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02860" w14:textId="77777777" w:rsidR="00A05ED8" w:rsidRDefault="00A05ED8" w:rsidP="00A05ED8">
      <w:pPr>
        <w:rPr>
          <w:rFonts w:ascii="Calibri" w:hAnsi="Calibri"/>
        </w:rPr>
      </w:pPr>
    </w:p>
    <w:p w14:paraId="42E1439F" w14:textId="77777777" w:rsidR="00A05ED8" w:rsidRDefault="00A05ED8" w:rsidP="00A05ED8">
      <w:pPr>
        <w:rPr>
          <w:rFonts w:ascii="Calibri" w:hAnsi="Calibri"/>
        </w:rPr>
      </w:pPr>
    </w:p>
    <w:p w14:paraId="56EC0905" w14:textId="77777777" w:rsidR="00A05ED8" w:rsidRDefault="00A05ED8" w:rsidP="00A05ED8">
      <w:pPr>
        <w:rPr>
          <w:rFonts w:ascii="Calibri" w:hAnsi="Calibri"/>
        </w:rPr>
      </w:pPr>
    </w:p>
    <w:p w14:paraId="3822F1FD" w14:textId="77777777" w:rsidR="00A05ED8" w:rsidRDefault="00A05ED8" w:rsidP="00A05ED8">
      <w:pPr>
        <w:rPr>
          <w:rFonts w:ascii="Calibri" w:hAnsi="Calibri"/>
        </w:rPr>
      </w:pPr>
    </w:p>
    <w:p w14:paraId="642FA931" w14:textId="77777777" w:rsidR="00A05ED8" w:rsidRDefault="00A05ED8" w:rsidP="00A05ED8">
      <w:pPr>
        <w:rPr>
          <w:rFonts w:ascii="Calibri" w:hAnsi="Calibri"/>
        </w:rPr>
      </w:pPr>
    </w:p>
    <w:p w14:paraId="46E9B44E" w14:textId="77777777" w:rsidR="00A05ED8" w:rsidRPr="00991BAF" w:rsidRDefault="00A05ED8" w:rsidP="00A05ED8"/>
    <w:p w14:paraId="0EB6EE7A" w14:textId="77777777" w:rsidR="00A05ED8" w:rsidRPr="009C02E8" w:rsidRDefault="00A05ED8" w:rsidP="00A05ED8">
      <w:pPr>
        <w:shd w:val="clear" w:color="auto" w:fill="808080" w:themeFill="background1" w:themeFillShade="80"/>
        <w:spacing w:before="120"/>
        <w:contextualSpacing/>
        <w:jc w:val="center"/>
        <w:rPr>
          <w:b/>
          <w:caps/>
          <w:color w:val="FFFFFF" w:themeColor="background1"/>
          <w:sz w:val="144"/>
          <w:szCs w:val="72"/>
        </w:rPr>
      </w:pPr>
      <w:r w:rsidRPr="005B4AFF">
        <w:rPr>
          <w:b/>
          <w:caps/>
          <w:color w:val="FFFFFF" w:themeColor="background1"/>
          <w:sz w:val="144"/>
          <w:szCs w:val="72"/>
        </w:rPr>
        <w:t>Budget</w:t>
      </w:r>
    </w:p>
    <w:p w14:paraId="1AE78581" w14:textId="77777777" w:rsidR="00A05ED8" w:rsidRPr="00DE3339" w:rsidRDefault="00A05ED8" w:rsidP="00A05ED8">
      <w:pPr>
        <w:shd w:val="clear" w:color="auto" w:fill="92CDDC" w:themeFill="accent5" w:themeFillTint="99"/>
        <w:contextualSpacing/>
        <w:jc w:val="center"/>
        <w:rPr>
          <w:b/>
          <w:caps/>
          <w:color w:val="BFBFBF" w:themeColor="background1" w:themeShade="BF"/>
          <w:sz w:val="124"/>
          <w:szCs w:val="124"/>
        </w:rPr>
      </w:pPr>
      <w:r w:rsidRPr="00606E79">
        <w:rPr>
          <w:b/>
          <w:caps/>
          <w:color w:val="808080" w:themeColor="background1" w:themeShade="80"/>
          <w:sz w:val="124"/>
          <w:szCs w:val="124"/>
          <w:shd w:val="clear" w:color="auto" w:fill="92CDDC" w:themeFill="accent5" w:themeFillTint="99"/>
        </w:rPr>
        <w:t>Transparency</w:t>
      </w:r>
    </w:p>
    <w:p w14:paraId="3EF96EC5" w14:textId="77777777" w:rsidR="00A05ED8" w:rsidRPr="00DE3339" w:rsidRDefault="00A05ED8" w:rsidP="00A05ED8">
      <w:pPr>
        <w:shd w:val="clear" w:color="auto" w:fill="808080" w:themeFill="background1" w:themeFillShade="80"/>
        <w:contextualSpacing/>
        <w:jc w:val="center"/>
        <w:rPr>
          <w:b/>
          <w:caps/>
          <w:color w:val="FFFFFF" w:themeColor="background1"/>
          <w:sz w:val="136"/>
          <w:szCs w:val="136"/>
        </w:rPr>
      </w:pPr>
      <w:r w:rsidRPr="005B4AFF">
        <w:rPr>
          <w:b/>
          <w:caps/>
          <w:color w:val="FFFFFF" w:themeColor="background1"/>
          <w:sz w:val="136"/>
          <w:szCs w:val="136"/>
        </w:rPr>
        <w:t>TOOLKIT</w:t>
      </w:r>
    </w:p>
    <w:p w14:paraId="021B4B4B" w14:textId="77777777" w:rsidR="00A05ED8" w:rsidRPr="00991BAF" w:rsidRDefault="00A05ED8" w:rsidP="00A05ED8">
      <w:pPr>
        <w:jc w:val="center"/>
        <w:rPr>
          <w:b/>
          <w:sz w:val="32"/>
        </w:rPr>
      </w:pPr>
    </w:p>
    <w:p w14:paraId="6C2439E9" w14:textId="77777777" w:rsidR="00A05ED8" w:rsidRPr="00991BAF" w:rsidRDefault="00A05ED8" w:rsidP="00A05ED8">
      <w:pPr>
        <w:jc w:val="center"/>
        <w:rPr>
          <w:b/>
          <w:sz w:val="32"/>
        </w:rPr>
      </w:pPr>
    </w:p>
    <w:p w14:paraId="44CE8C4B" w14:textId="77777777" w:rsidR="00A05ED8" w:rsidRPr="00991BAF" w:rsidRDefault="00A05ED8" w:rsidP="00A05ED8">
      <w:pPr>
        <w:jc w:val="center"/>
        <w:rPr>
          <w:b/>
          <w:sz w:val="32"/>
        </w:rPr>
      </w:pPr>
    </w:p>
    <w:p w14:paraId="42E8F230" w14:textId="77777777" w:rsidR="00A05ED8" w:rsidRDefault="00A05ED8" w:rsidP="00A05ED8">
      <w:pPr>
        <w:shd w:val="clear" w:color="auto" w:fill="92CDDC" w:themeFill="accent5" w:themeFillTint="99"/>
        <w:jc w:val="center"/>
        <w:rPr>
          <w:b/>
          <w:sz w:val="40"/>
        </w:rPr>
      </w:pPr>
    </w:p>
    <w:p w14:paraId="7D9FE636" w14:textId="77777777" w:rsidR="00A05ED8" w:rsidRPr="009C02E8" w:rsidRDefault="00A05ED8" w:rsidP="00A05ED8">
      <w:pPr>
        <w:shd w:val="clear" w:color="auto" w:fill="92CDDC" w:themeFill="accent5" w:themeFillTint="99"/>
        <w:jc w:val="center"/>
        <w:rPr>
          <w:b/>
          <w:color w:val="808080" w:themeColor="background1" w:themeShade="80"/>
          <w:sz w:val="40"/>
        </w:rPr>
      </w:pPr>
      <w:r w:rsidRPr="009C02E8">
        <w:rPr>
          <w:b/>
          <w:color w:val="808080" w:themeColor="background1" w:themeShade="80"/>
          <w:sz w:val="40"/>
        </w:rPr>
        <w:t xml:space="preserve">Practical steps for supporting </w:t>
      </w:r>
      <w:r w:rsidRPr="009C02E8">
        <w:rPr>
          <w:b/>
          <w:color w:val="808080" w:themeColor="background1" w:themeShade="80"/>
          <w:sz w:val="40"/>
        </w:rPr>
        <w:br/>
        <w:t>openness, integrity and accountability</w:t>
      </w:r>
    </w:p>
    <w:p w14:paraId="7A4FB075" w14:textId="77777777" w:rsidR="00A05ED8" w:rsidRPr="009C02E8" w:rsidRDefault="00A05ED8" w:rsidP="00A05ED8">
      <w:pPr>
        <w:shd w:val="clear" w:color="auto" w:fill="92CDDC" w:themeFill="accent5" w:themeFillTint="99"/>
        <w:jc w:val="center"/>
        <w:rPr>
          <w:b/>
          <w:color w:val="808080" w:themeColor="background1" w:themeShade="80"/>
          <w:sz w:val="40"/>
        </w:rPr>
      </w:pPr>
      <w:proofErr w:type="gramStart"/>
      <w:r w:rsidRPr="009C02E8">
        <w:rPr>
          <w:b/>
          <w:color w:val="808080" w:themeColor="background1" w:themeShade="80"/>
          <w:sz w:val="40"/>
        </w:rPr>
        <w:t>in</w:t>
      </w:r>
      <w:proofErr w:type="gramEnd"/>
      <w:r w:rsidRPr="009C02E8">
        <w:rPr>
          <w:b/>
          <w:color w:val="808080" w:themeColor="background1" w:themeShade="80"/>
          <w:sz w:val="40"/>
        </w:rPr>
        <w:t xml:space="preserve"> Public Financial Management </w:t>
      </w:r>
    </w:p>
    <w:p w14:paraId="5E3168AC" w14:textId="77777777" w:rsidR="00A05ED8" w:rsidRPr="00991BAF" w:rsidRDefault="00A05ED8" w:rsidP="00A05ED8">
      <w:pPr>
        <w:shd w:val="clear" w:color="auto" w:fill="92CDDC" w:themeFill="accent5" w:themeFillTint="99"/>
        <w:jc w:val="center"/>
        <w:rPr>
          <w:b/>
          <w:sz w:val="40"/>
        </w:rPr>
      </w:pPr>
    </w:p>
    <w:p w14:paraId="2889652E" w14:textId="77777777" w:rsidR="00A05ED8" w:rsidRDefault="00A05ED8" w:rsidP="00A05ED8">
      <w:pPr>
        <w:shd w:val="clear" w:color="auto" w:fill="808080" w:themeFill="background1" w:themeFillShade="80"/>
        <w:jc w:val="center"/>
        <w:rPr>
          <w:b/>
          <w:color w:val="FFFFFF" w:themeColor="background1"/>
          <w:sz w:val="32"/>
        </w:rPr>
      </w:pPr>
    </w:p>
    <w:p w14:paraId="39FB4F42" w14:textId="77777777" w:rsidR="00A05ED8" w:rsidRPr="00F17FD9" w:rsidRDefault="00A05ED8" w:rsidP="00A05ED8">
      <w:pPr>
        <w:shd w:val="clear" w:color="auto" w:fill="808080" w:themeFill="background1" w:themeFillShade="80"/>
        <w:jc w:val="center"/>
        <w:rPr>
          <w:b/>
          <w:color w:val="FFFFFF" w:themeColor="background1"/>
          <w:sz w:val="32"/>
        </w:rPr>
      </w:pPr>
      <w:proofErr w:type="gramStart"/>
      <w:r w:rsidRPr="00F17FD9">
        <w:rPr>
          <w:b/>
          <w:color w:val="FFFFFF" w:themeColor="background1"/>
          <w:sz w:val="32"/>
        </w:rPr>
        <w:t>developed</w:t>
      </w:r>
      <w:proofErr w:type="gramEnd"/>
      <w:r w:rsidRPr="00F17FD9">
        <w:rPr>
          <w:b/>
          <w:color w:val="FFFFFF" w:themeColor="background1"/>
          <w:sz w:val="32"/>
        </w:rPr>
        <w:t xml:space="preserve"> by the OECD with the participation of the </w:t>
      </w:r>
    </w:p>
    <w:p w14:paraId="791C5DA1" w14:textId="77777777" w:rsidR="00A05ED8" w:rsidRDefault="00A05ED8" w:rsidP="00A05ED8">
      <w:pPr>
        <w:shd w:val="clear" w:color="auto" w:fill="808080" w:themeFill="background1" w:themeFillShade="80"/>
        <w:jc w:val="center"/>
        <w:rPr>
          <w:b/>
          <w:color w:val="FFFFFF" w:themeColor="background1"/>
          <w:sz w:val="32"/>
        </w:rPr>
      </w:pPr>
      <w:r w:rsidRPr="00F17FD9">
        <w:rPr>
          <w:b/>
          <w:color w:val="FFFFFF" w:themeColor="background1"/>
          <w:sz w:val="32"/>
        </w:rPr>
        <w:t>Global Initiative for Fiscal Transparency (GIFT) Network</w:t>
      </w:r>
    </w:p>
    <w:p w14:paraId="5040F4B4" w14:textId="77777777" w:rsidR="00A05ED8" w:rsidRPr="00F17FD9" w:rsidRDefault="00A05ED8" w:rsidP="00A05ED8">
      <w:pPr>
        <w:shd w:val="clear" w:color="auto" w:fill="808080" w:themeFill="background1" w:themeFillShade="80"/>
        <w:jc w:val="center"/>
        <w:rPr>
          <w:rFonts w:ascii="Calibri" w:hAnsi="Calibri" w:cs="Courier New"/>
          <w:color w:val="FFFFFF" w:themeColor="background1"/>
        </w:rPr>
      </w:pPr>
    </w:p>
    <w:p w14:paraId="66F889F6" w14:textId="77777777" w:rsidR="00A05ED8" w:rsidRPr="00991BAF" w:rsidRDefault="00A05ED8" w:rsidP="00A05ED8">
      <w:pPr>
        <w:rPr>
          <w:rFonts w:ascii="Calibri" w:hAnsi="Calibri" w:cs="Courier New"/>
          <w:sz w:val="32"/>
          <w:szCs w:val="32"/>
        </w:rPr>
      </w:pPr>
    </w:p>
    <w:p w14:paraId="67D183C6" w14:textId="77777777" w:rsidR="00A05ED8" w:rsidRDefault="00A05ED8" w:rsidP="00A05ED8">
      <w:pPr>
        <w:jc w:val="center"/>
        <w:rPr>
          <w:rFonts w:ascii="Calibri" w:hAnsi="Calibri" w:cs="Courier New"/>
          <w:b/>
          <w:color w:val="BFBFBF" w:themeColor="background1" w:themeShade="BF"/>
          <w:sz w:val="32"/>
          <w:szCs w:val="32"/>
        </w:rPr>
      </w:pPr>
    </w:p>
    <w:p w14:paraId="6BB921DD" w14:textId="77777777" w:rsidR="00A05ED8" w:rsidRDefault="00A05ED8" w:rsidP="00A05ED8">
      <w:pPr>
        <w:jc w:val="center"/>
        <w:rPr>
          <w:rFonts w:ascii="Calibri" w:hAnsi="Calibri" w:cs="Courier New"/>
          <w:b/>
          <w:color w:val="BFBFBF" w:themeColor="background1" w:themeShade="BF"/>
          <w:sz w:val="32"/>
          <w:szCs w:val="32"/>
        </w:rPr>
      </w:pPr>
    </w:p>
    <w:p w14:paraId="4166989F" w14:textId="0CA8FBB8" w:rsidR="00FB35CB" w:rsidRDefault="00B86495" w:rsidP="00FB35CB">
      <w:pPr>
        <w:jc w:val="center"/>
        <w:rPr>
          <w:rFonts w:ascii="Calibri" w:hAnsi="Calibri" w:cs="Courier New"/>
          <w:b/>
          <w:color w:val="808080" w:themeColor="background1" w:themeShade="80"/>
          <w:sz w:val="32"/>
          <w:szCs w:val="32"/>
        </w:rPr>
      </w:pPr>
      <w:r>
        <w:rPr>
          <w:rFonts w:ascii="Calibri" w:hAnsi="Calibri" w:cs="Courier New"/>
          <w:b/>
          <w:color w:val="808080" w:themeColor="background1" w:themeShade="80"/>
          <w:sz w:val="32"/>
          <w:szCs w:val="32"/>
        </w:rPr>
        <w:t xml:space="preserve">Final </w:t>
      </w:r>
      <w:r w:rsidR="00F464D6">
        <w:rPr>
          <w:rFonts w:ascii="Calibri" w:hAnsi="Calibri" w:cs="Courier New"/>
          <w:b/>
          <w:color w:val="808080" w:themeColor="background1" w:themeShade="80"/>
          <w:sz w:val="32"/>
          <w:szCs w:val="32"/>
        </w:rPr>
        <w:t xml:space="preserve">Pre-publication </w:t>
      </w:r>
      <w:bookmarkStart w:id="0" w:name="_GoBack"/>
      <w:bookmarkEnd w:id="0"/>
      <w:r w:rsidR="00F464D6">
        <w:rPr>
          <w:rFonts w:ascii="Calibri" w:hAnsi="Calibri" w:cs="Courier New"/>
          <w:b/>
          <w:color w:val="808080" w:themeColor="background1" w:themeShade="80"/>
          <w:sz w:val="32"/>
          <w:szCs w:val="32"/>
        </w:rPr>
        <w:t xml:space="preserve">version </w:t>
      </w:r>
      <w:r>
        <w:rPr>
          <w:rFonts w:ascii="Calibri" w:hAnsi="Calibri" w:cs="Courier New"/>
          <w:b/>
          <w:color w:val="808080" w:themeColor="background1" w:themeShade="80"/>
          <w:sz w:val="32"/>
          <w:szCs w:val="32"/>
        </w:rPr>
        <w:t xml:space="preserve">– </w:t>
      </w:r>
      <w:r w:rsidR="00FB35CB">
        <w:rPr>
          <w:rFonts w:ascii="Calibri" w:hAnsi="Calibri" w:cs="Courier New"/>
          <w:b/>
          <w:color w:val="808080" w:themeColor="background1" w:themeShade="80"/>
          <w:sz w:val="32"/>
          <w:szCs w:val="32"/>
        </w:rPr>
        <w:t>31</w:t>
      </w:r>
      <w:r w:rsidR="00A05ED8" w:rsidRPr="005B4AFF">
        <w:rPr>
          <w:rFonts w:ascii="Calibri" w:hAnsi="Calibri" w:cs="Courier New"/>
          <w:b/>
          <w:color w:val="808080" w:themeColor="background1" w:themeShade="80"/>
          <w:sz w:val="32"/>
          <w:szCs w:val="32"/>
        </w:rPr>
        <w:t xml:space="preserve"> </w:t>
      </w:r>
      <w:r w:rsidR="001874D1">
        <w:rPr>
          <w:rFonts w:ascii="Calibri" w:hAnsi="Calibri" w:cs="Courier New"/>
          <w:b/>
          <w:color w:val="808080" w:themeColor="background1" w:themeShade="80"/>
          <w:sz w:val="32"/>
          <w:szCs w:val="32"/>
        </w:rPr>
        <w:t xml:space="preserve">March </w:t>
      </w:r>
      <w:r w:rsidR="00A05ED8" w:rsidRPr="005B4AFF">
        <w:rPr>
          <w:rFonts w:ascii="Calibri" w:hAnsi="Calibri" w:cs="Courier New"/>
          <w:b/>
          <w:color w:val="808080" w:themeColor="background1" w:themeShade="80"/>
          <w:sz w:val="32"/>
          <w:szCs w:val="32"/>
        </w:rPr>
        <w:t>2017</w:t>
      </w:r>
    </w:p>
    <w:p w14:paraId="31475447" w14:textId="77777777" w:rsidR="00FB35CB" w:rsidRDefault="00FB35CB">
      <w:pPr>
        <w:rPr>
          <w:rFonts w:ascii="Calibri" w:hAnsi="Calibri" w:cs="Courier New"/>
          <w:b/>
          <w:color w:val="808080" w:themeColor="background1" w:themeShade="80"/>
          <w:sz w:val="32"/>
          <w:szCs w:val="32"/>
        </w:rPr>
      </w:pPr>
      <w:r>
        <w:rPr>
          <w:rFonts w:ascii="Calibri" w:hAnsi="Calibri" w:cs="Courier New"/>
          <w:b/>
          <w:color w:val="808080" w:themeColor="background1" w:themeShade="80"/>
          <w:sz w:val="32"/>
          <w:szCs w:val="32"/>
        </w:rPr>
        <w:br w:type="page"/>
      </w:r>
    </w:p>
    <w:p w14:paraId="1697C27F" w14:textId="77777777" w:rsidR="00A05ED8" w:rsidRPr="00991BAF" w:rsidRDefault="00A05ED8" w:rsidP="00FB35CB">
      <w:pPr>
        <w:jc w:val="center"/>
      </w:pPr>
    </w:p>
    <w:p w14:paraId="5A12D8B8" w14:textId="77777777" w:rsidR="004E66FB" w:rsidRPr="00991BAF" w:rsidRDefault="004E66FB" w:rsidP="004E66FB">
      <w:pPr>
        <w:pStyle w:val="PlainText"/>
        <w:spacing w:line="240" w:lineRule="auto"/>
        <w:ind w:right="284"/>
        <w:jc w:val="center"/>
        <w:rPr>
          <w:rFonts w:ascii="Calibri" w:hAnsi="Calibri"/>
        </w:rPr>
      </w:pPr>
    </w:p>
    <w:p w14:paraId="2B2332CD" w14:textId="7D5FAED6" w:rsidR="00270B97" w:rsidRPr="00991BAF" w:rsidRDefault="00270B97" w:rsidP="00214F39">
      <w:pPr>
        <w:jc w:val="center"/>
        <w:rPr>
          <w:rFonts w:ascii="Calibri" w:hAnsi="Calibri" w:cs="Courier New"/>
          <w:b/>
          <w:sz w:val="24"/>
          <w:szCs w:val="24"/>
        </w:rPr>
      </w:pPr>
      <w:bookmarkStart w:id="1" w:name="_Toc447883379"/>
      <w:r w:rsidRPr="00991BAF">
        <w:rPr>
          <w:rFonts w:ascii="Calibri" w:hAnsi="Calibri" w:cs="Courier New"/>
          <w:b/>
          <w:sz w:val="24"/>
          <w:szCs w:val="24"/>
        </w:rPr>
        <w:br w:type="page"/>
      </w:r>
    </w:p>
    <w:bookmarkEnd w:id="1"/>
    <w:p w14:paraId="0060A6A9" w14:textId="77777777" w:rsidR="00C73CBE" w:rsidRPr="00991BAF" w:rsidRDefault="00C73CBE">
      <w:pPr>
        <w:rPr>
          <w:rFonts w:ascii="Arial" w:eastAsiaTheme="minorEastAsia" w:hAnsi="Arial" w:cs="Arial"/>
          <w:b/>
          <w:color w:val="FFFFFF" w:themeColor="background1"/>
          <w:sz w:val="32"/>
          <w:szCs w:val="32"/>
        </w:rPr>
      </w:pPr>
      <w:r w:rsidRPr="00991BAF">
        <w:rPr>
          <w:rFonts w:ascii="Arial" w:eastAsiaTheme="minorEastAsia" w:hAnsi="Arial" w:cs="Arial"/>
          <w:b/>
          <w:color w:val="FFFFFF" w:themeColor="background1"/>
          <w:sz w:val="32"/>
          <w:szCs w:val="32"/>
        </w:rPr>
        <w:lastRenderedPageBreak/>
        <w:br w:type="page"/>
      </w:r>
    </w:p>
    <w:p w14:paraId="16E6601D" w14:textId="77777777" w:rsidR="00C73CBE" w:rsidRPr="00991BAF" w:rsidRDefault="006355EE" w:rsidP="006355EE">
      <w:pPr>
        <w:jc w:val="center"/>
        <w:rPr>
          <w:rFonts w:ascii="Arial" w:eastAsiaTheme="minorEastAsia" w:hAnsi="Arial" w:cs="Arial"/>
          <w:b/>
          <w:color w:val="FFFFFF" w:themeColor="background1"/>
          <w:sz w:val="32"/>
          <w:szCs w:val="32"/>
        </w:rPr>
      </w:pPr>
      <w:r w:rsidRPr="00991BAF">
        <w:rPr>
          <w:rFonts w:ascii="Arial" w:eastAsiaTheme="minorEastAsia" w:hAnsi="Arial" w:cs="Arial"/>
          <w:b/>
          <w:color w:val="4F81BD" w:themeColor="accent1"/>
          <w:sz w:val="32"/>
          <w:szCs w:val="32"/>
        </w:rPr>
        <w:lastRenderedPageBreak/>
        <w:t>CONTENTS</w:t>
      </w:r>
      <w:r w:rsidRPr="00991BAF">
        <w:rPr>
          <w:rFonts w:ascii="Arial" w:eastAsiaTheme="minorEastAsia" w:hAnsi="Arial" w:cs="Arial"/>
          <w:b/>
          <w:color w:val="FFFFFF" w:themeColor="background1"/>
          <w:sz w:val="32"/>
          <w:szCs w:val="32"/>
        </w:rPr>
        <w:t>C</w:t>
      </w:r>
    </w:p>
    <w:p w14:paraId="1F01ED4A" w14:textId="77777777" w:rsidR="00AD5D94" w:rsidRPr="00991BAF" w:rsidRDefault="00AD5D94">
      <w:pPr>
        <w:rPr>
          <w:rFonts w:ascii="Arial" w:eastAsiaTheme="minorEastAsia" w:hAnsi="Arial" w:cs="Arial"/>
          <w:b/>
          <w:color w:val="0070C0"/>
          <w:sz w:val="32"/>
          <w:szCs w:val="32"/>
        </w:rPr>
      </w:pPr>
    </w:p>
    <w:p w14:paraId="27F8ECEF" w14:textId="77777777" w:rsidR="00AD5D94" w:rsidRPr="00991BAF" w:rsidRDefault="00AD5D94">
      <w:pPr>
        <w:rPr>
          <w:rFonts w:ascii="Arial" w:eastAsiaTheme="minorEastAsia" w:hAnsi="Arial" w:cs="Arial"/>
          <w:b/>
          <w:color w:val="0070C0"/>
          <w:sz w:val="32"/>
          <w:szCs w:val="32"/>
        </w:rPr>
      </w:pPr>
    </w:p>
    <w:p w14:paraId="13A64998" w14:textId="51EDDF2C" w:rsidR="00AD5D94" w:rsidRDefault="00AD5D94" w:rsidP="009D5552">
      <w:pPr>
        <w:spacing w:after="240"/>
        <w:rPr>
          <w:rFonts w:ascii="Arial" w:eastAsiaTheme="minorEastAsia" w:hAnsi="Arial" w:cs="Arial"/>
          <w:b/>
          <w:color w:val="0070C0"/>
          <w:sz w:val="28"/>
          <w:szCs w:val="32"/>
        </w:rPr>
      </w:pPr>
      <w:r w:rsidRPr="00991BAF">
        <w:rPr>
          <w:rFonts w:ascii="Arial" w:eastAsiaTheme="minorEastAsia" w:hAnsi="Arial" w:cs="Arial"/>
          <w:b/>
          <w:color w:val="0070C0"/>
          <w:sz w:val="28"/>
          <w:szCs w:val="32"/>
        </w:rPr>
        <w:t>Foreword</w:t>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A7E9A" w:rsidRPr="00991BAF">
        <w:rPr>
          <w:rFonts w:ascii="Arial" w:eastAsiaTheme="minorEastAsia" w:hAnsi="Arial" w:cs="Arial"/>
          <w:b/>
          <w:color w:val="0070C0"/>
          <w:sz w:val="28"/>
          <w:szCs w:val="32"/>
        </w:rPr>
        <w:tab/>
      </w:r>
      <w:r w:rsidR="00AA7E9A" w:rsidRPr="00991BAF">
        <w:rPr>
          <w:rFonts w:ascii="Arial" w:eastAsiaTheme="minorEastAsia" w:hAnsi="Arial" w:cs="Arial"/>
          <w:b/>
          <w:color w:val="0070C0"/>
          <w:sz w:val="28"/>
          <w:szCs w:val="32"/>
        </w:rPr>
        <w:tab/>
      </w:r>
      <w:r w:rsidR="005B4AFF">
        <w:rPr>
          <w:rFonts w:ascii="Arial" w:eastAsiaTheme="minorEastAsia" w:hAnsi="Arial" w:cs="Arial"/>
          <w:b/>
          <w:color w:val="0070C0"/>
          <w:sz w:val="28"/>
          <w:szCs w:val="32"/>
        </w:rPr>
        <w:t>2</w:t>
      </w:r>
    </w:p>
    <w:p w14:paraId="3BEC1C19" w14:textId="431861C4" w:rsidR="005B4AFF" w:rsidRPr="00991BAF" w:rsidRDefault="005B4AFF" w:rsidP="009D5552">
      <w:pPr>
        <w:spacing w:after="240"/>
        <w:rPr>
          <w:rFonts w:ascii="Arial" w:eastAsiaTheme="minorEastAsia" w:hAnsi="Arial" w:cs="Arial"/>
          <w:b/>
          <w:color w:val="0070C0"/>
          <w:sz w:val="28"/>
          <w:szCs w:val="32"/>
        </w:rPr>
      </w:pPr>
      <w:r>
        <w:rPr>
          <w:rFonts w:ascii="Arial" w:eastAsiaTheme="minorEastAsia" w:hAnsi="Arial" w:cs="Arial"/>
          <w:b/>
          <w:color w:val="0070C0"/>
          <w:sz w:val="28"/>
          <w:szCs w:val="32"/>
        </w:rPr>
        <w:t>Preface</w:t>
      </w:r>
      <w:r>
        <w:rPr>
          <w:rFonts w:ascii="Arial" w:eastAsiaTheme="minorEastAsia" w:hAnsi="Arial" w:cs="Arial"/>
          <w:b/>
          <w:color w:val="0070C0"/>
          <w:sz w:val="28"/>
          <w:szCs w:val="32"/>
        </w:rPr>
        <w:tab/>
      </w:r>
      <w:r>
        <w:rPr>
          <w:rFonts w:ascii="Arial" w:eastAsiaTheme="minorEastAsia" w:hAnsi="Arial" w:cs="Arial"/>
          <w:b/>
          <w:color w:val="0070C0"/>
          <w:sz w:val="28"/>
          <w:szCs w:val="32"/>
        </w:rPr>
        <w:tab/>
      </w:r>
      <w:r>
        <w:rPr>
          <w:rFonts w:ascii="Arial" w:eastAsiaTheme="minorEastAsia" w:hAnsi="Arial" w:cs="Arial"/>
          <w:b/>
          <w:color w:val="0070C0"/>
          <w:sz w:val="28"/>
          <w:szCs w:val="32"/>
        </w:rPr>
        <w:tab/>
      </w:r>
      <w:r>
        <w:rPr>
          <w:rFonts w:ascii="Arial" w:eastAsiaTheme="minorEastAsia" w:hAnsi="Arial" w:cs="Arial"/>
          <w:b/>
          <w:color w:val="0070C0"/>
          <w:sz w:val="28"/>
          <w:szCs w:val="32"/>
        </w:rPr>
        <w:tab/>
      </w:r>
      <w:r>
        <w:rPr>
          <w:rFonts w:ascii="Arial" w:eastAsiaTheme="minorEastAsia" w:hAnsi="Arial" w:cs="Arial"/>
          <w:b/>
          <w:color w:val="0070C0"/>
          <w:sz w:val="28"/>
          <w:szCs w:val="32"/>
        </w:rPr>
        <w:tab/>
      </w:r>
      <w:r>
        <w:rPr>
          <w:rFonts w:ascii="Arial" w:eastAsiaTheme="minorEastAsia" w:hAnsi="Arial" w:cs="Arial"/>
          <w:b/>
          <w:color w:val="0070C0"/>
          <w:sz w:val="28"/>
          <w:szCs w:val="32"/>
        </w:rPr>
        <w:tab/>
      </w:r>
      <w:r>
        <w:rPr>
          <w:rFonts w:ascii="Arial" w:eastAsiaTheme="minorEastAsia" w:hAnsi="Arial" w:cs="Arial"/>
          <w:b/>
          <w:color w:val="0070C0"/>
          <w:sz w:val="28"/>
          <w:szCs w:val="32"/>
        </w:rPr>
        <w:tab/>
      </w:r>
      <w:r>
        <w:rPr>
          <w:rFonts w:ascii="Arial" w:eastAsiaTheme="minorEastAsia" w:hAnsi="Arial" w:cs="Arial"/>
          <w:b/>
          <w:color w:val="0070C0"/>
          <w:sz w:val="28"/>
          <w:szCs w:val="32"/>
        </w:rPr>
        <w:tab/>
        <w:t>3</w:t>
      </w:r>
    </w:p>
    <w:p w14:paraId="65642CC5" w14:textId="4A06DC65" w:rsidR="00AD5D94" w:rsidRDefault="00AD5D94" w:rsidP="009D5552">
      <w:pPr>
        <w:spacing w:after="240"/>
        <w:rPr>
          <w:rFonts w:ascii="Arial" w:eastAsiaTheme="minorEastAsia" w:hAnsi="Arial" w:cs="Arial"/>
          <w:b/>
          <w:color w:val="0070C0"/>
          <w:sz w:val="28"/>
          <w:szCs w:val="32"/>
        </w:rPr>
      </w:pPr>
      <w:r w:rsidRPr="00991BAF">
        <w:rPr>
          <w:rFonts w:ascii="Arial" w:eastAsiaTheme="minorEastAsia" w:hAnsi="Arial" w:cs="Arial"/>
          <w:b/>
          <w:color w:val="0070C0"/>
          <w:sz w:val="28"/>
          <w:szCs w:val="32"/>
        </w:rPr>
        <w:t>Introduction</w:t>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066BD" w:rsidRPr="00991BAF">
        <w:rPr>
          <w:rFonts w:ascii="Arial" w:eastAsiaTheme="minorEastAsia" w:hAnsi="Arial" w:cs="Arial"/>
          <w:b/>
          <w:color w:val="0070C0"/>
          <w:sz w:val="28"/>
          <w:szCs w:val="32"/>
        </w:rPr>
        <w:tab/>
      </w:r>
      <w:r w:rsidR="00AA7E9A" w:rsidRPr="00991BAF">
        <w:rPr>
          <w:rFonts w:ascii="Arial" w:eastAsiaTheme="minorEastAsia" w:hAnsi="Arial" w:cs="Arial"/>
          <w:b/>
          <w:color w:val="0070C0"/>
          <w:sz w:val="28"/>
          <w:szCs w:val="32"/>
        </w:rPr>
        <w:tab/>
      </w:r>
      <w:r w:rsidR="005B4AFF">
        <w:rPr>
          <w:rFonts w:ascii="Arial" w:eastAsiaTheme="minorEastAsia" w:hAnsi="Arial" w:cs="Arial"/>
          <w:b/>
          <w:color w:val="0070C0"/>
          <w:sz w:val="28"/>
          <w:szCs w:val="32"/>
        </w:rPr>
        <w:t>5</w:t>
      </w:r>
    </w:p>
    <w:p w14:paraId="4F167E52" w14:textId="2E7E1B77" w:rsidR="00AD5D94" w:rsidRPr="00991BAF" w:rsidRDefault="00C34090" w:rsidP="009D5552">
      <w:pPr>
        <w:spacing w:after="240"/>
        <w:rPr>
          <w:rFonts w:ascii="Arial" w:eastAsiaTheme="minorEastAsia" w:hAnsi="Arial" w:cs="Arial"/>
          <w:b/>
          <w:color w:val="0070C0"/>
          <w:sz w:val="28"/>
          <w:szCs w:val="32"/>
        </w:rPr>
      </w:pPr>
      <w:r>
        <w:rPr>
          <w:rFonts w:ascii="Arial" w:eastAsiaTheme="minorEastAsia" w:hAnsi="Arial" w:cs="Arial"/>
          <w:b/>
          <w:color w:val="0070C0"/>
          <w:sz w:val="28"/>
          <w:szCs w:val="32"/>
        </w:rPr>
        <w:t xml:space="preserve">Budget Transparency Multidimensional Map </w:t>
      </w:r>
      <w:r>
        <w:rPr>
          <w:rFonts w:ascii="Arial" w:eastAsiaTheme="minorEastAsia" w:hAnsi="Arial" w:cs="Arial"/>
          <w:b/>
          <w:color w:val="0070C0"/>
          <w:sz w:val="28"/>
          <w:szCs w:val="32"/>
        </w:rPr>
        <w:tab/>
      </w:r>
      <w:r w:rsidR="005B4AFF">
        <w:rPr>
          <w:rFonts w:ascii="Arial" w:eastAsiaTheme="minorEastAsia" w:hAnsi="Arial" w:cs="Arial"/>
          <w:b/>
          <w:color w:val="0070C0"/>
          <w:sz w:val="28"/>
          <w:szCs w:val="32"/>
        </w:rPr>
        <w:t>8</w:t>
      </w:r>
    </w:p>
    <w:p w14:paraId="2CF8FA30" w14:textId="77777777" w:rsidR="00AD5D94" w:rsidRPr="00991BAF" w:rsidRDefault="00AD5D94">
      <w:pPr>
        <w:rPr>
          <w:rFonts w:ascii="Arial" w:eastAsiaTheme="minorEastAsia" w:hAnsi="Arial" w:cs="Arial"/>
          <w:b/>
          <w:color w:val="0070C0"/>
          <w:sz w:val="32"/>
          <w:szCs w:val="32"/>
        </w:rPr>
      </w:pPr>
    </w:p>
    <w:p w14:paraId="66A2DA94" w14:textId="77777777" w:rsidR="00AD5D94" w:rsidRPr="00991BAF" w:rsidRDefault="008134BD" w:rsidP="00AD5D94">
      <w:pPr>
        <w:rPr>
          <w:b/>
          <w:sz w:val="32"/>
        </w:rPr>
      </w:pPr>
      <w:r w:rsidRPr="00991BAF">
        <w:rPr>
          <w:b/>
          <w:noProof/>
          <w:sz w:val="32"/>
          <w:lang w:eastAsia="en-GB"/>
        </w:rPr>
        <mc:AlternateContent>
          <mc:Choice Requires="wps">
            <w:drawing>
              <wp:anchor distT="0" distB="0" distL="114300" distR="114300" simplePos="0" relativeHeight="251684864" behindDoc="1" locked="0" layoutInCell="1" allowOverlap="1" wp14:anchorId="4FCA48F5" wp14:editId="1E5DCBF4">
                <wp:simplePos x="0" y="0"/>
                <wp:positionH relativeFrom="column">
                  <wp:posOffset>635</wp:posOffset>
                </wp:positionH>
                <wp:positionV relativeFrom="paragraph">
                  <wp:posOffset>20955</wp:posOffset>
                </wp:positionV>
                <wp:extent cx="6050280" cy="599440"/>
                <wp:effectExtent l="635" t="0" r="0" b="1905"/>
                <wp:wrapNone/>
                <wp:docPr id="42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599440"/>
                        </a:xfrm>
                        <a:prstGeom prst="rect">
                          <a:avLst/>
                        </a:prstGeom>
                        <a:solidFill>
                          <a:schemeClr val="accent2">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369BD8" w14:textId="77777777" w:rsidR="00CC49D6" w:rsidRDefault="00CC49D6" w:rsidP="00AD5D94">
                            <w:pPr>
                              <w:ind w:left="1440" w:hanging="1440"/>
                              <w:rPr>
                                <w:rFonts w:ascii="Arial" w:eastAsiaTheme="minorEastAsia" w:hAnsi="Arial" w:cs="Arial"/>
                                <w:b/>
                                <w:color w:val="FFFFFF" w:themeColor="background1"/>
                                <w:sz w:val="28"/>
                                <w:szCs w:val="32"/>
                              </w:rPr>
                            </w:pPr>
                            <w:r w:rsidRPr="00AA7E9A">
                              <w:rPr>
                                <w:rFonts w:ascii="Arial" w:hAnsi="Arial" w:cs="Arial"/>
                                <w:b/>
                                <w:bCs/>
                                <w:color w:val="FFFFFF" w:themeColor="light1"/>
                                <w:kern w:val="24"/>
                                <w:sz w:val="28"/>
                                <w:szCs w:val="32"/>
                              </w:rPr>
                              <w:t>Part 1</w:t>
                            </w:r>
                            <w:r w:rsidRPr="00AA7E9A">
                              <w:rPr>
                                <w:rFonts w:ascii="Arial" w:hAnsi="Arial" w:cs="Arial"/>
                                <w:b/>
                                <w:bCs/>
                                <w:color w:val="FFFFFF" w:themeColor="light1"/>
                                <w:kern w:val="24"/>
                                <w:sz w:val="28"/>
                                <w:szCs w:val="32"/>
                              </w:rPr>
                              <w:tab/>
                            </w:r>
                            <w:r w:rsidRPr="00AA7E9A">
                              <w:rPr>
                                <w:rFonts w:ascii="Arial" w:eastAsiaTheme="minorEastAsia" w:hAnsi="Arial" w:cs="Arial"/>
                                <w:b/>
                                <w:color w:val="FFFFFF" w:themeColor="background1"/>
                                <w:sz w:val="28"/>
                                <w:szCs w:val="32"/>
                              </w:rPr>
                              <w:t xml:space="preserve">Gateway to International Standards &amp; Guidance </w:t>
                            </w:r>
                          </w:p>
                          <w:p w14:paraId="7A05A68D" w14:textId="6FCBD88C" w:rsidR="00CC49D6" w:rsidRPr="00AA7E9A" w:rsidRDefault="00CC49D6" w:rsidP="00AD5D94">
                            <w:pPr>
                              <w:ind w:left="1440" w:hanging="1440"/>
                              <w:rPr>
                                <w:rFonts w:ascii="Arial" w:eastAsiaTheme="minorEastAsia" w:hAnsi="Arial" w:cs="Arial"/>
                                <w:b/>
                                <w:color w:val="FFFFFF" w:themeColor="background1"/>
                                <w:sz w:val="28"/>
                                <w:szCs w:val="32"/>
                              </w:rPr>
                            </w:pPr>
                            <w:r>
                              <w:rPr>
                                <w:rFonts w:ascii="Arial" w:eastAsiaTheme="minorEastAsia" w:hAnsi="Arial" w:cs="Arial"/>
                                <w:b/>
                                <w:color w:val="FFFFFF" w:themeColor="background1"/>
                                <w:sz w:val="28"/>
                                <w:szCs w:val="32"/>
                              </w:rPr>
                              <w:tab/>
                            </w:r>
                            <w:proofErr w:type="gramStart"/>
                            <w:r w:rsidRPr="00AA7E9A">
                              <w:rPr>
                                <w:rFonts w:ascii="Arial" w:eastAsiaTheme="minorEastAsia" w:hAnsi="Arial" w:cs="Arial"/>
                                <w:b/>
                                <w:color w:val="BFBFBF" w:themeColor="background1" w:themeShade="BF"/>
                                <w:sz w:val="28"/>
                                <w:szCs w:val="32"/>
                              </w:rPr>
                              <w:t>on</w:t>
                            </w:r>
                            <w:proofErr w:type="gramEnd"/>
                            <w:r w:rsidRPr="00AA7E9A">
                              <w:rPr>
                                <w:rFonts w:ascii="Arial" w:eastAsiaTheme="minorEastAsia" w:hAnsi="Arial" w:cs="Arial"/>
                                <w:b/>
                                <w:color w:val="BFBFBF" w:themeColor="background1" w:themeShade="BF"/>
                                <w:sz w:val="28"/>
                                <w:szCs w:val="32"/>
                              </w:rPr>
                              <w:t xml:space="preserve"> Budget and Fiscal Transparency</w:t>
                            </w:r>
                            <w:r w:rsidRPr="00AA7E9A">
                              <w:rPr>
                                <w:rFonts w:ascii="Arial" w:eastAsiaTheme="minorEastAsia" w:hAnsi="Arial" w:cs="Arial"/>
                                <w:b/>
                                <w:color w:val="BFBFBF" w:themeColor="background1" w:themeShade="BF"/>
                                <w:sz w:val="28"/>
                                <w:szCs w:val="32"/>
                              </w:rPr>
                              <w:tab/>
                            </w:r>
                            <w:r w:rsidRPr="00AA7E9A">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FFFFFF" w:themeColor="background1"/>
                                <w:sz w:val="28"/>
                                <w:szCs w:val="32"/>
                              </w:rPr>
                              <w:t>10</w:t>
                            </w:r>
                          </w:p>
                          <w:p w14:paraId="45D35D71" w14:textId="77777777" w:rsidR="00CC49D6" w:rsidRDefault="00CC49D6" w:rsidP="00AD5D94">
                            <w:pPr>
                              <w:pStyle w:val="NormalWeb"/>
                              <w:spacing w:before="0" w:beforeAutospacing="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5pt;margin-top:1.65pt;width:476.4pt;height:47.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" fillcolor="#943634 [2405]" stroked="f" strokeweight="2pt">
                <v:textbox>
                  <w:txbxContent>
                    <w:p w14:paraId="70369BD8" w14:textId="77777777" w:rsidR="00CC49D6" w:rsidRDefault="00CC49D6" w:rsidP="00AD5D94">
                      <w:pPr>
                        <w:ind w:left="1440" w:hanging="1440"/>
                        <w:rPr>
                          <w:rFonts w:ascii="Arial" w:eastAsiaTheme="minorEastAsia" w:hAnsi="Arial" w:cs="Arial"/>
                          <w:b/>
                          <w:color w:val="FFFFFF" w:themeColor="background1"/>
                          <w:sz w:val="28"/>
                          <w:szCs w:val="32"/>
                        </w:rPr>
                      </w:pPr>
                      <w:r w:rsidRPr="00AA7E9A">
                        <w:rPr>
                          <w:rFonts w:ascii="Arial" w:hAnsi="Arial" w:cs="Arial"/>
                          <w:b/>
                          <w:bCs/>
                          <w:color w:val="FFFFFF" w:themeColor="light1"/>
                          <w:kern w:val="24"/>
                          <w:sz w:val="28"/>
                          <w:szCs w:val="32"/>
                        </w:rPr>
                        <w:t>Part 1</w:t>
                      </w:r>
                      <w:r w:rsidRPr="00AA7E9A">
                        <w:rPr>
                          <w:rFonts w:ascii="Arial" w:hAnsi="Arial" w:cs="Arial"/>
                          <w:b/>
                          <w:bCs/>
                          <w:color w:val="FFFFFF" w:themeColor="light1"/>
                          <w:kern w:val="24"/>
                          <w:sz w:val="28"/>
                          <w:szCs w:val="32"/>
                        </w:rPr>
                        <w:tab/>
                      </w:r>
                      <w:r w:rsidRPr="00AA7E9A">
                        <w:rPr>
                          <w:rFonts w:ascii="Arial" w:eastAsiaTheme="minorEastAsia" w:hAnsi="Arial" w:cs="Arial"/>
                          <w:b/>
                          <w:color w:val="FFFFFF" w:themeColor="background1"/>
                          <w:sz w:val="28"/>
                          <w:szCs w:val="32"/>
                        </w:rPr>
                        <w:t xml:space="preserve">Gateway to International Standards &amp; Guidance </w:t>
                      </w:r>
                    </w:p>
                    <w:p w14:paraId="7A05A68D" w14:textId="6FCBD88C" w:rsidR="00CC49D6" w:rsidRPr="00AA7E9A" w:rsidRDefault="00CC49D6" w:rsidP="00AD5D94">
                      <w:pPr>
                        <w:ind w:left="1440" w:hanging="1440"/>
                        <w:rPr>
                          <w:rFonts w:ascii="Arial" w:eastAsiaTheme="minorEastAsia" w:hAnsi="Arial" w:cs="Arial"/>
                          <w:b/>
                          <w:color w:val="FFFFFF" w:themeColor="background1"/>
                          <w:sz w:val="28"/>
                          <w:szCs w:val="32"/>
                        </w:rPr>
                      </w:pPr>
                      <w:r>
                        <w:rPr>
                          <w:rFonts w:ascii="Arial" w:eastAsiaTheme="minorEastAsia" w:hAnsi="Arial" w:cs="Arial"/>
                          <w:b/>
                          <w:color w:val="FFFFFF" w:themeColor="background1"/>
                          <w:sz w:val="28"/>
                          <w:szCs w:val="32"/>
                        </w:rPr>
                        <w:tab/>
                      </w:r>
                      <w:proofErr w:type="gramStart"/>
                      <w:r w:rsidRPr="00AA7E9A">
                        <w:rPr>
                          <w:rFonts w:ascii="Arial" w:eastAsiaTheme="minorEastAsia" w:hAnsi="Arial" w:cs="Arial"/>
                          <w:b/>
                          <w:color w:val="BFBFBF" w:themeColor="background1" w:themeShade="BF"/>
                          <w:sz w:val="28"/>
                          <w:szCs w:val="32"/>
                        </w:rPr>
                        <w:t>on</w:t>
                      </w:r>
                      <w:proofErr w:type="gramEnd"/>
                      <w:r w:rsidRPr="00AA7E9A">
                        <w:rPr>
                          <w:rFonts w:ascii="Arial" w:eastAsiaTheme="minorEastAsia" w:hAnsi="Arial" w:cs="Arial"/>
                          <w:b/>
                          <w:color w:val="BFBFBF" w:themeColor="background1" w:themeShade="BF"/>
                          <w:sz w:val="28"/>
                          <w:szCs w:val="32"/>
                        </w:rPr>
                        <w:t xml:space="preserve"> Budget and Fiscal Transparency</w:t>
                      </w:r>
                      <w:r w:rsidRPr="00AA7E9A">
                        <w:rPr>
                          <w:rFonts w:ascii="Arial" w:eastAsiaTheme="minorEastAsia" w:hAnsi="Arial" w:cs="Arial"/>
                          <w:b/>
                          <w:color w:val="BFBFBF" w:themeColor="background1" w:themeShade="BF"/>
                          <w:sz w:val="28"/>
                          <w:szCs w:val="32"/>
                        </w:rPr>
                        <w:tab/>
                      </w:r>
                      <w:r w:rsidRPr="00AA7E9A">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FFFFFF" w:themeColor="background1"/>
                          <w:sz w:val="28"/>
                          <w:szCs w:val="32"/>
                        </w:rPr>
                        <w:t>10</w:t>
                      </w:r>
                    </w:p>
                    <w:p w14:paraId="45D35D71" w14:textId="77777777" w:rsidR="00CC49D6" w:rsidRDefault="00CC49D6" w:rsidP="00AD5D94">
                      <w:pPr>
                        <w:pStyle w:val="NormalWeb"/>
                        <w:spacing w:before="0" w:beforeAutospacing="0" w:after="0"/>
                      </w:pPr>
                    </w:p>
                  </w:txbxContent>
                </v:textbox>
              </v:rect>
            </w:pict>
          </mc:Fallback>
        </mc:AlternateContent>
      </w:r>
    </w:p>
    <w:p w14:paraId="10A84320" w14:textId="77777777" w:rsidR="00AD5D94" w:rsidRPr="00991BAF" w:rsidRDefault="00AD5D94" w:rsidP="00AD5D94">
      <w:pPr>
        <w:rPr>
          <w:b/>
          <w:sz w:val="32"/>
        </w:rPr>
      </w:pPr>
    </w:p>
    <w:p w14:paraId="2223D08F" w14:textId="77777777" w:rsidR="006D7CA2" w:rsidRDefault="002023F0" w:rsidP="00F556CC">
      <w:pPr>
        <w:rPr>
          <w:rFonts w:ascii="Arial" w:eastAsiaTheme="minorEastAsia" w:hAnsi="Arial" w:cs="Arial"/>
          <w:b/>
          <w:color w:val="0070C0"/>
          <w:sz w:val="32"/>
          <w:szCs w:val="32"/>
        </w:rPr>
      </w:pPr>
      <w:r w:rsidRPr="00991BAF">
        <w:rPr>
          <w:rFonts w:ascii="Arial" w:eastAsiaTheme="minorEastAsia" w:hAnsi="Arial" w:cs="Arial"/>
          <w:b/>
          <w:color w:val="0070C0"/>
          <w:sz w:val="32"/>
          <w:szCs w:val="32"/>
        </w:rPr>
        <w:br/>
      </w:r>
    </w:p>
    <w:p w14:paraId="4007EDE8" w14:textId="77777777" w:rsidR="009D5552" w:rsidRPr="00991BAF" w:rsidRDefault="009D5552" w:rsidP="00F556CC">
      <w:pPr>
        <w:rPr>
          <w:rFonts w:ascii="Arial" w:eastAsiaTheme="minorEastAsia" w:hAnsi="Arial" w:cs="Arial"/>
          <w:b/>
          <w:color w:val="0070C0"/>
          <w:sz w:val="32"/>
          <w:szCs w:val="32"/>
        </w:rPr>
      </w:pPr>
    </w:p>
    <w:p w14:paraId="5304BEB0" w14:textId="77777777"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78143D60" w14:textId="49475A47" w:rsidR="006D7CA2" w:rsidRPr="00991BAF" w:rsidRDefault="006D7CA2" w:rsidP="006D7CA2">
      <w:pPr>
        <w:shd w:val="clear" w:color="auto" w:fill="7F7F7F" w:themeFill="text1" w:themeFillTint="80"/>
        <w:ind w:left="720" w:firstLine="720"/>
        <w:rPr>
          <w:rFonts w:ascii="Arial" w:eastAsiaTheme="minorEastAsia" w:hAnsi="Arial" w:cs="Arial"/>
          <w:b/>
          <w:i/>
          <w:color w:val="FFFFFF" w:themeColor="background1"/>
          <w:sz w:val="28"/>
          <w:szCs w:val="32"/>
        </w:rPr>
      </w:pPr>
      <w:r w:rsidRPr="00991BAF">
        <w:rPr>
          <w:rFonts w:ascii="Arial" w:eastAsiaTheme="minorEastAsia" w:hAnsi="Arial" w:cs="Arial"/>
          <w:b/>
          <w:i/>
          <w:color w:val="FFFFFF" w:themeColor="background1"/>
          <w:sz w:val="28"/>
          <w:szCs w:val="32"/>
        </w:rPr>
        <w:t>Overview</w:t>
      </w:r>
      <w:r w:rsidRPr="00991BAF">
        <w:rPr>
          <w:rFonts w:ascii="Arial" w:eastAsiaTheme="minorEastAsia" w:hAnsi="Arial" w:cs="Arial"/>
          <w:b/>
          <w:i/>
          <w:color w:val="FFFFFF" w:themeColor="background1"/>
          <w:sz w:val="28"/>
          <w:szCs w:val="32"/>
        </w:rPr>
        <w:tab/>
      </w:r>
      <w:r w:rsidRPr="00991BAF">
        <w:rPr>
          <w:rFonts w:ascii="Arial" w:eastAsiaTheme="minorEastAsia" w:hAnsi="Arial" w:cs="Arial"/>
          <w:b/>
          <w:i/>
          <w:color w:val="FFFFFF" w:themeColor="background1"/>
          <w:sz w:val="28"/>
          <w:szCs w:val="32"/>
        </w:rPr>
        <w:tab/>
      </w:r>
      <w:r w:rsidRPr="00991BAF">
        <w:rPr>
          <w:rFonts w:ascii="Arial" w:eastAsiaTheme="minorEastAsia" w:hAnsi="Arial" w:cs="Arial"/>
          <w:b/>
          <w:i/>
          <w:color w:val="FFFFFF" w:themeColor="background1"/>
          <w:sz w:val="28"/>
          <w:szCs w:val="32"/>
        </w:rPr>
        <w:tab/>
      </w:r>
      <w:r w:rsidRPr="00991BAF">
        <w:rPr>
          <w:rFonts w:ascii="Arial" w:eastAsiaTheme="minorEastAsia" w:hAnsi="Arial" w:cs="Arial"/>
          <w:b/>
          <w:i/>
          <w:color w:val="FFFFFF" w:themeColor="background1"/>
          <w:sz w:val="28"/>
          <w:szCs w:val="32"/>
        </w:rPr>
        <w:tab/>
      </w:r>
      <w:r w:rsidRPr="00991BAF">
        <w:rPr>
          <w:rFonts w:ascii="Arial" w:eastAsiaTheme="minorEastAsia" w:hAnsi="Arial" w:cs="Arial"/>
          <w:b/>
          <w:i/>
          <w:color w:val="FFFFFF" w:themeColor="background1"/>
          <w:sz w:val="28"/>
          <w:szCs w:val="32"/>
        </w:rPr>
        <w:tab/>
      </w:r>
      <w:r w:rsidRPr="00991BAF">
        <w:rPr>
          <w:rFonts w:ascii="Arial" w:eastAsiaTheme="minorEastAsia" w:hAnsi="Arial" w:cs="Arial"/>
          <w:b/>
          <w:i/>
          <w:color w:val="FFFFFF" w:themeColor="background1"/>
          <w:sz w:val="28"/>
          <w:szCs w:val="32"/>
        </w:rPr>
        <w:tab/>
      </w:r>
      <w:r w:rsidR="00DA5B3A">
        <w:rPr>
          <w:rFonts w:ascii="Arial" w:eastAsiaTheme="minorEastAsia" w:hAnsi="Arial" w:cs="Arial"/>
          <w:b/>
          <w:i/>
          <w:color w:val="FFFFFF" w:themeColor="background1"/>
          <w:sz w:val="28"/>
          <w:szCs w:val="32"/>
        </w:rPr>
        <w:t>11</w:t>
      </w:r>
    </w:p>
    <w:p w14:paraId="3B838B1B" w14:textId="77777777"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407C4EC5" w14:textId="33D7C749"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G20</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14</w:t>
      </w:r>
    </w:p>
    <w:p w14:paraId="7BE6ABBD" w14:textId="77777777"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5B575923" w14:textId="57A40C38"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GIFT</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15</w:t>
      </w:r>
    </w:p>
    <w:p w14:paraId="410367B6" w14:textId="77777777"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3AAE7C59" w14:textId="2AD071AF" w:rsidR="002023F0" w:rsidRPr="00991BAF" w:rsidRDefault="002023F0"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IBP</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17</w:t>
      </w:r>
    </w:p>
    <w:p w14:paraId="52E523E5" w14:textId="77777777" w:rsidR="00A25E04" w:rsidRPr="00991BAF" w:rsidRDefault="00A25E04"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4BDFB29B" w14:textId="2036BF16" w:rsidR="005A28FA" w:rsidRDefault="005A28FA" w:rsidP="006D7CA2">
      <w:pPr>
        <w:shd w:val="clear" w:color="auto" w:fill="7F7F7F" w:themeFill="text1" w:themeFillTint="80"/>
        <w:ind w:left="720" w:firstLine="720"/>
        <w:rPr>
          <w:rFonts w:ascii="Arial" w:eastAsiaTheme="minorEastAsia" w:hAnsi="Arial" w:cs="Arial"/>
          <w:b/>
          <w:color w:val="FFFFFF" w:themeColor="background1"/>
          <w:sz w:val="28"/>
          <w:szCs w:val="32"/>
        </w:rPr>
      </w:pPr>
      <w:r>
        <w:rPr>
          <w:rFonts w:ascii="Arial" w:eastAsiaTheme="minorEastAsia" w:hAnsi="Arial" w:cs="Arial"/>
          <w:b/>
          <w:color w:val="FFFFFF" w:themeColor="background1"/>
          <w:sz w:val="28"/>
          <w:szCs w:val="32"/>
        </w:rPr>
        <w:t>IFAC</w:t>
      </w:r>
      <w:r w:rsidR="00E5691E">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and IPSASB</w:t>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t>1</w:t>
      </w:r>
      <w:r w:rsidR="00DA5B3A">
        <w:rPr>
          <w:rFonts w:ascii="Arial" w:eastAsiaTheme="minorEastAsia" w:hAnsi="Arial" w:cs="Arial"/>
          <w:b/>
          <w:color w:val="FFFFFF" w:themeColor="background1"/>
          <w:sz w:val="28"/>
          <w:szCs w:val="32"/>
        </w:rPr>
        <w:t>9</w:t>
      </w:r>
    </w:p>
    <w:p w14:paraId="5FD3C8B6" w14:textId="77777777" w:rsidR="005A28FA" w:rsidRDefault="005A28FA"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1C0A74C1" w14:textId="6F4D8336" w:rsidR="005A28FA" w:rsidRDefault="006D7CA2" w:rsidP="00DA5B3A">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IMF</w:t>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21</w:t>
      </w:r>
    </w:p>
    <w:p w14:paraId="58F342D8" w14:textId="1AE1BE3C" w:rsidR="006D7CA2" w:rsidRPr="00991BAF" w:rsidRDefault="006D7CA2" w:rsidP="00E5691E">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p>
    <w:p w14:paraId="075846C4" w14:textId="61CDB06C"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 xml:space="preserve">OECD </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141E63">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23</w:t>
      </w:r>
    </w:p>
    <w:p w14:paraId="609F8F10" w14:textId="77777777"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64404C0D" w14:textId="53C800D5" w:rsidR="00A25E04" w:rsidRPr="00991BAF" w:rsidRDefault="00A25E04"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PEFA</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25</w:t>
      </w:r>
    </w:p>
    <w:p w14:paraId="11B27680" w14:textId="77777777" w:rsidR="00A25E04" w:rsidRPr="00991BAF" w:rsidRDefault="00A25E04"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0678D5EF" w14:textId="5B7AF6DD" w:rsidR="00A25E04" w:rsidRPr="00991BAF" w:rsidRDefault="00A25E04"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World Bank Group</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27</w:t>
      </w:r>
    </w:p>
    <w:p w14:paraId="64B3E599" w14:textId="77777777" w:rsidR="00A25E04" w:rsidRPr="00991BAF" w:rsidRDefault="00A25E04" w:rsidP="006D7CA2">
      <w:pPr>
        <w:shd w:val="clear" w:color="auto" w:fill="7F7F7F" w:themeFill="text1" w:themeFillTint="80"/>
        <w:ind w:left="720" w:firstLine="720"/>
        <w:rPr>
          <w:rFonts w:ascii="Arial" w:eastAsiaTheme="minorEastAsia" w:hAnsi="Arial" w:cs="Arial"/>
          <w:b/>
          <w:color w:val="FFFFFF" w:themeColor="background1"/>
          <w:sz w:val="28"/>
          <w:szCs w:val="32"/>
        </w:rPr>
      </w:pPr>
    </w:p>
    <w:p w14:paraId="647C0C20" w14:textId="0A0E27E6" w:rsidR="006D7CA2" w:rsidRPr="00991BAF" w:rsidRDefault="006D7CA2" w:rsidP="006D7CA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Other relevant organisations</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29</w:t>
      </w:r>
    </w:p>
    <w:p w14:paraId="05EA16E6" w14:textId="77777777" w:rsidR="00A25E04" w:rsidRPr="00991BAF" w:rsidRDefault="00A25E04" w:rsidP="006D7CA2">
      <w:pPr>
        <w:shd w:val="clear" w:color="auto" w:fill="7F7F7F" w:themeFill="text1" w:themeFillTint="80"/>
        <w:ind w:left="720" w:firstLine="720"/>
        <w:rPr>
          <w:rFonts w:ascii="Arial" w:eastAsiaTheme="minorEastAsia" w:hAnsi="Arial" w:cs="Arial"/>
          <w:b/>
          <w:i/>
          <w:color w:val="FFFFFF" w:themeColor="background1"/>
          <w:sz w:val="28"/>
          <w:szCs w:val="32"/>
        </w:rPr>
      </w:pPr>
    </w:p>
    <w:p w14:paraId="007D1EEB" w14:textId="0DFF4560" w:rsidR="00A25E04" w:rsidRPr="00991BAF" w:rsidRDefault="00A25E04" w:rsidP="006D7CA2">
      <w:pPr>
        <w:shd w:val="clear" w:color="auto" w:fill="7F7F7F" w:themeFill="text1" w:themeFillTint="80"/>
        <w:ind w:left="720" w:firstLine="720"/>
        <w:rPr>
          <w:rFonts w:ascii="Arial" w:eastAsiaTheme="minorEastAsia" w:hAnsi="Arial" w:cs="Arial"/>
          <w:b/>
          <w:i/>
          <w:color w:val="FFFFFF" w:themeColor="background1"/>
          <w:sz w:val="28"/>
          <w:szCs w:val="32"/>
        </w:rPr>
      </w:pPr>
      <w:r w:rsidRPr="00991BAF">
        <w:rPr>
          <w:rFonts w:ascii="Arial" w:eastAsiaTheme="minorEastAsia" w:hAnsi="Arial" w:cs="Arial"/>
          <w:b/>
          <w:i/>
          <w:color w:val="FFFFFF" w:themeColor="background1"/>
          <w:sz w:val="28"/>
          <w:szCs w:val="32"/>
        </w:rPr>
        <w:t xml:space="preserve">Navigating the international </w:t>
      </w:r>
      <w:r w:rsidRPr="00991BAF">
        <w:rPr>
          <w:rFonts w:ascii="Arial" w:eastAsiaTheme="minorEastAsia" w:hAnsi="Arial" w:cs="Arial"/>
          <w:b/>
          <w:i/>
          <w:color w:val="FFFFFF" w:themeColor="background1"/>
          <w:sz w:val="28"/>
          <w:szCs w:val="32"/>
        </w:rPr>
        <w:br/>
        <w:t xml:space="preserve">  </w:t>
      </w:r>
      <w:r w:rsidRPr="00991BAF">
        <w:rPr>
          <w:rFonts w:ascii="Arial" w:eastAsiaTheme="minorEastAsia" w:hAnsi="Arial" w:cs="Arial"/>
          <w:b/>
          <w:i/>
          <w:color w:val="FFFFFF" w:themeColor="background1"/>
          <w:sz w:val="28"/>
          <w:szCs w:val="32"/>
        </w:rPr>
        <w:tab/>
      </w:r>
      <w:r w:rsidR="00141E63">
        <w:rPr>
          <w:rFonts w:ascii="Arial" w:eastAsiaTheme="minorEastAsia" w:hAnsi="Arial" w:cs="Arial"/>
          <w:b/>
          <w:i/>
          <w:color w:val="FFFFFF" w:themeColor="background1"/>
          <w:sz w:val="28"/>
          <w:szCs w:val="32"/>
        </w:rPr>
        <w:t>standards and guidance</w:t>
      </w:r>
      <w:r w:rsidR="00141E63">
        <w:rPr>
          <w:rFonts w:ascii="Arial" w:eastAsiaTheme="minorEastAsia" w:hAnsi="Arial" w:cs="Arial"/>
          <w:b/>
          <w:i/>
          <w:color w:val="FFFFFF" w:themeColor="background1"/>
          <w:sz w:val="28"/>
          <w:szCs w:val="32"/>
        </w:rPr>
        <w:tab/>
      </w:r>
      <w:r w:rsidR="00141E63">
        <w:rPr>
          <w:rFonts w:ascii="Arial" w:eastAsiaTheme="minorEastAsia" w:hAnsi="Arial" w:cs="Arial"/>
          <w:b/>
          <w:i/>
          <w:color w:val="FFFFFF" w:themeColor="background1"/>
          <w:sz w:val="28"/>
          <w:szCs w:val="32"/>
        </w:rPr>
        <w:tab/>
      </w:r>
      <w:r w:rsidR="00141E63">
        <w:rPr>
          <w:rFonts w:ascii="Arial" w:eastAsiaTheme="minorEastAsia" w:hAnsi="Arial" w:cs="Arial"/>
          <w:b/>
          <w:i/>
          <w:color w:val="FFFFFF" w:themeColor="background1"/>
          <w:sz w:val="28"/>
          <w:szCs w:val="32"/>
        </w:rPr>
        <w:tab/>
      </w:r>
      <w:r w:rsidR="00DA5B3A">
        <w:rPr>
          <w:rFonts w:ascii="Arial" w:eastAsiaTheme="minorEastAsia" w:hAnsi="Arial" w:cs="Arial"/>
          <w:b/>
          <w:i/>
          <w:color w:val="FFFFFF" w:themeColor="background1"/>
          <w:sz w:val="28"/>
          <w:szCs w:val="32"/>
        </w:rPr>
        <w:t>30</w:t>
      </w:r>
    </w:p>
    <w:p w14:paraId="5B17DB09" w14:textId="77777777" w:rsidR="006D7CA2" w:rsidRPr="00991BAF" w:rsidRDefault="006D7CA2" w:rsidP="006D7CA2">
      <w:pPr>
        <w:shd w:val="clear" w:color="auto" w:fill="7F7F7F" w:themeFill="text1" w:themeFillTint="80"/>
        <w:ind w:left="720" w:firstLine="720"/>
        <w:rPr>
          <w:rFonts w:ascii="Arial" w:eastAsiaTheme="minorEastAsia" w:hAnsi="Arial" w:cs="Arial"/>
          <w:b/>
          <w:i/>
          <w:color w:val="FFFFFF" w:themeColor="background1"/>
          <w:sz w:val="28"/>
          <w:szCs w:val="32"/>
        </w:rPr>
      </w:pPr>
    </w:p>
    <w:p w14:paraId="2B352433" w14:textId="4C1FC0E7" w:rsidR="00F556CC" w:rsidRPr="00991BAF" w:rsidRDefault="00F556CC" w:rsidP="00F556CC">
      <w:pPr>
        <w:rPr>
          <w:rFonts w:ascii="Arial" w:eastAsiaTheme="minorEastAsia" w:hAnsi="Arial" w:cs="Arial"/>
          <w:b/>
          <w:color w:val="0070C0"/>
          <w:sz w:val="32"/>
          <w:szCs w:val="32"/>
        </w:rPr>
      </w:pPr>
      <w:r w:rsidRPr="00991BAF">
        <w:rPr>
          <w:rFonts w:ascii="Arial" w:eastAsiaTheme="minorEastAsia" w:hAnsi="Arial" w:cs="Arial"/>
          <w:b/>
          <w:color w:val="0070C0"/>
          <w:sz w:val="32"/>
          <w:szCs w:val="32"/>
        </w:rPr>
        <w:br w:type="page"/>
      </w:r>
    </w:p>
    <w:p w14:paraId="30BA89E7" w14:textId="77777777" w:rsidR="00F556CC" w:rsidRPr="00991BAF" w:rsidRDefault="00F556CC">
      <w:pPr>
        <w:rPr>
          <w:rFonts w:ascii="Arial" w:eastAsiaTheme="minorEastAsia" w:hAnsi="Arial" w:cs="Arial"/>
          <w:b/>
          <w:color w:val="0070C0"/>
          <w:sz w:val="32"/>
          <w:szCs w:val="32"/>
        </w:rPr>
      </w:pPr>
    </w:p>
    <w:p w14:paraId="7F49206E" w14:textId="77777777" w:rsidR="00692762" w:rsidRPr="00991BAF" w:rsidRDefault="00692762" w:rsidP="00AD5D94">
      <w:pPr>
        <w:rPr>
          <w:rFonts w:ascii="Arial" w:eastAsiaTheme="minorEastAsia" w:hAnsi="Arial" w:cs="Arial"/>
          <w:b/>
          <w:color w:val="0070C0"/>
          <w:sz w:val="32"/>
          <w:szCs w:val="32"/>
        </w:rPr>
      </w:pPr>
    </w:p>
    <w:p w14:paraId="59DE9DAB" w14:textId="77777777" w:rsidR="00C34090" w:rsidRDefault="00C34090" w:rsidP="00AD5D94">
      <w:pPr>
        <w:rPr>
          <w:rFonts w:ascii="Arial" w:eastAsiaTheme="minorEastAsia" w:hAnsi="Arial" w:cs="Arial"/>
          <w:b/>
          <w:color w:val="0070C0"/>
          <w:sz w:val="32"/>
          <w:szCs w:val="32"/>
        </w:rPr>
      </w:pPr>
    </w:p>
    <w:p w14:paraId="09E93D1D" w14:textId="77777777" w:rsidR="009D5552" w:rsidRDefault="009D5552" w:rsidP="00AD5D94">
      <w:pPr>
        <w:rPr>
          <w:rFonts w:ascii="Arial" w:eastAsiaTheme="minorEastAsia" w:hAnsi="Arial" w:cs="Arial"/>
          <w:b/>
          <w:color w:val="0070C0"/>
          <w:sz w:val="32"/>
          <w:szCs w:val="32"/>
        </w:rPr>
      </w:pPr>
    </w:p>
    <w:p w14:paraId="53DA2713" w14:textId="77777777" w:rsidR="009D5552" w:rsidRDefault="009D5552" w:rsidP="00AD5D94">
      <w:pPr>
        <w:rPr>
          <w:rFonts w:ascii="Arial" w:eastAsiaTheme="minorEastAsia" w:hAnsi="Arial" w:cs="Arial"/>
          <w:b/>
          <w:color w:val="0070C0"/>
          <w:sz w:val="32"/>
          <w:szCs w:val="32"/>
        </w:rPr>
      </w:pPr>
    </w:p>
    <w:p w14:paraId="7319DDD0" w14:textId="77777777" w:rsidR="009D5552" w:rsidRDefault="009D5552" w:rsidP="00AD5D94">
      <w:pPr>
        <w:rPr>
          <w:rFonts w:ascii="Arial" w:eastAsiaTheme="minorEastAsia" w:hAnsi="Arial" w:cs="Arial"/>
          <w:b/>
          <w:color w:val="0070C0"/>
          <w:sz w:val="32"/>
          <w:szCs w:val="32"/>
        </w:rPr>
      </w:pPr>
    </w:p>
    <w:p w14:paraId="4C5384AF" w14:textId="5C510A13" w:rsidR="00C34090" w:rsidRPr="00991BAF" w:rsidRDefault="009D5552" w:rsidP="00AD5D94">
      <w:pPr>
        <w:rPr>
          <w:rFonts w:ascii="Arial" w:eastAsiaTheme="minorEastAsia" w:hAnsi="Arial" w:cs="Arial"/>
          <w:b/>
          <w:color w:val="0070C0"/>
          <w:sz w:val="32"/>
          <w:szCs w:val="32"/>
        </w:rPr>
      </w:pPr>
      <w:r>
        <w:rPr>
          <w:rFonts w:ascii="Arial" w:eastAsiaTheme="minorEastAsia" w:hAnsi="Arial" w:cs="Arial"/>
          <w:b/>
          <w:color w:val="0070C0"/>
          <w:sz w:val="32"/>
          <w:szCs w:val="32"/>
        </w:rPr>
        <w:br/>
      </w:r>
    </w:p>
    <w:p w14:paraId="22F62087" w14:textId="77777777" w:rsidR="00F556CC" w:rsidRPr="00991BAF" w:rsidRDefault="00F556CC" w:rsidP="00AD5D94">
      <w:pPr>
        <w:rPr>
          <w:rFonts w:ascii="Arial" w:eastAsiaTheme="minorEastAsia" w:hAnsi="Arial" w:cs="Arial"/>
          <w:b/>
          <w:color w:val="0070C0"/>
          <w:sz w:val="32"/>
          <w:szCs w:val="32"/>
        </w:rPr>
      </w:pPr>
    </w:p>
    <w:p w14:paraId="574A8EBE" w14:textId="77777777" w:rsidR="00F556CC" w:rsidRPr="00991BAF" w:rsidRDefault="00F556CC" w:rsidP="00AD5D94">
      <w:pPr>
        <w:rPr>
          <w:rFonts w:ascii="Arial" w:eastAsiaTheme="minorEastAsia" w:hAnsi="Arial" w:cs="Arial"/>
          <w:b/>
          <w:color w:val="0070C0"/>
          <w:sz w:val="32"/>
          <w:szCs w:val="32"/>
        </w:rPr>
      </w:pPr>
    </w:p>
    <w:p w14:paraId="6252F599" w14:textId="77777777" w:rsidR="00737BB3" w:rsidRPr="00991BAF" w:rsidRDefault="008134BD" w:rsidP="00AD5D94">
      <w:pPr>
        <w:rPr>
          <w:rFonts w:ascii="Arial" w:eastAsiaTheme="minorEastAsia" w:hAnsi="Arial" w:cs="Arial"/>
          <w:b/>
          <w:color w:val="0070C0"/>
          <w:sz w:val="32"/>
          <w:szCs w:val="32"/>
        </w:rPr>
      </w:pPr>
      <w:r w:rsidRPr="00991BAF">
        <w:rPr>
          <w:rFonts w:ascii="Arial" w:eastAsiaTheme="minorEastAsia" w:hAnsi="Arial" w:cs="Arial"/>
          <w:b/>
          <w:noProof/>
          <w:color w:val="0070C0"/>
          <w:sz w:val="32"/>
          <w:szCs w:val="32"/>
          <w:lang w:eastAsia="en-GB"/>
        </w:rPr>
        <mc:AlternateContent>
          <mc:Choice Requires="wps">
            <w:drawing>
              <wp:anchor distT="0" distB="0" distL="114300" distR="114300" simplePos="0" relativeHeight="251686912" behindDoc="1" locked="0" layoutInCell="1" allowOverlap="1" wp14:anchorId="0F66072A" wp14:editId="582DA096">
                <wp:simplePos x="0" y="0"/>
                <wp:positionH relativeFrom="column">
                  <wp:posOffset>11430</wp:posOffset>
                </wp:positionH>
                <wp:positionV relativeFrom="paragraph">
                  <wp:posOffset>73025</wp:posOffset>
                </wp:positionV>
                <wp:extent cx="6039485" cy="590550"/>
                <wp:effectExtent l="0" t="0" r="0" b="0"/>
                <wp:wrapNone/>
                <wp:docPr id="4243" name="Rectangl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590550"/>
                        </a:xfrm>
                        <a:prstGeom prst="rect">
                          <a:avLst/>
                        </a:prstGeom>
                        <a:solidFill>
                          <a:schemeClr val="accent2">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6D1C92" w14:textId="1A7EDF3C" w:rsidR="00CC49D6" w:rsidRPr="00AA7E9A" w:rsidRDefault="00CC49D6" w:rsidP="00AD5D94">
                            <w:pPr>
                              <w:ind w:left="1440" w:hanging="1440"/>
                              <w:rPr>
                                <w:rFonts w:ascii="Arial" w:eastAsiaTheme="minorEastAsia" w:hAnsi="Arial" w:cs="Arial"/>
                                <w:b/>
                                <w:color w:val="FFFFFF" w:themeColor="background1"/>
                                <w:sz w:val="28"/>
                                <w:szCs w:val="32"/>
                              </w:rPr>
                            </w:pPr>
                            <w:r w:rsidRPr="00AA7E9A">
                              <w:rPr>
                                <w:rFonts w:ascii="Arial" w:hAnsi="Arial" w:cs="Arial"/>
                                <w:b/>
                                <w:bCs/>
                                <w:color w:val="FFFFFF" w:themeColor="light1"/>
                                <w:kern w:val="24"/>
                                <w:sz w:val="28"/>
                                <w:szCs w:val="32"/>
                              </w:rPr>
                              <w:t>Part 2</w:t>
                            </w:r>
                            <w:r w:rsidRPr="00AA7E9A">
                              <w:rPr>
                                <w:rFonts w:ascii="Arial" w:hAnsi="Arial" w:cs="Arial"/>
                                <w:b/>
                                <w:bCs/>
                                <w:color w:val="FFFFFF" w:themeColor="light1"/>
                                <w:kern w:val="24"/>
                                <w:sz w:val="28"/>
                                <w:szCs w:val="32"/>
                              </w:rPr>
                              <w:tab/>
                              <w:t>Appl</w:t>
                            </w:r>
                            <w:r>
                              <w:rPr>
                                <w:rFonts w:ascii="Arial" w:hAnsi="Arial" w:cs="Arial"/>
                                <w:b/>
                                <w:bCs/>
                                <w:color w:val="FFFFFF" w:themeColor="light1"/>
                                <w:kern w:val="24"/>
                                <w:sz w:val="28"/>
                                <w:szCs w:val="32"/>
                              </w:rPr>
                              <w:t xml:space="preserve">ying </w:t>
                            </w:r>
                            <w:r w:rsidRPr="00AA7E9A">
                              <w:rPr>
                                <w:rFonts w:ascii="Arial" w:hAnsi="Arial" w:cs="Arial"/>
                                <w:b/>
                                <w:bCs/>
                                <w:color w:val="FFFFFF" w:themeColor="light1"/>
                                <w:kern w:val="24"/>
                                <w:sz w:val="28"/>
                                <w:szCs w:val="32"/>
                              </w:rPr>
                              <w:t>Budget Transparency</w:t>
                            </w:r>
                            <w:r>
                              <w:rPr>
                                <w:rFonts w:ascii="Arial" w:hAnsi="Arial" w:cs="Arial"/>
                                <w:b/>
                                <w:bCs/>
                                <w:color w:val="FFFFFF" w:themeColor="light1"/>
                                <w:kern w:val="24"/>
                                <w:sz w:val="28"/>
                                <w:szCs w:val="32"/>
                              </w:rPr>
                              <w:t xml:space="preserve"> in Different Areas</w:t>
                            </w:r>
                            <w:r w:rsidRPr="00AA7E9A">
                              <w:rPr>
                                <w:rFonts w:ascii="Arial" w:hAnsi="Arial" w:cs="Arial"/>
                                <w:b/>
                                <w:bCs/>
                                <w:color w:val="FFFFFF" w:themeColor="light1"/>
                                <w:kern w:val="24"/>
                                <w:sz w:val="28"/>
                                <w:szCs w:val="32"/>
                              </w:rPr>
                              <w:t xml:space="preserve">: </w:t>
                            </w:r>
                            <w:r w:rsidRPr="00AA7E9A">
                              <w:rPr>
                                <w:rFonts w:ascii="Arial" w:eastAsiaTheme="minorEastAsia" w:hAnsi="Arial" w:cs="Arial"/>
                                <w:b/>
                                <w:color w:val="BFBFBF" w:themeColor="background1" w:themeShade="BF"/>
                                <w:sz w:val="28"/>
                                <w:szCs w:val="32"/>
                              </w:rPr>
                              <w:br/>
                            </w:r>
                            <w:r>
                              <w:rPr>
                                <w:rFonts w:ascii="Arial" w:eastAsiaTheme="minorEastAsia" w:hAnsi="Arial" w:cs="Arial"/>
                                <w:b/>
                                <w:color w:val="BFBFBF" w:themeColor="background1" w:themeShade="BF"/>
                                <w:sz w:val="28"/>
                                <w:szCs w:val="32"/>
                              </w:rPr>
                              <w:t xml:space="preserve">OECD Guidance on Topics and Resources </w:t>
                            </w:r>
                            <w:r>
                              <w:rPr>
                                <w:rFonts w:ascii="Arial" w:eastAsiaTheme="minorEastAsia" w:hAnsi="Arial" w:cs="Arial"/>
                                <w:b/>
                                <w:color w:val="BFBFBF" w:themeColor="background1" w:themeShade="BF"/>
                                <w:sz w:val="28"/>
                                <w:szCs w:val="32"/>
                              </w:rPr>
                              <w:tab/>
                            </w:r>
                            <w:r w:rsidRPr="00AA7E9A">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FFFFFF" w:themeColor="background1"/>
                                <w:sz w:val="28"/>
                                <w:szCs w:val="32"/>
                              </w:rPr>
                              <w:t>23</w:t>
                            </w:r>
                          </w:p>
                          <w:p w14:paraId="2BEDC9F5" w14:textId="77777777" w:rsidR="00CC49D6" w:rsidRDefault="00CC49D6" w:rsidP="00AD5D94">
                            <w:pPr>
                              <w:pStyle w:val="NormalWeb"/>
                              <w:spacing w:before="0" w:beforeAutospacing="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76" o:spid="_x0000_s1027" style="position:absolute;margin-left:.9pt;margin-top:5.75pt;width:475.55pt;height:4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" fillcolor="#943634 [2405]" stroked="f" strokeweight="2pt">
                <v:textbox>
                  <w:txbxContent>
                    <w:p w14:paraId="236D1C92" w14:textId="1A7EDF3C" w:rsidR="00CC49D6" w:rsidRPr="00AA7E9A" w:rsidRDefault="00CC49D6" w:rsidP="00AD5D94">
                      <w:pPr>
                        <w:ind w:left="1440" w:hanging="1440"/>
                        <w:rPr>
                          <w:rFonts w:ascii="Arial" w:eastAsiaTheme="minorEastAsia" w:hAnsi="Arial" w:cs="Arial"/>
                          <w:b/>
                          <w:color w:val="FFFFFF" w:themeColor="background1"/>
                          <w:sz w:val="28"/>
                          <w:szCs w:val="32"/>
                        </w:rPr>
                      </w:pPr>
                      <w:r w:rsidRPr="00AA7E9A">
                        <w:rPr>
                          <w:rFonts w:ascii="Arial" w:hAnsi="Arial" w:cs="Arial"/>
                          <w:b/>
                          <w:bCs/>
                          <w:color w:val="FFFFFF" w:themeColor="light1"/>
                          <w:kern w:val="24"/>
                          <w:sz w:val="28"/>
                          <w:szCs w:val="32"/>
                        </w:rPr>
                        <w:t>Part 2</w:t>
                      </w:r>
                      <w:r w:rsidRPr="00AA7E9A">
                        <w:rPr>
                          <w:rFonts w:ascii="Arial" w:hAnsi="Arial" w:cs="Arial"/>
                          <w:b/>
                          <w:bCs/>
                          <w:color w:val="FFFFFF" w:themeColor="light1"/>
                          <w:kern w:val="24"/>
                          <w:sz w:val="28"/>
                          <w:szCs w:val="32"/>
                        </w:rPr>
                        <w:tab/>
                        <w:t>Appl</w:t>
                      </w:r>
                      <w:r>
                        <w:rPr>
                          <w:rFonts w:ascii="Arial" w:hAnsi="Arial" w:cs="Arial"/>
                          <w:b/>
                          <w:bCs/>
                          <w:color w:val="FFFFFF" w:themeColor="light1"/>
                          <w:kern w:val="24"/>
                          <w:sz w:val="28"/>
                          <w:szCs w:val="32"/>
                        </w:rPr>
                        <w:t xml:space="preserve">ying </w:t>
                      </w:r>
                      <w:r w:rsidRPr="00AA7E9A">
                        <w:rPr>
                          <w:rFonts w:ascii="Arial" w:hAnsi="Arial" w:cs="Arial"/>
                          <w:b/>
                          <w:bCs/>
                          <w:color w:val="FFFFFF" w:themeColor="light1"/>
                          <w:kern w:val="24"/>
                          <w:sz w:val="28"/>
                          <w:szCs w:val="32"/>
                        </w:rPr>
                        <w:t>Budget Transparency</w:t>
                      </w:r>
                      <w:r>
                        <w:rPr>
                          <w:rFonts w:ascii="Arial" w:hAnsi="Arial" w:cs="Arial"/>
                          <w:b/>
                          <w:bCs/>
                          <w:color w:val="FFFFFF" w:themeColor="light1"/>
                          <w:kern w:val="24"/>
                          <w:sz w:val="28"/>
                          <w:szCs w:val="32"/>
                        </w:rPr>
                        <w:t xml:space="preserve"> in Different Areas</w:t>
                      </w:r>
                      <w:r w:rsidRPr="00AA7E9A">
                        <w:rPr>
                          <w:rFonts w:ascii="Arial" w:hAnsi="Arial" w:cs="Arial"/>
                          <w:b/>
                          <w:bCs/>
                          <w:color w:val="FFFFFF" w:themeColor="light1"/>
                          <w:kern w:val="24"/>
                          <w:sz w:val="28"/>
                          <w:szCs w:val="32"/>
                        </w:rPr>
                        <w:t xml:space="preserve">: </w:t>
                      </w:r>
                      <w:r w:rsidRPr="00AA7E9A">
                        <w:rPr>
                          <w:rFonts w:ascii="Arial" w:eastAsiaTheme="minorEastAsia" w:hAnsi="Arial" w:cs="Arial"/>
                          <w:b/>
                          <w:color w:val="BFBFBF" w:themeColor="background1" w:themeShade="BF"/>
                          <w:sz w:val="28"/>
                          <w:szCs w:val="32"/>
                        </w:rPr>
                        <w:br/>
                      </w:r>
                      <w:r>
                        <w:rPr>
                          <w:rFonts w:ascii="Arial" w:eastAsiaTheme="minorEastAsia" w:hAnsi="Arial" w:cs="Arial"/>
                          <w:b/>
                          <w:color w:val="BFBFBF" w:themeColor="background1" w:themeShade="BF"/>
                          <w:sz w:val="28"/>
                          <w:szCs w:val="32"/>
                        </w:rPr>
                        <w:t xml:space="preserve">OECD Guidance on Topics and Resources </w:t>
                      </w:r>
                      <w:r>
                        <w:rPr>
                          <w:rFonts w:ascii="Arial" w:eastAsiaTheme="minorEastAsia" w:hAnsi="Arial" w:cs="Arial"/>
                          <w:b/>
                          <w:color w:val="BFBFBF" w:themeColor="background1" w:themeShade="BF"/>
                          <w:sz w:val="28"/>
                          <w:szCs w:val="32"/>
                        </w:rPr>
                        <w:tab/>
                      </w:r>
                      <w:r w:rsidRPr="00AA7E9A">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FFFFFF" w:themeColor="background1"/>
                          <w:sz w:val="28"/>
                          <w:szCs w:val="32"/>
                        </w:rPr>
                        <w:t>23</w:t>
                      </w:r>
                    </w:p>
                    <w:p w14:paraId="2BEDC9F5" w14:textId="77777777" w:rsidR="00CC49D6" w:rsidRDefault="00CC49D6" w:rsidP="00AD5D94">
                      <w:pPr>
                        <w:pStyle w:val="NormalWeb"/>
                        <w:spacing w:before="0" w:beforeAutospacing="0" w:after="0"/>
                      </w:pPr>
                    </w:p>
                  </w:txbxContent>
                </v:textbox>
              </v:rect>
            </w:pict>
          </mc:Fallback>
        </mc:AlternateContent>
      </w:r>
    </w:p>
    <w:p w14:paraId="23A4E1F9" w14:textId="77777777" w:rsidR="00A066BD" w:rsidRPr="00991BAF" w:rsidRDefault="00A066BD" w:rsidP="00A066BD">
      <w:pPr>
        <w:rPr>
          <w:rFonts w:ascii="Arial" w:eastAsiaTheme="minorEastAsia" w:hAnsi="Arial" w:cs="Arial"/>
          <w:b/>
          <w:color w:val="0070C0"/>
          <w:sz w:val="32"/>
          <w:szCs w:val="32"/>
        </w:rPr>
      </w:pPr>
    </w:p>
    <w:p w14:paraId="077DDCCF" w14:textId="77777777" w:rsidR="00A066BD" w:rsidRPr="00991BAF" w:rsidRDefault="00A066BD" w:rsidP="00A066BD">
      <w:pPr>
        <w:rPr>
          <w:rFonts w:ascii="Arial" w:eastAsiaTheme="minorEastAsia" w:hAnsi="Arial" w:cs="Arial"/>
          <w:b/>
          <w:color w:val="0070C0"/>
          <w:sz w:val="32"/>
          <w:szCs w:val="32"/>
        </w:rPr>
      </w:pPr>
    </w:p>
    <w:p w14:paraId="36F06964" w14:textId="77777777" w:rsidR="009D5552" w:rsidRDefault="009D5552" w:rsidP="00A066BD">
      <w:pPr>
        <w:rPr>
          <w:rFonts w:ascii="Arial" w:eastAsiaTheme="minorEastAsia" w:hAnsi="Arial" w:cs="Arial"/>
          <w:b/>
          <w:color w:val="0070C0"/>
          <w:sz w:val="32"/>
          <w:szCs w:val="32"/>
        </w:rPr>
      </w:pPr>
    </w:p>
    <w:p w14:paraId="028CB264" w14:textId="77777777" w:rsidR="00A066BD" w:rsidRPr="00991BAF" w:rsidRDefault="008134BD" w:rsidP="00A066BD">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2816" behindDoc="1" locked="0" layoutInCell="1" allowOverlap="1" wp14:anchorId="69767B86" wp14:editId="016DA624">
                <wp:simplePos x="0" y="0"/>
                <wp:positionH relativeFrom="column">
                  <wp:posOffset>11430</wp:posOffset>
                </wp:positionH>
                <wp:positionV relativeFrom="paragraph">
                  <wp:posOffset>219075</wp:posOffset>
                </wp:positionV>
                <wp:extent cx="4478020" cy="598170"/>
                <wp:effectExtent l="0" t="3175" r="6350" b="0"/>
                <wp:wrapNone/>
                <wp:docPr id="4239"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020" cy="598170"/>
                          <a:chOff x="0" y="0"/>
                          <a:chExt cx="57228" cy="9360"/>
                        </a:xfrm>
                      </wpg:grpSpPr>
                      <wps:wsp>
                        <wps:cNvPr id="4240"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241"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C646BD" w14:textId="552CAF1F" w:rsidR="00CC49D6" w:rsidRPr="00AA7E9A" w:rsidRDefault="00CC49D6" w:rsidP="00AD5D94">
                              <w:pPr>
                                <w:pStyle w:val="NormalWeb"/>
                                <w:spacing w:before="0" w:beforeAutospacing="0" w:after="0"/>
                                <w:rPr>
                                  <w:rFonts w:ascii="Arial" w:hAnsi="Arial" w:cs="Arial"/>
                                  <w:b/>
                                  <w:color w:val="FFFFFF" w:themeColor="background1"/>
                                  <w:sz w:val="28"/>
                                </w:rPr>
                              </w:pPr>
                              <w:r w:rsidRPr="00AA7E9A">
                                <w:rPr>
                                  <w:rFonts w:ascii="Arial" w:hAnsi="Arial" w:cs="Arial"/>
                                  <w:b/>
                                  <w:color w:val="FFFFFF" w:themeColor="background1"/>
                                  <w:sz w:val="28"/>
                                  <w:szCs w:val="32"/>
                                </w:rPr>
                                <w:t>Clear budget</w:t>
                              </w:r>
                              <w:r>
                                <w:rPr>
                                  <w:rFonts w:ascii="Arial" w:hAnsi="Arial" w:cs="Arial"/>
                                  <w:b/>
                                  <w:color w:val="FFFFFF" w:themeColor="background1"/>
                                  <w:sz w:val="28"/>
                                </w:rPr>
                                <w:t xml:space="preserve"> information</w:t>
                              </w:r>
                              <w:r w:rsidRPr="00AA7E9A">
                                <w:rPr>
                                  <w:rFonts w:ascii="Arial" w:hAnsi="Arial" w:cs="Arial"/>
                                  <w:b/>
                                  <w:color w:val="FFFFFF" w:themeColor="background1"/>
                                  <w:sz w:val="28"/>
                                </w:rPr>
                                <w:t xml:space="preserve">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33</w:t>
                              </w:r>
                            </w:p>
                            <w:p w14:paraId="6C9497B9" w14:textId="518F3CE9" w:rsidR="00CC49D6" w:rsidRPr="00AA7E9A" w:rsidRDefault="00CC49D6" w:rsidP="00AD5D94">
                              <w:pPr>
                                <w:pStyle w:val="NormalWeb"/>
                                <w:spacing w:before="0" w:beforeAutospacing="0" w:after="0"/>
                                <w:rPr>
                                  <w:rFonts w:ascii="Arial" w:hAnsi="Arial" w:cs="Arial"/>
                                  <w:b/>
                                  <w:color w:val="BFBFBF" w:themeColor="background1" w:themeShade="BF"/>
                                  <w:sz w:val="22"/>
                                </w:rPr>
                              </w:pPr>
                              <w:proofErr w:type="gramStart"/>
                              <w:r>
                                <w:rPr>
                                  <w:rFonts w:ascii="Arial" w:hAnsi="Arial" w:cs="Arial"/>
                                  <w:b/>
                                  <w:color w:val="BFBFBF" w:themeColor="background1" w:themeShade="BF"/>
                                  <w:sz w:val="28"/>
                                </w:rPr>
                                <w:t>from</w:t>
                              </w:r>
                              <w:proofErr w:type="gramEnd"/>
                              <w:r w:rsidRPr="00AA7E9A">
                                <w:rPr>
                                  <w:rFonts w:ascii="Arial" w:hAnsi="Arial" w:cs="Arial"/>
                                  <w:b/>
                                  <w:color w:val="BFBFBF" w:themeColor="background1" w:themeShade="BF"/>
                                  <w:sz w:val="28"/>
                                </w:rPr>
                                <w:t xml:space="preserve"> government</w:t>
                              </w:r>
                            </w:p>
                          </w:txbxContent>
                        </wps:txbx>
                        <wps:bodyPr rot="0" vert="horz" wrap="square" lIns="91440" tIns="45720" rIns="91440" bIns="45720" anchor="ctr" anchorCtr="0" upright="1">
                          <a:noAutofit/>
                        </wps:bodyPr>
                      </wps:wsp>
                      <pic:pic xmlns:pic="http://schemas.openxmlformats.org/drawingml/2006/picture">
                        <pic:nvPicPr>
                          <pic:cNvPr id="424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97" y="1679"/>
                            <a:ext cx="6051" cy="6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60" o:spid="_x0000_s1028" style="position:absolute;margin-left:.9pt;margin-top:17.25pt;width:352.6pt;height:47.1pt;z-index:-251633664"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">
                <v:rect id="Rectangle 2" o:spid="_x0000_s1029"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Bj8EA&#10;AADdAAAADwAAAGRycy9kb3ducmV2LnhtbERP3WrCMBS+H/gO4Qi7m6lFZFajSFHxZrDFPsChObbF&#10;5qQ0Uds9vbkY7PLj+9/sBtuKB/W+caxgPktAEJfONFwpKC7Hj08QPiAbbB2TgpE87LaTtw1mxj35&#10;hx46VCKGsM9QQR1Cl0npy5os+pnriCN3db3FEGFfSdPjM4bbVqZJspQWG44NNXaU11Te9N0qSE7f&#10;Bz3+pgXlK1345ajlV5Ur9T4d9msQgYbwL/5zn42CRbqI++Ob+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Y/BAAAA3QAAAA8AAAAAAAAAAAAAAAAAmAIAAGRycy9kb3du&#10;cmV2LnhtbFBLBQYAAAAABAAEAPUAAACGAwAAAAA=&#10;" fillcolor="#5a5a5a [2109]" stroked="f" strokeweight="2pt"/>
                <v:rect id="Rectangle 3" o:spid="_x0000_s1030"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kFMUA&#10;AADdAAAADwAAAGRycy9kb3ducmV2LnhtbESP0WrCQBRE3wX/YblC33RjEGlTV5GgxZdCu+YDLtlr&#10;EszeDdlVE7++Wyj0cZiZM8xmN9hW3Kn3jWMFy0UCgrh0puFKQXE+zl9B+IBssHVMCkbysNtOJxvM&#10;jHvwN911qESEsM9QQR1Cl0npy5os+oXriKN3cb3FEGVfSdPjI8JtK9MkWUuLDceFGjvKayqv+mYV&#10;JB9fBz0+04LyN1349ajlZ5Ur9TIb9u8gAg3hP/zXPhkFq3S1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uQUxQAAAN0AAAAPAAAAAAAAAAAAAAAAAJgCAABkcnMv&#10;ZG93bnJldi54bWxQSwUGAAAAAAQABAD1AAAAigMAAAAA&#10;" fillcolor="#5a5a5a [2109]" stroked="f" strokeweight="2pt">
                  <v:textbox>
                    <w:txbxContent>
                      <w:p w14:paraId="57C646BD" w14:textId="552CAF1F" w:rsidR="00CC49D6" w:rsidRPr="00AA7E9A" w:rsidRDefault="00CC49D6" w:rsidP="00AD5D94">
                        <w:pPr>
                          <w:pStyle w:val="NormalWeb"/>
                          <w:spacing w:before="0" w:beforeAutospacing="0" w:after="0"/>
                          <w:rPr>
                            <w:rFonts w:ascii="Arial" w:hAnsi="Arial" w:cs="Arial"/>
                            <w:b/>
                            <w:color w:val="FFFFFF" w:themeColor="background1"/>
                            <w:sz w:val="28"/>
                          </w:rPr>
                        </w:pPr>
                        <w:r w:rsidRPr="00AA7E9A">
                          <w:rPr>
                            <w:rFonts w:ascii="Arial" w:hAnsi="Arial" w:cs="Arial"/>
                            <w:b/>
                            <w:color w:val="FFFFFF" w:themeColor="background1"/>
                            <w:sz w:val="28"/>
                            <w:szCs w:val="32"/>
                          </w:rPr>
                          <w:t>Clear budget</w:t>
                        </w:r>
                        <w:r>
                          <w:rPr>
                            <w:rFonts w:ascii="Arial" w:hAnsi="Arial" w:cs="Arial"/>
                            <w:b/>
                            <w:color w:val="FFFFFF" w:themeColor="background1"/>
                            <w:sz w:val="28"/>
                          </w:rPr>
                          <w:t xml:space="preserve"> information</w:t>
                        </w:r>
                        <w:r w:rsidRPr="00AA7E9A">
                          <w:rPr>
                            <w:rFonts w:ascii="Arial" w:hAnsi="Arial" w:cs="Arial"/>
                            <w:b/>
                            <w:color w:val="FFFFFF" w:themeColor="background1"/>
                            <w:sz w:val="28"/>
                          </w:rPr>
                          <w:t xml:space="preserve">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33</w:t>
                        </w:r>
                      </w:p>
                      <w:p w14:paraId="6C9497B9" w14:textId="518F3CE9" w:rsidR="00CC49D6" w:rsidRPr="00AA7E9A" w:rsidRDefault="00CC49D6" w:rsidP="00AD5D94">
                        <w:pPr>
                          <w:pStyle w:val="NormalWeb"/>
                          <w:spacing w:before="0" w:beforeAutospacing="0" w:after="0"/>
                          <w:rPr>
                            <w:rFonts w:ascii="Arial" w:hAnsi="Arial" w:cs="Arial"/>
                            <w:b/>
                            <w:color w:val="BFBFBF" w:themeColor="background1" w:themeShade="BF"/>
                            <w:sz w:val="22"/>
                          </w:rPr>
                        </w:pPr>
                        <w:proofErr w:type="gramStart"/>
                        <w:r>
                          <w:rPr>
                            <w:rFonts w:ascii="Arial" w:hAnsi="Arial" w:cs="Arial"/>
                            <w:b/>
                            <w:color w:val="BFBFBF" w:themeColor="background1" w:themeShade="BF"/>
                            <w:sz w:val="28"/>
                          </w:rPr>
                          <w:t>from</w:t>
                        </w:r>
                        <w:proofErr w:type="gramEnd"/>
                        <w:r w:rsidRPr="00AA7E9A">
                          <w:rPr>
                            <w:rFonts w:ascii="Arial" w:hAnsi="Arial" w:cs="Arial"/>
                            <w:b/>
                            <w:color w:val="BFBFBF" w:themeColor="background1" w:themeShade="BF"/>
                            <w:sz w:val="28"/>
                          </w:rPr>
                          <w:t xml:space="preserve"> government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2297;top:1679;width:6051;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o2EPIAAAA3QAAAA8AAABkcnMvZG93bnJldi54bWxEj09rwkAUxO+C32F5Qi9iNgYRSd2IKFJL&#10;vfin2ONr9pkEs29DdtW0n75bKPQ4zMxvmPmiM7W4U+sqywrGUQyCOLe64kLB6bgZzUA4j6yxtkwK&#10;vsjBIuv35phq++A93Q++EAHCLkUFpfdNKqXLSzLoItsQB+9iW4M+yLaQusVHgJtaJnE8lQYrDgsl&#10;NrQqKb8ebkaB9C/nuPncvZ6+39bD8+qjxln3rtTToFs+g/DU+f/wX3urFUySSQK/b8ITk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6NhDyAAAAN0AAAAPAAAAAAAAAAAA&#10;AAAAAJ8CAABkcnMvZG93bnJldi54bWxQSwUGAAAAAAQABAD3AAAAlAMAAAAA&#10;">
                  <v:imagedata r:id="rId10" o:title=""/>
                </v:shape>
              </v:group>
            </w:pict>
          </mc:Fallback>
        </mc:AlternateContent>
      </w:r>
    </w:p>
    <w:p w14:paraId="6AA45ADA" w14:textId="77777777" w:rsidR="00A066BD" w:rsidRPr="00991BAF" w:rsidRDefault="00A066BD" w:rsidP="00A066BD">
      <w:pPr>
        <w:rPr>
          <w:rFonts w:ascii="Arial" w:eastAsiaTheme="minorEastAsia" w:hAnsi="Arial" w:cs="Arial"/>
          <w:b/>
          <w:color w:val="0070C0"/>
          <w:sz w:val="32"/>
          <w:szCs w:val="32"/>
        </w:rPr>
      </w:pPr>
    </w:p>
    <w:p w14:paraId="3E3E43B3" w14:textId="77777777" w:rsidR="00A066BD" w:rsidRPr="00991BAF" w:rsidRDefault="00A066BD" w:rsidP="00A066BD">
      <w:pPr>
        <w:rPr>
          <w:rFonts w:ascii="Arial" w:eastAsiaTheme="minorEastAsia" w:hAnsi="Arial" w:cs="Arial"/>
          <w:b/>
          <w:color w:val="0070C0"/>
          <w:sz w:val="32"/>
          <w:szCs w:val="32"/>
        </w:rPr>
      </w:pPr>
    </w:p>
    <w:p w14:paraId="75B80716" w14:textId="77777777" w:rsidR="00A066BD" w:rsidRPr="00991BAF" w:rsidRDefault="00A066BD" w:rsidP="00A066BD">
      <w:pPr>
        <w:rPr>
          <w:rFonts w:ascii="Arial" w:eastAsiaTheme="minorEastAsia" w:hAnsi="Arial" w:cs="Arial"/>
          <w:b/>
          <w:color w:val="0070C0"/>
          <w:sz w:val="32"/>
          <w:szCs w:val="32"/>
        </w:rPr>
      </w:pPr>
    </w:p>
    <w:p w14:paraId="2FF4C7C3" w14:textId="77777777" w:rsidR="00A066BD" w:rsidRPr="00991BAF" w:rsidRDefault="008134BD" w:rsidP="00A066BD">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3840" behindDoc="1" locked="0" layoutInCell="1" allowOverlap="1" wp14:anchorId="668B5A1D" wp14:editId="0B0CFCBB">
                <wp:simplePos x="0" y="0"/>
                <wp:positionH relativeFrom="column">
                  <wp:posOffset>13335</wp:posOffset>
                </wp:positionH>
                <wp:positionV relativeFrom="paragraph">
                  <wp:posOffset>48260</wp:posOffset>
                </wp:positionV>
                <wp:extent cx="4476115" cy="593090"/>
                <wp:effectExtent l="635" t="0" r="6350" b="6350"/>
                <wp:wrapNone/>
                <wp:docPr id="4235"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593090"/>
                          <a:chOff x="0" y="0"/>
                          <a:chExt cx="57228" cy="9360"/>
                        </a:xfrm>
                      </wpg:grpSpPr>
                      <wps:wsp>
                        <wps:cNvPr id="4236"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237"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E50D7F" w14:textId="3A2DAB34" w:rsidR="00CC49D6" w:rsidRPr="00AA7E9A" w:rsidRDefault="00CC49D6" w:rsidP="00AD5D94">
                              <w:pPr>
                                <w:pStyle w:val="NormalWeb"/>
                                <w:spacing w:before="0" w:beforeAutospacing="0" w:after="0"/>
                                <w:rPr>
                                  <w:rFonts w:ascii="Arial" w:eastAsiaTheme="minorEastAsia" w:hAnsi="Arial" w:cs="Arial"/>
                                  <w:b/>
                                  <w:noProof/>
                                  <w:color w:val="FFFFFF" w:themeColor="background1"/>
                                  <w:sz w:val="20"/>
                                  <w:szCs w:val="22"/>
                                  <w:lang w:eastAsia="en-GB"/>
                                </w:rPr>
                              </w:pPr>
                              <w:r w:rsidRPr="00AA7E9A">
                                <w:rPr>
                                  <w:rFonts w:ascii="Arial" w:eastAsiaTheme="minorEastAsia" w:hAnsi="Arial" w:cs="Arial"/>
                                  <w:b/>
                                  <w:noProof/>
                                  <w:color w:val="FFFFFF" w:themeColor="background1"/>
                                  <w:sz w:val="28"/>
                                  <w:szCs w:val="22"/>
                                  <w:lang w:eastAsia="en-GB"/>
                                </w:rPr>
                                <w:t xml:space="preserve">Parliamentary scrutiny </w:t>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Pr>
                                  <w:rFonts w:ascii="Arial" w:eastAsiaTheme="minorEastAsia" w:hAnsi="Arial" w:cs="Arial"/>
                                  <w:b/>
                                  <w:noProof/>
                                  <w:color w:val="FFFFFF" w:themeColor="background1"/>
                                  <w:sz w:val="28"/>
                                  <w:szCs w:val="22"/>
                                  <w:lang w:eastAsia="en-GB"/>
                                </w:rPr>
                                <w:t>49</w:t>
                              </w:r>
                              <w:r w:rsidRPr="00AA7E9A">
                                <w:rPr>
                                  <w:rFonts w:ascii="Arial" w:eastAsiaTheme="minorEastAsia" w:hAnsi="Arial" w:cs="Arial"/>
                                  <w:b/>
                                  <w:noProof/>
                                  <w:color w:val="FFFFFF" w:themeColor="background1"/>
                                  <w:sz w:val="28"/>
                                  <w:szCs w:val="22"/>
                                  <w:lang w:eastAsia="en-GB"/>
                                </w:rPr>
                                <w:br/>
                              </w:r>
                              <w:r w:rsidRPr="00AA7E9A">
                                <w:rPr>
                                  <w:rFonts w:ascii="Arial" w:eastAsiaTheme="minorEastAsia" w:hAnsi="Arial" w:cs="Arial"/>
                                  <w:b/>
                                  <w:noProof/>
                                  <w:color w:val="BFBFBF" w:themeColor="background1" w:themeShade="BF"/>
                                  <w:sz w:val="28"/>
                                  <w:szCs w:val="22"/>
                                  <w:lang w:eastAsia="en-GB"/>
                                </w:rPr>
                                <w:t>and engagement</w:t>
                              </w:r>
                              <w:r w:rsidRPr="00AA7E9A">
                                <w:rPr>
                                  <w:rFonts w:ascii="Arial" w:eastAsiaTheme="minorEastAsia" w:hAnsi="Arial" w:cs="Arial"/>
                                  <w:b/>
                                  <w:noProof/>
                                  <w:color w:val="FFFFFF" w:themeColor="background1"/>
                                  <w:sz w:val="28"/>
                                  <w:szCs w:val="22"/>
                                  <w:lang w:eastAsia="en-GB"/>
                                </w:rPr>
                                <w:t xml:space="preserve"> </w:t>
                              </w:r>
                            </w:p>
                            <w:p w14:paraId="6B438877" w14:textId="77777777" w:rsidR="00CC49D6" w:rsidRPr="009A390F" w:rsidRDefault="00CC49D6" w:rsidP="00AD5D94">
                              <w:pPr>
                                <w:pStyle w:val="NormalWeb"/>
                                <w:spacing w:before="0" w:beforeAutospacing="0" w:after="0"/>
                                <w:rPr>
                                  <w:rFonts w:ascii="Arial" w:hAnsi="Arial" w:cs="Arial"/>
                                  <w:color w:val="FFFFFF" w:themeColor="background1"/>
                                  <w:sz w:val="30"/>
                                  <w:szCs w:val="30"/>
                                </w:rPr>
                              </w:pPr>
                            </w:p>
                          </w:txbxContent>
                        </wps:txbx>
                        <wps:bodyPr rot="0" vert="horz" wrap="square" lIns="91440" tIns="45720" rIns="91440" bIns="45720" anchor="ctr" anchorCtr="0" upright="1">
                          <a:noAutofit/>
                        </wps:bodyPr>
                      </wps:wsp>
                      <pic:pic xmlns:pic="http://schemas.openxmlformats.org/drawingml/2006/picture">
                        <pic:nvPicPr>
                          <pic:cNvPr id="423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97" y="1684"/>
                            <a:ext cx="6051" cy="59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64" o:spid="_x0000_s1032" style="position:absolute;margin-left:1.05pt;margin-top:3.8pt;width:352.45pt;height:46.7pt;z-index:-251632640"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">
                <v:rect id="Rectangle 2" o:spid="_x0000_s1033"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PHcUA&#10;AADdAAAADwAAAGRycy9kb3ducmV2LnhtbESPwWrDMBBE74X+g9hCb41cN5jUjRKCaUMuhUT1ByzW&#10;1ja1VsZSEjtfHwUKOQ4z84ZZrkfbiRMNvnWs4HWWgCCunGm5VlD+fL0sQPiAbLBzTAom8rBePT4s&#10;MTfuzAc66VCLCGGfo4ImhD6X0lcNWfQz1xNH79cNFkOUQy3NgOcIt51MkySTFluOCw32VDRU/emj&#10;VZBs9596uqQlFe+69Nmk5XddKPX8NG4+QAQawz38394ZBfP0LYP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Q8dxQAAAN0AAAAPAAAAAAAAAAAAAAAAAJgCAABkcnMv&#10;ZG93bnJldi54bWxQSwUGAAAAAAQABAD1AAAAigMAAAAA&#10;" fillcolor="#5a5a5a [2109]" stroked="f" strokeweight="2pt"/>
                <v:rect id="Rectangle 3" o:spid="_x0000_s1034"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qhsYA&#10;AADdAAAADwAAAGRycy9kb3ducmV2LnhtbESP0WrCQBRE3wv9h+UW+lY3TYvW6Col2OJLQbf5gEv2&#10;mgSzd0N21aRf7wpCH4eZOcMs14NtxZl63zhW8DpJQBCXzjRcKSh+v14+QPiAbLB1TApG8rBePT4s&#10;MTPuwns661CJCGGfoYI6hC6T0pc1WfQT1xFH7+B6iyHKvpKmx0uE21amSTKVFhuOCzV2lNdUHvXJ&#10;Kki+dxs9/qUF5XNd+Omo5U+VK/X8NHwuQAQawn/43t4aBe/p2wx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qhsYAAADdAAAADwAAAAAAAAAAAAAAAACYAgAAZHJz&#10;L2Rvd25yZXYueG1sUEsFBgAAAAAEAAQA9QAAAIsDAAAAAA==&#10;" fillcolor="#5a5a5a [2109]" stroked="f" strokeweight="2pt">
                  <v:textbox>
                    <w:txbxContent>
                      <w:p w14:paraId="21E50D7F" w14:textId="3A2DAB34" w:rsidR="00CC49D6" w:rsidRPr="00AA7E9A" w:rsidRDefault="00CC49D6" w:rsidP="00AD5D94">
                        <w:pPr>
                          <w:pStyle w:val="NormalWeb"/>
                          <w:spacing w:before="0" w:beforeAutospacing="0" w:after="0"/>
                          <w:rPr>
                            <w:rFonts w:ascii="Arial" w:eastAsiaTheme="minorEastAsia" w:hAnsi="Arial" w:cs="Arial"/>
                            <w:b/>
                            <w:noProof/>
                            <w:color w:val="FFFFFF" w:themeColor="background1"/>
                            <w:sz w:val="20"/>
                            <w:szCs w:val="22"/>
                            <w:lang w:eastAsia="en-GB"/>
                          </w:rPr>
                        </w:pPr>
                        <w:r w:rsidRPr="00AA7E9A">
                          <w:rPr>
                            <w:rFonts w:ascii="Arial" w:eastAsiaTheme="minorEastAsia" w:hAnsi="Arial" w:cs="Arial"/>
                            <w:b/>
                            <w:noProof/>
                            <w:color w:val="FFFFFF" w:themeColor="background1"/>
                            <w:sz w:val="28"/>
                            <w:szCs w:val="22"/>
                            <w:lang w:eastAsia="en-GB"/>
                          </w:rPr>
                          <w:t xml:space="preserve">Parliamentary scrutiny </w:t>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Pr>
                            <w:rFonts w:ascii="Arial" w:eastAsiaTheme="minorEastAsia" w:hAnsi="Arial" w:cs="Arial"/>
                            <w:b/>
                            <w:noProof/>
                            <w:color w:val="FFFFFF" w:themeColor="background1"/>
                            <w:sz w:val="28"/>
                            <w:szCs w:val="22"/>
                            <w:lang w:eastAsia="en-GB"/>
                          </w:rPr>
                          <w:t>49</w:t>
                        </w:r>
                        <w:r w:rsidRPr="00AA7E9A">
                          <w:rPr>
                            <w:rFonts w:ascii="Arial" w:eastAsiaTheme="minorEastAsia" w:hAnsi="Arial" w:cs="Arial"/>
                            <w:b/>
                            <w:noProof/>
                            <w:color w:val="FFFFFF" w:themeColor="background1"/>
                            <w:sz w:val="28"/>
                            <w:szCs w:val="22"/>
                            <w:lang w:eastAsia="en-GB"/>
                          </w:rPr>
                          <w:br/>
                        </w:r>
                        <w:r w:rsidRPr="00AA7E9A">
                          <w:rPr>
                            <w:rFonts w:ascii="Arial" w:eastAsiaTheme="minorEastAsia" w:hAnsi="Arial" w:cs="Arial"/>
                            <w:b/>
                            <w:noProof/>
                            <w:color w:val="BFBFBF" w:themeColor="background1" w:themeShade="BF"/>
                            <w:sz w:val="28"/>
                            <w:szCs w:val="22"/>
                            <w:lang w:eastAsia="en-GB"/>
                          </w:rPr>
                          <w:t>and engagement</w:t>
                        </w:r>
                        <w:r w:rsidRPr="00AA7E9A">
                          <w:rPr>
                            <w:rFonts w:ascii="Arial" w:eastAsiaTheme="minorEastAsia" w:hAnsi="Arial" w:cs="Arial"/>
                            <w:b/>
                            <w:noProof/>
                            <w:color w:val="FFFFFF" w:themeColor="background1"/>
                            <w:sz w:val="28"/>
                            <w:szCs w:val="22"/>
                            <w:lang w:eastAsia="en-GB"/>
                          </w:rPr>
                          <w:t xml:space="preserve"> </w:t>
                        </w:r>
                      </w:p>
                      <w:p w14:paraId="6B438877" w14:textId="77777777" w:rsidR="00CC49D6" w:rsidRPr="009A390F" w:rsidRDefault="00CC49D6" w:rsidP="00AD5D94">
                        <w:pPr>
                          <w:pStyle w:val="NormalWeb"/>
                          <w:spacing w:before="0" w:beforeAutospacing="0" w:after="0"/>
                          <w:rPr>
                            <w:rFonts w:ascii="Arial" w:hAnsi="Arial" w:cs="Arial"/>
                            <w:color w:val="FFFFFF" w:themeColor="background1"/>
                            <w:sz w:val="30"/>
                            <w:szCs w:val="30"/>
                          </w:rPr>
                        </w:pPr>
                      </w:p>
                    </w:txbxContent>
                  </v:textbox>
                </v:rect>
                <v:shape id="Picture 4" o:spid="_x0000_s1035" type="#_x0000_t75" style="position:absolute;left:2297;top:1684;width:605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7PxXEAAAA3QAAAA8AAABkcnMvZG93bnJldi54bWxET89rwjAUvg/2P4Qn7DZTdcioRpGBMtnE&#10;VXvp7dE822LzUpKo1b9+OQx2/Ph+z5e9acWVnG8sKxgNExDEpdUNVwry4/r1HYQPyBpby6TgTh6W&#10;i+enOaba3jij6yFUIoawT1FBHUKXSunLmgz6oe2II3eyzmCI0FVSO7zFcNPKcZJMpcGGY0ONHX3U&#10;VJ4PF6MgOX5tvyfmZ7ML+7zPKCvahyuUehn0qxmIQH34F/+5P7WCt/Ekzo1v4hO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7PxXEAAAA3QAAAA8AAAAAAAAAAAAAAAAA&#10;nwIAAGRycy9kb3ducmV2LnhtbFBLBQYAAAAABAAEAPcAAACQAwAAAAA=&#10;">
                  <v:imagedata r:id="rId12" o:title=""/>
                </v:shape>
              </v:group>
            </w:pict>
          </mc:Fallback>
        </mc:AlternateContent>
      </w:r>
    </w:p>
    <w:p w14:paraId="5CA0458D" w14:textId="77777777" w:rsidR="00A066BD" w:rsidRPr="00991BAF" w:rsidRDefault="00A066BD" w:rsidP="00A066BD">
      <w:pPr>
        <w:rPr>
          <w:rFonts w:ascii="Arial" w:eastAsiaTheme="minorEastAsia" w:hAnsi="Arial" w:cs="Arial"/>
          <w:b/>
          <w:color w:val="0070C0"/>
          <w:sz w:val="32"/>
          <w:szCs w:val="32"/>
        </w:rPr>
      </w:pPr>
    </w:p>
    <w:p w14:paraId="0B991787" w14:textId="77777777" w:rsidR="00A066BD" w:rsidRPr="00991BAF" w:rsidRDefault="00A066BD" w:rsidP="00A066BD">
      <w:pPr>
        <w:rPr>
          <w:rFonts w:ascii="Arial" w:eastAsiaTheme="minorEastAsia" w:hAnsi="Arial" w:cs="Arial"/>
          <w:b/>
          <w:color w:val="0070C0"/>
          <w:sz w:val="32"/>
          <w:szCs w:val="32"/>
        </w:rPr>
      </w:pPr>
    </w:p>
    <w:p w14:paraId="0B285FB3" w14:textId="77777777" w:rsidR="00A066BD" w:rsidRPr="00991BAF" w:rsidRDefault="008134BD" w:rsidP="00A066BD">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0768" behindDoc="1" locked="0" layoutInCell="1" allowOverlap="1" wp14:anchorId="0C4849FC" wp14:editId="4C4AF6ED">
                <wp:simplePos x="0" y="0"/>
                <wp:positionH relativeFrom="column">
                  <wp:posOffset>13335</wp:posOffset>
                </wp:positionH>
                <wp:positionV relativeFrom="paragraph">
                  <wp:posOffset>147955</wp:posOffset>
                </wp:positionV>
                <wp:extent cx="4478020" cy="605790"/>
                <wp:effectExtent l="635" t="0" r="4445" b="0"/>
                <wp:wrapNone/>
                <wp:docPr id="4231"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020" cy="605790"/>
                          <a:chOff x="0" y="0"/>
                          <a:chExt cx="57228" cy="9360"/>
                        </a:xfrm>
                      </wpg:grpSpPr>
                      <wps:wsp>
                        <wps:cNvPr id="4232"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233"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E9A23F" w14:textId="1BFCDBC9" w:rsidR="00CC49D6" w:rsidRPr="00AA7E9A" w:rsidRDefault="00CC49D6" w:rsidP="00AD5D94">
                              <w:pPr>
                                <w:pStyle w:val="NormalWeb"/>
                                <w:spacing w:before="0" w:beforeAutospacing="0" w:after="0"/>
                                <w:rPr>
                                  <w:rFonts w:ascii="Arial" w:hAnsi="Arial" w:cs="Arial"/>
                                  <w:b/>
                                  <w:color w:val="FFFFFF" w:themeColor="background1"/>
                                  <w:sz w:val="28"/>
                                </w:rPr>
                              </w:pPr>
                              <w:r w:rsidRPr="00AA7E9A">
                                <w:rPr>
                                  <w:rFonts w:ascii="Arial" w:hAnsi="Arial" w:cs="Arial"/>
                                  <w:b/>
                                  <w:color w:val="FFFFFF" w:themeColor="background1"/>
                                  <w:sz w:val="28"/>
                                </w:rPr>
                                <w:t xml:space="preserve">Independent oversight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57</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control</w:t>
                              </w:r>
                            </w:p>
                          </w:txbxContent>
                        </wps:txbx>
                        <wps:bodyPr rot="0" vert="horz" wrap="square" lIns="91440" tIns="45720" rIns="91440" bIns="45720" anchor="ctr" anchorCtr="0" upright="1">
                          <a:noAutofit/>
                        </wps:bodyPr>
                      </wps:wsp>
                      <pic:pic xmlns:pic="http://schemas.openxmlformats.org/drawingml/2006/picture">
                        <pic:nvPicPr>
                          <pic:cNvPr id="423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27" y="1684"/>
                            <a:ext cx="5991" cy="59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52" o:spid="_x0000_s1036" style="position:absolute;margin-left:1.05pt;margin-top:11.65pt;width:352.6pt;height:47.7pt;z-index:-251635712"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">
                <v:rect id="Rectangle 2" o:spid="_x0000_s1037"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JHsUA&#10;AADdAAAADwAAAGRycy9kb3ducmV2LnhtbESP0WrCQBRE3wv+w3IF3+rGWKRGV5HQSl8K7ZoPuGSv&#10;STB7N2RXTfz6bqHQx2FmzjDb/WBbcaPeN44VLOYJCOLSmYYrBcXp/fkVhA/IBlvHpGAkD/vd5GmL&#10;mXF3/qabDpWIEPYZKqhD6DIpfVmTRT93HXH0zq63GKLsK2l6vEe4bWWaJCtpseG4UGNHeU3lRV+t&#10;guT49abHR1pQvtaFX41afla5UrPpcNiACDSE//Bf+8MoeEmX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gkexQAAAN0AAAAPAAAAAAAAAAAAAAAAAJgCAABkcnMv&#10;ZG93bnJldi54bWxQSwUGAAAAAAQABAD1AAAAigMAAAAA&#10;" fillcolor="#5a5a5a [2109]" stroked="f" strokeweight="2pt"/>
                <v:rect id="Rectangle 3" o:spid="_x0000_s1038"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shcUA&#10;AADdAAAADwAAAGRycy9kb3ducmV2LnhtbESP0WrCQBRE3wv+w3IF3+rGWESjq0iopS+FuuYDLtlr&#10;EszeDdmtJv36bqHQx2FmzjC7w2BbcafeN44VLOYJCOLSmYYrBcXl9LwG4QOywdYxKRjJw2E/edph&#10;ZtyDz3TXoRIRwj5DBXUIXSalL2uy6OeuI47e1fUWQ5R9JU2Pjwi3rUyTZCUtNhwXauwor6m86S+r&#10;IHn7fNXjd1pQvtGFX41aflS5UrPpcNyCCDSE//Bf+90oeEmXS/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qyFxQAAAN0AAAAPAAAAAAAAAAAAAAAAAJgCAABkcnMv&#10;ZG93bnJldi54bWxQSwUGAAAAAAQABAD1AAAAigMAAAAA&#10;" fillcolor="#5a5a5a [2109]" stroked="f" strokeweight="2pt">
                  <v:textbox>
                    <w:txbxContent>
                      <w:p w14:paraId="13E9A23F" w14:textId="1BFCDBC9" w:rsidR="00CC49D6" w:rsidRPr="00AA7E9A" w:rsidRDefault="00CC49D6" w:rsidP="00AD5D94">
                        <w:pPr>
                          <w:pStyle w:val="NormalWeb"/>
                          <w:spacing w:before="0" w:beforeAutospacing="0" w:after="0"/>
                          <w:rPr>
                            <w:rFonts w:ascii="Arial" w:hAnsi="Arial" w:cs="Arial"/>
                            <w:b/>
                            <w:color w:val="FFFFFF" w:themeColor="background1"/>
                            <w:sz w:val="28"/>
                          </w:rPr>
                        </w:pPr>
                        <w:r w:rsidRPr="00AA7E9A">
                          <w:rPr>
                            <w:rFonts w:ascii="Arial" w:hAnsi="Arial" w:cs="Arial"/>
                            <w:b/>
                            <w:color w:val="FFFFFF" w:themeColor="background1"/>
                            <w:sz w:val="28"/>
                          </w:rPr>
                          <w:t xml:space="preserve">Independent oversight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57</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control</w:t>
                        </w:r>
                      </w:p>
                    </w:txbxContent>
                  </v:textbox>
                </v:rect>
                <v:shape id="Picture 4" o:spid="_x0000_s1039" type="#_x0000_t75" style="position:absolute;left:2327;top:1684;width:599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yzHAAAA3QAAAA8AAABkcnMvZG93bnJldi54bWxEj0FrwkAUhO+C/2F5Qm9mo5US02wkthR6&#10;kIraQ46P7GsSmn0bstsY/323UPA4zMw3TLabTCdGGlxrWcEqikEQV1a3XCv4vLwtExDOI2vsLJOC&#10;GznY5fNZhqm2Vz7RePa1CBB2KSpovO9TKV3VkEEX2Z44eF92MOiDHGqpB7wGuOnkOo6fpMGWw0KD&#10;Pb00VH2ff4yCw8fRy218K8ryeJiKfaKT8XWr1MNiKp5BeJr8PfzfftcKNuvHDfy9CU9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lyzHAAAA3QAAAA8AAAAAAAAAAAAA&#10;AAAAnwIAAGRycy9kb3ducmV2LnhtbFBLBQYAAAAABAAEAPcAAACTAwAAAAA=&#10;">
                  <v:imagedata r:id="rId14" o:title=""/>
                </v:shape>
              </v:group>
            </w:pict>
          </mc:Fallback>
        </mc:AlternateContent>
      </w:r>
    </w:p>
    <w:p w14:paraId="26EC1EB6" w14:textId="77777777" w:rsidR="00A066BD" w:rsidRPr="00991BAF" w:rsidRDefault="00A066BD" w:rsidP="00A066BD">
      <w:pPr>
        <w:rPr>
          <w:rFonts w:ascii="Arial" w:eastAsiaTheme="minorEastAsia" w:hAnsi="Arial" w:cs="Arial"/>
          <w:b/>
          <w:color w:val="0070C0"/>
          <w:sz w:val="32"/>
          <w:szCs w:val="32"/>
        </w:rPr>
      </w:pPr>
    </w:p>
    <w:p w14:paraId="4B62E6EF" w14:textId="77777777" w:rsidR="00A066BD" w:rsidRPr="00991BAF" w:rsidRDefault="00A066BD" w:rsidP="00A066BD">
      <w:pPr>
        <w:rPr>
          <w:rFonts w:ascii="Arial" w:eastAsiaTheme="minorEastAsia" w:hAnsi="Arial" w:cs="Arial"/>
          <w:b/>
          <w:color w:val="0070C0"/>
          <w:sz w:val="32"/>
          <w:szCs w:val="32"/>
        </w:rPr>
      </w:pPr>
    </w:p>
    <w:p w14:paraId="2C424F38" w14:textId="77777777" w:rsidR="00A066BD" w:rsidRPr="00991BAF" w:rsidRDefault="00A066BD" w:rsidP="00A066BD">
      <w:pPr>
        <w:rPr>
          <w:rFonts w:ascii="Arial" w:eastAsiaTheme="minorEastAsia" w:hAnsi="Arial" w:cs="Arial"/>
          <w:b/>
          <w:color w:val="0070C0"/>
          <w:sz w:val="32"/>
          <w:szCs w:val="32"/>
        </w:rPr>
      </w:pPr>
    </w:p>
    <w:p w14:paraId="06E5DC82" w14:textId="77777777" w:rsidR="00A066BD" w:rsidRPr="00991BAF" w:rsidRDefault="008134BD" w:rsidP="00A25E04">
      <w:pPr>
        <w:tabs>
          <w:tab w:val="left" w:pos="6744"/>
        </w:tabs>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1792" behindDoc="1" locked="0" layoutInCell="1" allowOverlap="1" wp14:anchorId="72EFCCA5" wp14:editId="748ABB04">
                <wp:simplePos x="0" y="0"/>
                <wp:positionH relativeFrom="column">
                  <wp:posOffset>19685</wp:posOffset>
                </wp:positionH>
                <wp:positionV relativeFrom="paragraph">
                  <wp:posOffset>36830</wp:posOffset>
                </wp:positionV>
                <wp:extent cx="4471670" cy="595630"/>
                <wp:effectExtent l="0" t="0" r="4445" b="2540"/>
                <wp:wrapNone/>
                <wp:docPr id="4227"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595630"/>
                          <a:chOff x="0" y="0"/>
                          <a:chExt cx="57228" cy="9360"/>
                        </a:xfrm>
                      </wpg:grpSpPr>
                      <wps:wsp>
                        <wps:cNvPr id="4228"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229"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B37088C" w14:textId="1B69A81E" w:rsidR="00CC49D6" w:rsidRPr="00737BB3" w:rsidRDefault="00CC49D6" w:rsidP="00AD5D94">
                              <w:pPr>
                                <w:pStyle w:val="NormalWeb"/>
                                <w:spacing w:before="0" w:beforeAutospacing="0" w:after="0"/>
                                <w:rPr>
                                  <w:rFonts w:ascii="Arial" w:hAnsi="Arial" w:cs="Arial"/>
                                  <w:b/>
                                  <w:color w:val="FFFFFF" w:themeColor="background1"/>
                                  <w:sz w:val="32"/>
                                </w:rPr>
                              </w:pPr>
                              <w:r w:rsidRPr="00AA7E9A">
                                <w:rPr>
                                  <w:rFonts w:ascii="Arial" w:hAnsi="Arial" w:cs="Arial"/>
                                  <w:b/>
                                  <w:color w:val="FFFFFF" w:themeColor="background1"/>
                                  <w:sz w:val="28"/>
                                </w:rPr>
                                <w:t xml:space="preserve">Openness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ab/>
                                <w:t>65</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civic engagement</w:t>
                              </w:r>
                            </w:p>
                          </w:txbxContent>
                        </wps:txbx>
                        <wps:bodyPr rot="0" vert="horz" wrap="square" lIns="91440" tIns="45720" rIns="91440" bIns="45720" anchor="ctr" anchorCtr="0" upright="1">
                          <a:noAutofit/>
                        </wps:bodyPr>
                      </wps:wsp>
                      <pic:pic xmlns:pic="http://schemas.openxmlformats.org/drawingml/2006/picture">
                        <pic:nvPicPr>
                          <pic:cNvPr id="423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97" y="1654"/>
                            <a:ext cx="6051" cy="6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56" o:spid="_x0000_s1040" style="position:absolute;margin-left:1.55pt;margin-top:2.9pt;width:352.1pt;height:46.9pt;z-index:-251634688"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">
                <v:rect id="Rectangle 2" o:spid="_x0000_s1041"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oKcEA&#10;AADdAAAADwAAAGRycy9kb3ducmV2LnhtbERP3WrCMBS+H/gO4QjezdQiMjujjOLEG0FjH+DQnLVl&#10;zUlpMm19enMh7PLj+9/sBtuKG/W+caxgMU9AEJfONFwpKK7f7x8gfEA22DomBSN52G0nbxvMjLvz&#10;hW46VCKGsM9QQR1Cl0npy5os+rnriCP343qLIcK+kqbHewy3rUyTZCUtNhwbauwor6n81X9WQXI4&#10;7/X4SAvK17rwq1HLU5UrNZsOX58gAg3hX/xyH42CZZrGufFNf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XqCnBAAAA3QAAAA8AAAAAAAAAAAAAAAAAmAIAAGRycy9kb3du&#10;cmV2LnhtbFBLBQYAAAAABAAEAPUAAACGAwAAAAA=&#10;" fillcolor="#5a5a5a [2109]" stroked="f" strokeweight="2pt"/>
                <v:rect id="Rectangle 3" o:spid="_x0000_s1042"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NssQA&#10;AADdAAAADwAAAGRycy9kb3ducmV2LnhtbESP0WrCQBRE3wv+w3IF3+rGIFJTV5Gg4kuh3eYDLtlr&#10;EszeDdlVE7++Wyj0cZiZM8xmN9hW3Kn3jWMFi3kCgrh0puFKQfF9fH0D4QOywdYxKRjJw247edlg&#10;ZtyDv+iuQyUihH2GCuoQukxKX9Zk0c9dRxy9i+sthij7SpoeHxFuW5kmyUpabDgu1NhRXlN51Ter&#10;IDl9HvT4TAvK17rwq1HLjypXajYd9u8gAg3hP/zXPhsFyzRdw++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DbLEAAAA3QAAAA8AAAAAAAAAAAAAAAAAmAIAAGRycy9k&#10;b3ducmV2LnhtbFBLBQYAAAAABAAEAPUAAACJAwAAAAA=&#10;" fillcolor="#5a5a5a [2109]" stroked="f" strokeweight="2pt">
                  <v:textbox>
                    <w:txbxContent>
                      <w:p w14:paraId="3B37088C" w14:textId="1B69A81E" w:rsidR="00CC49D6" w:rsidRPr="00737BB3" w:rsidRDefault="00CC49D6" w:rsidP="00AD5D94">
                        <w:pPr>
                          <w:pStyle w:val="NormalWeb"/>
                          <w:spacing w:before="0" w:beforeAutospacing="0" w:after="0"/>
                          <w:rPr>
                            <w:rFonts w:ascii="Arial" w:hAnsi="Arial" w:cs="Arial"/>
                            <w:b/>
                            <w:color w:val="FFFFFF" w:themeColor="background1"/>
                            <w:sz w:val="32"/>
                          </w:rPr>
                        </w:pPr>
                        <w:r w:rsidRPr="00AA7E9A">
                          <w:rPr>
                            <w:rFonts w:ascii="Arial" w:hAnsi="Arial" w:cs="Arial"/>
                            <w:b/>
                            <w:color w:val="FFFFFF" w:themeColor="background1"/>
                            <w:sz w:val="28"/>
                          </w:rPr>
                          <w:t xml:space="preserve">Openness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ab/>
                          <w:t>65</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civic engagement</w:t>
                        </w:r>
                      </w:p>
                    </w:txbxContent>
                  </v:textbox>
                </v:rect>
                <v:shape id="Picture 4" o:spid="_x0000_s1043" type="#_x0000_t75" style="position:absolute;left:2297;top:1654;width:6051;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LOvrCAAAA3QAAAA8AAABkcnMvZG93bnJldi54bWxET89rwjAUvgv7H8IbeNN0bjippkU2BuKt&#10;dYx5ezSvTbF5KU1m639vDgOPH9/vXT7ZTlxp8K1jBS/LBARx5XTLjYLv09diA8IHZI2dY1JwIw95&#10;9jTbYardyAVdy9CIGMI+RQUmhD6V0leGLPql64kjV7vBYohwaKQecIzhtpOrJFlLiy3HBoM9fRiq&#10;LuWfVfBpR4+X85H3VTiezHtRn39+a6Xmz9N+CyLQFB7if/dBK3hbvcb98U18Aj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izr6wgAAAN0AAAAPAAAAAAAAAAAAAAAAAJ8C&#10;AABkcnMvZG93bnJldi54bWxQSwUGAAAAAAQABAD3AAAAjgMAAAAA&#10;">
                  <v:imagedata r:id="rId16" o:title=""/>
                </v:shape>
              </v:group>
            </w:pict>
          </mc:Fallback>
        </mc:AlternateContent>
      </w:r>
      <w:r w:rsidR="00A25E04" w:rsidRPr="00991BAF">
        <w:rPr>
          <w:rFonts w:ascii="Arial" w:eastAsiaTheme="minorEastAsia" w:hAnsi="Arial" w:cs="Arial"/>
          <w:b/>
          <w:color w:val="0070C0"/>
          <w:sz w:val="32"/>
          <w:szCs w:val="32"/>
        </w:rPr>
        <w:tab/>
      </w:r>
    </w:p>
    <w:p w14:paraId="3B490D71" w14:textId="77777777" w:rsidR="00A066BD" w:rsidRPr="00991BAF" w:rsidRDefault="00A066BD" w:rsidP="00A066BD">
      <w:pPr>
        <w:rPr>
          <w:rFonts w:ascii="Arial" w:eastAsiaTheme="minorEastAsia" w:hAnsi="Arial" w:cs="Arial"/>
          <w:b/>
          <w:color w:val="0070C0"/>
          <w:sz w:val="32"/>
          <w:szCs w:val="32"/>
        </w:rPr>
      </w:pPr>
    </w:p>
    <w:p w14:paraId="7C9573F3" w14:textId="77777777" w:rsidR="00A066BD" w:rsidRPr="00991BAF" w:rsidRDefault="00A066BD" w:rsidP="00A066BD">
      <w:pPr>
        <w:rPr>
          <w:rFonts w:ascii="Arial" w:eastAsiaTheme="minorEastAsia" w:hAnsi="Arial" w:cs="Arial"/>
          <w:b/>
          <w:color w:val="0070C0"/>
          <w:sz w:val="32"/>
          <w:szCs w:val="32"/>
        </w:rPr>
      </w:pPr>
    </w:p>
    <w:p w14:paraId="0C8E318F" w14:textId="77777777" w:rsidR="00A066BD" w:rsidRPr="00991BAF" w:rsidRDefault="008134BD" w:rsidP="00A066BD">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5888" behindDoc="1" locked="0" layoutInCell="1" allowOverlap="1" wp14:anchorId="09358A02" wp14:editId="65FC2473">
                <wp:simplePos x="0" y="0"/>
                <wp:positionH relativeFrom="column">
                  <wp:posOffset>19685</wp:posOffset>
                </wp:positionH>
                <wp:positionV relativeFrom="paragraph">
                  <wp:posOffset>132080</wp:posOffset>
                </wp:positionV>
                <wp:extent cx="4476115" cy="607060"/>
                <wp:effectExtent l="0" t="5080" r="0" b="0"/>
                <wp:wrapNone/>
                <wp:docPr id="4224"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607060"/>
                          <a:chOff x="0" y="0"/>
                          <a:chExt cx="57254" cy="9360"/>
                        </a:xfrm>
                      </wpg:grpSpPr>
                      <wps:wsp>
                        <wps:cNvPr id="4225" name="Rectangle 15"/>
                        <wps:cNvSpPr>
                          <a:spLocks noChangeArrowheads="1"/>
                        </wps:cNvSpPr>
                        <wps:spPr bwMode="auto">
                          <a:xfrm>
                            <a:off x="0" y="0"/>
                            <a:ext cx="57254" cy="9360"/>
                          </a:xfrm>
                          <a:prstGeom prst="rect">
                            <a:avLst/>
                          </a:prstGeom>
                          <a:solidFill>
                            <a:srgbClr val="5A5A5A"/>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D5BBE1" w14:textId="3924AFAE" w:rsidR="00CC49D6" w:rsidRPr="00AA7E9A" w:rsidRDefault="00CC49D6">
                              <w:pPr>
                                <w:rPr>
                                  <w:rFonts w:ascii="Arial" w:hAnsi="Arial" w:cs="Arial"/>
                                  <w:b/>
                                  <w:color w:val="FFFFFF" w:themeColor="background1"/>
                                  <w:sz w:val="28"/>
                                </w:rPr>
                              </w:pPr>
                              <w:r>
                                <w:tab/>
                              </w:r>
                              <w:r w:rsidRPr="00737BB3">
                                <w:rPr>
                                  <w:rFonts w:ascii="Arial" w:hAnsi="Arial" w:cs="Arial"/>
                                  <w:b/>
                                  <w:color w:val="FFFFFF" w:themeColor="background1"/>
                                  <w:sz w:val="32"/>
                                </w:rPr>
                                <w:tab/>
                              </w:r>
                              <w:r w:rsidRPr="00AA7E9A">
                                <w:rPr>
                                  <w:rFonts w:ascii="Arial" w:hAnsi="Arial" w:cs="Arial"/>
                                  <w:b/>
                                  <w:color w:val="FFFFFF" w:themeColor="background1"/>
                                  <w:sz w:val="28"/>
                                </w:rPr>
                                <w:t xml:space="preserve">Promoting integrity </w:t>
                              </w:r>
                              <w:r w:rsidRPr="00AA7E9A">
                                <w:rPr>
                                  <w:rFonts w:ascii="Arial" w:hAnsi="Arial" w:cs="Arial"/>
                                  <w:b/>
                                  <w:color w:val="FFFFFF" w:themeColor="background1"/>
                                  <w:sz w:val="28"/>
                                </w:rPr>
                                <w:tab/>
                              </w:r>
                              <w:r w:rsidRPr="00AA7E9A">
                                <w:rPr>
                                  <w:rFonts w:ascii="Arial" w:hAnsi="Arial" w:cs="Arial"/>
                                  <w:b/>
                                  <w:color w:val="FFFFFF" w:themeColor="background1"/>
                                  <w:sz w:val="28"/>
                                </w:rPr>
                                <w:tab/>
                                <w:t xml:space="preserve">       </w:t>
                              </w:r>
                              <w:r>
                                <w:rPr>
                                  <w:rFonts w:ascii="Arial" w:hAnsi="Arial" w:cs="Arial"/>
                                  <w:b/>
                                  <w:color w:val="FFFFFF" w:themeColor="background1"/>
                                  <w:sz w:val="28"/>
                                </w:rPr>
                                <w:tab/>
                                <w:t xml:space="preserve">        75</w:t>
                              </w:r>
                            </w:p>
                            <w:p w14:paraId="669574D0" w14:textId="77777777" w:rsidR="00CC49D6" w:rsidRPr="00737BB3" w:rsidRDefault="00CC49D6">
                              <w:pPr>
                                <w:rPr>
                                  <w:rFonts w:ascii="Arial" w:hAnsi="Arial" w:cs="Arial"/>
                                  <w:b/>
                                  <w:color w:val="BFBFBF" w:themeColor="background1" w:themeShade="BF"/>
                                  <w:sz w:val="32"/>
                                </w:rPr>
                              </w:pPr>
                              <w:r w:rsidRPr="00AA7E9A">
                                <w:rPr>
                                  <w:rFonts w:ascii="Arial" w:hAnsi="Arial" w:cs="Arial"/>
                                  <w:b/>
                                  <w:color w:val="FFFFFF" w:themeColor="background1"/>
                                  <w:sz w:val="28"/>
                                </w:rPr>
                                <w:tab/>
                              </w:r>
                              <w:r w:rsidRPr="00AA7E9A">
                                <w:rPr>
                                  <w:rFonts w:ascii="Arial" w:hAnsi="Arial" w:cs="Arial"/>
                                  <w:b/>
                                  <w:color w:val="FFFFFF" w:themeColor="background1"/>
                                  <w:sz w:val="28"/>
                                </w:rPr>
                                <w:tab/>
                              </w:r>
                              <w:proofErr w:type="gramStart"/>
                              <w:r w:rsidRPr="00AA7E9A">
                                <w:rPr>
                                  <w:rFonts w:ascii="Arial" w:hAnsi="Arial" w:cs="Arial"/>
                                  <w:b/>
                                  <w:color w:val="BFBFBF" w:themeColor="background1" w:themeShade="BF"/>
                                  <w:sz w:val="28"/>
                                </w:rPr>
                                <w:t>with</w:t>
                              </w:r>
                              <w:proofErr w:type="gramEnd"/>
                              <w:r w:rsidRPr="00AA7E9A">
                                <w:rPr>
                                  <w:rFonts w:ascii="Arial" w:hAnsi="Arial" w:cs="Arial"/>
                                  <w:b/>
                                  <w:color w:val="BFBFBF" w:themeColor="background1" w:themeShade="BF"/>
                                  <w:sz w:val="28"/>
                                </w:rPr>
                                <w:t xml:space="preserve"> the private sector</w:t>
                              </w:r>
                            </w:p>
                          </w:txbxContent>
                        </wps:txbx>
                        <wps:bodyPr rot="0" vert="horz" wrap="square" lIns="91440" tIns="45720" rIns="91440" bIns="45720" anchor="ctr" anchorCtr="0" upright="1">
                          <a:noAutofit/>
                        </wps:bodyPr>
                      </wps:wsp>
                      <pic:pic xmlns:pic="http://schemas.openxmlformats.org/drawingml/2006/picture">
                        <pic:nvPicPr>
                          <pic:cNvPr id="4226"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00" y="1654"/>
                            <a:ext cx="6046" cy="6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73" o:spid="_x0000_s1044" style="position:absolute;margin-left:1.55pt;margin-top:10.4pt;width:352.45pt;height:47.8pt;z-index:-251630592" coordsize="57254,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">
                <v:rect id="Rectangle 15" o:spid="_x0000_s1045" style="position:absolute;width:5725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AQMgA&#10;AADdAAAADwAAAGRycy9kb3ducmV2LnhtbESPUUvDMBSF3wX/Q7jCXsSldlNcXTbGcDBHFZz+gEtz&#10;bYrNTWhi1+3XLwPBx8M55zuc+XKwreipC41jBffjDARx5XTDtYKvz83dE4gQkTW2jknBkQIsF9dX&#10;cyy0O/AH9ftYiwThUKACE6MvpAyVIYth7Dxx8r5dZzEm2dVSd3hIcNvKPMsepcWG04JBT2tD1c/+&#10;1yp4C6+Tsl+/TP37cXfrWzMrT+VMqdHNsHoGEWmI/+G/9lYrmOb5A1zep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MBAyAAAAN0AAAAPAAAAAAAAAAAAAAAAAJgCAABk&#10;cnMvZG93bnJldi54bWxQSwUGAAAAAAQABAD1AAAAjQMAAAAA&#10;" fillcolor="#5a5a5a" stroked="f" strokeweight="2pt">
                  <v:textbox>
                    <w:txbxContent>
                      <w:p w14:paraId="14D5BBE1" w14:textId="3924AFAE" w:rsidR="00CC49D6" w:rsidRPr="00AA7E9A" w:rsidRDefault="00CC49D6">
                        <w:pPr>
                          <w:rPr>
                            <w:rFonts w:ascii="Arial" w:hAnsi="Arial" w:cs="Arial"/>
                            <w:b/>
                            <w:color w:val="FFFFFF" w:themeColor="background1"/>
                            <w:sz w:val="28"/>
                          </w:rPr>
                        </w:pPr>
                        <w:r>
                          <w:tab/>
                        </w:r>
                        <w:r w:rsidRPr="00737BB3">
                          <w:rPr>
                            <w:rFonts w:ascii="Arial" w:hAnsi="Arial" w:cs="Arial"/>
                            <w:b/>
                            <w:color w:val="FFFFFF" w:themeColor="background1"/>
                            <w:sz w:val="32"/>
                          </w:rPr>
                          <w:tab/>
                        </w:r>
                        <w:r w:rsidRPr="00AA7E9A">
                          <w:rPr>
                            <w:rFonts w:ascii="Arial" w:hAnsi="Arial" w:cs="Arial"/>
                            <w:b/>
                            <w:color w:val="FFFFFF" w:themeColor="background1"/>
                            <w:sz w:val="28"/>
                          </w:rPr>
                          <w:t xml:space="preserve">Promoting integrity </w:t>
                        </w:r>
                        <w:r w:rsidRPr="00AA7E9A">
                          <w:rPr>
                            <w:rFonts w:ascii="Arial" w:hAnsi="Arial" w:cs="Arial"/>
                            <w:b/>
                            <w:color w:val="FFFFFF" w:themeColor="background1"/>
                            <w:sz w:val="28"/>
                          </w:rPr>
                          <w:tab/>
                        </w:r>
                        <w:r w:rsidRPr="00AA7E9A">
                          <w:rPr>
                            <w:rFonts w:ascii="Arial" w:hAnsi="Arial" w:cs="Arial"/>
                            <w:b/>
                            <w:color w:val="FFFFFF" w:themeColor="background1"/>
                            <w:sz w:val="28"/>
                          </w:rPr>
                          <w:tab/>
                          <w:t xml:space="preserve">       </w:t>
                        </w:r>
                        <w:r>
                          <w:rPr>
                            <w:rFonts w:ascii="Arial" w:hAnsi="Arial" w:cs="Arial"/>
                            <w:b/>
                            <w:color w:val="FFFFFF" w:themeColor="background1"/>
                            <w:sz w:val="28"/>
                          </w:rPr>
                          <w:tab/>
                          <w:t xml:space="preserve">        75</w:t>
                        </w:r>
                      </w:p>
                      <w:p w14:paraId="669574D0" w14:textId="77777777" w:rsidR="00CC49D6" w:rsidRPr="00737BB3" w:rsidRDefault="00CC49D6">
                        <w:pPr>
                          <w:rPr>
                            <w:rFonts w:ascii="Arial" w:hAnsi="Arial" w:cs="Arial"/>
                            <w:b/>
                            <w:color w:val="BFBFBF" w:themeColor="background1" w:themeShade="BF"/>
                            <w:sz w:val="32"/>
                          </w:rPr>
                        </w:pPr>
                        <w:r w:rsidRPr="00AA7E9A">
                          <w:rPr>
                            <w:rFonts w:ascii="Arial" w:hAnsi="Arial" w:cs="Arial"/>
                            <w:b/>
                            <w:color w:val="FFFFFF" w:themeColor="background1"/>
                            <w:sz w:val="28"/>
                          </w:rPr>
                          <w:tab/>
                        </w:r>
                        <w:r w:rsidRPr="00AA7E9A">
                          <w:rPr>
                            <w:rFonts w:ascii="Arial" w:hAnsi="Arial" w:cs="Arial"/>
                            <w:b/>
                            <w:color w:val="FFFFFF" w:themeColor="background1"/>
                            <w:sz w:val="28"/>
                          </w:rPr>
                          <w:tab/>
                        </w:r>
                        <w:proofErr w:type="gramStart"/>
                        <w:r w:rsidRPr="00AA7E9A">
                          <w:rPr>
                            <w:rFonts w:ascii="Arial" w:hAnsi="Arial" w:cs="Arial"/>
                            <w:b/>
                            <w:color w:val="BFBFBF" w:themeColor="background1" w:themeShade="BF"/>
                            <w:sz w:val="28"/>
                          </w:rPr>
                          <w:t>with</w:t>
                        </w:r>
                        <w:proofErr w:type="gramEnd"/>
                        <w:r w:rsidRPr="00AA7E9A">
                          <w:rPr>
                            <w:rFonts w:ascii="Arial" w:hAnsi="Arial" w:cs="Arial"/>
                            <w:b/>
                            <w:color w:val="BFBFBF" w:themeColor="background1" w:themeShade="BF"/>
                            <w:sz w:val="28"/>
                          </w:rPr>
                          <w:t xml:space="preserve"> the private sector</w:t>
                        </w:r>
                      </w:p>
                    </w:txbxContent>
                  </v:textbox>
                </v:rect>
                <v:shape id="Picture 20" o:spid="_x0000_s1046" type="#_x0000_t75" style="position:absolute;left:2300;top:1654;width:6046;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gknBAAAA3QAAAA8AAABkcnMvZG93bnJldi54bWxEj0GLwjAUhO8L/ofwhL2tiWERqUZRQfCo&#10;1sMe3zbPtti8lCbW+u83C4LHYWa+YZbrwTWipy7Ung1MJwoEceFtzaWBS77/moMIEdli45kMPCnA&#10;ejX6WGJm/YNP1J9jKRKEQ4YGqhjbTMpQVOQwTHxLnLyr7xzGJLtS2g4fCe4aqZWaSYc1p4UKW9pV&#10;VNzOd2fgV2/3Py5Qo1md8FgXt7zPlTGf42GzABFpiO/wq32wBr61nsH/m/Q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lgknBAAAA3QAAAA8AAAAAAAAAAAAAAAAAnwIA&#10;AGRycy9kb3ducmV2LnhtbFBLBQYAAAAABAAEAPcAAACNAwAAAAA=&#10;">
                  <v:imagedata r:id="rId18" o:title=""/>
                </v:shape>
              </v:group>
            </w:pict>
          </mc:Fallback>
        </mc:AlternateContent>
      </w:r>
    </w:p>
    <w:p w14:paraId="460FED3A" w14:textId="77777777" w:rsidR="00A066BD" w:rsidRPr="00991BAF" w:rsidRDefault="00A066BD" w:rsidP="00A066BD">
      <w:pPr>
        <w:rPr>
          <w:rFonts w:ascii="Arial" w:eastAsiaTheme="minorEastAsia" w:hAnsi="Arial" w:cs="Arial"/>
          <w:b/>
          <w:color w:val="0070C0"/>
          <w:sz w:val="32"/>
          <w:szCs w:val="32"/>
        </w:rPr>
      </w:pPr>
    </w:p>
    <w:p w14:paraId="6C0C9F56" w14:textId="77777777" w:rsidR="00A066BD" w:rsidRPr="00991BAF" w:rsidRDefault="00A066BD" w:rsidP="00A066BD">
      <w:pPr>
        <w:rPr>
          <w:rFonts w:ascii="Arial" w:eastAsiaTheme="minorEastAsia" w:hAnsi="Arial" w:cs="Arial"/>
          <w:b/>
          <w:color w:val="0070C0"/>
          <w:sz w:val="32"/>
          <w:szCs w:val="32"/>
        </w:rPr>
      </w:pPr>
    </w:p>
    <w:p w14:paraId="3B499B35" w14:textId="77777777" w:rsidR="00A066BD" w:rsidRPr="00991BAF" w:rsidRDefault="00A066BD" w:rsidP="00A066BD">
      <w:pPr>
        <w:rPr>
          <w:rFonts w:ascii="Arial" w:eastAsiaTheme="minorEastAsia" w:hAnsi="Arial" w:cs="Arial"/>
          <w:b/>
          <w:color w:val="0070C0"/>
          <w:sz w:val="32"/>
          <w:szCs w:val="32"/>
        </w:rPr>
      </w:pPr>
    </w:p>
    <w:p w14:paraId="11D40890" w14:textId="77777777" w:rsidR="00AA7E9A" w:rsidRPr="00991BAF" w:rsidRDefault="00AA7E9A" w:rsidP="00A066BD">
      <w:pPr>
        <w:rPr>
          <w:rFonts w:ascii="Arial" w:eastAsiaTheme="minorEastAsia" w:hAnsi="Arial" w:cs="Arial"/>
          <w:b/>
          <w:color w:val="0070C0"/>
          <w:sz w:val="28"/>
          <w:szCs w:val="32"/>
        </w:rPr>
      </w:pPr>
    </w:p>
    <w:p w14:paraId="3B160611" w14:textId="77777777" w:rsidR="00C34090" w:rsidRDefault="00C34090" w:rsidP="00A066BD">
      <w:pPr>
        <w:rPr>
          <w:rFonts w:ascii="Arial" w:eastAsiaTheme="minorEastAsia" w:hAnsi="Arial" w:cs="Arial"/>
          <w:b/>
          <w:color w:val="0070C0"/>
          <w:sz w:val="28"/>
          <w:szCs w:val="32"/>
        </w:rPr>
      </w:pPr>
    </w:p>
    <w:p w14:paraId="153959B7" w14:textId="77777777" w:rsidR="009D5552" w:rsidRDefault="009D5552" w:rsidP="00A066BD">
      <w:pPr>
        <w:rPr>
          <w:rFonts w:ascii="Arial" w:eastAsiaTheme="minorEastAsia" w:hAnsi="Arial" w:cs="Arial"/>
          <w:b/>
          <w:color w:val="0070C0"/>
          <w:sz w:val="28"/>
          <w:szCs w:val="32"/>
        </w:rPr>
      </w:pPr>
    </w:p>
    <w:p w14:paraId="56F38182" w14:textId="77777777" w:rsidR="00C34090" w:rsidRPr="00991BAF" w:rsidRDefault="00C34090" w:rsidP="00A066BD">
      <w:pPr>
        <w:rPr>
          <w:rFonts w:ascii="Arial" w:eastAsiaTheme="minorEastAsia" w:hAnsi="Arial" w:cs="Arial"/>
          <w:b/>
          <w:color w:val="0070C0"/>
          <w:sz w:val="28"/>
          <w:szCs w:val="32"/>
        </w:rPr>
      </w:pPr>
    </w:p>
    <w:p w14:paraId="102BF74E" w14:textId="77777777" w:rsidR="00F556CC" w:rsidRPr="00991BAF" w:rsidRDefault="00F556CC" w:rsidP="00A066BD">
      <w:pPr>
        <w:rPr>
          <w:rFonts w:ascii="Arial" w:eastAsiaTheme="minorEastAsia" w:hAnsi="Arial" w:cs="Arial"/>
          <w:b/>
          <w:color w:val="0070C0"/>
          <w:sz w:val="28"/>
          <w:szCs w:val="32"/>
        </w:rPr>
      </w:pPr>
    </w:p>
    <w:p w14:paraId="01BB2EA0" w14:textId="5A36A206" w:rsidR="00BF4F4E" w:rsidRPr="00991BAF" w:rsidRDefault="00A066BD" w:rsidP="00A066BD">
      <w:pPr>
        <w:rPr>
          <w:rFonts w:ascii="Arial" w:eastAsiaTheme="minorEastAsia" w:hAnsi="Arial" w:cs="Arial"/>
          <w:b/>
          <w:color w:val="0070C0"/>
          <w:sz w:val="28"/>
          <w:szCs w:val="32"/>
        </w:rPr>
        <w:sectPr w:rsidR="00BF4F4E" w:rsidRPr="00991BAF">
          <w:footerReference w:type="even" r:id="rId19"/>
          <w:pgSz w:w="11906" w:h="16838"/>
          <w:pgMar w:top="1440" w:right="1440" w:bottom="1440" w:left="1440" w:header="708" w:footer="708" w:gutter="0"/>
          <w:cols w:space="708"/>
          <w:docGrid w:linePitch="360"/>
        </w:sectPr>
      </w:pPr>
      <w:r w:rsidRPr="00991BAF">
        <w:rPr>
          <w:rFonts w:ascii="Arial" w:eastAsiaTheme="minorEastAsia" w:hAnsi="Arial" w:cs="Arial"/>
          <w:b/>
          <w:color w:val="0070C0"/>
          <w:sz w:val="28"/>
          <w:szCs w:val="32"/>
        </w:rPr>
        <w:t>A</w:t>
      </w:r>
      <w:r w:rsidR="00DA5B3A">
        <w:rPr>
          <w:rFonts w:ascii="Arial" w:eastAsiaTheme="minorEastAsia" w:hAnsi="Arial" w:cs="Arial"/>
          <w:b/>
          <w:color w:val="0070C0"/>
          <w:sz w:val="28"/>
          <w:szCs w:val="32"/>
        </w:rPr>
        <w:t>nnex</w:t>
      </w:r>
      <w:r w:rsidRPr="00991BAF">
        <w:rPr>
          <w:rFonts w:ascii="Arial" w:eastAsiaTheme="minorEastAsia" w:hAnsi="Arial" w:cs="Arial"/>
          <w:b/>
          <w:color w:val="0070C0"/>
          <w:sz w:val="28"/>
          <w:szCs w:val="32"/>
        </w:rPr>
        <w:tab/>
      </w:r>
      <w:r w:rsidRPr="00991BAF">
        <w:rPr>
          <w:rFonts w:ascii="Arial" w:eastAsiaTheme="minorEastAsia" w:hAnsi="Arial" w:cs="Arial"/>
          <w:b/>
          <w:color w:val="0070C0"/>
          <w:sz w:val="28"/>
          <w:szCs w:val="32"/>
        </w:rPr>
        <w:tab/>
      </w:r>
      <w:r w:rsidRPr="00991BAF">
        <w:rPr>
          <w:rFonts w:ascii="Arial" w:eastAsiaTheme="minorEastAsia" w:hAnsi="Arial" w:cs="Arial"/>
          <w:b/>
          <w:color w:val="0070C0"/>
          <w:sz w:val="28"/>
          <w:szCs w:val="32"/>
        </w:rPr>
        <w:tab/>
      </w:r>
      <w:r w:rsidRPr="00991BAF">
        <w:rPr>
          <w:rFonts w:ascii="Arial" w:eastAsiaTheme="minorEastAsia" w:hAnsi="Arial" w:cs="Arial"/>
          <w:b/>
          <w:color w:val="0070C0"/>
          <w:sz w:val="28"/>
          <w:szCs w:val="32"/>
        </w:rPr>
        <w:tab/>
      </w:r>
      <w:r w:rsidRPr="00991BAF">
        <w:rPr>
          <w:rFonts w:ascii="Arial" w:eastAsiaTheme="minorEastAsia" w:hAnsi="Arial" w:cs="Arial"/>
          <w:b/>
          <w:color w:val="0070C0"/>
          <w:sz w:val="28"/>
          <w:szCs w:val="32"/>
        </w:rPr>
        <w:tab/>
      </w:r>
      <w:r w:rsidRPr="00991BAF">
        <w:rPr>
          <w:rFonts w:ascii="Arial" w:eastAsiaTheme="minorEastAsia" w:hAnsi="Arial" w:cs="Arial"/>
          <w:b/>
          <w:color w:val="0070C0"/>
          <w:sz w:val="28"/>
          <w:szCs w:val="32"/>
        </w:rPr>
        <w:tab/>
      </w:r>
      <w:r w:rsidRPr="00991BAF">
        <w:rPr>
          <w:rFonts w:ascii="Arial" w:eastAsiaTheme="minorEastAsia" w:hAnsi="Arial" w:cs="Arial"/>
          <w:b/>
          <w:color w:val="0070C0"/>
          <w:sz w:val="28"/>
          <w:szCs w:val="32"/>
        </w:rPr>
        <w:tab/>
      </w:r>
      <w:r w:rsidR="00DA5B3A">
        <w:rPr>
          <w:rFonts w:ascii="Arial" w:eastAsiaTheme="minorEastAsia" w:hAnsi="Arial" w:cs="Arial"/>
          <w:b/>
          <w:color w:val="0070C0"/>
          <w:sz w:val="28"/>
          <w:szCs w:val="32"/>
        </w:rPr>
        <w:tab/>
      </w:r>
      <w:r w:rsidR="00AA7E9A" w:rsidRPr="00991BAF">
        <w:rPr>
          <w:rFonts w:ascii="Arial" w:eastAsiaTheme="minorEastAsia" w:hAnsi="Arial" w:cs="Arial"/>
          <w:b/>
          <w:color w:val="0070C0"/>
          <w:sz w:val="28"/>
          <w:szCs w:val="32"/>
        </w:rPr>
        <w:t xml:space="preserve"> </w:t>
      </w:r>
      <w:r w:rsidR="00DA5B3A">
        <w:rPr>
          <w:rFonts w:ascii="Arial" w:eastAsiaTheme="minorEastAsia" w:hAnsi="Arial" w:cs="Arial"/>
          <w:b/>
          <w:color w:val="0070C0"/>
          <w:sz w:val="28"/>
          <w:szCs w:val="32"/>
        </w:rPr>
        <w:t>8</w:t>
      </w:r>
      <w:r w:rsidR="00141E63">
        <w:rPr>
          <w:rFonts w:ascii="Arial" w:eastAsiaTheme="minorEastAsia" w:hAnsi="Arial" w:cs="Arial"/>
          <w:b/>
          <w:color w:val="0070C0"/>
          <w:sz w:val="28"/>
          <w:szCs w:val="32"/>
        </w:rPr>
        <w:t>7</w:t>
      </w:r>
    </w:p>
    <w:p w14:paraId="7CA87E27" w14:textId="6CC1EDDF" w:rsidR="003278C1" w:rsidRDefault="003278C1" w:rsidP="003278C1">
      <w:pPr>
        <w:pStyle w:val="JPGA"/>
        <w:jc w:val="center"/>
        <w:rPr>
          <w:b/>
        </w:rPr>
      </w:pPr>
      <w:r>
        <w:rPr>
          <w:rFonts w:eastAsiaTheme="minorEastAsia" w:cs="Arial"/>
          <w:b/>
          <w:color w:val="0070C0"/>
          <w:sz w:val="32"/>
          <w:szCs w:val="32"/>
        </w:rPr>
        <w:lastRenderedPageBreak/>
        <w:br w:type="page"/>
      </w:r>
    </w:p>
    <w:p w14:paraId="04F867F3" w14:textId="30583ECC" w:rsidR="00C73CBE" w:rsidRPr="00991BAF" w:rsidRDefault="00C73CBE" w:rsidP="00692762">
      <w:pPr>
        <w:jc w:val="center"/>
        <w:rPr>
          <w:rFonts w:ascii="Arial" w:eastAsiaTheme="minorEastAsia" w:hAnsi="Arial" w:cs="Arial"/>
          <w:b/>
          <w:color w:val="0070C0"/>
          <w:sz w:val="32"/>
          <w:szCs w:val="32"/>
        </w:rPr>
      </w:pPr>
      <w:r w:rsidRPr="00991BAF">
        <w:rPr>
          <w:rFonts w:ascii="Arial" w:eastAsiaTheme="minorEastAsia" w:hAnsi="Arial" w:cs="Arial"/>
          <w:b/>
          <w:color w:val="0070C0"/>
          <w:sz w:val="32"/>
          <w:szCs w:val="32"/>
        </w:rPr>
        <w:lastRenderedPageBreak/>
        <w:t>Foreword</w:t>
      </w:r>
    </w:p>
    <w:p w14:paraId="48B8951E" w14:textId="77777777" w:rsidR="00C73CBE" w:rsidRDefault="00C73CBE">
      <w:pPr>
        <w:rPr>
          <w:rFonts w:ascii="Arial" w:eastAsiaTheme="minorEastAsia" w:hAnsi="Arial" w:cs="Arial"/>
          <w:b/>
          <w:sz w:val="32"/>
          <w:szCs w:val="32"/>
        </w:rPr>
      </w:pPr>
    </w:p>
    <w:p w14:paraId="6BD2AA35" w14:textId="77777777" w:rsidR="00E22D0B" w:rsidRPr="00991BAF" w:rsidRDefault="00E22D0B">
      <w:pPr>
        <w:rPr>
          <w:rFonts w:ascii="Arial" w:eastAsiaTheme="minorEastAsia" w:hAnsi="Arial" w:cs="Arial"/>
          <w:b/>
          <w:sz w:val="32"/>
          <w:szCs w:val="32"/>
        </w:rPr>
      </w:pPr>
    </w:p>
    <w:p w14:paraId="0F81C5A8" w14:textId="0FF5353C" w:rsidR="00C73CBE" w:rsidRPr="00991BAF" w:rsidRDefault="00C34090" w:rsidP="00B22909">
      <w:pPr>
        <w:jc w:val="both"/>
        <w:rPr>
          <w:sz w:val="24"/>
          <w:szCs w:val="24"/>
        </w:rPr>
      </w:pPr>
      <w:r>
        <w:rPr>
          <w:sz w:val="24"/>
          <w:szCs w:val="24"/>
        </w:rPr>
        <w:t>W</w:t>
      </w:r>
      <w:r w:rsidR="00C73CBE" w:rsidRPr="00991BAF">
        <w:rPr>
          <w:sz w:val="24"/>
          <w:szCs w:val="24"/>
        </w:rPr>
        <w:t xml:space="preserve">henever </w:t>
      </w:r>
      <w:r w:rsidR="00692762" w:rsidRPr="00991BAF">
        <w:rPr>
          <w:sz w:val="24"/>
          <w:szCs w:val="24"/>
        </w:rPr>
        <w:t>producing</w:t>
      </w:r>
      <w:r w:rsidR="00C73CBE" w:rsidRPr="00991BAF">
        <w:rPr>
          <w:sz w:val="24"/>
          <w:szCs w:val="24"/>
        </w:rPr>
        <w:t xml:space="preserve"> formal guidance and standards in various areas of public governance – such as open data, public procurement or regulatory policy –</w:t>
      </w:r>
      <w:r>
        <w:rPr>
          <w:sz w:val="24"/>
          <w:szCs w:val="24"/>
        </w:rPr>
        <w:t xml:space="preserve"> </w:t>
      </w:r>
      <w:r w:rsidR="00C73CBE" w:rsidRPr="00991BAF">
        <w:rPr>
          <w:sz w:val="24"/>
          <w:szCs w:val="24"/>
        </w:rPr>
        <w:t xml:space="preserve">the OECD </w:t>
      </w:r>
      <w:r>
        <w:rPr>
          <w:sz w:val="24"/>
          <w:szCs w:val="24"/>
        </w:rPr>
        <w:t xml:space="preserve">often </w:t>
      </w:r>
      <w:r w:rsidR="00B22909" w:rsidRPr="00991BAF">
        <w:rPr>
          <w:sz w:val="24"/>
          <w:szCs w:val="24"/>
        </w:rPr>
        <w:t>follow</w:t>
      </w:r>
      <w:r>
        <w:rPr>
          <w:sz w:val="24"/>
          <w:szCs w:val="24"/>
        </w:rPr>
        <w:t>s</w:t>
      </w:r>
      <w:r w:rsidR="00B22909" w:rsidRPr="00991BAF">
        <w:rPr>
          <w:sz w:val="24"/>
          <w:szCs w:val="24"/>
        </w:rPr>
        <w:t xml:space="preserve"> through with </w:t>
      </w:r>
      <w:r w:rsidR="00C73CBE" w:rsidRPr="00991BAF">
        <w:rPr>
          <w:sz w:val="24"/>
          <w:szCs w:val="24"/>
        </w:rPr>
        <w:t>a less fo</w:t>
      </w:r>
      <w:r w:rsidR="00692762" w:rsidRPr="00991BAF">
        <w:rPr>
          <w:sz w:val="24"/>
          <w:szCs w:val="24"/>
        </w:rPr>
        <w:t>rmal, more practically-minded “t</w:t>
      </w:r>
      <w:r w:rsidR="00C73CBE" w:rsidRPr="00991BAF">
        <w:rPr>
          <w:sz w:val="24"/>
          <w:szCs w:val="24"/>
        </w:rPr>
        <w:t xml:space="preserve">oolkit” to allow users to go </w:t>
      </w:r>
      <w:r w:rsidR="00B22909" w:rsidRPr="00991BAF">
        <w:rPr>
          <w:sz w:val="24"/>
          <w:szCs w:val="24"/>
        </w:rPr>
        <w:t>beyond</w:t>
      </w:r>
      <w:r w:rsidR="00C73CBE" w:rsidRPr="00991BAF">
        <w:rPr>
          <w:sz w:val="24"/>
          <w:szCs w:val="24"/>
        </w:rPr>
        <w:t xml:space="preserve"> the </w:t>
      </w:r>
      <w:r w:rsidR="00B22909" w:rsidRPr="00991BAF">
        <w:rPr>
          <w:sz w:val="24"/>
          <w:szCs w:val="24"/>
        </w:rPr>
        <w:t xml:space="preserve">level of </w:t>
      </w:r>
      <w:r w:rsidR="00C73CBE" w:rsidRPr="00991BAF">
        <w:rPr>
          <w:sz w:val="24"/>
          <w:szCs w:val="24"/>
        </w:rPr>
        <w:t xml:space="preserve">principles </w:t>
      </w:r>
      <w:r w:rsidR="00B22909" w:rsidRPr="00991BAF">
        <w:rPr>
          <w:sz w:val="24"/>
          <w:szCs w:val="24"/>
        </w:rPr>
        <w:t xml:space="preserve">to action and impact. </w:t>
      </w:r>
    </w:p>
    <w:p w14:paraId="00887C27" w14:textId="77777777" w:rsidR="00C73CBE" w:rsidRPr="00991BAF" w:rsidRDefault="00C73CBE" w:rsidP="00B22909">
      <w:pPr>
        <w:jc w:val="both"/>
        <w:rPr>
          <w:sz w:val="24"/>
          <w:szCs w:val="24"/>
        </w:rPr>
      </w:pPr>
    </w:p>
    <w:p w14:paraId="0F0F878A" w14:textId="4D119867" w:rsidR="00B22909" w:rsidRPr="00991BAF" w:rsidRDefault="00C73CBE" w:rsidP="00B22909">
      <w:pPr>
        <w:jc w:val="both"/>
        <w:rPr>
          <w:sz w:val="24"/>
          <w:szCs w:val="24"/>
        </w:rPr>
      </w:pPr>
      <w:r w:rsidRPr="00991BAF">
        <w:rPr>
          <w:sz w:val="24"/>
          <w:szCs w:val="24"/>
        </w:rPr>
        <w:t xml:space="preserve">In the area of budget transparency, a different approach is called for. This is an area which is already well served with </w:t>
      </w:r>
      <w:r w:rsidR="00B22909" w:rsidRPr="00991BAF">
        <w:rPr>
          <w:sz w:val="24"/>
          <w:szCs w:val="24"/>
        </w:rPr>
        <w:t xml:space="preserve">official </w:t>
      </w:r>
      <w:r w:rsidRPr="00991BAF">
        <w:rPr>
          <w:sz w:val="24"/>
          <w:szCs w:val="24"/>
        </w:rPr>
        <w:t xml:space="preserve">standards, guidance manuals, and a wealth of other resources providing inspiring country examples. </w:t>
      </w:r>
      <w:r w:rsidR="00B22909" w:rsidRPr="00991BAF">
        <w:rPr>
          <w:sz w:val="24"/>
          <w:szCs w:val="24"/>
        </w:rPr>
        <w:t xml:space="preserve">In such circumstances, rather than provide guidance to the OECD principles alone, a larger goal is to help users by raising their awareness of the various standards and guidelines that are available, how these materials complement one another, and how they can best be selected and </w:t>
      </w:r>
      <w:r w:rsidR="00E22D0B">
        <w:rPr>
          <w:sz w:val="24"/>
          <w:szCs w:val="24"/>
        </w:rPr>
        <w:t>applied</w:t>
      </w:r>
      <w:r w:rsidR="00B84335" w:rsidRPr="00991BAF">
        <w:rPr>
          <w:sz w:val="24"/>
          <w:szCs w:val="24"/>
        </w:rPr>
        <w:t xml:space="preserve"> </w:t>
      </w:r>
      <w:r w:rsidR="00B22909" w:rsidRPr="00991BAF">
        <w:rPr>
          <w:sz w:val="24"/>
          <w:szCs w:val="24"/>
        </w:rPr>
        <w:t xml:space="preserve">to achieve the overall objective of a more open, transparent, inclusive and accountable budget process. </w:t>
      </w:r>
    </w:p>
    <w:p w14:paraId="61CF626B" w14:textId="77777777" w:rsidR="00B22909" w:rsidRPr="00991BAF" w:rsidRDefault="00B22909" w:rsidP="00B22909">
      <w:pPr>
        <w:jc w:val="both"/>
        <w:rPr>
          <w:sz w:val="24"/>
          <w:szCs w:val="24"/>
        </w:rPr>
      </w:pPr>
    </w:p>
    <w:p w14:paraId="6BFF8B6E" w14:textId="11BC95D0" w:rsidR="006D4DAB" w:rsidRPr="00283997" w:rsidRDefault="00B22909" w:rsidP="00B22909">
      <w:pPr>
        <w:jc w:val="both"/>
        <w:rPr>
          <w:sz w:val="24"/>
          <w:szCs w:val="24"/>
        </w:rPr>
      </w:pPr>
      <w:r w:rsidRPr="00991BAF">
        <w:rPr>
          <w:sz w:val="24"/>
          <w:szCs w:val="24"/>
        </w:rPr>
        <w:t xml:space="preserve">Accordingly, the OECD has designed this Toolkit on Budget Transparency with the participation and collaboration of the broader global community of budget and fiscal transparency institutions – in </w:t>
      </w:r>
      <w:r w:rsidRPr="00A97DA0">
        <w:rPr>
          <w:sz w:val="24"/>
          <w:szCs w:val="24"/>
        </w:rPr>
        <w:t xml:space="preserve">particular the International Monetary Fund (IMF), the World Bank Group, the International Budget Partnership (IBP), </w:t>
      </w:r>
      <w:r w:rsidR="00B84335">
        <w:rPr>
          <w:sz w:val="24"/>
          <w:szCs w:val="24"/>
        </w:rPr>
        <w:t xml:space="preserve">the </w:t>
      </w:r>
      <w:hyperlink r:id="rId20" w:history="1">
        <w:r w:rsidR="00B84335" w:rsidRPr="00E22D0B">
          <w:rPr>
            <w:rStyle w:val="Hyperlink"/>
            <w:color w:val="auto"/>
            <w:sz w:val="24"/>
            <w:szCs w:val="24"/>
            <w:u w:val="none"/>
          </w:rPr>
          <w:t>International Federation of Accountants</w:t>
        </w:r>
      </w:hyperlink>
      <w:r w:rsidR="00B84335" w:rsidRPr="00C3662B">
        <w:rPr>
          <w:sz w:val="24"/>
          <w:szCs w:val="24"/>
        </w:rPr>
        <w:t xml:space="preserve"> </w:t>
      </w:r>
      <w:r w:rsidR="00B84335">
        <w:rPr>
          <w:sz w:val="24"/>
          <w:szCs w:val="24"/>
        </w:rPr>
        <w:t xml:space="preserve">(IFAC), </w:t>
      </w:r>
      <w:r w:rsidRPr="00A97DA0">
        <w:rPr>
          <w:sz w:val="24"/>
          <w:szCs w:val="24"/>
        </w:rPr>
        <w:t xml:space="preserve">and the Public Expenditure </w:t>
      </w:r>
      <w:r w:rsidR="006D4DAB" w:rsidRPr="00A97DA0">
        <w:rPr>
          <w:sz w:val="24"/>
          <w:szCs w:val="24"/>
        </w:rPr>
        <w:t xml:space="preserve">and Financial </w:t>
      </w:r>
      <w:r w:rsidR="00BA48A6">
        <w:rPr>
          <w:sz w:val="24"/>
          <w:szCs w:val="24"/>
        </w:rPr>
        <w:t>Accountability</w:t>
      </w:r>
      <w:r w:rsidR="00BA48A6" w:rsidRPr="00A97DA0">
        <w:rPr>
          <w:sz w:val="24"/>
          <w:szCs w:val="24"/>
        </w:rPr>
        <w:t xml:space="preserve"> </w:t>
      </w:r>
      <w:r w:rsidR="006D4DAB" w:rsidRPr="00A97DA0">
        <w:rPr>
          <w:sz w:val="24"/>
          <w:szCs w:val="24"/>
        </w:rPr>
        <w:t xml:space="preserve">(PEFA) Program – all of which form part of the </w:t>
      </w:r>
      <w:r w:rsidRPr="00A97DA0">
        <w:rPr>
          <w:sz w:val="24"/>
          <w:szCs w:val="24"/>
        </w:rPr>
        <w:t xml:space="preserve">Global Initiative of Fiscal </w:t>
      </w:r>
      <w:r w:rsidR="006D4DAB" w:rsidRPr="00A97DA0">
        <w:rPr>
          <w:sz w:val="24"/>
          <w:szCs w:val="24"/>
        </w:rPr>
        <w:t>Transparency (GIFT) Network.  The Toolkit does not aim to repeat or replace any of the materials that are already available from</w:t>
      </w:r>
      <w:r w:rsidR="006D4DAB" w:rsidRPr="00991BAF">
        <w:rPr>
          <w:sz w:val="24"/>
          <w:szCs w:val="24"/>
        </w:rPr>
        <w:t xml:space="preserve"> these </w:t>
      </w:r>
      <w:r w:rsidR="006D4DAB" w:rsidRPr="00283997">
        <w:rPr>
          <w:sz w:val="24"/>
          <w:szCs w:val="24"/>
        </w:rPr>
        <w:t>bodies: it simply aims to serve as a guide or signpost to these materials, while also reinforcing some key practical messages about budget and fiscal transparency</w:t>
      </w:r>
      <w:r w:rsidR="00E22D0B">
        <w:rPr>
          <w:sz w:val="24"/>
          <w:szCs w:val="24"/>
        </w:rPr>
        <w:t>.</w:t>
      </w:r>
      <w:r w:rsidR="006D4DAB" w:rsidRPr="00283997">
        <w:rPr>
          <w:sz w:val="24"/>
          <w:szCs w:val="24"/>
        </w:rPr>
        <w:t xml:space="preserve"> </w:t>
      </w:r>
    </w:p>
    <w:p w14:paraId="4594FA57" w14:textId="77777777" w:rsidR="006D4DAB" w:rsidRPr="00283997" w:rsidRDefault="006D4DAB" w:rsidP="00B22909">
      <w:pPr>
        <w:jc w:val="both"/>
        <w:rPr>
          <w:sz w:val="24"/>
          <w:szCs w:val="24"/>
        </w:rPr>
      </w:pPr>
    </w:p>
    <w:p w14:paraId="7F54AD59" w14:textId="33B901E0" w:rsidR="006D4DAB" w:rsidRPr="00283997" w:rsidRDefault="006D4DAB" w:rsidP="006D4DAB">
      <w:pPr>
        <w:jc w:val="both"/>
        <w:rPr>
          <w:sz w:val="24"/>
          <w:szCs w:val="24"/>
        </w:rPr>
      </w:pPr>
      <w:r w:rsidRPr="00283997">
        <w:rPr>
          <w:sz w:val="24"/>
          <w:szCs w:val="24"/>
        </w:rPr>
        <w:t xml:space="preserve">The Toolkit is accordingly structured in two main parts. </w:t>
      </w:r>
      <w:r w:rsidR="004710A7" w:rsidRPr="00283997">
        <w:rPr>
          <w:b/>
          <w:color w:val="17365D" w:themeColor="text2" w:themeShade="BF"/>
          <w:sz w:val="24"/>
          <w:szCs w:val="24"/>
        </w:rPr>
        <w:t>Part 1</w:t>
      </w:r>
      <w:r w:rsidRPr="00283997">
        <w:rPr>
          <w:sz w:val="24"/>
          <w:szCs w:val="24"/>
        </w:rPr>
        <w:t xml:space="preserve"> serves as a direct introduction or gateway to the various </w:t>
      </w:r>
      <w:r w:rsidR="009257D3" w:rsidRPr="00283997">
        <w:rPr>
          <w:sz w:val="24"/>
          <w:szCs w:val="24"/>
        </w:rPr>
        <w:t xml:space="preserve">institutions, official instruments and guidance </w:t>
      </w:r>
      <w:r w:rsidRPr="00283997">
        <w:rPr>
          <w:sz w:val="24"/>
          <w:szCs w:val="24"/>
        </w:rPr>
        <w:t xml:space="preserve">materials, </w:t>
      </w:r>
      <w:r w:rsidR="009E3A8F">
        <w:rPr>
          <w:sz w:val="24"/>
          <w:szCs w:val="24"/>
        </w:rPr>
        <w:t>including standards issued by international organi</w:t>
      </w:r>
      <w:r w:rsidR="007745FD">
        <w:rPr>
          <w:sz w:val="24"/>
          <w:szCs w:val="24"/>
        </w:rPr>
        <w:t>s</w:t>
      </w:r>
      <w:r w:rsidR="009E3A8F">
        <w:rPr>
          <w:sz w:val="24"/>
          <w:szCs w:val="24"/>
        </w:rPr>
        <w:t xml:space="preserve">ations after extensive consultation with relevant stakeholders and public. The purpose of Part 1 is to </w:t>
      </w:r>
      <w:r w:rsidR="00DB30FC" w:rsidRPr="00991BAF">
        <w:rPr>
          <w:sz w:val="24"/>
          <w:szCs w:val="24"/>
        </w:rPr>
        <w:t>giv</w:t>
      </w:r>
      <w:r w:rsidR="00DB30FC">
        <w:rPr>
          <w:sz w:val="24"/>
          <w:szCs w:val="24"/>
        </w:rPr>
        <w:t>e</w:t>
      </w:r>
      <w:r w:rsidR="00DB30FC" w:rsidRPr="00991BAF">
        <w:rPr>
          <w:sz w:val="24"/>
          <w:szCs w:val="24"/>
        </w:rPr>
        <w:t xml:space="preserve"> </w:t>
      </w:r>
      <w:r w:rsidR="00DB30FC" w:rsidRPr="00283997">
        <w:rPr>
          <w:sz w:val="24"/>
          <w:szCs w:val="24"/>
        </w:rPr>
        <w:t>users</w:t>
      </w:r>
      <w:r w:rsidRPr="00283997">
        <w:rPr>
          <w:sz w:val="24"/>
          <w:szCs w:val="24"/>
        </w:rPr>
        <w:t xml:space="preserve"> a sense of their purpose and structure, and of how these </w:t>
      </w:r>
      <w:r w:rsidR="009257D3" w:rsidRPr="00283997">
        <w:rPr>
          <w:sz w:val="24"/>
          <w:szCs w:val="24"/>
        </w:rPr>
        <w:t xml:space="preserve">resources </w:t>
      </w:r>
      <w:r w:rsidRPr="00283997">
        <w:rPr>
          <w:sz w:val="24"/>
          <w:szCs w:val="24"/>
        </w:rPr>
        <w:t xml:space="preserve">can best be put to use. </w:t>
      </w:r>
    </w:p>
    <w:p w14:paraId="6E8B360D" w14:textId="77777777" w:rsidR="006D4DAB" w:rsidRPr="00283997" w:rsidRDefault="006D4DAB" w:rsidP="006D4DAB">
      <w:pPr>
        <w:jc w:val="both"/>
        <w:rPr>
          <w:sz w:val="24"/>
          <w:szCs w:val="24"/>
        </w:rPr>
      </w:pPr>
    </w:p>
    <w:p w14:paraId="4F5B2F1B" w14:textId="4A7B4878" w:rsidR="00E5335B" w:rsidRDefault="006D4DAB" w:rsidP="005E165B">
      <w:pPr>
        <w:jc w:val="both"/>
        <w:rPr>
          <w:sz w:val="24"/>
          <w:szCs w:val="24"/>
        </w:rPr>
      </w:pPr>
      <w:r w:rsidRPr="00283997">
        <w:rPr>
          <w:b/>
          <w:color w:val="17365D" w:themeColor="text2" w:themeShade="BF"/>
          <w:sz w:val="24"/>
          <w:szCs w:val="24"/>
        </w:rPr>
        <w:t>Part 2</w:t>
      </w:r>
      <w:r w:rsidRPr="00283997">
        <w:rPr>
          <w:sz w:val="24"/>
          <w:szCs w:val="24"/>
        </w:rPr>
        <w:t xml:space="preserve"> provides an alternative way of navigating to the various </w:t>
      </w:r>
      <w:r w:rsidR="00075344" w:rsidRPr="00283997">
        <w:rPr>
          <w:sz w:val="24"/>
          <w:szCs w:val="24"/>
        </w:rPr>
        <w:t xml:space="preserve">standards and guidance </w:t>
      </w:r>
      <w:r w:rsidR="009E3A8F" w:rsidRPr="00991BAF">
        <w:rPr>
          <w:sz w:val="24"/>
          <w:szCs w:val="24"/>
        </w:rPr>
        <w:t>materials, by using a structure</w:t>
      </w:r>
      <w:r w:rsidR="00A05ED8">
        <w:rPr>
          <w:sz w:val="24"/>
          <w:szCs w:val="24"/>
        </w:rPr>
        <w:t xml:space="preserve"> – </w:t>
      </w:r>
      <w:r w:rsidR="009E3A8F">
        <w:rPr>
          <w:sz w:val="24"/>
          <w:szCs w:val="24"/>
        </w:rPr>
        <w:t xml:space="preserve">developed by </w:t>
      </w:r>
      <w:r w:rsidR="007745FD">
        <w:rPr>
          <w:sz w:val="24"/>
          <w:szCs w:val="24"/>
        </w:rPr>
        <w:t xml:space="preserve">the </w:t>
      </w:r>
      <w:r w:rsidR="009E3A8F">
        <w:rPr>
          <w:sz w:val="24"/>
          <w:szCs w:val="24"/>
        </w:rPr>
        <w:t>OECD</w:t>
      </w:r>
      <w:r w:rsidR="00A05ED8">
        <w:rPr>
          <w:sz w:val="24"/>
          <w:szCs w:val="24"/>
        </w:rPr>
        <w:t xml:space="preserve"> – </w:t>
      </w:r>
      <w:r w:rsidR="009E3A8F" w:rsidRPr="00991BAF">
        <w:rPr>
          <w:sz w:val="24"/>
          <w:szCs w:val="24"/>
        </w:rPr>
        <w:t>based</w:t>
      </w:r>
      <w:r w:rsidR="009E3A8F">
        <w:rPr>
          <w:sz w:val="24"/>
          <w:szCs w:val="24"/>
        </w:rPr>
        <w:t xml:space="preserve"> </w:t>
      </w:r>
      <w:r w:rsidR="00075344" w:rsidRPr="00283997">
        <w:rPr>
          <w:sz w:val="24"/>
          <w:szCs w:val="24"/>
        </w:rPr>
        <w:t xml:space="preserve">around five key institutional or sectoral areas. This section includes direct cross-references to the various international standards and guidance materials, and helps to underline the </w:t>
      </w:r>
      <w:r w:rsidRPr="00283997">
        <w:rPr>
          <w:sz w:val="24"/>
          <w:szCs w:val="24"/>
        </w:rPr>
        <w:t>broad common ground that e</w:t>
      </w:r>
      <w:r w:rsidR="00075344" w:rsidRPr="00283997">
        <w:rPr>
          <w:sz w:val="24"/>
          <w:szCs w:val="24"/>
        </w:rPr>
        <w:t>x</w:t>
      </w:r>
      <w:r w:rsidRPr="00283997">
        <w:rPr>
          <w:sz w:val="24"/>
          <w:szCs w:val="24"/>
        </w:rPr>
        <w:t>ists in the area of budget and fiscal transparency</w:t>
      </w:r>
      <w:r w:rsidR="00075344" w:rsidRPr="00283997">
        <w:rPr>
          <w:sz w:val="24"/>
          <w:szCs w:val="24"/>
        </w:rPr>
        <w:t xml:space="preserve">. Part 2 also features some “suggested starting points” or key orientation messages to help users in understanding </w:t>
      </w:r>
      <w:r w:rsidR="005E27E7" w:rsidRPr="00283997">
        <w:rPr>
          <w:sz w:val="24"/>
          <w:szCs w:val="24"/>
        </w:rPr>
        <w:t xml:space="preserve">the issues involved. These “suggested starting points” are </w:t>
      </w:r>
      <w:r w:rsidR="00E306F5" w:rsidRPr="00283997">
        <w:rPr>
          <w:sz w:val="24"/>
          <w:szCs w:val="24"/>
        </w:rPr>
        <w:t xml:space="preserve">put forward for illustrative purposes </w:t>
      </w:r>
      <w:r w:rsidR="009257D3" w:rsidRPr="00283997">
        <w:rPr>
          <w:sz w:val="24"/>
          <w:szCs w:val="24"/>
        </w:rPr>
        <w:t xml:space="preserve">by the </w:t>
      </w:r>
      <w:r w:rsidR="005E27E7" w:rsidRPr="00283997">
        <w:rPr>
          <w:sz w:val="24"/>
          <w:szCs w:val="24"/>
        </w:rPr>
        <w:t>OECD, and should</w:t>
      </w:r>
      <w:r w:rsidR="006355EE" w:rsidRPr="00283997">
        <w:rPr>
          <w:sz w:val="24"/>
          <w:szCs w:val="24"/>
        </w:rPr>
        <w:t xml:space="preserve"> </w:t>
      </w:r>
      <w:r w:rsidR="005E27E7" w:rsidRPr="00283997">
        <w:rPr>
          <w:sz w:val="24"/>
          <w:szCs w:val="24"/>
        </w:rPr>
        <w:t>n</w:t>
      </w:r>
      <w:r w:rsidR="006355EE" w:rsidRPr="00283997">
        <w:rPr>
          <w:sz w:val="24"/>
          <w:szCs w:val="24"/>
        </w:rPr>
        <w:t>o</w:t>
      </w:r>
      <w:r w:rsidR="005E27E7" w:rsidRPr="00283997">
        <w:rPr>
          <w:sz w:val="24"/>
          <w:szCs w:val="24"/>
        </w:rPr>
        <w:t>t be seen as “shortcuts” through the official sta</w:t>
      </w:r>
      <w:r w:rsidR="005E27E7" w:rsidRPr="00991BAF">
        <w:rPr>
          <w:sz w:val="24"/>
          <w:szCs w:val="24"/>
        </w:rPr>
        <w:t>ndards</w:t>
      </w:r>
      <w:r w:rsidR="009E3A8F" w:rsidRPr="009E3A8F">
        <w:rPr>
          <w:sz w:val="24"/>
          <w:szCs w:val="24"/>
        </w:rPr>
        <w:t xml:space="preserve"> </w:t>
      </w:r>
      <w:r w:rsidR="009E3A8F">
        <w:rPr>
          <w:sz w:val="24"/>
          <w:szCs w:val="24"/>
        </w:rPr>
        <w:t xml:space="preserve">issued by </w:t>
      </w:r>
      <w:r w:rsidR="00DB30FC">
        <w:rPr>
          <w:sz w:val="24"/>
          <w:szCs w:val="24"/>
        </w:rPr>
        <w:t xml:space="preserve">the various </w:t>
      </w:r>
      <w:r w:rsidR="009E3A8F">
        <w:rPr>
          <w:sz w:val="24"/>
          <w:szCs w:val="24"/>
        </w:rPr>
        <w:t>institutions</w:t>
      </w:r>
      <w:r w:rsidR="005E27E7" w:rsidRPr="00991BAF">
        <w:rPr>
          <w:sz w:val="24"/>
          <w:szCs w:val="24"/>
        </w:rPr>
        <w:t xml:space="preserve">. </w:t>
      </w:r>
      <w:r w:rsidR="008F31A8" w:rsidRPr="00991BAF">
        <w:rPr>
          <w:sz w:val="24"/>
          <w:szCs w:val="24"/>
        </w:rPr>
        <w:t>T</w:t>
      </w:r>
      <w:r w:rsidR="005E27E7" w:rsidRPr="00991BAF">
        <w:rPr>
          <w:sz w:val="24"/>
          <w:szCs w:val="24"/>
        </w:rPr>
        <w:t xml:space="preserve">he OECD is grateful for the cooperation and advice of the international community of budget and fiscal transparency organisations, </w:t>
      </w:r>
      <w:r w:rsidR="005F7CA0">
        <w:rPr>
          <w:sz w:val="24"/>
          <w:szCs w:val="24"/>
        </w:rPr>
        <w:t>which</w:t>
      </w:r>
      <w:r w:rsidR="005F7CA0" w:rsidRPr="00991BAF">
        <w:rPr>
          <w:sz w:val="24"/>
          <w:szCs w:val="24"/>
        </w:rPr>
        <w:t xml:space="preserve"> </w:t>
      </w:r>
      <w:r w:rsidR="005E27E7" w:rsidRPr="00991BAF">
        <w:rPr>
          <w:sz w:val="24"/>
          <w:szCs w:val="24"/>
        </w:rPr>
        <w:t>have kindly allowed us to make reference to their materials in the interests of making this Toolkit as useful as possible.</w:t>
      </w:r>
    </w:p>
    <w:p w14:paraId="4EB94F08" w14:textId="77777777" w:rsidR="00E5335B" w:rsidRDefault="00E5335B">
      <w:pPr>
        <w:rPr>
          <w:sz w:val="24"/>
          <w:szCs w:val="24"/>
        </w:rPr>
      </w:pPr>
      <w:r>
        <w:rPr>
          <w:sz w:val="24"/>
          <w:szCs w:val="24"/>
        </w:rPr>
        <w:br w:type="page"/>
      </w:r>
    </w:p>
    <w:p w14:paraId="3619C19F" w14:textId="77777777" w:rsidR="00E5335B" w:rsidRDefault="00E5335B" w:rsidP="00E5335B">
      <w:pPr>
        <w:pStyle w:val="JPGA"/>
        <w:jc w:val="center"/>
        <w:rPr>
          <w:b/>
        </w:rPr>
      </w:pPr>
    </w:p>
    <w:p w14:paraId="1525B0D4" w14:textId="36FF4FDA" w:rsidR="00E5335B" w:rsidRPr="00991BAF" w:rsidRDefault="00E5335B" w:rsidP="00E5335B">
      <w:pPr>
        <w:jc w:val="center"/>
        <w:rPr>
          <w:rFonts w:ascii="Arial" w:eastAsiaTheme="minorEastAsia" w:hAnsi="Arial" w:cs="Arial"/>
          <w:b/>
          <w:color w:val="0070C0"/>
          <w:sz w:val="32"/>
          <w:szCs w:val="32"/>
        </w:rPr>
      </w:pPr>
      <w:r>
        <w:rPr>
          <w:rFonts w:ascii="Arial" w:eastAsiaTheme="minorEastAsia" w:hAnsi="Arial" w:cs="Arial"/>
          <w:b/>
          <w:color w:val="0070C0"/>
          <w:sz w:val="32"/>
          <w:szCs w:val="32"/>
        </w:rPr>
        <w:t>Preface</w:t>
      </w:r>
    </w:p>
    <w:p w14:paraId="61FD741A" w14:textId="26FE7617" w:rsidR="00E5335B" w:rsidRDefault="00E5335B" w:rsidP="00E5335B">
      <w:pPr>
        <w:rPr>
          <w:rFonts w:ascii="Arial" w:eastAsiaTheme="minorEastAsia" w:hAnsi="Arial" w:cs="Arial"/>
          <w:b/>
          <w:sz w:val="32"/>
          <w:szCs w:val="32"/>
        </w:rPr>
      </w:pPr>
    </w:p>
    <w:p w14:paraId="0B050CD3" w14:textId="23069D1F" w:rsidR="00E5335B" w:rsidRPr="00E5335B" w:rsidRDefault="00E5335B" w:rsidP="00E5335B">
      <w:pPr>
        <w:pStyle w:val="JPGA"/>
        <w:jc w:val="center"/>
        <w:rPr>
          <w:rFonts w:asciiTheme="minorHAnsi" w:hAnsiTheme="minorHAnsi"/>
          <w:i/>
          <w:sz w:val="24"/>
        </w:rPr>
      </w:pPr>
      <w:proofErr w:type="gramStart"/>
      <w:r>
        <w:rPr>
          <w:rFonts w:asciiTheme="minorHAnsi" w:hAnsiTheme="minorHAnsi"/>
          <w:i/>
          <w:sz w:val="24"/>
        </w:rPr>
        <w:t>b</w:t>
      </w:r>
      <w:r w:rsidRPr="00E5335B">
        <w:rPr>
          <w:rFonts w:asciiTheme="minorHAnsi" w:hAnsiTheme="minorHAnsi"/>
          <w:i/>
          <w:sz w:val="24"/>
        </w:rPr>
        <w:t>y</w:t>
      </w:r>
      <w:proofErr w:type="gramEnd"/>
    </w:p>
    <w:p w14:paraId="5B8A0214" w14:textId="3DD08A95" w:rsidR="00E5335B" w:rsidRPr="00E5335B" w:rsidRDefault="00E5335B" w:rsidP="00E5335B">
      <w:pPr>
        <w:pStyle w:val="JPGA"/>
        <w:jc w:val="center"/>
        <w:rPr>
          <w:rFonts w:asciiTheme="minorHAnsi" w:hAnsiTheme="minorHAnsi"/>
          <w:i/>
          <w:sz w:val="24"/>
        </w:rPr>
      </w:pPr>
      <w:r w:rsidRPr="00E5335B">
        <w:rPr>
          <w:rFonts w:asciiTheme="minorHAnsi" w:hAnsiTheme="minorHAnsi"/>
          <w:i/>
          <w:sz w:val="24"/>
        </w:rPr>
        <w:t>Juan Pablo Guerrero</w:t>
      </w:r>
    </w:p>
    <w:p w14:paraId="0CD82DB9" w14:textId="0A91C192" w:rsidR="00E5335B" w:rsidRPr="00E5335B" w:rsidRDefault="00E5335B" w:rsidP="00E5335B">
      <w:pPr>
        <w:pStyle w:val="JPGA"/>
        <w:jc w:val="center"/>
        <w:rPr>
          <w:rFonts w:asciiTheme="minorHAnsi" w:hAnsiTheme="minorHAnsi"/>
          <w:i/>
          <w:sz w:val="24"/>
        </w:rPr>
      </w:pPr>
      <w:r w:rsidRPr="00E5335B">
        <w:rPr>
          <w:rFonts w:asciiTheme="minorHAnsi" w:hAnsiTheme="minorHAnsi"/>
          <w:i/>
          <w:sz w:val="24"/>
        </w:rPr>
        <w:t>Network Director</w:t>
      </w:r>
      <w:r w:rsidR="009D5552">
        <w:rPr>
          <w:rFonts w:asciiTheme="minorHAnsi" w:hAnsiTheme="minorHAnsi"/>
          <w:i/>
          <w:sz w:val="24"/>
        </w:rPr>
        <w:t xml:space="preserve">, </w:t>
      </w:r>
      <w:r w:rsidRPr="00E5335B">
        <w:rPr>
          <w:rFonts w:asciiTheme="minorHAnsi" w:hAnsiTheme="minorHAnsi"/>
          <w:i/>
          <w:sz w:val="24"/>
        </w:rPr>
        <w:t>Global Initiative for Fiscal Transparency</w:t>
      </w:r>
    </w:p>
    <w:p w14:paraId="535C0766" w14:textId="77777777" w:rsidR="00E5335B" w:rsidRPr="00991BAF" w:rsidRDefault="00E5335B" w:rsidP="00E5335B">
      <w:pPr>
        <w:rPr>
          <w:rFonts w:ascii="Arial" w:eastAsiaTheme="minorEastAsia" w:hAnsi="Arial" w:cs="Arial"/>
          <w:b/>
          <w:sz w:val="32"/>
          <w:szCs w:val="32"/>
        </w:rPr>
      </w:pPr>
    </w:p>
    <w:p w14:paraId="0C94BADC" w14:textId="77777777" w:rsidR="00E5335B" w:rsidRPr="003278C1" w:rsidRDefault="00E5335B" w:rsidP="00E5335B">
      <w:pPr>
        <w:pStyle w:val="JPGA"/>
        <w:jc w:val="both"/>
        <w:rPr>
          <w:rFonts w:asciiTheme="minorHAnsi" w:hAnsiTheme="minorHAnsi"/>
          <w:sz w:val="24"/>
        </w:rPr>
      </w:pPr>
      <w:r w:rsidRPr="003278C1">
        <w:rPr>
          <w:rFonts w:asciiTheme="minorHAnsi" w:hAnsiTheme="minorHAnsi"/>
          <w:sz w:val="24"/>
        </w:rPr>
        <w:t xml:space="preserve">Budget transparency brings many benefits for citizens and for society. Openness, trust and public accountability are among these benefits. Increasingly, fostering budget transparency is also seen as vital to promoting integrity in public governance and strengthening anti-corruption policies. </w:t>
      </w:r>
    </w:p>
    <w:p w14:paraId="40D1457D" w14:textId="77777777" w:rsidR="00E5335B" w:rsidRPr="003278C1" w:rsidRDefault="00E5335B" w:rsidP="00E5335B">
      <w:pPr>
        <w:pStyle w:val="JPGA"/>
        <w:jc w:val="both"/>
        <w:rPr>
          <w:rFonts w:asciiTheme="minorHAnsi" w:hAnsiTheme="minorHAnsi"/>
          <w:sz w:val="24"/>
        </w:rPr>
      </w:pPr>
    </w:p>
    <w:p w14:paraId="3763B5C3" w14:textId="77777777" w:rsidR="00E5335B" w:rsidRPr="003278C1" w:rsidRDefault="00E5335B" w:rsidP="00E5335B">
      <w:pPr>
        <w:pStyle w:val="JPGA"/>
        <w:jc w:val="both"/>
        <w:rPr>
          <w:rFonts w:asciiTheme="minorHAnsi" w:hAnsiTheme="minorHAnsi"/>
          <w:sz w:val="24"/>
        </w:rPr>
      </w:pPr>
      <w:r w:rsidRPr="003278C1">
        <w:rPr>
          <w:rFonts w:asciiTheme="minorHAnsi" w:hAnsiTheme="minorHAnsi"/>
          <w:sz w:val="24"/>
        </w:rPr>
        <w:t xml:space="preserve">However, putting budget transparency into practice can sometimes appear as a daunting task: where should a country begin in implementing a reform agenda? Where should citizens and civil society organisations focus their efforts, to make a meaningful impact in realising these potential benefits? </w:t>
      </w:r>
    </w:p>
    <w:p w14:paraId="0740BC28" w14:textId="77777777" w:rsidR="00E5335B" w:rsidRPr="003278C1" w:rsidRDefault="00E5335B" w:rsidP="00E5335B">
      <w:pPr>
        <w:pStyle w:val="JPGA"/>
        <w:jc w:val="both"/>
        <w:rPr>
          <w:rFonts w:asciiTheme="minorHAnsi" w:hAnsiTheme="minorHAnsi"/>
          <w:sz w:val="24"/>
        </w:rPr>
      </w:pPr>
    </w:p>
    <w:p w14:paraId="597EF47D" w14:textId="77777777" w:rsidR="00E5335B" w:rsidRPr="003278C1" w:rsidRDefault="00E5335B" w:rsidP="00E5335B">
      <w:pPr>
        <w:pStyle w:val="JPGA"/>
        <w:jc w:val="both"/>
        <w:rPr>
          <w:rFonts w:asciiTheme="minorHAnsi" w:hAnsiTheme="minorHAnsi"/>
          <w:sz w:val="24"/>
        </w:rPr>
      </w:pPr>
      <w:r w:rsidRPr="003278C1">
        <w:rPr>
          <w:rFonts w:asciiTheme="minorHAnsi" w:hAnsiTheme="minorHAnsi"/>
          <w:sz w:val="24"/>
        </w:rPr>
        <w:t xml:space="preserve">In fact, until the mid-1990s there was no internationally-recognised definition of fiscal transparency or budget transparency and no codification of what these terms comprised. Since that time a number of international institutions have developed standards, guidelines and assessment tools to promote greater openness in public finance management. The main international instruments have been revised extensively since 2014. The production by the OECD of this </w:t>
      </w:r>
      <w:r w:rsidRPr="003278C1">
        <w:rPr>
          <w:rFonts w:asciiTheme="minorHAnsi" w:hAnsiTheme="minorHAnsi"/>
          <w:i/>
          <w:sz w:val="24"/>
        </w:rPr>
        <w:t>Toolkit on Budget Transparency, with Practical Steps for Supporting Openness, Integrity and Accountability in Public Financial Management</w:t>
      </w:r>
      <w:r w:rsidRPr="003278C1">
        <w:rPr>
          <w:rFonts w:asciiTheme="minorHAnsi" w:hAnsiTheme="minorHAnsi"/>
          <w:sz w:val="24"/>
        </w:rPr>
        <w:t xml:space="preserve"> is therefore timely and very pertinent. It is a way to introduce practitioners to the various standards and guidelines that are available, help them understand how these materials complement each other and allow users to go beyond the level of principles and theory, to action and impact. The Toolkit is an important contribution to disseminating and standardising recognised good practices in budget and fiscal transparency to those inside and outside governments around the world. And this makes it a very valuable tool in promoting open, responsive government and in supporting global anti-corruption efforts. </w:t>
      </w:r>
    </w:p>
    <w:p w14:paraId="767654D2" w14:textId="77777777" w:rsidR="00E5335B" w:rsidRPr="003278C1" w:rsidRDefault="00E5335B" w:rsidP="00E5335B">
      <w:pPr>
        <w:pStyle w:val="JPGA"/>
        <w:jc w:val="both"/>
        <w:rPr>
          <w:rFonts w:asciiTheme="minorHAnsi" w:hAnsiTheme="minorHAnsi"/>
          <w:sz w:val="24"/>
        </w:rPr>
      </w:pPr>
    </w:p>
    <w:p w14:paraId="34A0EE55" w14:textId="77777777" w:rsidR="00E5335B" w:rsidRPr="003278C1" w:rsidRDefault="00E5335B" w:rsidP="00E5335B">
      <w:pPr>
        <w:pStyle w:val="JPGA"/>
        <w:jc w:val="both"/>
        <w:rPr>
          <w:rFonts w:asciiTheme="minorHAnsi" w:hAnsiTheme="minorHAnsi"/>
          <w:sz w:val="24"/>
        </w:rPr>
      </w:pPr>
      <w:r w:rsidRPr="003278C1">
        <w:rPr>
          <w:rFonts w:asciiTheme="minorHAnsi" w:hAnsiTheme="minorHAnsi"/>
          <w:sz w:val="24"/>
        </w:rPr>
        <w:t xml:space="preserve">We welcome the OECD's introduction of this Toolkit on Budget Transparency with the participation and collaboration of the broader global community of budget and fiscal transparency institutions, including the International Monetary Fund, the World Bank Group, the International Budget Partnership, the International Federation of Accountants and the Public Expenditure and Financial Assessment Program, all of which are members of the Global Initiative of Fiscal Transparency (GIFT) Network, along with the OECD itself. The Toolkit both reflects and illustrates the increasing consensus about what constitutes good practice in openness about how public money is raised and spent. Increasingly, the various international instruments recognise the diversity of country contexts by setting graduated standards rather than stipulating a single set of practices. </w:t>
      </w:r>
    </w:p>
    <w:p w14:paraId="1CE3F7E4" w14:textId="77777777" w:rsidR="00E5335B" w:rsidRPr="003278C1" w:rsidRDefault="00E5335B" w:rsidP="00E5335B">
      <w:pPr>
        <w:pStyle w:val="JPGA"/>
        <w:jc w:val="both"/>
        <w:rPr>
          <w:rFonts w:asciiTheme="minorHAnsi" w:hAnsiTheme="minorHAnsi"/>
          <w:sz w:val="24"/>
        </w:rPr>
      </w:pPr>
    </w:p>
    <w:p w14:paraId="70A9A477" w14:textId="77777777" w:rsidR="00E5335B" w:rsidRPr="003278C1" w:rsidRDefault="00E5335B" w:rsidP="00E5335B">
      <w:pPr>
        <w:pStyle w:val="JPGA"/>
        <w:jc w:val="both"/>
        <w:rPr>
          <w:rStyle w:val="s1"/>
          <w:rFonts w:asciiTheme="minorHAnsi" w:hAnsiTheme="minorHAnsi"/>
          <w:color w:val="000000" w:themeColor="text1"/>
          <w:sz w:val="24"/>
        </w:rPr>
      </w:pPr>
      <w:r w:rsidRPr="003278C1">
        <w:rPr>
          <w:rFonts w:asciiTheme="minorHAnsi" w:hAnsiTheme="minorHAnsi"/>
          <w:sz w:val="24"/>
        </w:rPr>
        <w:t xml:space="preserve">The reader has a very useful tool to serve as a guide to basic questions and crucial issues, while also reinforcing some key practical messages about budget and fiscal transparency, drawn from this extensive international corpus of material. For example, </w:t>
      </w:r>
      <w:r w:rsidRPr="003278C1">
        <w:rPr>
          <w:rStyle w:val="s1"/>
          <w:rFonts w:asciiTheme="minorHAnsi" w:hAnsiTheme="minorHAnsi"/>
          <w:color w:val="000000" w:themeColor="text1"/>
          <w:sz w:val="24"/>
        </w:rPr>
        <w:t>t</w:t>
      </w:r>
      <w:r w:rsidRPr="003278C1">
        <w:rPr>
          <w:rFonts w:asciiTheme="minorHAnsi" w:hAnsiTheme="minorHAnsi"/>
          <w:sz w:val="24"/>
        </w:rPr>
        <w:t xml:space="preserve">he Toolkit defines </w:t>
      </w:r>
      <w:r w:rsidRPr="003278C1">
        <w:rPr>
          <w:rFonts w:asciiTheme="minorHAnsi" w:hAnsiTheme="minorHAnsi"/>
          <w:sz w:val="24"/>
        </w:rPr>
        <w:lastRenderedPageBreak/>
        <w:t>‘openness and civic engagement’ as one of the five elements in its organising framework, reflecting the most current insights into this important aspect of modern budgeting.</w:t>
      </w:r>
    </w:p>
    <w:p w14:paraId="371763BD" w14:textId="77777777" w:rsidR="00E5335B" w:rsidRPr="003278C1" w:rsidRDefault="00E5335B" w:rsidP="00E5335B">
      <w:pPr>
        <w:pStyle w:val="JPGA"/>
        <w:jc w:val="both"/>
        <w:rPr>
          <w:rFonts w:asciiTheme="minorHAnsi" w:hAnsiTheme="minorHAnsi"/>
          <w:sz w:val="24"/>
        </w:rPr>
      </w:pPr>
    </w:p>
    <w:p w14:paraId="175A22E7" w14:textId="77777777" w:rsidR="00E5335B" w:rsidRPr="003278C1" w:rsidRDefault="00E5335B" w:rsidP="00E5335B">
      <w:pPr>
        <w:pStyle w:val="JPGA"/>
        <w:jc w:val="both"/>
        <w:rPr>
          <w:rFonts w:asciiTheme="minorHAnsi" w:hAnsiTheme="minorHAnsi"/>
          <w:sz w:val="24"/>
        </w:rPr>
      </w:pPr>
      <w:r w:rsidRPr="003278C1">
        <w:rPr>
          <w:rFonts w:asciiTheme="minorHAnsi" w:hAnsiTheme="minorHAnsi"/>
          <w:sz w:val="24"/>
        </w:rPr>
        <w:t xml:space="preserve">The GIFT network is pleased to have worked with the OECD in producing this Toolkit. The Toolkit illustrates one of GIFT’s objectives in action: the promotion of more comprehensive and coherent efforts to extend fiscal transparency in pursuit of the GIFT High Level Principles on Fiscal Transparency, Participation and Accountability. It is especially important that the Toolkit acknowledges that citizens and taxpayers need to be placed at the core of efforts to increase transparency and accountability for the management of public resources. Opening up budgets and public financial management, and providing spaces for direct citizen engagement, can reduce corruption and waste, and increase the odds of taxes being used to deliver quality public services and to achieve real improvements in living standards and in social, economic and environmental outcomes. As such, this Toolkit is a meaningful response and a very valuable contribution to the search for practical and innovative solutions to today’s challenges of open, transparent and inclusive budgeting. </w:t>
      </w:r>
    </w:p>
    <w:p w14:paraId="77F9B834" w14:textId="77777777" w:rsidR="00E5335B" w:rsidRPr="003278C1" w:rsidRDefault="00E5335B" w:rsidP="00E5335B">
      <w:pPr>
        <w:pStyle w:val="JPGA"/>
        <w:jc w:val="both"/>
        <w:rPr>
          <w:rFonts w:asciiTheme="minorHAnsi" w:hAnsiTheme="minorHAnsi"/>
          <w:sz w:val="24"/>
          <w:lang w:val="en-US"/>
        </w:rPr>
      </w:pPr>
    </w:p>
    <w:p w14:paraId="24805F3F" w14:textId="0DDEC4F1" w:rsidR="00E22D0B" w:rsidRPr="00E5335B" w:rsidRDefault="00E5335B" w:rsidP="00E5335B">
      <w:pPr>
        <w:jc w:val="both"/>
        <w:rPr>
          <w:rFonts w:eastAsiaTheme="minorEastAsia" w:cs="Arial"/>
          <w:b/>
          <w:color w:val="0070C0"/>
          <w:sz w:val="24"/>
          <w:szCs w:val="24"/>
        </w:rPr>
      </w:pPr>
      <w:r w:rsidRPr="003278C1">
        <w:rPr>
          <w:rFonts w:eastAsiaTheme="minorEastAsia" w:cs="Arial"/>
          <w:b/>
          <w:color w:val="0070C0"/>
          <w:sz w:val="24"/>
          <w:szCs w:val="24"/>
        </w:rPr>
        <w:br w:type="page"/>
      </w:r>
    </w:p>
    <w:p w14:paraId="517226A5" w14:textId="782AFEDD" w:rsidR="00E565F4" w:rsidRPr="00991BAF" w:rsidRDefault="008134BD" w:rsidP="005E165B">
      <w:pPr>
        <w:jc w:val="both"/>
      </w:pPr>
      <w:r w:rsidRPr="00991BAF">
        <w:rPr>
          <w:noProof/>
          <w:lang w:eastAsia="en-GB"/>
        </w:rPr>
        <w:lastRenderedPageBreak/>
        <mc:AlternateContent>
          <mc:Choice Requires="wpg">
            <w:drawing>
              <wp:inline distT="0" distB="0" distL="0" distR="0" wp14:anchorId="150F32B0" wp14:editId="0318346D">
                <wp:extent cx="5722620" cy="647700"/>
                <wp:effectExtent l="0" t="0" r="5080" b="0"/>
                <wp:docPr id="36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647700"/>
                          <a:chOff x="0" y="0"/>
                          <a:chExt cx="57228" cy="9360"/>
                        </a:xfrm>
                      </wpg:grpSpPr>
                      <wps:wsp>
                        <wps:cNvPr id="3614"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615"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60D43D" w14:textId="77777777" w:rsidR="00CC49D6" w:rsidRPr="00DE0DE1" w:rsidRDefault="00CC49D6" w:rsidP="00E565F4">
                              <w:pPr>
                                <w:pStyle w:val="Heading2"/>
                              </w:pPr>
                              <w:bookmarkStart w:id="2" w:name="_Toc447900449"/>
                              <w:bookmarkStart w:id="3" w:name="_Toc456873518"/>
                              <w:r w:rsidRPr="00DE0DE1">
                                <w:t>Introduction</w:t>
                              </w:r>
                              <w:bookmarkEnd w:id="2"/>
                              <w:bookmarkEnd w:id="3"/>
                            </w:p>
                          </w:txbxContent>
                        </wps:txbx>
                        <wps:bodyPr rot="0" vert="horz" wrap="square" lIns="91440" tIns="45720" rIns="91440" bIns="45720" anchor="ctr" anchorCtr="0" upright="1">
                          <a:noAutofit/>
                        </wps:bodyPr>
                      </wps:wsp>
                    </wpg:wgp>
                  </a:graphicData>
                </a:graphic>
              </wp:inline>
            </w:drawing>
          </mc:Choice>
          <mc:Fallback>
            <w:pict>
              <v:group id="Group 16" o:spid="_x0000_s1047" style="width:450.6pt;height:51pt;mso-position-horizontal-relative:char;mso-position-vertical-relative:line" coordsize="57228,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">
                <v:rect id="Rectangle 2" o:spid="_x0000_s1048"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FE8UA&#10;AADdAAAADwAAAGRycy9kb3ducmV2LnhtbESP0WrCQBRE3wv+w3KFvtWNVoJNXUVCK30R6poPuGRv&#10;k9Ds3ZBdNfHru4LQx2FmzjDr7WBbcaHeN44VzGcJCOLSmYYrBcXp82UFwgdkg61jUjCSh+1m8rTG&#10;zLgrH+miQyUihH2GCuoQukxKX9Zk0c9cRxy9H9dbDFH2lTQ9XiPctnKRJKm02HBcqLGjvKbyV5+t&#10;gmT//aHH26Kg/E0XPh21PFS5Us/TYfcOItAQ/sOP9pdR8JrOl3B/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UTxQAAAN0AAAAPAAAAAAAAAAAAAAAAAJgCAABkcnMv&#10;ZG93bnJldi54bWxQSwUGAAAAAAQABAD1AAAAigMAAAAA&#10;" fillcolor="#5a5a5a [2109]" stroked="f" strokeweight="2pt"/>
                <v:rect id="Rectangle 3" o:spid="_x0000_s1049"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giMUA&#10;AADdAAAADwAAAGRycy9kb3ducmV2LnhtbESP0WrCQBRE3wv+w3KFvtWNFoNNXUVCK30R6poPuGRv&#10;k9Ds3ZBdNfHru4LQx2FmzjDr7WBbcaHeN44VzGcJCOLSmYYrBcXp82UFwgdkg61jUjCSh+1m8rTG&#10;zLgrH+miQyUihH2GCuoQukxKX9Zk0c9cRxy9H9dbDFH2lTQ9XiPctnKRJKm02HBcqLGjvKbyV5+t&#10;gmT//aHH26Kg/E0XPh21PFS5Us/TYfcOItAQ/sOP9pdR8JrOl3B/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CIxQAAAN0AAAAPAAAAAAAAAAAAAAAAAJgCAABkcnMv&#10;ZG93bnJldi54bWxQSwUGAAAAAAQABAD1AAAAigMAAAAA&#10;" fillcolor="#5a5a5a [2109]" stroked="f" strokeweight="2pt">
                  <v:textbox>
                    <w:txbxContent>
                      <w:p w14:paraId="7260D43D" w14:textId="77777777" w:rsidR="00CC49D6" w:rsidRPr="00DE0DE1" w:rsidRDefault="00CC49D6" w:rsidP="00E565F4">
                        <w:pPr>
                          <w:pStyle w:val="Heading2"/>
                        </w:pPr>
                        <w:bookmarkStart w:id="4" w:name="_Toc447900449"/>
                        <w:bookmarkStart w:id="5" w:name="_Toc456873518"/>
                        <w:r w:rsidRPr="00DE0DE1">
                          <w:t>Introduction</w:t>
                        </w:r>
                        <w:bookmarkEnd w:id="4"/>
                        <w:bookmarkEnd w:id="5"/>
                      </w:p>
                    </w:txbxContent>
                  </v:textbox>
                </v:rect>
                <w10:anchorlock/>
              </v:group>
            </w:pict>
          </mc:Fallback>
        </mc:AlternateContent>
      </w:r>
    </w:p>
    <w:p w14:paraId="234157D1" w14:textId="77777777" w:rsidR="00E565F4" w:rsidRPr="00991BAF" w:rsidRDefault="00E565F4" w:rsidP="00E565F4"/>
    <w:p w14:paraId="1CD2C3FF" w14:textId="77777777" w:rsidR="00E565F4" w:rsidRPr="00991BAF" w:rsidRDefault="00E565F4" w:rsidP="00E565F4">
      <w:pPr>
        <w:jc w:val="both"/>
        <w:rPr>
          <w:i/>
          <w:sz w:val="28"/>
          <w:szCs w:val="24"/>
        </w:rPr>
      </w:pPr>
      <w:r w:rsidRPr="00991BAF">
        <w:rPr>
          <w:i/>
          <w:sz w:val="28"/>
          <w:szCs w:val="24"/>
        </w:rPr>
        <w:t xml:space="preserve">Good budgeting is supported by, and in turn supports, the various pillars of modern public governance: transparency, integrity, openness, participation, accountability and a strategic approach to planning and achieving national objectives </w:t>
      </w:r>
    </w:p>
    <w:p w14:paraId="5CB5C3A9" w14:textId="77777777" w:rsidR="00E565F4" w:rsidRPr="00991BAF" w:rsidRDefault="00E565F4" w:rsidP="00E565F4">
      <w:pPr>
        <w:jc w:val="right"/>
        <w:rPr>
          <w:sz w:val="24"/>
          <w:szCs w:val="24"/>
        </w:rPr>
      </w:pPr>
      <w:r w:rsidRPr="00991BAF">
        <w:rPr>
          <w:i/>
          <w:sz w:val="24"/>
          <w:szCs w:val="24"/>
        </w:rPr>
        <w:t>- OECD Recommendation on Budgetary Governance</w:t>
      </w:r>
    </w:p>
    <w:p w14:paraId="442002CF" w14:textId="77777777" w:rsidR="00E565F4" w:rsidRPr="00991BAF" w:rsidRDefault="00E565F4" w:rsidP="00E565F4">
      <w:pPr>
        <w:rPr>
          <w:sz w:val="24"/>
          <w:szCs w:val="24"/>
        </w:rPr>
      </w:pPr>
    </w:p>
    <w:p w14:paraId="1B18A5EE" w14:textId="77777777" w:rsidR="00E565F4" w:rsidRPr="00991BAF" w:rsidRDefault="00E565F4" w:rsidP="00E565F4">
      <w:pPr>
        <w:jc w:val="both"/>
        <w:rPr>
          <w:sz w:val="24"/>
          <w:szCs w:val="24"/>
        </w:rPr>
      </w:pPr>
    </w:p>
    <w:p w14:paraId="1BA25010" w14:textId="77777777" w:rsidR="00E565F4" w:rsidRPr="00991BAF" w:rsidRDefault="00E565F4" w:rsidP="00E565F4">
      <w:pPr>
        <w:jc w:val="both"/>
        <w:rPr>
          <w:sz w:val="24"/>
          <w:szCs w:val="24"/>
        </w:rPr>
      </w:pPr>
    </w:p>
    <w:p w14:paraId="3CE63CEC" w14:textId="21079115" w:rsidR="00E565F4" w:rsidRPr="00991BAF" w:rsidRDefault="00E565F4" w:rsidP="00E565F4">
      <w:pPr>
        <w:jc w:val="both"/>
        <w:rPr>
          <w:b/>
          <w:sz w:val="24"/>
          <w:szCs w:val="24"/>
        </w:rPr>
      </w:pPr>
      <w:r w:rsidRPr="00991BAF">
        <w:rPr>
          <w:sz w:val="24"/>
          <w:szCs w:val="24"/>
        </w:rPr>
        <w:t>The principle of</w:t>
      </w:r>
      <w:r w:rsidRPr="00991BAF">
        <w:rPr>
          <w:b/>
          <w:sz w:val="24"/>
          <w:szCs w:val="24"/>
        </w:rPr>
        <w:t xml:space="preserve"> </w:t>
      </w:r>
      <w:r w:rsidR="00B84335" w:rsidRPr="00991BAF">
        <w:rPr>
          <w:sz w:val="24"/>
          <w:szCs w:val="24"/>
        </w:rPr>
        <w:t>budget transparency</w:t>
      </w:r>
      <w:r w:rsidRPr="00991BAF">
        <w:rPr>
          <w:sz w:val="24"/>
          <w:szCs w:val="24"/>
        </w:rPr>
        <w:t xml:space="preserve"> </w:t>
      </w:r>
      <w:r w:rsidR="009E3A8F">
        <w:rPr>
          <w:sz w:val="24"/>
          <w:szCs w:val="24"/>
        </w:rPr>
        <w:t>—</w:t>
      </w:r>
      <w:r w:rsidR="00DE3339">
        <w:rPr>
          <w:sz w:val="24"/>
          <w:szCs w:val="24"/>
        </w:rPr>
        <w:t xml:space="preserve"> </w:t>
      </w:r>
      <w:r w:rsidR="009E3A8F">
        <w:rPr>
          <w:sz w:val="24"/>
          <w:szCs w:val="24"/>
        </w:rPr>
        <w:t xml:space="preserve">including the </w:t>
      </w:r>
      <w:r w:rsidR="009E3A8F" w:rsidRPr="00F97ABB">
        <w:rPr>
          <w:rFonts w:cstheme="minorHAnsi"/>
          <w:color w:val="000000"/>
          <w:sz w:val="24"/>
          <w:szCs w:val="24"/>
          <w:shd w:val="clear" w:color="auto" w:fill="FFFFFF"/>
        </w:rPr>
        <w:t>clarity, comprehensiveness, reliability, timeliness and accessibility of public reporting on public finances</w:t>
      </w:r>
      <w:r w:rsidR="00DE3339">
        <w:rPr>
          <w:rFonts w:cstheme="minorHAnsi"/>
          <w:color w:val="000000"/>
          <w:sz w:val="24"/>
          <w:szCs w:val="24"/>
          <w:shd w:val="clear" w:color="auto" w:fill="FFFFFF"/>
        </w:rPr>
        <w:t xml:space="preserve"> </w:t>
      </w:r>
      <w:r w:rsidR="009E3A8F">
        <w:rPr>
          <w:rFonts w:cstheme="minorHAnsi"/>
          <w:color w:val="000000"/>
          <w:sz w:val="24"/>
          <w:szCs w:val="24"/>
          <w:shd w:val="clear" w:color="auto" w:fill="FFFFFF"/>
        </w:rPr>
        <w:t>—</w:t>
      </w:r>
      <w:r w:rsidR="00DE3339">
        <w:rPr>
          <w:rFonts w:cstheme="minorHAnsi"/>
          <w:color w:val="000000"/>
          <w:sz w:val="24"/>
          <w:szCs w:val="24"/>
          <w:shd w:val="clear" w:color="auto" w:fill="FFFFFF"/>
        </w:rPr>
        <w:t xml:space="preserve"> </w:t>
      </w:r>
      <w:r w:rsidRPr="00991BAF">
        <w:rPr>
          <w:sz w:val="24"/>
          <w:szCs w:val="24"/>
        </w:rPr>
        <w:t xml:space="preserve">is now widely accepted around the world. There are various definitions of budget transparency and fiscal transparency, but they can all be summarised in one core concept: </w:t>
      </w:r>
      <w:r w:rsidRPr="00991BAF">
        <w:rPr>
          <w:b/>
          <w:sz w:val="24"/>
          <w:szCs w:val="24"/>
        </w:rPr>
        <w:t xml:space="preserve">budget transparency means being fully open with people about how public money is raised and used. </w:t>
      </w:r>
    </w:p>
    <w:p w14:paraId="67BBEBAB" w14:textId="77777777" w:rsidR="00E565F4" w:rsidRPr="00991BAF" w:rsidRDefault="00E565F4" w:rsidP="00E565F4">
      <w:pPr>
        <w:rPr>
          <w:b/>
          <w:sz w:val="24"/>
          <w:szCs w:val="24"/>
        </w:rPr>
      </w:pPr>
    </w:p>
    <w:p w14:paraId="2F4CF955" w14:textId="65CC3F78" w:rsidR="00E565F4" w:rsidRPr="00991BAF" w:rsidRDefault="00E565F4" w:rsidP="00A05ED8">
      <w:pPr>
        <w:jc w:val="both"/>
        <w:rPr>
          <w:sz w:val="24"/>
          <w:szCs w:val="24"/>
        </w:rPr>
      </w:pPr>
      <w:r w:rsidRPr="00991BAF">
        <w:rPr>
          <w:sz w:val="24"/>
          <w:szCs w:val="24"/>
        </w:rPr>
        <w:t xml:space="preserve">There are multiple reasons why budget transparency is seen as a desirable objective. </w:t>
      </w:r>
      <w:r w:rsidR="00A05ED8">
        <w:rPr>
          <w:sz w:val="24"/>
          <w:szCs w:val="24"/>
        </w:rPr>
        <w:t>S</w:t>
      </w:r>
      <w:r w:rsidRPr="00991BAF">
        <w:rPr>
          <w:sz w:val="24"/>
          <w:szCs w:val="24"/>
        </w:rPr>
        <w:t xml:space="preserve">ome of the most important </w:t>
      </w:r>
      <w:r w:rsidR="00E306F5">
        <w:rPr>
          <w:sz w:val="24"/>
          <w:szCs w:val="24"/>
        </w:rPr>
        <w:t xml:space="preserve">recognised </w:t>
      </w:r>
      <w:r w:rsidRPr="00991BAF">
        <w:rPr>
          <w:sz w:val="24"/>
          <w:szCs w:val="24"/>
        </w:rPr>
        <w:t>benefits of budget transparency</w:t>
      </w:r>
      <w:r w:rsidR="00A05ED8">
        <w:rPr>
          <w:sz w:val="24"/>
          <w:szCs w:val="24"/>
        </w:rPr>
        <w:t xml:space="preserve"> are these</w:t>
      </w:r>
      <w:r w:rsidRPr="00991BAF">
        <w:rPr>
          <w:sz w:val="24"/>
          <w:szCs w:val="24"/>
        </w:rPr>
        <w:t>:-</w:t>
      </w:r>
    </w:p>
    <w:p w14:paraId="3705EF2C" w14:textId="77777777" w:rsidR="00E565F4" w:rsidRPr="00991BAF" w:rsidRDefault="00E565F4" w:rsidP="00E565F4">
      <w:pPr>
        <w:ind w:firstLine="720"/>
        <w:jc w:val="both"/>
        <w:rPr>
          <w:sz w:val="24"/>
          <w:szCs w:val="24"/>
        </w:rPr>
      </w:pPr>
    </w:p>
    <w:p w14:paraId="79B534C9" w14:textId="77777777" w:rsidR="00E565F4" w:rsidRPr="00991BAF" w:rsidRDefault="00E565F4" w:rsidP="000A4558">
      <w:pPr>
        <w:pStyle w:val="ListParagraph"/>
        <w:numPr>
          <w:ilvl w:val="0"/>
          <w:numId w:val="7"/>
        </w:numPr>
        <w:jc w:val="both"/>
        <w:rPr>
          <w:sz w:val="24"/>
          <w:szCs w:val="24"/>
        </w:rPr>
      </w:pPr>
      <w:r w:rsidRPr="00991BAF">
        <w:rPr>
          <w:b/>
          <w:sz w:val="24"/>
          <w:szCs w:val="24"/>
        </w:rPr>
        <w:t>Accountability:</w:t>
      </w:r>
      <w:r w:rsidRPr="00991BAF">
        <w:rPr>
          <w:sz w:val="24"/>
          <w:szCs w:val="24"/>
        </w:rPr>
        <w:t xml:space="preserve"> Clarity about the use of public funds is necessary so that public representatives and officials can be accountable for effectiveness and efficiency.   </w:t>
      </w:r>
    </w:p>
    <w:p w14:paraId="37B70000" w14:textId="77777777" w:rsidR="00E565F4" w:rsidRPr="00991BAF" w:rsidRDefault="00E565F4" w:rsidP="000A4558">
      <w:pPr>
        <w:pStyle w:val="ListParagraph"/>
        <w:numPr>
          <w:ilvl w:val="0"/>
          <w:numId w:val="7"/>
        </w:numPr>
        <w:jc w:val="both"/>
        <w:rPr>
          <w:b/>
          <w:sz w:val="24"/>
          <w:szCs w:val="24"/>
        </w:rPr>
      </w:pPr>
      <w:r w:rsidRPr="00991BAF">
        <w:rPr>
          <w:b/>
          <w:sz w:val="24"/>
          <w:szCs w:val="24"/>
        </w:rPr>
        <w:t xml:space="preserve">Integrity: </w:t>
      </w:r>
      <w:r w:rsidRPr="00991BAF">
        <w:rPr>
          <w:color w:val="000000" w:themeColor="text1"/>
          <w:sz w:val="24"/>
          <w:szCs w:val="24"/>
        </w:rPr>
        <w:t>Public spending is vulnerable not only to waste and misuse, but also to fraud.</w:t>
      </w:r>
      <w:r w:rsidRPr="00991BAF">
        <w:rPr>
          <w:sz w:val="24"/>
          <w:szCs w:val="24"/>
        </w:rPr>
        <w:t xml:space="preserve"> “Sunlight is the best policy” for preventing corruption and maintaining high standards of integrity in the use of public funds.</w:t>
      </w:r>
      <w:r w:rsidRPr="00991BAF">
        <w:rPr>
          <w:b/>
          <w:sz w:val="24"/>
          <w:szCs w:val="24"/>
        </w:rPr>
        <w:t xml:space="preserve"> </w:t>
      </w:r>
    </w:p>
    <w:p w14:paraId="0287D8F2" w14:textId="44E008B1" w:rsidR="00E565F4" w:rsidRPr="00991BAF" w:rsidRDefault="00E565F4" w:rsidP="000A4558">
      <w:pPr>
        <w:pStyle w:val="ListParagraph"/>
        <w:numPr>
          <w:ilvl w:val="0"/>
          <w:numId w:val="7"/>
        </w:numPr>
        <w:jc w:val="both"/>
        <w:rPr>
          <w:sz w:val="24"/>
          <w:szCs w:val="24"/>
        </w:rPr>
      </w:pPr>
      <w:r w:rsidRPr="00991BAF">
        <w:rPr>
          <w:b/>
          <w:sz w:val="24"/>
          <w:szCs w:val="24"/>
        </w:rPr>
        <w:t>Inclusiveness:</w:t>
      </w:r>
      <w:r w:rsidRPr="00991BAF">
        <w:rPr>
          <w:sz w:val="24"/>
          <w:szCs w:val="24"/>
        </w:rPr>
        <w:t xml:space="preserve">  Budget decisions can profoundly affect the interests and living standards of different people and groups in society; transparency involves an informed and inclusive debate about the </w:t>
      </w:r>
      <w:r w:rsidR="00A05ED8">
        <w:rPr>
          <w:sz w:val="24"/>
          <w:szCs w:val="24"/>
        </w:rPr>
        <w:t xml:space="preserve">impacts of </w:t>
      </w:r>
      <w:r w:rsidRPr="00991BAF">
        <w:rPr>
          <w:sz w:val="24"/>
          <w:szCs w:val="24"/>
        </w:rPr>
        <w:t xml:space="preserve">budget policy. </w:t>
      </w:r>
    </w:p>
    <w:p w14:paraId="309A6055" w14:textId="19A0360F" w:rsidR="00E565F4" w:rsidRPr="00991BAF" w:rsidRDefault="00E565F4" w:rsidP="000A4558">
      <w:pPr>
        <w:pStyle w:val="ListParagraph"/>
        <w:numPr>
          <w:ilvl w:val="0"/>
          <w:numId w:val="7"/>
        </w:numPr>
        <w:jc w:val="both"/>
        <w:rPr>
          <w:sz w:val="24"/>
          <w:szCs w:val="24"/>
        </w:rPr>
      </w:pPr>
      <w:r w:rsidRPr="00991BAF">
        <w:rPr>
          <w:b/>
          <w:sz w:val="24"/>
          <w:szCs w:val="24"/>
        </w:rPr>
        <w:t>Trust:</w:t>
      </w:r>
      <w:r w:rsidR="00A05ED8">
        <w:rPr>
          <w:sz w:val="24"/>
          <w:szCs w:val="24"/>
        </w:rPr>
        <w:t xml:space="preserve"> A</w:t>
      </w:r>
      <w:r w:rsidRPr="00991BAF">
        <w:rPr>
          <w:sz w:val="24"/>
          <w:szCs w:val="24"/>
        </w:rPr>
        <w:t xml:space="preserve">n open and transparent budget process fosters trust in society that people’s views and interests are respected and that public money is used well. </w:t>
      </w:r>
    </w:p>
    <w:p w14:paraId="2D6E5B00" w14:textId="77777777" w:rsidR="00E565F4" w:rsidRPr="00991BAF" w:rsidRDefault="00E565F4" w:rsidP="000A4558">
      <w:pPr>
        <w:pStyle w:val="ListParagraph"/>
        <w:numPr>
          <w:ilvl w:val="0"/>
          <w:numId w:val="7"/>
        </w:numPr>
        <w:jc w:val="both"/>
        <w:rPr>
          <w:sz w:val="24"/>
          <w:szCs w:val="24"/>
        </w:rPr>
      </w:pPr>
      <w:r w:rsidRPr="00991BAF">
        <w:rPr>
          <w:b/>
          <w:sz w:val="24"/>
          <w:szCs w:val="24"/>
        </w:rPr>
        <w:t>Quality:</w:t>
      </w:r>
      <w:r w:rsidRPr="00991BAF">
        <w:rPr>
          <w:sz w:val="24"/>
          <w:szCs w:val="24"/>
        </w:rPr>
        <w:t xml:space="preserve"> transparent and inclusive budgeting supports better fiscal outcomes and more responsive, impactful </w:t>
      </w:r>
      <w:r w:rsidRPr="00991BAF">
        <w:rPr>
          <w:color w:val="000000" w:themeColor="text1"/>
          <w:sz w:val="24"/>
          <w:szCs w:val="24"/>
        </w:rPr>
        <w:t>and equitable</w:t>
      </w:r>
      <w:r w:rsidRPr="00991BAF">
        <w:rPr>
          <w:sz w:val="24"/>
          <w:szCs w:val="24"/>
        </w:rPr>
        <w:t xml:space="preserve"> public policies. </w:t>
      </w:r>
    </w:p>
    <w:p w14:paraId="7DA5C95E" w14:textId="77777777" w:rsidR="00E565F4" w:rsidRPr="00991BAF" w:rsidRDefault="00E565F4" w:rsidP="00E565F4">
      <w:pPr>
        <w:jc w:val="both"/>
        <w:rPr>
          <w:sz w:val="24"/>
          <w:szCs w:val="24"/>
        </w:rPr>
      </w:pPr>
    </w:p>
    <w:p w14:paraId="5C2B0818" w14:textId="77777777" w:rsidR="00E565F4" w:rsidRPr="00991BAF" w:rsidRDefault="00D51216" w:rsidP="00E565F4">
      <w:pPr>
        <w:jc w:val="both"/>
        <w:rPr>
          <w:b/>
          <w:color w:val="4F81BD" w:themeColor="accent1"/>
          <w:sz w:val="28"/>
          <w:szCs w:val="28"/>
        </w:rPr>
      </w:pPr>
      <w:r w:rsidRPr="00991BAF">
        <w:rPr>
          <w:b/>
          <w:color w:val="4F81BD" w:themeColor="accent1"/>
          <w:sz w:val="28"/>
          <w:szCs w:val="28"/>
        </w:rPr>
        <w:br/>
      </w:r>
      <w:r w:rsidR="00E565F4" w:rsidRPr="00991BAF">
        <w:rPr>
          <w:b/>
          <w:color w:val="4F81BD" w:themeColor="accent1"/>
          <w:sz w:val="28"/>
          <w:szCs w:val="28"/>
        </w:rPr>
        <w:t xml:space="preserve">The role of a “Toolkit on Budget Transparency” </w:t>
      </w:r>
    </w:p>
    <w:p w14:paraId="79E25EC0" w14:textId="77777777" w:rsidR="00E565F4" w:rsidRPr="00991BAF" w:rsidRDefault="00E565F4" w:rsidP="00E565F4">
      <w:pPr>
        <w:jc w:val="both"/>
        <w:rPr>
          <w:sz w:val="24"/>
          <w:szCs w:val="24"/>
        </w:rPr>
      </w:pPr>
    </w:p>
    <w:p w14:paraId="7C59EA60" w14:textId="77777777" w:rsidR="00E565F4" w:rsidRPr="00283997" w:rsidRDefault="00E565F4" w:rsidP="00E565F4">
      <w:pPr>
        <w:jc w:val="both"/>
        <w:rPr>
          <w:sz w:val="24"/>
          <w:szCs w:val="24"/>
        </w:rPr>
      </w:pPr>
      <w:r w:rsidRPr="00991BAF">
        <w:rPr>
          <w:sz w:val="24"/>
          <w:szCs w:val="24"/>
        </w:rPr>
        <w:t xml:space="preserve">Many international organisations, public and private, have devoted attention to budget transparency over the years. Together, they comprise the international community of practitioners, </w:t>
      </w:r>
      <w:r w:rsidRPr="00283997">
        <w:rPr>
          <w:sz w:val="24"/>
          <w:szCs w:val="24"/>
        </w:rPr>
        <w:t xml:space="preserve">experts and advocates, with a range of complementary perspectives (see </w:t>
      </w:r>
      <w:r w:rsidR="00EA3E5F" w:rsidRPr="00283997">
        <w:rPr>
          <w:sz w:val="24"/>
          <w:szCs w:val="24"/>
        </w:rPr>
        <w:t>Part 1</w:t>
      </w:r>
      <w:r w:rsidRPr="00283997">
        <w:rPr>
          <w:sz w:val="24"/>
          <w:szCs w:val="24"/>
        </w:rPr>
        <w:t>). Most of these organisations have produced detailed analysis and guidance on budget transparency issues. The purpose of this document is not to repeat or replace all of that guidance. Instead, it is intended that this Toolkit will serve three purposes:-</w:t>
      </w:r>
    </w:p>
    <w:p w14:paraId="2081642E" w14:textId="77777777" w:rsidR="00E565F4" w:rsidRPr="00283997" w:rsidRDefault="00E565F4" w:rsidP="00E565F4">
      <w:pPr>
        <w:jc w:val="both"/>
        <w:rPr>
          <w:sz w:val="24"/>
          <w:szCs w:val="24"/>
        </w:rPr>
      </w:pPr>
    </w:p>
    <w:p w14:paraId="05CE9477" w14:textId="5246CDCA" w:rsidR="007143D0" w:rsidRDefault="007143D0" w:rsidP="000A4558">
      <w:pPr>
        <w:pStyle w:val="ListParagraph"/>
        <w:numPr>
          <w:ilvl w:val="0"/>
          <w:numId w:val="8"/>
        </w:numPr>
        <w:jc w:val="both"/>
        <w:rPr>
          <w:sz w:val="24"/>
          <w:szCs w:val="24"/>
        </w:rPr>
      </w:pPr>
      <w:r w:rsidRPr="00283997">
        <w:rPr>
          <w:sz w:val="24"/>
          <w:szCs w:val="24"/>
        </w:rPr>
        <w:t xml:space="preserve">Provide a gateway to the wealth of information, </w:t>
      </w:r>
      <w:r w:rsidR="00B25C79">
        <w:rPr>
          <w:sz w:val="24"/>
          <w:szCs w:val="24"/>
        </w:rPr>
        <w:t xml:space="preserve">including official standards issued by international bodies with wide representation, </w:t>
      </w:r>
      <w:r w:rsidRPr="00283997">
        <w:rPr>
          <w:sz w:val="24"/>
          <w:szCs w:val="24"/>
        </w:rPr>
        <w:t xml:space="preserve">detailed guidance and other </w:t>
      </w:r>
      <w:r w:rsidRPr="00283997">
        <w:rPr>
          <w:sz w:val="24"/>
          <w:szCs w:val="24"/>
        </w:rPr>
        <w:lastRenderedPageBreak/>
        <w:t xml:space="preserve">resources on budget and fiscal transparency </w:t>
      </w:r>
      <w:r w:rsidR="00B25C79" w:rsidRPr="00991BAF">
        <w:rPr>
          <w:sz w:val="24"/>
          <w:szCs w:val="24"/>
        </w:rPr>
        <w:t xml:space="preserve">that </w:t>
      </w:r>
      <w:r w:rsidR="00B25C79">
        <w:rPr>
          <w:sz w:val="24"/>
          <w:szCs w:val="24"/>
        </w:rPr>
        <w:t xml:space="preserve">are </w:t>
      </w:r>
      <w:r w:rsidRPr="00283997">
        <w:rPr>
          <w:sz w:val="24"/>
          <w:szCs w:val="24"/>
        </w:rPr>
        <w:t>available across the international community</w:t>
      </w:r>
    </w:p>
    <w:p w14:paraId="4EAE2FDC" w14:textId="77777777" w:rsidR="00DB30FC" w:rsidRPr="00DB30FC" w:rsidRDefault="00DB30FC" w:rsidP="00DB30FC">
      <w:pPr>
        <w:ind w:left="360"/>
        <w:jc w:val="both"/>
        <w:rPr>
          <w:sz w:val="24"/>
          <w:szCs w:val="24"/>
        </w:rPr>
      </w:pPr>
    </w:p>
    <w:p w14:paraId="1EED0391" w14:textId="5831E78A" w:rsidR="00E565F4" w:rsidRPr="00283997" w:rsidRDefault="00E565F4" w:rsidP="000A4558">
      <w:pPr>
        <w:pStyle w:val="ListParagraph"/>
        <w:numPr>
          <w:ilvl w:val="0"/>
          <w:numId w:val="8"/>
        </w:numPr>
        <w:jc w:val="both"/>
        <w:rPr>
          <w:sz w:val="24"/>
          <w:szCs w:val="24"/>
        </w:rPr>
      </w:pPr>
      <w:r w:rsidRPr="00283997">
        <w:rPr>
          <w:sz w:val="24"/>
          <w:szCs w:val="24"/>
        </w:rPr>
        <w:t xml:space="preserve">Help countries </w:t>
      </w:r>
      <w:r w:rsidR="007143D0" w:rsidRPr="00283997">
        <w:rPr>
          <w:sz w:val="24"/>
          <w:szCs w:val="24"/>
        </w:rPr>
        <w:t xml:space="preserve">make best use of this material to self-assess their own level of budget transparency, </w:t>
      </w:r>
      <w:r w:rsidR="00B25C79" w:rsidRPr="00682B8F">
        <w:rPr>
          <w:sz w:val="24"/>
          <w:szCs w:val="24"/>
        </w:rPr>
        <w:t xml:space="preserve">or </w:t>
      </w:r>
      <w:r w:rsidR="00B25C79" w:rsidRPr="000F6FD7">
        <w:rPr>
          <w:sz w:val="24"/>
          <w:szCs w:val="24"/>
        </w:rPr>
        <w:t>e</w:t>
      </w:r>
      <w:r w:rsidR="00B25C79" w:rsidRPr="007F2F21">
        <w:rPr>
          <w:sz w:val="24"/>
          <w:szCs w:val="24"/>
        </w:rPr>
        <w:t xml:space="preserve">ncourage </w:t>
      </w:r>
      <w:r w:rsidR="00B25C79" w:rsidRPr="006403C8">
        <w:rPr>
          <w:sz w:val="24"/>
          <w:szCs w:val="24"/>
        </w:rPr>
        <w:t xml:space="preserve">assessments </w:t>
      </w:r>
      <w:r w:rsidR="00B25C79" w:rsidRPr="009E0A0E">
        <w:rPr>
          <w:sz w:val="24"/>
          <w:szCs w:val="24"/>
        </w:rPr>
        <w:t xml:space="preserve">through third parties such as International </w:t>
      </w:r>
      <w:r w:rsidR="00A05ED8">
        <w:rPr>
          <w:sz w:val="24"/>
          <w:szCs w:val="24"/>
        </w:rPr>
        <w:t>Financial Institutions</w:t>
      </w:r>
      <w:r w:rsidR="00B25C79" w:rsidRPr="00AC1A4A">
        <w:rPr>
          <w:sz w:val="24"/>
          <w:szCs w:val="24"/>
        </w:rPr>
        <w:t xml:space="preserve">, </w:t>
      </w:r>
      <w:r w:rsidR="007143D0" w:rsidRPr="00283997">
        <w:rPr>
          <w:sz w:val="24"/>
          <w:szCs w:val="24"/>
        </w:rPr>
        <w:t xml:space="preserve">and </w:t>
      </w:r>
      <w:r w:rsidRPr="00283997">
        <w:rPr>
          <w:sz w:val="24"/>
          <w:szCs w:val="24"/>
        </w:rPr>
        <w:t xml:space="preserve">to plan and implement an agenda of transparency-focused reform, by providing a useful digest </w:t>
      </w:r>
      <w:r w:rsidR="007143D0" w:rsidRPr="00283997">
        <w:rPr>
          <w:sz w:val="24"/>
          <w:szCs w:val="24"/>
        </w:rPr>
        <w:t xml:space="preserve">and “checklist” </w:t>
      </w:r>
      <w:r w:rsidRPr="00283997">
        <w:rPr>
          <w:sz w:val="24"/>
          <w:szCs w:val="24"/>
        </w:rPr>
        <w:t>of common lessons from the international experience</w:t>
      </w:r>
    </w:p>
    <w:p w14:paraId="05AE96C3" w14:textId="77777777" w:rsidR="00E565F4" w:rsidRPr="00283997" w:rsidRDefault="00E565F4" w:rsidP="00E565F4">
      <w:pPr>
        <w:pStyle w:val="ListParagraph"/>
        <w:jc w:val="both"/>
        <w:rPr>
          <w:sz w:val="24"/>
          <w:szCs w:val="24"/>
        </w:rPr>
      </w:pPr>
    </w:p>
    <w:p w14:paraId="64CEED03" w14:textId="38E7915C" w:rsidR="00E565F4" w:rsidRPr="00283997" w:rsidRDefault="00E565F4" w:rsidP="000A4558">
      <w:pPr>
        <w:pStyle w:val="ListParagraph"/>
        <w:numPr>
          <w:ilvl w:val="0"/>
          <w:numId w:val="8"/>
        </w:numPr>
        <w:jc w:val="both"/>
        <w:rPr>
          <w:sz w:val="24"/>
          <w:szCs w:val="24"/>
        </w:rPr>
      </w:pPr>
      <w:r w:rsidRPr="00283997">
        <w:rPr>
          <w:sz w:val="24"/>
          <w:szCs w:val="24"/>
        </w:rPr>
        <w:t xml:space="preserve">Bring together, in a collaborative way, the insights of the international community of budget </w:t>
      </w:r>
      <w:r w:rsidR="007143D0" w:rsidRPr="00283997">
        <w:rPr>
          <w:sz w:val="24"/>
          <w:szCs w:val="24"/>
        </w:rPr>
        <w:t xml:space="preserve">and fiscal </w:t>
      </w:r>
      <w:r w:rsidRPr="00283997">
        <w:rPr>
          <w:sz w:val="24"/>
          <w:szCs w:val="24"/>
        </w:rPr>
        <w:t>transparency so as to reinforce key messages and priorities</w:t>
      </w:r>
      <w:r w:rsidR="007143D0" w:rsidRPr="00283997">
        <w:rPr>
          <w:sz w:val="24"/>
          <w:szCs w:val="24"/>
        </w:rPr>
        <w:t>.</w:t>
      </w:r>
      <w:r w:rsidRPr="00283997">
        <w:rPr>
          <w:sz w:val="24"/>
          <w:szCs w:val="24"/>
        </w:rPr>
        <w:t xml:space="preserve"> </w:t>
      </w:r>
    </w:p>
    <w:p w14:paraId="71676853" w14:textId="77777777" w:rsidR="00E565F4" w:rsidRPr="00283997" w:rsidRDefault="00E565F4" w:rsidP="00E565F4">
      <w:pPr>
        <w:jc w:val="both"/>
        <w:rPr>
          <w:sz w:val="24"/>
          <w:szCs w:val="24"/>
        </w:rPr>
      </w:pPr>
    </w:p>
    <w:p w14:paraId="271A28FF" w14:textId="4403D70F" w:rsidR="00E565F4" w:rsidRPr="00991BAF" w:rsidRDefault="00E565F4" w:rsidP="00E565F4">
      <w:pPr>
        <w:jc w:val="both"/>
        <w:rPr>
          <w:sz w:val="24"/>
          <w:szCs w:val="24"/>
        </w:rPr>
      </w:pPr>
      <w:r w:rsidRPr="00283997">
        <w:rPr>
          <w:sz w:val="24"/>
          <w:szCs w:val="24"/>
        </w:rPr>
        <w:t>By helping countries to take action on</w:t>
      </w:r>
      <w:r w:rsidRPr="00991BAF">
        <w:rPr>
          <w:sz w:val="24"/>
          <w:szCs w:val="24"/>
        </w:rPr>
        <w:t xml:space="preserve"> budget transparency and by pointing them towards the additional practical supports that are most relevant, </w:t>
      </w:r>
      <w:r w:rsidR="00B25C79">
        <w:rPr>
          <w:sz w:val="24"/>
          <w:szCs w:val="24"/>
        </w:rPr>
        <w:t xml:space="preserve">in </w:t>
      </w:r>
      <w:r w:rsidR="00DB30FC">
        <w:rPr>
          <w:sz w:val="24"/>
          <w:szCs w:val="24"/>
        </w:rPr>
        <w:t>light of country-specific circumstances</w:t>
      </w:r>
      <w:r w:rsidR="00B25C79" w:rsidRPr="00991BAF">
        <w:rPr>
          <w:sz w:val="24"/>
          <w:szCs w:val="24"/>
        </w:rPr>
        <w:t xml:space="preserve">, </w:t>
      </w:r>
      <w:r w:rsidRPr="00991BAF">
        <w:rPr>
          <w:sz w:val="24"/>
          <w:szCs w:val="24"/>
        </w:rPr>
        <w:t xml:space="preserve">this Toolkit can be a practical resource and point of reference. </w:t>
      </w:r>
    </w:p>
    <w:p w14:paraId="31A38765" w14:textId="77777777" w:rsidR="00E565F4" w:rsidRPr="00991BAF" w:rsidRDefault="00E565F4" w:rsidP="00E565F4">
      <w:pPr>
        <w:jc w:val="both"/>
        <w:rPr>
          <w:b/>
          <w:color w:val="4F81BD" w:themeColor="accent1"/>
          <w:sz w:val="28"/>
          <w:szCs w:val="28"/>
        </w:rPr>
      </w:pPr>
    </w:p>
    <w:p w14:paraId="698DEF7A" w14:textId="77777777" w:rsidR="00C45D08" w:rsidRPr="00991BAF" w:rsidRDefault="00EA3E5F" w:rsidP="00C45D08">
      <w:pPr>
        <w:jc w:val="both"/>
        <w:rPr>
          <w:b/>
          <w:color w:val="4F81BD" w:themeColor="accent1"/>
          <w:sz w:val="28"/>
          <w:szCs w:val="28"/>
        </w:rPr>
      </w:pPr>
      <w:r w:rsidRPr="00991BAF">
        <w:rPr>
          <w:b/>
          <w:color w:val="4F81BD" w:themeColor="accent1"/>
          <w:sz w:val="28"/>
          <w:szCs w:val="28"/>
        </w:rPr>
        <w:t xml:space="preserve">How can I use the </w:t>
      </w:r>
      <w:r w:rsidR="00C45D08" w:rsidRPr="00991BAF">
        <w:rPr>
          <w:b/>
          <w:color w:val="4F81BD" w:themeColor="accent1"/>
          <w:sz w:val="28"/>
          <w:szCs w:val="28"/>
        </w:rPr>
        <w:t>“tools” in this Toolkit</w:t>
      </w:r>
      <w:r w:rsidRPr="00991BAF">
        <w:rPr>
          <w:b/>
          <w:color w:val="4F81BD" w:themeColor="accent1"/>
          <w:sz w:val="28"/>
          <w:szCs w:val="28"/>
        </w:rPr>
        <w:t xml:space="preserve">? </w:t>
      </w:r>
    </w:p>
    <w:p w14:paraId="05290798" w14:textId="77777777" w:rsidR="00C45D08" w:rsidRPr="00991BAF" w:rsidRDefault="00C45D08" w:rsidP="00C45D08">
      <w:pPr>
        <w:jc w:val="both"/>
        <w:rPr>
          <w:b/>
          <w:color w:val="4F81BD" w:themeColor="accent1"/>
          <w:sz w:val="28"/>
          <w:szCs w:val="28"/>
        </w:rPr>
      </w:pPr>
    </w:p>
    <w:p w14:paraId="121517C1" w14:textId="01663EAB" w:rsidR="008E2293" w:rsidRPr="00991BAF" w:rsidRDefault="00C748EF" w:rsidP="008E2293">
      <w:pPr>
        <w:jc w:val="both"/>
        <w:rPr>
          <w:sz w:val="24"/>
          <w:szCs w:val="24"/>
        </w:rPr>
      </w:pPr>
      <w:r w:rsidRPr="00991BAF">
        <w:rPr>
          <w:sz w:val="24"/>
          <w:szCs w:val="24"/>
        </w:rPr>
        <w:t xml:space="preserve">For countries wishing to improve their budget transparency levels, there is </w:t>
      </w:r>
      <w:r w:rsidR="008C2DA9" w:rsidRPr="00991BAF">
        <w:rPr>
          <w:sz w:val="24"/>
          <w:szCs w:val="24"/>
        </w:rPr>
        <w:t xml:space="preserve">much authoritative </w:t>
      </w:r>
      <w:r w:rsidRPr="00991BAF">
        <w:rPr>
          <w:sz w:val="24"/>
          <w:szCs w:val="24"/>
        </w:rPr>
        <w:t>guidance available on the standards that should be followed, and how they should be applied across different phases of the budget cycle, from its preparation and planning stages, through to presentation, debate, authorisation, execution</w:t>
      </w:r>
      <w:r w:rsidR="00B25C79">
        <w:rPr>
          <w:sz w:val="24"/>
          <w:szCs w:val="24"/>
        </w:rPr>
        <w:t>, reporting</w:t>
      </w:r>
      <w:r w:rsidRPr="00991BAF">
        <w:rPr>
          <w:sz w:val="24"/>
          <w:szCs w:val="24"/>
        </w:rPr>
        <w:t xml:space="preserve"> and accountability. There are also many resources available in a range of formats – from user-friendly to highly technical and in-depth – aimed at different practitioners and users of budget data. Not surprisingly, it can </w:t>
      </w:r>
      <w:r w:rsidR="008E2293" w:rsidRPr="00991BAF">
        <w:rPr>
          <w:sz w:val="24"/>
          <w:szCs w:val="24"/>
        </w:rPr>
        <w:t xml:space="preserve">sometimes seem difficult to know where exactly to start. To help in </w:t>
      </w:r>
      <w:r w:rsidR="00EA3E5F" w:rsidRPr="00991BAF">
        <w:rPr>
          <w:sz w:val="24"/>
          <w:szCs w:val="24"/>
        </w:rPr>
        <w:t xml:space="preserve">making the best use of </w:t>
      </w:r>
      <w:r w:rsidRPr="00991BAF">
        <w:rPr>
          <w:sz w:val="24"/>
          <w:szCs w:val="24"/>
        </w:rPr>
        <w:t xml:space="preserve">this material, and </w:t>
      </w:r>
      <w:r w:rsidR="004D2D07">
        <w:rPr>
          <w:sz w:val="24"/>
          <w:szCs w:val="24"/>
        </w:rPr>
        <w:t xml:space="preserve">in </w:t>
      </w:r>
      <w:r w:rsidR="008E2293" w:rsidRPr="00991BAF">
        <w:rPr>
          <w:sz w:val="24"/>
          <w:szCs w:val="24"/>
        </w:rPr>
        <w:t>deciding upon the most suitable approach for your country</w:t>
      </w:r>
      <w:r w:rsidR="008C2DA9" w:rsidRPr="00991BAF">
        <w:rPr>
          <w:sz w:val="24"/>
          <w:szCs w:val="24"/>
        </w:rPr>
        <w:t xml:space="preserve"> or institution</w:t>
      </w:r>
      <w:r w:rsidR="008E2293" w:rsidRPr="00991BAF">
        <w:rPr>
          <w:sz w:val="24"/>
          <w:szCs w:val="24"/>
        </w:rPr>
        <w:t xml:space="preserve">, the following tools are provided. </w:t>
      </w:r>
    </w:p>
    <w:p w14:paraId="4E3D102B" w14:textId="77777777" w:rsidR="008E2293" w:rsidRPr="00991BAF" w:rsidRDefault="008E2293" w:rsidP="008E2293">
      <w:pPr>
        <w:jc w:val="both"/>
        <w:rPr>
          <w:sz w:val="24"/>
          <w:szCs w:val="24"/>
        </w:rPr>
      </w:pPr>
    </w:p>
    <w:p w14:paraId="17A21F49" w14:textId="24F835C5" w:rsidR="008E2293" w:rsidRPr="00991BAF" w:rsidRDefault="00C748EF" w:rsidP="000A4558">
      <w:pPr>
        <w:pStyle w:val="ListParagraph"/>
        <w:numPr>
          <w:ilvl w:val="0"/>
          <w:numId w:val="15"/>
        </w:numPr>
        <w:jc w:val="both"/>
        <w:rPr>
          <w:sz w:val="24"/>
          <w:szCs w:val="24"/>
        </w:rPr>
      </w:pPr>
      <w:r w:rsidRPr="00991BAF">
        <w:rPr>
          <w:b/>
          <w:color w:val="0070C0"/>
          <w:sz w:val="24"/>
          <w:szCs w:val="24"/>
        </w:rPr>
        <w:t>Gateway</w:t>
      </w:r>
      <w:r w:rsidR="00B37A49" w:rsidRPr="00991BAF">
        <w:rPr>
          <w:b/>
          <w:color w:val="0070C0"/>
          <w:sz w:val="24"/>
          <w:szCs w:val="24"/>
        </w:rPr>
        <w:t xml:space="preserve"> to official standards and guidelines</w:t>
      </w:r>
      <w:r w:rsidR="00B25C79">
        <w:rPr>
          <w:b/>
          <w:color w:val="0070C0"/>
          <w:sz w:val="24"/>
          <w:szCs w:val="24"/>
        </w:rPr>
        <w:t xml:space="preserve"> (Part 1)</w:t>
      </w:r>
      <w:r w:rsidR="00B37A49" w:rsidRPr="00991BAF">
        <w:rPr>
          <w:b/>
          <w:color w:val="0070C0"/>
          <w:sz w:val="24"/>
          <w:szCs w:val="24"/>
        </w:rPr>
        <w:t>:</w:t>
      </w:r>
      <w:r w:rsidR="00B37A49" w:rsidRPr="00991BAF">
        <w:rPr>
          <w:sz w:val="24"/>
          <w:szCs w:val="24"/>
        </w:rPr>
        <w:t xml:space="preserve"> </w:t>
      </w:r>
      <w:r w:rsidR="008E2293" w:rsidRPr="00991BAF">
        <w:rPr>
          <w:sz w:val="24"/>
          <w:szCs w:val="24"/>
        </w:rPr>
        <w:t xml:space="preserve">All of the official standards, legal instruments and </w:t>
      </w:r>
      <w:r w:rsidR="00B37A49" w:rsidRPr="00991BAF">
        <w:rPr>
          <w:sz w:val="24"/>
          <w:szCs w:val="24"/>
        </w:rPr>
        <w:t>key guidance documents</w:t>
      </w:r>
      <w:r w:rsidR="008E2293" w:rsidRPr="00991BAF">
        <w:rPr>
          <w:sz w:val="24"/>
          <w:szCs w:val="24"/>
        </w:rPr>
        <w:t xml:space="preserve"> relating to budget and fiscal transparency, </w:t>
      </w:r>
      <w:r w:rsidR="00B37A49" w:rsidRPr="00991BAF">
        <w:rPr>
          <w:sz w:val="24"/>
          <w:szCs w:val="24"/>
        </w:rPr>
        <w:t xml:space="preserve">from all of the </w:t>
      </w:r>
      <w:r w:rsidR="00D51216" w:rsidRPr="00991BAF">
        <w:rPr>
          <w:sz w:val="24"/>
          <w:szCs w:val="24"/>
        </w:rPr>
        <w:t xml:space="preserve">relevant </w:t>
      </w:r>
      <w:r w:rsidR="00B37A49" w:rsidRPr="00991BAF">
        <w:rPr>
          <w:sz w:val="24"/>
          <w:szCs w:val="24"/>
        </w:rPr>
        <w:t xml:space="preserve">international organisations, are </w:t>
      </w:r>
      <w:r w:rsidR="005707EC" w:rsidRPr="00991BAF">
        <w:rPr>
          <w:sz w:val="24"/>
          <w:szCs w:val="24"/>
        </w:rPr>
        <w:t xml:space="preserve">presented </w:t>
      </w:r>
      <w:r w:rsidR="00B37A49" w:rsidRPr="00991BAF">
        <w:rPr>
          <w:sz w:val="24"/>
          <w:szCs w:val="24"/>
        </w:rPr>
        <w:t xml:space="preserve">in </w:t>
      </w:r>
      <w:r w:rsidR="00CD5831" w:rsidRPr="004710A7">
        <w:rPr>
          <w:b/>
          <w:color w:val="17365D" w:themeColor="text2" w:themeShade="BF"/>
          <w:sz w:val="24"/>
          <w:szCs w:val="24"/>
        </w:rPr>
        <w:t xml:space="preserve">Part </w:t>
      </w:r>
      <w:r w:rsidR="00B37A49" w:rsidRPr="004710A7">
        <w:rPr>
          <w:b/>
          <w:color w:val="17365D" w:themeColor="text2" w:themeShade="BF"/>
          <w:sz w:val="24"/>
          <w:szCs w:val="24"/>
        </w:rPr>
        <w:t>1</w:t>
      </w:r>
      <w:r w:rsidR="00CD5831" w:rsidRPr="00991BAF">
        <w:rPr>
          <w:sz w:val="24"/>
          <w:szCs w:val="24"/>
        </w:rPr>
        <w:t xml:space="preserve"> of the Toolkit</w:t>
      </w:r>
      <w:r w:rsidR="00B37A49" w:rsidRPr="00991BAF">
        <w:rPr>
          <w:sz w:val="24"/>
          <w:szCs w:val="24"/>
        </w:rPr>
        <w:t xml:space="preserve">. The particular characteristics and roles of these standards / guidelines are explained, so that users of the Toolkit can decide which may be most relevant for </w:t>
      </w:r>
      <w:r w:rsidR="008C2DA9" w:rsidRPr="00991BAF">
        <w:rPr>
          <w:sz w:val="24"/>
          <w:szCs w:val="24"/>
        </w:rPr>
        <w:t>your</w:t>
      </w:r>
      <w:r w:rsidR="00B37A49" w:rsidRPr="00991BAF">
        <w:rPr>
          <w:sz w:val="24"/>
          <w:szCs w:val="24"/>
        </w:rPr>
        <w:t xml:space="preserve"> own purposes; and </w:t>
      </w:r>
      <w:r w:rsidR="00CD5831" w:rsidRPr="00991BAF">
        <w:rPr>
          <w:sz w:val="24"/>
          <w:szCs w:val="24"/>
        </w:rPr>
        <w:t xml:space="preserve">guidance is provided </w:t>
      </w:r>
      <w:r w:rsidR="00B37A49" w:rsidRPr="00991BAF">
        <w:rPr>
          <w:sz w:val="24"/>
          <w:szCs w:val="24"/>
        </w:rPr>
        <w:t xml:space="preserve">on how to start making use of these materials. The official standards and guidelines form the foundation on which this Toolkit is based: after gaining an introduction to the various dimensions of budget transparency provided </w:t>
      </w:r>
      <w:r w:rsidR="00D51216" w:rsidRPr="00991BAF">
        <w:rPr>
          <w:sz w:val="24"/>
          <w:szCs w:val="24"/>
        </w:rPr>
        <w:t>throughout</w:t>
      </w:r>
      <w:r w:rsidR="00B37A49" w:rsidRPr="00991BAF">
        <w:rPr>
          <w:sz w:val="24"/>
          <w:szCs w:val="24"/>
        </w:rPr>
        <w:t xml:space="preserve"> this Toolkit, users </w:t>
      </w:r>
      <w:r w:rsidR="008C2DA9" w:rsidRPr="00991BAF">
        <w:rPr>
          <w:sz w:val="24"/>
          <w:szCs w:val="24"/>
        </w:rPr>
        <w:t xml:space="preserve">can </w:t>
      </w:r>
      <w:r w:rsidR="00B37A49" w:rsidRPr="00991BAF">
        <w:rPr>
          <w:sz w:val="24"/>
          <w:szCs w:val="24"/>
        </w:rPr>
        <w:t xml:space="preserve">refer directly to these materials for more detailed and definitive guidance. </w:t>
      </w:r>
    </w:p>
    <w:p w14:paraId="4FDC0C27" w14:textId="77777777" w:rsidR="007745FD" w:rsidRPr="007745FD" w:rsidRDefault="007745FD" w:rsidP="007745FD">
      <w:pPr>
        <w:pStyle w:val="ListParagraph"/>
        <w:jc w:val="both"/>
        <w:rPr>
          <w:sz w:val="24"/>
          <w:szCs w:val="24"/>
        </w:rPr>
      </w:pPr>
    </w:p>
    <w:p w14:paraId="4196E8F2" w14:textId="0BAB1712" w:rsidR="008C2DA9" w:rsidRDefault="00C748EF" w:rsidP="000A4558">
      <w:pPr>
        <w:pStyle w:val="ListParagraph"/>
        <w:numPr>
          <w:ilvl w:val="0"/>
          <w:numId w:val="15"/>
        </w:numPr>
        <w:jc w:val="both"/>
        <w:rPr>
          <w:sz w:val="24"/>
          <w:szCs w:val="24"/>
        </w:rPr>
      </w:pPr>
      <w:r w:rsidRPr="00991BAF">
        <w:rPr>
          <w:b/>
          <w:color w:val="0070C0"/>
          <w:sz w:val="24"/>
          <w:szCs w:val="24"/>
        </w:rPr>
        <w:t>Multi-dimensional map of budget transparency</w:t>
      </w:r>
      <w:r w:rsidR="00B25C79">
        <w:rPr>
          <w:b/>
          <w:color w:val="0070C0"/>
          <w:sz w:val="24"/>
          <w:szCs w:val="24"/>
        </w:rPr>
        <w:t xml:space="preserve"> (Part 2)</w:t>
      </w:r>
      <w:r w:rsidRPr="00991BAF">
        <w:rPr>
          <w:b/>
          <w:color w:val="0070C0"/>
          <w:sz w:val="24"/>
          <w:szCs w:val="24"/>
        </w:rPr>
        <w:t>:</w:t>
      </w:r>
      <w:r w:rsidRPr="00991BAF">
        <w:rPr>
          <w:sz w:val="24"/>
          <w:szCs w:val="24"/>
        </w:rPr>
        <w:t xml:space="preserve"> Depending on the institutions or sectors of most interest to users, </w:t>
      </w:r>
      <w:r w:rsidR="008C2DA9" w:rsidRPr="00991BAF">
        <w:rPr>
          <w:sz w:val="24"/>
          <w:szCs w:val="24"/>
        </w:rPr>
        <w:t xml:space="preserve">different standards and guidance materials will be of relevance. The multi-dimensional map of budget transparency – see diagram </w:t>
      </w:r>
      <w:r w:rsidR="00A05ED8">
        <w:rPr>
          <w:sz w:val="24"/>
          <w:szCs w:val="24"/>
        </w:rPr>
        <w:t>on page 8</w:t>
      </w:r>
      <w:r w:rsidR="008C2DA9" w:rsidRPr="00991BAF">
        <w:rPr>
          <w:sz w:val="24"/>
          <w:szCs w:val="24"/>
        </w:rPr>
        <w:t xml:space="preserve"> – is designed to </w:t>
      </w:r>
      <w:r w:rsidR="00D51216" w:rsidRPr="00991BAF">
        <w:rPr>
          <w:sz w:val="24"/>
          <w:szCs w:val="24"/>
        </w:rPr>
        <w:t xml:space="preserve">help </w:t>
      </w:r>
      <w:r w:rsidR="008C2DA9" w:rsidRPr="00991BAF">
        <w:rPr>
          <w:sz w:val="24"/>
          <w:szCs w:val="24"/>
        </w:rPr>
        <w:t xml:space="preserve">users </w:t>
      </w:r>
      <w:r w:rsidR="00D51216" w:rsidRPr="00991BAF">
        <w:rPr>
          <w:sz w:val="24"/>
          <w:szCs w:val="24"/>
        </w:rPr>
        <w:t xml:space="preserve">navigate directly to </w:t>
      </w:r>
      <w:r w:rsidR="008C2DA9" w:rsidRPr="00991BAF">
        <w:rPr>
          <w:sz w:val="24"/>
          <w:szCs w:val="24"/>
        </w:rPr>
        <w:t xml:space="preserve">the </w:t>
      </w:r>
      <w:r w:rsidR="00D51216" w:rsidRPr="00991BAF">
        <w:rPr>
          <w:sz w:val="24"/>
          <w:szCs w:val="24"/>
        </w:rPr>
        <w:t>resources</w:t>
      </w:r>
      <w:r w:rsidR="008C2DA9" w:rsidRPr="00991BAF">
        <w:rPr>
          <w:sz w:val="24"/>
          <w:szCs w:val="24"/>
        </w:rPr>
        <w:t xml:space="preserve"> </w:t>
      </w:r>
      <w:r w:rsidR="00583BE9" w:rsidRPr="00991BAF">
        <w:rPr>
          <w:sz w:val="24"/>
          <w:szCs w:val="24"/>
        </w:rPr>
        <w:t xml:space="preserve">available </w:t>
      </w:r>
      <w:r w:rsidR="00D51216" w:rsidRPr="00991BAF">
        <w:rPr>
          <w:sz w:val="24"/>
          <w:szCs w:val="24"/>
        </w:rPr>
        <w:t>in each area</w:t>
      </w:r>
      <w:r w:rsidR="008C2DA9" w:rsidRPr="00991BAF">
        <w:rPr>
          <w:sz w:val="24"/>
          <w:szCs w:val="24"/>
        </w:rPr>
        <w:t>. The five key dimensions</w:t>
      </w:r>
      <w:r w:rsidR="00B25C79">
        <w:rPr>
          <w:sz w:val="24"/>
          <w:szCs w:val="24"/>
        </w:rPr>
        <w:t>, based on the</w:t>
      </w:r>
      <w:r w:rsidR="00B25C79" w:rsidRPr="00991BAF">
        <w:rPr>
          <w:sz w:val="24"/>
          <w:szCs w:val="24"/>
        </w:rPr>
        <w:t xml:space="preserve"> structure</w:t>
      </w:r>
      <w:r w:rsidR="00B25C79">
        <w:rPr>
          <w:sz w:val="24"/>
          <w:szCs w:val="24"/>
        </w:rPr>
        <w:t xml:space="preserve"> developed by OECD</w:t>
      </w:r>
      <w:r w:rsidR="00B25C79" w:rsidRPr="00991BAF">
        <w:rPr>
          <w:sz w:val="24"/>
          <w:szCs w:val="24"/>
        </w:rPr>
        <w:t xml:space="preserve"> </w:t>
      </w:r>
      <w:r w:rsidR="00B25C79">
        <w:rPr>
          <w:sz w:val="24"/>
          <w:szCs w:val="24"/>
        </w:rPr>
        <w:t xml:space="preserve">for </w:t>
      </w:r>
      <w:r w:rsidR="00B25C79" w:rsidRPr="004D2D07">
        <w:rPr>
          <w:b/>
          <w:sz w:val="24"/>
          <w:szCs w:val="24"/>
        </w:rPr>
        <w:t>Part 2</w:t>
      </w:r>
      <w:r w:rsidR="00B25C79">
        <w:rPr>
          <w:sz w:val="24"/>
          <w:szCs w:val="24"/>
        </w:rPr>
        <w:t xml:space="preserve"> of the Toolkit, </w:t>
      </w:r>
      <w:r w:rsidR="00B25C79" w:rsidRPr="00991BAF">
        <w:rPr>
          <w:sz w:val="24"/>
          <w:szCs w:val="24"/>
        </w:rPr>
        <w:t>are as follows</w:t>
      </w:r>
      <w:r w:rsidR="008C2DA9" w:rsidRPr="00991BAF">
        <w:rPr>
          <w:sz w:val="24"/>
          <w:szCs w:val="24"/>
        </w:rPr>
        <w:t xml:space="preserve">:- </w:t>
      </w:r>
    </w:p>
    <w:p w14:paraId="187C7125" w14:textId="77777777" w:rsidR="004D2D07" w:rsidRPr="00991BAF" w:rsidRDefault="004D2D07" w:rsidP="004D2D07">
      <w:pPr>
        <w:pStyle w:val="ListParagraph"/>
        <w:jc w:val="both"/>
        <w:rPr>
          <w:sz w:val="24"/>
          <w:szCs w:val="24"/>
        </w:rPr>
      </w:pPr>
    </w:p>
    <w:p w14:paraId="557352F2" w14:textId="77777777" w:rsidR="008C2DA9" w:rsidRPr="00991BAF" w:rsidRDefault="008C2DA9" w:rsidP="00E57AF4">
      <w:pPr>
        <w:pStyle w:val="ListParagraph"/>
        <w:numPr>
          <w:ilvl w:val="1"/>
          <w:numId w:val="15"/>
        </w:numPr>
        <w:jc w:val="both"/>
        <w:rPr>
          <w:b/>
          <w:color w:val="4F81BD" w:themeColor="accent1"/>
          <w:sz w:val="28"/>
          <w:szCs w:val="28"/>
        </w:rPr>
      </w:pPr>
      <w:r w:rsidRPr="00991BAF">
        <w:rPr>
          <w:sz w:val="24"/>
          <w:szCs w:val="24"/>
        </w:rPr>
        <w:lastRenderedPageBreak/>
        <w:t xml:space="preserve">the government (or executive branch) </w:t>
      </w:r>
    </w:p>
    <w:p w14:paraId="4441EF3F" w14:textId="77777777" w:rsidR="008C2DA9" w:rsidRPr="00991BAF" w:rsidRDefault="008C2DA9" w:rsidP="00E57AF4">
      <w:pPr>
        <w:pStyle w:val="ListParagraph"/>
        <w:numPr>
          <w:ilvl w:val="1"/>
          <w:numId w:val="15"/>
        </w:numPr>
        <w:jc w:val="both"/>
        <w:rPr>
          <w:b/>
          <w:color w:val="4F81BD" w:themeColor="accent1"/>
          <w:sz w:val="28"/>
          <w:szCs w:val="28"/>
        </w:rPr>
      </w:pPr>
      <w:r w:rsidRPr="00991BAF">
        <w:rPr>
          <w:sz w:val="24"/>
          <w:szCs w:val="24"/>
        </w:rPr>
        <w:t>the parliament (or legislature)</w:t>
      </w:r>
    </w:p>
    <w:p w14:paraId="30841BDB" w14:textId="77777777" w:rsidR="008C2DA9" w:rsidRPr="00991BAF" w:rsidRDefault="008C2DA9" w:rsidP="00E57AF4">
      <w:pPr>
        <w:pStyle w:val="ListParagraph"/>
        <w:numPr>
          <w:ilvl w:val="1"/>
          <w:numId w:val="15"/>
        </w:numPr>
        <w:jc w:val="both"/>
        <w:rPr>
          <w:b/>
          <w:color w:val="4F81BD" w:themeColor="accent1"/>
          <w:sz w:val="28"/>
          <w:szCs w:val="28"/>
        </w:rPr>
      </w:pPr>
      <w:r w:rsidRPr="00991BAF">
        <w:rPr>
          <w:sz w:val="24"/>
          <w:szCs w:val="24"/>
        </w:rPr>
        <w:t xml:space="preserve">independent public institutions (including audit offices and fiscal councils) </w:t>
      </w:r>
    </w:p>
    <w:p w14:paraId="572D5D79" w14:textId="77777777" w:rsidR="008C2DA9" w:rsidRPr="00991BAF" w:rsidRDefault="008C2DA9" w:rsidP="00E57AF4">
      <w:pPr>
        <w:pStyle w:val="ListParagraph"/>
        <w:numPr>
          <w:ilvl w:val="1"/>
          <w:numId w:val="15"/>
        </w:numPr>
        <w:jc w:val="both"/>
        <w:rPr>
          <w:b/>
          <w:color w:val="4F81BD" w:themeColor="accent1"/>
          <w:sz w:val="28"/>
          <w:szCs w:val="28"/>
        </w:rPr>
      </w:pPr>
      <w:r w:rsidRPr="00991BAF">
        <w:rPr>
          <w:sz w:val="24"/>
          <w:szCs w:val="24"/>
        </w:rPr>
        <w:t xml:space="preserve">citizens and civil society organisations, and </w:t>
      </w:r>
    </w:p>
    <w:p w14:paraId="0267DEA7" w14:textId="77777777" w:rsidR="008C2DA9" w:rsidRPr="00991BAF" w:rsidRDefault="008C2DA9" w:rsidP="00E57AF4">
      <w:pPr>
        <w:pStyle w:val="ListParagraph"/>
        <w:numPr>
          <w:ilvl w:val="1"/>
          <w:numId w:val="15"/>
        </w:numPr>
        <w:jc w:val="both"/>
        <w:rPr>
          <w:b/>
          <w:color w:val="4F81BD" w:themeColor="accent1"/>
          <w:sz w:val="28"/>
          <w:szCs w:val="28"/>
        </w:rPr>
      </w:pPr>
      <w:proofErr w:type="gramStart"/>
      <w:r w:rsidRPr="00991BAF">
        <w:rPr>
          <w:sz w:val="24"/>
          <w:szCs w:val="24"/>
        </w:rPr>
        <w:t>the</w:t>
      </w:r>
      <w:proofErr w:type="gramEnd"/>
      <w:r w:rsidRPr="00991BAF">
        <w:rPr>
          <w:sz w:val="24"/>
          <w:szCs w:val="24"/>
        </w:rPr>
        <w:t xml:space="preserve"> private sector.</w:t>
      </w:r>
    </w:p>
    <w:p w14:paraId="47CB1F51" w14:textId="77777777" w:rsidR="007745FD" w:rsidRPr="007745FD" w:rsidRDefault="007745FD" w:rsidP="007745FD">
      <w:pPr>
        <w:pStyle w:val="ListParagraph"/>
        <w:jc w:val="both"/>
        <w:rPr>
          <w:sz w:val="24"/>
          <w:szCs w:val="24"/>
        </w:rPr>
      </w:pPr>
    </w:p>
    <w:p w14:paraId="5716F703" w14:textId="77777777" w:rsidR="007745FD" w:rsidRDefault="007745FD" w:rsidP="007745FD">
      <w:pPr>
        <w:pStyle w:val="ListParagraph"/>
        <w:numPr>
          <w:ilvl w:val="0"/>
          <w:numId w:val="15"/>
        </w:numPr>
        <w:jc w:val="both"/>
        <w:rPr>
          <w:sz w:val="24"/>
          <w:szCs w:val="24"/>
        </w:rPr>
      </w:pPr>
      <w:r w:rsidRPr="00991BAF">
        <w:rPr>
          <w:b/>
          <w:color w:val="0070C0"/>
          <w:sz w:val="24"/>
          <w:szCs w:val="24"/>
        </w:rPr>
        <w:t>Toolkit Topics:</w:t>
      </w:r>
      <w:r w:rsidRPr="00991BAF">
        <w:rPr>
          <w:sz w:val="24"/>
          <w:szCs w:val="24"/>
        </w:rPr>
        <w:t xml:space="preserve"> The multi-dimensional approach is used as a way of structuring the guidance material </w:t>
      </w:r>
      <w:r>
        <w:rPr>
          <w:sz w:val="24"/>
          <w:szCs w:val="24"/>
        </w:rPr>
        <w:t>throughout</w:t>
      </w:r>
      <w:r w:rsidRPr="00991BAF">
        <w:rPr>
          <w:sz w:val="24"/>
          <w:szCs w:val="24"/>
        </w:rPr>
        <w:t xml:space="preserve"> </w:t>
      </w:r>
      <w:r w:rsidRPr="004710A7">
        <w:rPr>
          <w:b/>
          <w:color w:val="17365D" w:themeColor="text2" w:themeShade="BF"/>
          <w:sz w:val="24"/>
          <w:szCs w:val="24"/>
        </w:rPr>
        <w:t>Part 2</w:t>
      </w:r>
      <w:r w:rsidRPr="00991BAF">
        <w:rPr>
          <w:sz w:val="24"/>
          <w:szCs w:val="24"/>
        </w:rPr>
        <w:t xml:space="preserve"> of the Toolkit. For each of the five dimensions, a number of particular budget transparency ‘topics’ are set out in a standard format.</w:t>
      </w:r>
    </w:p>
    <w:p w14:paraId="270F193D" w14:textId="77777777" w:rsidR="007745FD" w:rsidRPr="00991BAF" w:rsidRDefault="007745FD" w:rsidP="007745FD">
      <w:pPr>
        <w:pStyle w:val="ListParagraph"/>
        <w:jc w:val="both"/>
        <w:rPr>
          <w:sz w:val="24"/>
          <w:szCs w:val="24"/>
        </w:rPr>
      </w:pPr>
    </w:p>
    <w:p w14:paraId="09480943" w14:textId="77777777" w:rsidR="007745FD" w:rsidRPr="00283997" w:rsidRDefault="007745FD" w:rsidP="007745FD">
      <w:pPr>
        <w:pStyle w:val="ListParagraph"/>
        <w:numPr>
          <w:ilvl w:val="1"/>
          <w:numId w:val="15"/>
        </w:numPr>
        <w:spacing w:after="120"/>
        <w:ind w:left="1434" w:hanging="357"/>
        <w:contextualSpacing w:val="0"/>
        <w:jc w:val="both"/>
        <w:rPr>
          <w:sz w:val="24"/>
          <w:szCs w:val="24"/>
        </w:rPr>
      </w:pPr>
      <w:r w:rsidRPr="00991BAF">
        <w:rPr>
          <w:sz w:val="24"/>
          <w:szCs w:val="24"/>
        </w:rPr>
        <w:t xml:space="preserve">Each individual </w:t>
      </w:r>
      <w:r w:rsidRPr="00991BAF">
        <w:rPr>
          <w:b/>
          <w:color w:val="4F81BD" w:themeColor="accent1"/>
          <w:sz w:val="24"/>
          <w:szCs w:val="24"/>
        </w:rPr>
        <w:t xml:space="preserve">Toolkit </w:t>
      </w:r>
      <w:r w:rsidRPr="00283997">
        <w:rPr>
          <w:b/>
          <w:color w:val="4F81BD" w:themeColor="accent1"/>
          <w:sz w:val="24"/>
          <w:szCs w:val="24"/>
        </w:rPr>
        <w:t>Topic</w:t>
      </w:r>
      <w:r w:rsidRPr="00283997">
        <w:rPr>
          <w:sz w:val="24"/>
          <w:szCs w:val="24"/>
        </w:rPr>
        <w:t xml:space="preserve"> is first identified, by letter and number, with an outline of its role and importance for budget transparency. </w:t>
      </w:r>
    </w:p>
    <w:p w14:paraId="2B98097C" w14:textId="77777777" w:rsidR="007745FD" w:rsidRDefault="007745FD" w:rsidP="007745FD">
      <w:pPr>
        <w:pStyle w:val="ListParagraph"/>
        <w:numPr>
          <w:ilvl w:val="1"/>
          <w:numId w:val="15"/>
        </w:numPr>
        <w:jc w:val="both"/>
        <w:rPr>
          <w:sz w:val="24"/>
          <w:szCs w:val="24"/>
        </w:rPr>
      </w:pPr>
      <w:r w:rsidRPr="00283997">
        <w:rPr>
          <w:sz w:val="24"/>
          <w:szCs w:val="24"/>
        </w:rPr>
        <w:t xml:space="preserve">Some </w:t>
      </w:r>
      <w:r w:rsidRPr="00283997">
        <w:rPr>
          <w:color w:val="0070C0"/>
          <w:sz w:val="36"/>
          <w:szCs w:val="24"/>
        </w:rPr>
        <w:sym w:font="ZapfDingbats" w:char="F050"/>
      </w:r>
      <w:r w:rsidRPr="00283997">
        <w:rPr>
          <w:color w:val="000000" w:themeColor="text1"/>
          <w:sz w:val="24"/>
          <w:szCs w:val="24"/>
        </w:rPr>
        <w:t xml:space="preserve"> </w:t>
      </w:r>
      <w:r w:rsidRPr="00283997">
        <w:rPr>
          <w:b/>
          <w:color w:val="4F81BD" w:themeColor="accent1"/>
          <w:sz w:val="24"/>
          <w:szCs w:val="24"/>
        </w:rPr>
        <w:t>suggested starting points</w:t>
      </w:r>
      <w:r w:rsidRPr="00283997">
        <w:rPr>
          <w:sz w:val="24"/>
          <w:szCs w:val="23"/>
        </w:rPr>
        <w:t xml:space="preserve"> </w:t>
      </w:r>
      <w:r w:rsidRPr="00283997">
        <w:rPr>
          <w:sz w:val="24"/>
          <w:szCs w:val="24"/>
        </w:rPr>
        <w:t xml:space="preserve">within each Topic are then listed in summary form. These points provide an initial orientation on key areas for action on budget transparency, drawn from the more detailed international standards – they should not, however, be regarded as a substitute for the standards themselves. In addition, different items may sometimes be of greater or lesser relevance depending on country-specific circumstances. </w:t>
      </w:r>
    </w:p>
    <w:p w14:paraId="02B0B217" w14:textId="77777777" w:rsidR="007745FD" w:rsidRPr="00283997" w:rsidRDefault="007745FD" w:rsidP="007745FD">
      <w:pPr>
        <w:pStyle w:val="ListParagraph"/>
        <w:ind w:left="1440"/>
        <w:jc w:val="both"/>
        <w:rPr>
          <w:sz w:val="24"/>
          <w:szCs w:val="24"/>
        </w:rPr>
      </w:pPr>
    </w:p>
    <w:p w14:paraId="4FACE03D" w14:textId="77777777" w:rsidR="007745FD" w:rsidRPr="00CB0F9F" w:rsidRDefault="007745FD" w:rsidP="007745FD">
      <w:pPr>
        <w:pStyle w:val="ListParagraph"/>
        <w:numPr>
          <w:ilvl w:val="0"/>
          <w:numId w:val="15"/>
        </w:numPr>
        <w:jc w:val="both"/>
        <w:rPr>
          <w:sz w:val="24"/>
          <w:szCs w:val="24"/>
        </w:rPr>
      </w:pPr>
      <w:r w:rsidRPr="00CB0F9F">
        <w:rPr>
          <w:b/>
          <w:color w:val="0070C0"/>
          <w:sz w:val="24"/>
          <w:szCs w:val="24"/>
        </w:rPr>
        <w:t>Navigating to the international standards</w:t>
      </w:r>
      <w:r w:rsidRPr="001D3018">
        <w:rPr>
          <w:b/>
          <w:color w:val="0070C0"/>
          <w:sz w:val="24"/>
          <w:szCs w:val="24"/>
        </w:rPr>
        <w:t>:</w:t>
      </w:r>
      <w:r w:rsidRPr="00CB0F9F">
        <w:rPr>
          <w:sz w:val="24"/>
          <w:szCs w:val="24"/>
        </w:rPr>
        <w:t xml:space="preserve"> Each Topic concludes with an indication of where it is dealt with more fully in the </w:t>
      </w:r>
      <w:r w:rsidRPr="00CB0F9F">
        <w:rPr>
          <w:rFonts w:ascii="Webdings" w:hAnsi="Webdings" w:cs="Times New Roman"/>
          <w:color w:val="984806" w:themeColor="accent6" w:themeShade="80"/>
          <w:sz w:val="32"/>
          <w:szCs w:val="32"/>
          <w:shd w:val="clear" w:color="auto" w:fill="FDE9D9" w:themeFill="accent6" w:themeFillTint="33"/>
          <w:lang w:eastAsia="en-GB"/>
        </w:rPr>
        <w:t></w:t>
      </w:r>
      <w:r w:rsidRPr="00CB0F9F">
        <w:rPr>
          <w:rFonts w:ascii="Calibri" w:hAnsi="Calibri" w:cs="Times New Roman"/>
          <w:color w:val="984806" w:themeColor="accent6" w:themeShade="80"/>
          <w:sz w:val="32"/>
          <w:szCs w:val="32"/>
          <w:shd w:val="clear" w:color="auto" w:fill="FDE9D9" w:themeFill="accent6" w:themeFillTint="33"/>
          <w:lang w:eastAsia="en-GB"/>
        </w:rPr>
        <w:t xml:space="preserve"> </w:t>
      </w:r>
      <w:r w:rsidRPr="00CB0F9F">
        <w:rPr>
          <w:rFonts w:ascii="Calibri" w:hAnsi="Calibri" w:cs="Times New Roman"/>
          <w:b/>
          <w:bCs/>
          <w:color w:val="984806" w:themeColor="accent6" w:themeShade="80"/>
          <w:shd w:val="clear" w:color="auto" w:fill="FDE9D9" w:themeFill="accent6" w:themeFillTint="33"/>
          <w:lang w:eastAsia="en-GB"/>
        </w:rPr>
        <w:t>International Standards and Guidance</w:t>
      </w:r>
      <w:r>
        <w:rPr>
          <w:rStyle w:val="FootnoteReference"/>
          <w:rFonts w:ascii="Calibri" w:hAnsi="Calibri" w:cs="Times New Roman"/>
          <w:b/>
          <w:bCs/>
          <w:color w:val="984806" w:themeColor="accent6" w:themeShade="80"/>
          <w:shd w:val="clear" w:color="auto" w:fill="FDE9D9" w:themeFill="accent6" w:themeFillTint="33"/>
          <w:lang w:eastAsia="en-GB"/>
        </w:rPr>
        <w:footnoteReference w:id="1"/>
      </w:r>
      <w:r w:rsidRPr="00CB0F9F">
        <w:rPr>
          <w:sz w:val="24"/>
          <w:szCs w:val="24"/>
        </w:rPr>
        <w:t xml:space="preserve"> </w:t>
      </w:r>
      <w:r w:rsidRPr="001D3018">
        <w:rPr>
          <w:sz w:val="24"/>
          <w:szCs w:val="24"/>
        </w:rPr>
        <w:t>.</w:t>
      </w:r>
      <w:r w:rsidRPr="00CB0F9F">
        <w:rPr>
          <w:sz w:val="24"/>
          <w:szCs w:val="24"/>
        </w:rPr>
        <w:t xml:space="preserve"> The various international norms and guidance materials are referenced through simple “tags” (as explained at the end of this introductory chapter). In this way, the Shared Toolkit serves as a “navigation aid” to the existing standards and guidance material, pointing the way to the detailed and authoritative material to help users take the next steps in putting budget transparency into practice. </w:t>
      </w:r>
    </w:p>
    <w:p w14:paraId="567D3686" w14:textId="77777777" w:rsidR="007745FD" w:rsidRDefault="007745FD" w:rsidP="007745FD">
      <w:pPr>
        <w:pStyle w:val="ListParagraph"/>
        <w:jc w:val="both"/>
        <w:rPr>
          <w:sz w:val="24"/>
          <w:szCs w:val="24"/>
        </w:rPr>
      </w:pPr>
    </w:p>
    <w:p w14:paraId="362373BB" w14:textId="77777777" w:rsidR="007745FD" w:rsidRPr="00991BAF" w:rsidRDefault="007745FD" w:rsidP="007745FD">
      <w:pPr>
        <w:pStyle w:val="ListParagraph"/>
        <w:numPr>
          <w:ilvl w:val="0"/>
          <w:numId w:val="15"/>
        </w:numPr>
        <w:jc w:val="both"/>
        <w:rPr>
          <w:sz w:val="24"/>
          <w:szCs w:val="24"/>
        </w:rPr>
      </w:pPr>
      <w:r w:rsidRPr="00991BAF">
        <w:rPr>
          <w:sz w:val="24"/>
          <w:szCs w:val="24"/>
        </w:rPr>
        <w:t xml:space="preserve">Beneath </w:t>
      </w:r>
      <w:r>
        <w:rPr>
          <w:sz w:val="24"/>
          <w:szCs w:val="24"/>
        </w:rPr>
        <w:t>each</w:t>
      </w:r>
      <w:r w:rsidRPr="00991BAF">
        <w:rPr>
          <w:sz w:val="24"/>
          <w:szCs w:val="24"/>
        </w:rPr>
        <w:t xml:space="preserve"> of the Topics, you will find </w:t>
      </w:r>
      <w:r w:rsidRPr="00991BAF">
        <w:rPr>
          <w:rFonts w:ascii="Webdings" w:hAnsi="Webdings"/>
          <w:color w:val="215868" w:themeColor="accent5" w:themeShade="80"/>
          <w:sz w:val="32"/>
          <w:szCs w:val="32"/>
          <w:shd w:val="clear" w:color="auto" w:fill="DAEEF3" w:themeFill="accent5" w:themeFillTint="33"/>
        </w:rPr>
        <w:t></w:t>
      </w:r>
      <w:r w:rsidRPr="00991BAF">
        <w:rPr>
          <w:rFonts w:ascii="Calibri" w:hAnsi="Calibri"/>
          <w:color w:val="215868" w:themeColor="accent5" w:themeShade="80"/>
          <w:sz w:val="32"/>
          <w:szCs w:val="32"/>
          <w:shd w:val="clear" w:color="auto" w:fill="DAEEF3" w:themeFill="accent5" w:themeFillTint="33"/>
        </w:rPr>
        <w:t xml:space="preserve"> </w:t>
      </w:r>
      <w:r w:rsidRPr="00991BAF">
        <w:rPr>
          <w:rFonts w:ascii="Calibri" w:hAnsi="Calibri"/>
          <w:b/>
          <w:bCs/>
          <w:color w:val="215868" w:themeColor="accent5" w:themeShade="80"/>
          <w:shd w:val="clear" w:color="auto" w:fill="DAEEF3" w:themeFill="accent5" w:themeFillTint="33"/>
        </w:rPr>
        <w:t>Examples from around the world</w:t>
      </w:r>
      <w:r w:rsidRPr="00991BAF">
        <w:rPr>
          <w:rFonts w:ascii="Calibri" w:hAnsi="Calibri"/>
          <w:color w:val="215868" w:themeColor="accent5" w:themeShade="80"/>
        </w:rPr>
        <w:t xml:space="preserve"> </w:t>
      </w:r>
      <w:r w:rsidRPr="00991BAF">
        <w:rPr>
          <w:sz w:val="24"/>
          <w:szCs w:val="24"/>
        </w:rPr>
        <w:t xml:space="preserve">which are brief illustrations of how various countries have succeeded in implementing the particular budget transparency tool or topic. The country examples are not limited to OECD countries, but include innovative and inspiring examples from every region. </w:t>
      </w:r>
    </w:p>
    <w:p w14:paraId="1CA19331" w14:textId="5C1FE291" w:rsidR="007745FD" w:rsidRPr="007745FD" w:rsidRDefault="007745FD" w:rsidP="007745FD">
      <w:pPr>
        <w:pStyle w:val="ListParagraph"/>
        <w:jc w:val="both"/>
        <w:rPr>
          <w:sz w:val="24"/>
          <w:szCs w:val="24"/>
        </w:rPr>
      </w:pPr>
    </w:p>
    <w:p w14:paraId="091BA92D" w14:textId="7D98707A" w:rsidR="007745FD" w:rsidRPr="00991BAF" w:rsidRDefault="007745FD" w:rsidP="007745FD">
      <w:pPr>
        <w:pStyle w:val="ListParagraph"/>
        <w:numPr>
          <w:ilvl w:val="0"/>
          <w:numId w:val="15"/>
        </w:numPr>
        <w:jc w:val="both"/>
        <w:rPr>
          <w:sz w:val="24"/>
          <w:szCs w:val="24"/>
        </w:rPr>
      </w:pPr>
      <w:r w:rsidRPr="00991BAF">
        <w:rPr>
          <w:b/>
          <w:color w:val="0070C0"/>
          <w:sz w:val="24"/>
          <w:szCs w:val="24"/>
        </w:rPr>
        <w:t>Budget cycle action points:</w:t>
      </w:r>
      <w:r w:rsidRPr="00991BAF">
        <w:rPr>
          <w:sz w:val="24"/>
          <w:szCs w:val="24"/>
        </w:rPr>
        <w:t xml:space="preserve"> </w:t>
      </w:r>
      <w:r w:rsidRPr="00A05ED8">
        <w:rPr>
          <w:b/>
          <w:color w:val="17365D" w:themeColor="text2" w:themeShade="BF"/>
          <w:sz w:val="24"/>
          <w:szCs w:val="24"/>
        </w:rPr>
        <w:t>Appendix 1</w:t>
      </w:r>
      <w:r w:rsidRPr="00991BAF">
        <w:rPr>
          <w:sz w:val="24"/>
          <w:szCs w:val="24"/>
        </w:rPr>
        <w:t xml:space="preserve"> shows cross-references from the Toolkit Topics to the distinct phases of the budget cycle, and to the (potential) roles of various institutions at each phase. </w:t>
      </w:r>
    </w:p>
    <w:p w14:paraId="0535C778" w14:textId="77777777" w:rsidR="007745FD" w:rsidRPr="00991BAF" w:rsidRDefault="007745FD" w:rsidP="007745FD">
      <w:pPr>
        <w:jc w:val="both"/>
        <w:rPr>
          <w:sz w:val="24"/>
          <w:szCs w:val="24"/>
        </w:rPr>
      </w:pPr>
    </w:p>
    <w:p w14:paraId="4E43C43E" w14:textId="77777777" w:rsidR="007745FD" w:rsidRDefault="007745FD" w:rsidP="007745FD">
      <w:pPr>
        <w:jc w:val="both"/>
        <w:rPr>
          <w:sz w:val="24"/>
          <w:szCs w:val="24"/>
        </w:rPr>
      </w:pPr>
    </w:p>
    <w:p w14:paraId="7B31E8D5" w14:textId="77777777" w:rsidR="007745FD" w:rsidRPr="00991BAF" w:rsidRDefault="007745FD" w:rsidP="007745FD">
      <w:pPr>
        <w:jc w:val="both"/>
        <w:rPr>
          <w:sz w:val="24"/>
          <w:szCs w:val="24"/>
        </w:rPr>
      </w:pPr>
      <w:r w:rsidRPr="00991BAF">
        <w:rPr>
          <w:sz w:val="24"/>
          <w:szCs w:val="24"/>
        </w:rPr>
        <w:t xml:space="preserve">Through this common, structured approach, it is hoped that users of the Toolkit can get a good sense of the most important issues in each broad area; identify actions that can be taken to improve budget transparency; and easily find their way towards more international examples, standards and practical guidance. </w:t>
      </w:r>
    </w:p>
    <w:p w14:paraId="640BB359" w14:textId="77777777" w:rsidR="0027774D" w:rsidRPr="00991BAF" w:rsidRDefault="0027774D" w:rsidP="0027774D">
      <w:pPr>
        <w:jc w:val="center"/>
        <w:rPr>
          <w:b/>
          <w:color w:val="0070C0"/>
          <w:sz w:val="36"/>
        </w:rPr>
      </w:pPr>
      <w:r w:rsidRPr="00991BAF">
        <w:rPr>
          <w:b/>
          <w:color w:val="0070C0"/>
          <w:sz w:val="36"/>
        </w:rPr>
        <w:lastRenderedPageBreak/>
        <w:t>Multi-dimensional Map of Budget Transparency</w:t>
      </w:r>
    </w:p>
    <w:p w14:paraId="14947E95" w14:textId="77777777" w:rsidR="0027774D" w:rsidRPr="00991BAF" w:rsidRDefault="0027774D" w:rsidP="0027774D">
      <w:pPr>
        <w:jc w:val="center"/>
        <w:rPr>
          <w:b/>
          <w:color w:val="0070C0"/>
          <w:sz w:val="28"/>
        </w:rPr>
      </w:pPr>
      <w:r w:rsidRPr="00991BAF">
        <w:rPr>
          <w:b/>
          <w:color w:val="0070C0"/>
          <w:sz w:val="28"/>
        </w:rPr>
        <w:t>Guidance tools for each of these topics are set out in Part 2 of the Toolkit</w:t>
      </w:r>
    </w:p>
    <w:p w14:paraId="1FC8CB49" w14:textId="77777777" w:rsidR="0027774D" w:rsidRPr="00991BAF" w:rsidRDefault="0027774D" w:rsidP="0027774D"/>
    <w:p w14:paraId="752B68FD" w14:textId="77777777" w:rsidR="0027774D" w:rsidRPr="00991BAF" w:rsidRDefault="0027774D" w:rsidP="0027774D"/>
    <w:p w14:paraId="1D6797F7" w14:textId="77777777" w:rsidR="0027774D" w:rsidRPr="00991BAF" w:rsidRDefault="0027774D" w:rsidP="0027774D">
      <w:r w:rsidRPr="00991BAF">
        <w:rPr>
          <w:noProof/>
          <w:lang w:eastAsia="en-GB"/>
        </w:rPr>
        <mc:AlternateContent>
          <mc:Choice Requires="wpg">
            <w:drawing>
              <wp:anchor distT="0" distB="0" distL="114300" distR="114300" simplePos="0" relativeHeight="251900928" behindDoc="0" locked="0" layoutInCell="1" allowOverlap="1" wp14:anchorId="196372CE" wp14:editId="17380767">
                <wp:simplePos x="0" y="0"/>
                <wp:positionH relativeFrom="column">
                  <wp:posOffset>4081780</wp:posOffset>
                </wp:positionH>
                <wp:positionV relativeFrom="paragraph">
                  <wp:posOffset>212725</wp:posOffset>
                </wp:positionV>
                <wp:extent cx="2090420" cy="1616075"/>
                <wp:effectExtent l="17780" t="9525" r="12700" b="12700"/>
                <wp:wrapNone/>
                <wp:docPr id="360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1616075"/>
                          <a:chOff x="0" y="38907"/>
                          <a:chExt cx="20901" cy="16158"/>
                        </a:xfrm>
                      </wpg:grpSpPr>
                      <wpg:grpSp>
                        <wpg:cNvPr id="3604" name="Group 83"/>
                        <wpg:cNvGrpSpPr>
                          <a:grpSpLocks/>
                        </wpg:cNvGrpSpPr>
                        <wpg:grpSpPr bwMode="auto">
                          <a:xfrm>
                            <a:off x="0" y="50382"/>
                            <a:ext cx="20860" cy="4683"/>
                            <a:chOff x="0" y="50382"/>
                            <a:chExt cx="20860" cy="4683"/>
                          </a:xfrm>
                        </wpg:grpSpPr>
                        <wps:wsp>
                          <wps:cNvPr id="3605" name="Rectangle 84"/>
                          <wps:cNvSpPr>
                            <a:spLocks noChangeArrowheads="1"/>
                          </wps:cNvSpPr>
                          <wps:spPr bwMode="auto">
                            <a:xfrm>
                              <a:off x="0" y="50382"/>
                              <a:ext cx="4660" cy="4683"/>
                            </a:xfrm>
                            <a:prstGeom prst="rect">
                              <a:avLst/>
                            </a:prstGeom>
                            <a:solidFill>
                              <a:schemeClr val="accent1">
                                <a:lumMod val="75000"/>
                                <a:lumOff val="0"/>
                              </a:schemeClr>
                            </a:solidFill>
                            <a:ln w="25400">
                              <a:solidFill>
                                <a:schemeClr val="accent1">
                                  <a:lumMod val="75000"/>
                                  <a:lumOff val="0"/>
                                </a:schemeClr>
                              </a:solidFill>
                              <a:miter lim="800000"/>
                              <a:headEnd/>
                              <a:tailEnd/>
                            </a:ln>
                          </wps:spPr>
                          <wps:txbx>
                            <w:txbxContent>
                              <w:p w14:paraId="66878457"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G</w:t>
                                </w:r>
                              </w:p>
                            </w:txbxContent>
                          </wps:txbx>
                          <wps:bodyPr rot="0" vert="horz" wrap="square" lIns="91440" tIns="45720" rIns="91440" bIns="45720" anchor="ctr" anchorCtr="0" upright="1">
                            <a:noAutofit/>
                          </wps:bodyPr>
                        </wps:wsp>
                        <wps:wsp>
                          <wps:cNvPr id="3606" name="Rectangle 85"/>
                          <wps:cNvSpPr>
                            <a:spLocks noChangeArrowheads="1"/>
                          </wps:cNvSpPr>
                          <wps:spPr bwMode="auto">
                            <a:xfrm>
                              <a:off x="4660" y="50382"/>
                              <a:ext cx="16200" cy="4683"/>
                            </a:xfrm>
                            <a:prstGeom prst="rect">
                              <a:avLst/>
                            </a:prstGeom>
                            <a:solidFill>
                              <a:schemeClr val="bg1">
                                <a:lumMod val="100000"/>
                                <a:lumOff val="0"/>
                              </a:schemeClr>
                            </a:solidFill>
                            <a:ln w="25400">
                              <a:solidFill>
                                <a:schemeClr val="accent1">
                                  <a:lumMod val="75000"/>
                                  <a:lumOff val="0"/>
                                </a:schemeClr>
                              </a:solidFill>
                              <a:miter lim="800000"/>
                              <a:headEnd/>
                              <a:tailEnd/>
                            </a:ln>
                          </wps:spPr>
                          <wps:txbx>
                            <w:txbxContent>
                              <w:p w14:paraId="77ECF364" w14:textId="77777777" w:rsidR="00CC49D6" w:rsidRDefault="00CC49D6" w:rsidP="0027774D">
                                <w:pPr>
                                  <w:pStyle w:val="NormalWeb"/>
                                  <w:spacing w:before="0" w:beforeAutospacing="0" w:after="0"/>
                                  <w:textAlignment w:val="baseline"/>
                                </w:pPr>
                                <w:r w:rsidRPr="00D17421">
                                  <w:rPr>
                                    <w:rFonts w:ascii="Arial" w:hAnsi="Arial" w:cs="Arial"/>
                                    <w:b/>
                                    <w:bCs/>
                                    <w:color w:val="365F91" w:themeColor="accent1" w:themeShade="BF"/>
                                    <w:kern w:val="24"/>
                                    <w:sz w:val="20"/>
                                    <w:szCs w:val="20"/>
                                    <w:lang w:val="en-US"/>
                                  </w:rPr>
                                  <w:t>Independent Fiscal Institutions</w:t>
                                </w:r>
                              </w:p>
                            </w:txbxContent>
                          </wps:txbx>
                          <wps:bodyPr rot="0" vert="horz" wrap="square" lIns="91440" tIns="45720" rIns="91440" bIns="45720" anchor="ctr" anchorCtr="0" upright="1">
                            <a:noAutofit/>
                          </wps:bodyPr>
                        </wps:wsp>
                      </wpg:grpSp>
                      <wpg:grpSp>
                        <wpg:cNvPr id="3607" name="Group 86"/>
                        <wpg:cNvGrpSpPr>
                          <a:grpSpLocks/>
                        </wpg:cNvGrpSpPr>
                        <wpg:grpSpPr bwMode="auto">
                          <a:xfrm>
                            <a:off x="41" y="38907"/>
                            <a:ext cx="20860" cy="4683"/>
                            <a:chOff x="41" y="38907"/>
                            <a:chExt cx="20860" cy="4683"/>
                          </a:xfrm>
                        </wpg:grpSpPr>
                        <wps:wsp>
                          <wps:cNvPr id="3608" name="Rectangle 87"/>
                          <wps:cNvSpPr>
                            <a:spLocks noChangeArrowheads="1"/>
                          </wps:cNvSpPr>
                          <wps:spPr bwMode="auto">
                            <a:xfrm>
                              <a:off x="41" y="38907"/>
                              <a:ext cx="4660" cy="4683"/>
                            </a:xfrm>
                            <a:prstGeom prst="rect">
                              <a:avLst/>
                            </a:prstGeom>
                            <a:solidFill>
                              <a:schemeClr val="accent1">
                                <a:lumMod val="75000"/>
                                <a:lumOff val="0"/>
                              </a:schemeClr>
                            </a:solidFill>
                            <a:ln w="25400">
                              <a:solidFill>
                                <a:schemeClr val="accent1">
                                  <a:lumMod val="75000"/>
                                  <a:lumOff val="0"/>
                                </a:schemeClr>
                              </a:solidFill>
                              <a:miter lim="800000"/>
                              <a:headEnd/>
                              <a:tailEnd/>
                            </a:ln>
                          </wps:spPr>
                          <wps:txbx>
                            <w:txbxContent>
                              <w:p w14:paraId="584231D9"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E</w:t>
                                </w:r>
                              </w:p>
                            </w:txbxContent>
                          </wps:txbx>
                          <wps:bodyPr rot="0" vert="horz" wrap="square" lIns="91440" tIns="45720" rIns="91440" bIns="45720" anchor="ctr" anchorCtr="0" upright="1">
                            <a:noAutofit/>
                          </wps:bodyPr>
                        </wps:wsp>
                        <wps:wsp>
                          <wps:cNvPr id="3609" name="Rectangle 88"/>
                          <wps:cNvSpPr>
                            <a:spLocks noChangeArrowheads="1"/>
                          </wps:cNvSpPr>
                          <wps:spPr bwMode="auto">
                            <a:xfrm>
                              <a:off x="4701" y="38907"/>
                              <a:ext cx="16200" cy="4683"/>
                            </a:xfrm>
                            <a:prstGeom prst="rect">
                              <a:avLst/>
                            </a:prstGeom>
                            <a:solidFill>
                              <a:schemeClr val="bg1">
                                <a:lumMod val="100000"/>
                                <a:lumOff val="0"/>
                              </a:schemeClr>
                            </a:solidFill>
                            <a:ln w="25400">
                              <a:solidFill>
                                <a:schemeClr val="accent1">
                                  <a:lumMod val="75000"/>
                                  <a:lumOff val="0"/>
                                </a:schemeClr>
                              </a:solidFill>
                              <a:miter lim="800000"/>
                              <a:headEnd/>
                              <a:tailEnd/>
                            </a:ln>
                          </wps:spPr>
                          <wps:txbx>
                            <w:txbxContent>
                              <w:p w14:paraId="7E7F28AC" w14:textId="77777777" w:rsidR="00CC49D6" w:rsidRDefault="00CC49D6" w:rsidP="0027774D">
                                <w:pPr>
                                  <w:pStyle w:val="NormalWeb"/>
                                  <w:spacing w:before="0" w:beforeAutospacing="0" w:after="0"/>
                                  <w:textAlignment w:val="baseline"/>
                                </w:pPr>
                                <w:r w:rsidRPr="00D17421">
                                  <w:rPr>
                                    <w:rFonts w:ascii="Arial" w:hAnsi="Arial" w:cs="Arial"/>
                                    <w:b/>
                                    <w:bCs/>
                                    <w:color w:val="365F91" w:themeColor="accent1" w:themeShade="BF"/>
                                    <w:kern w:val="24"/>
                                    <w:sz w:val="20"/>
                                    <w:szCs w:val="20"/>
                                    <w:lang w:val="en-US"/>
                                  </w:rPr>
                                  <w:t>Management and Internal Control</w:t>
                                </w:r>
                              </w:p>
                            </w:txbxContent>
                          </wps:txbx>
                          <wps:bodyPr rot="0" vert="horz" wrap="square" lIns="91440" tIns="45720" rIns="91440" bIns="45720" anchor="ctr" anchorCtr="0" upright="1">
                            <a:noAutofit/>
                          </wps:bodyPr>
                        </wps:wsp>
                      </wpg:grpSp>
                      <wpg:grpSp>
                        <wpg:cNvPr id="3610" name="Group 89"/>
                        <wpg:cNvGrpSpPr>
                          <a:grpSpLocks/>
                        </wpg:cNvGrpSpPr>
                        <wpg:grpSpPr bwMode="auto">
                          <a:xfrm>
                            <a:off x="0" y="44644"/>
                            <a:ext cx="20860" cy="4684"/>
                            <a:chOff x="0" y="44644"/>
                            <a:chExt cx="20860" cy="4683"/>
                          </a:xfrm>
                        </wpg:grpSpPr>
                        <wps:wsp>
                          <wps:cNvPr id="3611" name="Rectangle 90"/>
                          <wps:cNvSpPr>
                            <a:spLocks noChangeArrowheads="1"/>
                          </wps:cNvSpPr>
                          <wps:spPr bwMode="auto">
                            <a:xfrm>
                              <a:off x="0" y="44644"/>
                              <a:ext cx="4660" cy="4684"/>
                            </a:xfrm>
                            <a:prstGeom prst="rect">
                              <a:avLst/>
                            </a:prstGeom>
                            <a:solidFill>
                              <a:schemeClr val="accent1">
                                <a:lumMod val="75000"/>
                                <a:lumOff val="0"/>
                              </a:schemeClr>
                            </a:solidFill>
                            <a:ln w="25400">
                              <a:solidFill>
                                <a:schemeClr val="accent1">
                                  <a:lumMod val="75000"/>
                                  <a:lumOff val="0"/>
                                </a:schemeClr>
                              </a:solidFill>
                              <a:miter lim="800000"/>
                              <a:headEnd/>
                              <a:tailEnd/>
                            </a:ln>
                          </wps:spPr>
                          <wps:txbx>
                            <w:txbxContent>
                              <w:p w14:paraId="6F483C54"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F</w:t>
                                </w:r>
                              </w:p>
                            </w:txbxContent>
                          </wps:txbx>
                          <wps:bodyPr rot="0" vert="horz" wrap="square" lIns="91440" tIns="45720" rIns="91440" bIns="45720" anchor="ctr" anchorCtr="0" upright="1">
                            <a:noAutofit/>
                          </wps:bodyPr>
                        </wps:wsp>
                        <wps:wsp>
                          <wps:cNvPr id="3612" name="Rectangle 91"/>
                          <wps:cNvSpPr>
                            <a:spLocks noChangeArrowheads="1"/>
                          </wps:cNvSpPr>
                          <wps:spPr bwMode="auto">
                            <a:xfrm>
                              <a:off x="4660" y="44644"/>
                              <a:ext cx="16200" cy="4684"/>
                            </a:xfrm>
                            <a:prstGeom prst="rect">
                              <a:avLst/>
                            </a:prstGeom>
                            <a:solidFill>
                              <a:schemeClr val="bg1">
                                <a:lumMod val="100000"/>
                                <a:lumOff val="0"/>
                              </a:schemeClr>
                            </a:solidFill>
                            <a:ln w="25400">
                              <a:solidFill>
                                <a:schemeClr val="accent1">
                                  <a:lumMod val="75000"/>
                                  <a:lumOff val="0"/>
                                </a:schemeClr>
                              </a:solidFill>
                              <a:miter lim="800000"/>
                              <a:headEnd/>
                              <a:tailEnd/>
                            </a:ln>
                          </wps:spPr>
                          <wps:txbx>
                            <w:txbxContent>
                              <w:p w14:paraId="413F474B" w14:textId="77777777" w:rsidR="00CC49D6" w:rsidRDefault="00CC49D6" w:rsidP="0027774D">
                                <w:pPr>
                                  <w:pStyle w:val="NormalWeb"/>
                                  <w:spacing w:before="0" w:beforeAutospacing="0" w:after="0"/>
                                  <w:textAlignment w:val="baseline"/>
                                </w:pPr>
                                <w:r w:rsidRPr="00D17421">
                                  <w:rPr>
                                    <w:rFonts w:ascii="Arial" w:hAnsi="Arial" w:cs="Arial"/>
                                    <w:b/>
                                    <w:bCs/>
                                    <w:color w:val="365F91" w:themeColor="accent1" w:themeShade="BF"/>
                                    <w:kern w:val="24"/>
                                    <w:sz w:val="20"/>
                                    <w:szCs w:val="20"/>
                                    <w:lang w:val="en-US"/>
                                  </w:rPr>
                                  <w:t xml:space="preserve">External </w:t>
                                </w:r>
                                <w:r>
                                  <w:rPr>
                                    <w:rFonts w:ascii="Arial" w:hAnsi="Arial" w:cs="Arial"/>
                                    <w:b/>
                                    <w:bCs/>
                                    <w:color w:val="365F91" w:themeColor="accent1" w:themeShade="BF"/>
                                    <w:kern w:val="24"/>
                                    <w:sz w:val="20"/>
                                    <w:szCs w:val="20"/>
                                    <w:lang w:val="en-US"/>
                                  </w:rPr>
                                  <w:t>audit</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50" style="position:absolute;margin-left:321.4pt;margin-top:16.75pt;width:164.6pt;height:127.25pt;z-index:251900928;mso-position-horizontal-relative:text;mso-position-vertical-relative:text" coordorigin=",38907" coordsize="20901,1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">
                <v:group id="Group 83" o:spid="_x0000_s1051" style="position:absolute;top:50382;width:20860;height:4683" coordorigin=",50382"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rect id="Rectangle 84" o:spid="_x0000_s1052" style="position:absolute;top:50382;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lKccA&#10;AADdAAAADwAAAGRycy9kb3ducmV2LnhtbESPQWvCQBSE70L/w/IKvekmtkpJXSUUFelB6NZDjq/Z&#10;ZxKafRuya4z/vlsQehxm5htmtRltKwbqfeNYQTpLQBCXzjRcKTh97aavIHxANtg6JgU38rBZP0xW&#10;mBl35U8adKhEhLDPUEEdQpdJ6cuaLPqZ64ijd3a9xRBlX0nT4zXCbSvnSbKUFhuOCzV29F5T+aMv&#10;VoHWL/p0tFVZ5Jf9+fa9TT+K406pp8cxfwMRaAz/4Xv7YBQ8L5MF/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k5SnHAAAA3QAAAA8AAAAAAAAAAAAAAAAAmAIAAGRy&#10;cy9kb3ducmV2LnhtbFBLBQYAAAAABAAEAPUAAACMAwAAAAA=&#10;" fillcolor="#365f91 [2404]" strokecolor="#365f91 [2404]" strokeweight="2pt">
                    <v:textbox>
                      <w:txbxContent>
                        <w:p w14:paraId="66878457"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G</w:t>
                          </w:r>
                        </w:p>
                      </w:txbxContent>
                    </v:textbox>
                  </v:rect>
                  <v:rect id="Rectangle 85" o:spid="_x0000_s1053" style="position:absolute;left:4660;top:50382;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wpsIA&#10;AADdAAAADwAAAGRycy9kb3ducmV2LnhtbESPT4vCMBTE7wv7HcITvK2pCm23GmUpCIs3/+z90Tyb&#10;YvNSmli7394IgsdhZn7DrLejbcVAvW8cK5jPEhDEldMN1wrOp91XDsIHZI2tY1LwTx62m8+PNRba&#10;3flAwzHUIkLYF6jAhNAVUvrKkEU/cx1x9C6utxii7Gupe7xHuG3lIklSabHhuGCwo9JQdT3erIKs&#10;23/nJmsO2Z+tr4NflCHlUqnpZPxZgQg0hnf41f7VCpZpksLz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3CmwgAAAN0AAAAPAAAAAAAAAAAAAAAAAJgCAABkcnMvZG93&#10;bnJldi54bWxQSwUGAAAAAAQABAD1AAAAhwMAAAAA&#10;" fillcolor="white [3212]" strokecolor="#365f91 [2404]" strokeweight="2pt">
                    <v:textbox>
                      <w:txbxContent>
                        <w:p w14:paraId="77ECF364" w14:textId="77777777" w:rsidR="00CC49D6" w:rsidRDefault="00CC49D6" w:rsidP="0027774D">
                          <w:pPr>
                            <w:pStyle w:val="NormalWeb"/>
                            <w:spacing w:before="0" w:beforeAutospacing="0" w:after="0"/>
                            <w:textAlignment w:val="baseline"/>
                          </w:pPr>
                          <w:r w:rsidRPr="00D17421">
                            <w:rPr>
                              <w:rFonts w:ascii="Arial" w:hAnsi="Arial" w:cs="Arial"/>
                              <w:b/>
                              <w:bCs/>
                              <w:color w:val="365F91" w:themeColor="accent1" w:themeShade="BF"/>
                              <w:kern w:val="24"/>
                              <w:sz w:val="20"/>
                              <w:szCs w:val="20"/>
                              <w:lang w:val="en-US"/>
                            </w:rPr>
                            <w:t>Independent Fiscal Institutions</w:t>
                          </w:r>
                        </w:p>
                      </w:txbxContent>
                    </v:textbox>
                  </v:rect>
                </v:group>
                <v:group id="Group 86" o:spid="_x0000_s1054" style="position:absolute;left:41;top:38907;width:20860;height:4683" coordorigin="41,38907"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rect id="Rectangle 87" o:spid="_x0000_s1055" style="position:absolute;left:41;top:38907;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Kt8MA&#10;AADdAAAADwAAAGRycy9kb3ducmV2LnhtbERPz2vCMBS+D/wfwhO8zbTbkFGNRWQO2UEw8+Dx2Tzb&#10;YvNSmmjb/345DDx+fL9X+WAb8aDO144VpPMEBHHhTM2lgtPv7vUThA/IBhvHpGAkD/l68rLCzLie&#10;j/TQoRQxhH2GCqoQ2kxKX1Rk0c9dSxy5q+sshgi7UpoO+xhuG/mWJAtpsebYUGFL24qKm75bBVp/&#10;6NPBlsV5c/++jpev9Od82Ck1mw6bJYhAQ3iK/917o+B9kcS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VKt8MAAADdAAAADwAAAAAAAAAAAAAAAACYAgAAZHJzL2Rv&#10;d25yZXYueG1sUEsFBgAAAAAEAAQA9QAAAIgDAAAAAA==&#10;" fillcolor="#365f91 [2404]" strokecolor="#365f91 [2404]" strokeweight="2pt">
                    <v:textbox>
                      <w:txbxContent>
                        <w:p w14:paraId="584231D9"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E</w:t>
                          </w:r>
                        </w:p>
                      </w:txbxContent>
                    </v:textbox>
                  </v:rect>
                  <v:rect id="Rectangle 88" o:spid="_x0000_s1056" style="position:absolute;left:4701;top:38907;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k1MMA&#10;AADdAAAADwAAAGRycy9kb3ducmV2LnhtbESPwWrDMBBE74X+g9hAb7UcF+zEiRKKoVB6S5rcF2sj&#10;mVgrY6m2+/dVodDjMDNvmP1xcb2YaAydZwXrLAdB3HrdsVFw+Xx73oAIEVlj75kUfFOA4+HxYY+1&#10;9jOfaDpHIxKEQ40KbIxDLWVoLTkMmR+Ik3fzo8OY5GikHnFOcNfLIs9L6bDjtGBxoMZSez9/OQXV&#10;8LHd2Ko7VVdn7lMomlhyo9TTanndgYi0xP/wX/tdK3gp8y38vk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k1MMAAADdAAAADwAAAAAAAAAAAAAAAACYAgAAZHJzL2Rv&#10;d25yZXYueG1sUEsFBgAAAAAEAAQA9QAAAIgDAAAAAA==&#10;" fillcolor="white [3212]" strokecolor="#365f91 [2404]" strokeweight="2pt">
                    <v:textbox>
                      <w:txbxContent>
                        <w:p w14:paraId="7E7F28AC" w14:textId="77777777" w:rsidR="00CC49D6" w:rsidRDefault="00CC49D6" w:rsidP="0027774D">
                          <w:pPr>
                            <w:pStyle w:val="NormalWeb"/>
                            <w:spacing w:before="0" w:beforeAutospacing="0" w:after="0"/>
                            <w:textAlignment w:val="baseline"/>
                          </w:pPr>
                          <w:r w:rsidRPr="00D17421">
                            <w:rPr>
                              <w:rFonts w:ascii="Arial" w:hAnsi="Arial" w:cs="Arial"/>
                              <w:b/>
                              <w:bCs/>
                              <w:color w:val="365F91" w:themeColor="accent1" w:themeShade="BF"/>
                              <w:kern w:val="24"/>
                              <w:sz w:val="20"/>
                              <w:szCs w:val="20"/>
                              <w:lang w:val="en-US"/>
                            </w:rPr>
                            <w:t>Management and Internal Control</w:t>
                          </w:r>
                        </w:p>
                      </w:txbxContent>
                    </v:textbox>
                  </v:rect>
                </v:group>
                <v:group id="Group 89" o:spid="_x0000_s1057" style="position:absolute;top:44644;width:20860;height:4684" coordorigin=",44644"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rect id="Rectangle 90" o:spid="_x0000_s1058" style="position:absolute;top:44644;width:466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198UA&#10;AADdAAAADwAAAGRycy9kb3ducmV2LnhtbESPQYvCMBSE7wv7H8Jb2Nua1hWRrlFEVMSDYPTg8dk8&#10;27LNS2mi1n9vBMHjMDPfMONpZ2txpdZXjhWkvQQEce5MxYWCw375MwLhA7LB2jEpuJOH6eTzY4yZ&#10;cTfe0VWHQkQI+wwVlCE0mZQ+L8mi77mGOHpn11oMUbaFNC3eItzWsp8kQ2mx4rhQYkPzkvJ/fbEK&#10;tB7ow9YW+XF2WZ3vp0W6OW6XSn1/dbM/EIG68A6/2muj4HeYpvB8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nX3xQAAAN0AAAAPAAAAAAAAAAAAAAAAAJgCAABkcnMv&#10;ZG93bnJldi54bWxQSwUGAAAAAAQABAD1AAAAigMAAAAA&#10;" fillcolor="#365f91 [2404]" strokecolor="#365f91 [2404]" strokeweight="2pt">
                    <v:textbox>
                      <w:txbxContent>
                        <w:p w14:paraId="6F483C54"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F</w:t>
                          </w:r>
                        </w:p>
                      </w:txbxContent>
                    </v:textbox>
                  </v:rect>
                  <v:rect id="Rectangle 91" o:spid="_x0000_s1059" style="position:absolute;left:4660;top:44644;width:1620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geMIA&#10;AADdAAAADwAAAGRycy9kb3ducmV2LnhtbESPQYvCMBSE74L/ITxhb5rahVarUaQgyN7U3fujeTbF&#10;5qU0sdZ/v1lY8DjMzDfMdj/aVgzU+8axguUiAUFcOd1wreD7epyvQPiArLF1TApe5GG/m062WGj3&#10;5DMNl1CLCGFfoAITQldI6StDFv3CdcTRu7neYoiyr6Xu8RnhtpVpkmTSYsNxwWBHpaHqfnlYBXn3&#10;tV6ZvDnnP7a+Dz4tQ8alUh+z8bABEWgM7/B/+6QVfGbLFP7e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eB4wgAAAN0AAAAPAAAAAAAAAAAAAAAAAJgCAABkcnMvZG93&#10;bnJldi54bWxQSwUGAAAAAAQABAD1AAAAhwMAAAAA&#10;" fillcolor="white [3212]" strokecolor="#365f91 [2404]" strokeweight="2pt">
                    <v:textbox>
                      <w:txbxContent>
                        <w:p w14:paraId="413F474B" w14:textId="77777777" w:rsidR="00CC49D6" w:rsidRDefault="00CC49D6" w:rsidP="0027774D">
                          <w:pPr>
                            <w:pStyle w:val="NormalWeb"/>
                            <w:spacing w:before="0" w:beforeAutospacing="0" w:after="0"/>
                            <w:textAlignment w:val="baseline"/>
                          </w:pPr>
                          <w:r w:rsidRPr="00D17421">
                            <w:rPr>
                              <w:rFonts w:ascii="Arial" w:hAnsi="Arial" w:cs="Arial"/>
                              <w:b/>
                              <w:bCs/>
                              <w:color w:val="365F91" w:themeColor="accent1" w:themeShade="BF"/>
                              <w:kern w:val="24"/>
                              <w:sz w:val="20"/>
                              <w:szCs w:val="20"/>
                              <w:lang w:val="en-US"/>
                            </w:rPr>
                            <w:t xml:space="preserve">External </w:t>
                          </w:r>
                          <w:r>
                            <w:rPr>
                              <w:rFonts w:ascii="Arial" w:hAnsi="Arial" w:cs="Arial"/>
                              <w:b/>
                              <w:bCs/>
                              <w:color w:val="365F91" w:themeColor="accent1" w:themeShade="BF"/>
                              <w:kern w:val="24"/>
                              <w:sz w:val="20"/>
                              <w:szCs w:val="20"/>
                              <w:lang w:val="en-US"/>
                            </w:rPr>
                            <w:t>audit</w:t>
                          </w:r>
                        </w:p>
                      </w:txbxContent>
                    </v:textbox>
                  </v:rect>
                </v:group>
              </v:group>
            </w:pict>
          </mc:Fallback>
        </mc:AlternateContent>
      </w:r>
      <w:r w:rsidRPr="00991BAF">
        <w:rPr>
          <w:noProof/>
          <w:lang w:eastAsia="en-GB"/>
        </w:rPr>
        <mc:AlternateContent>
          <mc:Choice Requires="wpg">
            <w:drawing>
              <wp:anchor distT="0" distB="0" distL="114300" distR="114300" simplePos="0" relativeHeight="251899904" behindDoc="0" locked="0" layoutInCell="1" allowOverlap="1" wp14:anchorId="5B80C798" wp14:editId="7675EF80">
                <wp:simplePos x="0" y="0"/>
                <wp:positionH relativeFrom="column">
                  <wp:posOffset>1783715</wp:posOffset>
                </wp:positionH>
                <wp:positionV relativeFrom="paragraph">
                  <wp:posOffset>212725</wp:posOffset>
                </wp:positionV>
                <wp:extent cx="2085975" cy="1042035"/>
                <wp:effectExtent l="18415" t="9525" r="16510" b="15240"/>
                <wp:wrapNone/>
                <wp:docPr id="359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042035"/>
                          <a:chOff x="41" y="20882"/>
                          <a:chExt cx="20860" cy="10420"/>
                        </a:xfrm>
                      </wpg:grpSpPr>
                      <wpg:grpSp>
                        <wpg:cNvPr id="3597" name="Group 76"/>
                        <wpg:cNvGrpSpPr>
                          <a:grpSpLocks/>
                        </wpg:cNvGrpSpPr>
                        <wpg:grpSpPr bwMode="auto">
                          <a:xfrm>
                            <a:off x="41" y="20882"/>
                            <a:ext cx="20860" cy="4683"/>
                            <a:chOff x="41" y="20882"/>
                            <a:chExt cx="20860" cy="4683"/>
                          </a:xfrm>
                        </wpg:grpSpPr>
                        <wps:wsp>
                          <wps:cNvPr id="3598" name="Rectangle 77"/>
                          <wps:cNvSpPr>
                            <a:spLocks noChangeArrowheads="1"/>
                          </wps:cNvSpPr>
                          <wps:spPr bwMode="auto">
                            <a:xfrm>
                              <a:off x="41" y="20882"/>
                              <a:ext cx="4660" cy="4683"/>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339EEDED"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C</w:t>
                                </w:r>
                              </w:p>
                            </w:txbxContent>
                          </wps:txbx>
                          <wps:bodyPr rot="0" vert="horz" wrap="square" lIns="91440" tIns="45720" rIns="91440" bIns="45720" anchor="ctr" anchorCtr="0" upright="1">
                            <a:noAutofit/>
                          </wps:bodyPr>
                        </wps:wsp>
                        <wps:wsp>
                          <wps:cNvPr id="3599" name="Rectangle 78"/>
                          <wps:cNvSpPr>
                            <a:spLocks noChangeArrowheads="1"/>
                          </wps:cNvSpPr>
                          <wps:spPr bwMode="auto">
                            <a:xfrm>
                              <a:off x="4701" y="20882"/>
                              <a:ext cx="16200" cy="4683"/>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731A633A" w14:textId="77777777" w:rsidR="00CC49D6" w:rsidRDefault="00CC49D6" w:rsidP="0027774D">
                                <w:pPr>
                                  <w:pStyle w:val="NormalWeb"/>
                                  <w:spacing w:before="0" w:beforeAutospacing="0" w:after="0"/>
                                  <w:textAlignment w:val="baseline"/>
                                </w:pPr>
                                <w:r w:rsidRPr="00D17421">
                                  <w:rPr>
                                    <w:rFonts w:ascii="Arial" w:hAnsi="Arial" w:cs="Arial"/>
                                    <w:b/>
                                    <w:bCs/>
                                    <w:color w:val="4F81BD" w:themeColor="accent1"/>
                                    <w:kern w:val="24"/>
                                    <w:sz w:val="20"/>
                                    <w:szCs w:val="20"/>
                                    <w:lang w:val="en-US"/>
                                  </w:rPr>
                                  <w:t xml:space="preserve">Parliamentary </w:t>
                                </w:r>
                                <w:r>
                                  <w:rPr>
                                    <w:rFonts w:ascii="Arial" w:hAnsi="Arial" w:cs="Arial"/>
                                    <w:b/>
                                    <w:bCs/>
                                    <w:color w:val="4F81BD" w:themeColor="accent1"/>
                                    <w:kern w:val="24"/>
                                    <w:sz w:val="20"/>
                                    <w:szCs w:val="20"/>
                                    <w:lang w:val="en-US"/>
                                  </w:rPr>
                                  <w:t>Scrutiny and E</w:t>
                                </w:r>
                                <w:r w:rsidRPr="00D17421">
                                  <w:rPr>
                                    <w:rFonts w:ascii="Arial" w:hAnsi="Arial" w:cs="Arial"/>
                                    <w:b/>
                                    <w:bCs/>
                                    <w:color w:val="4F81BD" w:themeColor="accent1"/>
                                    <w:kern w:val="24"/>
                                    <w:sz w:val="20"/>
                                    <w:szCs w:val="20"/>
                                    <w:lang w:val="en-US"/>
                                  </w:rPr>
                                  <w:t>ngagement</w:t>
                                </w:r>
                              </w:p>
                            </w:txbxContent>
                          </wps:txbx>
                          <wps:bodyPr rot="0" vert="horz" wrap="square" lIns="91440" tIns="45720" rIns="91440" bIns="45720" anchor="ctr" anchorCtr="0" upright="1">
                            <a:noAutofit/>
                          </wps:bodyPr>
                        </wps:wsp>
                      </wpg:grpSp>
                      <wpg:grpSp>
                        <wpg:cNvPr id="3600" name="Group 79"/>
                        <wpg:cNvGrpSpPr>
                          <a:grpSpLocks/>
                        </wpg:cNvGrpSpPr>
                        <wpg:grpSpPr bwMode="auto">
                          <a:xfrm>
                            <a:off x="41" y="26620"/>
                            <a:ext cx="20860" cy="4683"/>
                            <a:chOff x="41" y="26620"/>
                            <a:chExt cx="20860" cy="4683"/>
                          </a:xfrm>
                        </wpg:grpSpPr>
                        <wps:wsp>
                          <wps:cNvPr id="3601" name="Rectangle 80"/>
                          <wps:cNvSpPr>
                            <a:spLocks noChangeArrowheads="1"/>
                          </wps:cNvSpPr>
                          <wps:spPr bwMode="auto">
                            <a:xfrm>
                              <a:off x="41" y="26620"/>
                              <a:ext cx="4660" cy="4683"/>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565DA8DF"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D</w:t>
                                </w:r>
                              </w:p>
                            </w:txbxContent>
                          </wps:txbx>
                          <wps:bodyPr rot="0" vert="horz" wrap="square" lIns="91440" tIns="45720" rIns="91440" bIns="45720" anchor="ctr" anchorCtr="0" upright="1">
                            <a:noAutofit/>
                          </wps:bodyPr>
                        </wps:wsp>
                        <wps:wsp>
                          <wps:cNvPr id="3602" name="Rectangle 81"/>
                          <wps:cNvSpPr>
                            <a:spLocks noChangeArrowheads="1"/>
                          </wps:cNvSpPr>
                          <wps:spPr bwMode="auto">
                            <a:xfrm>
                              <a:off x="4701" y="26620"/>
                              <a:ext cx="16200" cy="4683"/>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62245624" w14:textId="77777777" w:rsidR="00CC49D6" w:rsidRDefault="00CC49D6" w:rsidP="0027774D">
                                <w:pPr>
                                  <w:pStyle w:val="NormalWeb"/>
                                  <w:spacing w:before="0" w:beforeAutospacing="0" w:after="0"/>
                                  <w:textAlignment w:val="baseline"/>
                                </w:pPr>
                                <w:r w:rsidRPr="00D17421">
                                  <w:rPr>
                                    <w:rFonts w:ascii="Arial" w:hAnsi="Arial" w:cs="Arial"/>
                                    <w:b/>
                                    <w:bCs/>
                                    <w:color w:val="4F81BD" w:themeColor="accent1"/>
                                    <w:kern w:val="24"/>
                                    <w:sz w:val="20"/>
                                    <w:szCs w:val="20"/>
                                    <w:lang w:val="en-US"/>
                                  </w:rPr>
                                  <w:t>Supporting Parliamentary Capacity</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60" style="position:absolute;margin-left:140.45pt;margin-top:16.75pt;width:164.25pt;height:82.05pt;z-index:251899904;mso-position-horizontal-relative:text;mso-position-vertical-relative:text" coordorigin="41,20882" coordsize="20860,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">
                <v:group id="Group 76" o:spid="_x0000_s1061" style="position:absolute;left:41;top:20882;width:20860;height:4683" coordorigin="41,20882"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rect id="Rectangle 77" o:spid="_x0000_s1062" style="position:absolute;left:41;top:20882;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wOsEA&#10;AADdAAAADwAAAGRycy9kb3ducmV2LnhtbERPzUrDQBC+C77DMoIXsZsaLDV2W0qgqEfTPsCQHbPR&#10;7GzY3abRp3cOgseP73+zm/2gJoqpD2xguShAEbfB9twZOB0P92tQKSNbHAKTgW9KsNteX22wsuHC&#10;7zQ1uVMSwqlCAy7nsdI6tY48pkUYiYX7CNFjFhg7bSNeJNwP+qEoVtpjz9LgcKTaUfvVnL30/uS3&#10;5qXct59367I4u1hPnGpjbm/m/TOoTHP+F/+5X62B8vFJ5sobe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iMDrBAAAA3QAAAA8AAAAAAAAAAAAAAAAAmAIAAGRycy9kb3du&#10;cmV2LnhtbFBLBQYAAAAABAAEAPUAAACGAwAAAAA=&#10;" fillcolor="#4f81bd [3204]" strokecolor="#4f81bd [3204]" strokeweight="2pt">
                    <v:textbox>
                      <w:txbxContent>
                        <w:p w14:paraId="339EEDED"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C</w:t>
                          </w:r>
                        </w:p>
                      </w:txbxContent>
                    </v:textbox>
                  </v:rect>
                  <v:rect id="Rectangle 78" o:spid="_x0000_s1063" style="position:absolute;left:4701;top:20882;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bnMUA&#10;AADdAAAADwAAAGRycy9kb3ducmV2LnhtbESPT2vCQBTE7wW/w/KE3uqmBkuNriKKtNiTf8j5NftM&#10;QrNvw+4a02/vCoLHYWZ+w8yXvWlER87XlhW8jxIQxIXVNZcKTsft2ycIH5A1NpZJwT95WC4GL3PM&#10;tL3ynrpDKEWEsM9QQRVCm0npi4oM+pFtiaN3ts5giNKVUju8Rrhp5DhJPqTBmuNChS2tKyr+Dhej&#10;YEdt6XJ7Srd5vpmsj+nvl+9+lHod9qsZiEB9eIYf7W+tIJ1Mp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hucxQAAAN0AAAAPAAAAAAAAAAAAAAAAAJgCAABkcnMv&#10;ZG93bnJldi54bWxQSwUGAAAAAAQABAD1AAAAigMAAAAA&#10;" fillcolor="white [3212]" strokecolor="#4f81bd [3204]" strokeweight="2pt">
                    <v:textbox>
                      <w:txbxContent>
                        <w:p w14:paraId="731A633A" w14:textId="77777777" w:rsidR="00CC49D6" w:rsidRDefault="00CC49D6" w:rsidP="0027774D">
                          <w:pPr>
                            <w:pStyle w:val="NormalWeb"/>
                            <w:spacing w:before="0" w:beforeAutospacing="0" w:after="0"/>
                            <w:textAlignment w:val="baseline"/>
                          </w:pPr>
                          <w:r w:rsidRPr="00D17421">
                            <w:rPr>
                              <w:rFonts w:ascii="Arial" w:hAnsi="Arial" w:cs="Arial"/>
                              <w:b/>
                              <w:bCs/>
                              <w:color w:val="4F81BD" w:themeColor="accent1"/>
                              <w:kern w:val="24"/>
                              <w:sz w:val="20"/>
                              <w:szCs w:val="20"/>
                              <w:lang w:val="en-US"/>
                            </w:rPr>
                            <w:t xml:space="preserve">Parliamentary </w:t>
                          </w:r>
                          <w:r>
                            <w:rPr>
                              <w:rFonts w:ascii="Arial" w:hAnsi="Arial" w:cs="Arial"/>
                              <w:b/>
                              <w:bCs/>
                              <w:color w:val="4F81BD" w:themeColor="accent1"/>
                              <w:kern w:val="24"/>
                              <w:sz w:val="20"/>
                              <w:szCs w:val="20"/>
                              <w:lang w:val="en-US"/>
                            </w:rPr>
                            <w:t>Scrutiny and E</w:t>
                          </w:r>
                          <w:r w:rsidRPr="00D17421">
                            <w:rPr>
                              <w:rFonts w:ascii="Arial" w:hAnsi="Arial" w:cs="Arial"/>
                              <w:b/>
                              <w:bCs/>
                              <w:color w:val="4F81BD" w:themeColor="accent1"/>
                              <w:kern w:val="24"/>
                              <w:sz w:val="20"/>
                              <w:szCs w:val="20"/>
                              <w:lang w:val="en-US"/>
                            </w:rPr>
                            <w:t>ngagement</w:t>
                          </w:r>
                        </w:p>
                      </w:txbxContent>
                    </v:textbox>
                  </v:rect>
                </v:group>
                <v:group id="Group 79" o:spid="_x0000_s1064" style="position:absolute;left:41;top:26620;width:20860;height:4683" coordorigin="41,26620"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rect id="Rectangle 80" o:spid="_x0000_s1065" style="position:absolute;left:41;top:26620;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tXMMA&#10;AADdAAAADwAAAGRycy9kb3ducmV2LnhtbESP32rCMBTG7wXfIRxhNzITVxDpjCIFcV6u2wMcmrOm&#10;W3NSkli7Pf0iDHb58f358e0Ok+vFSCF2njWsVwoEceNNx62G97fT4xZETMgGe8+k4ZsiHPbz2Q5L&#10;42/8SmOdWpFHOJaowaY0lFLGxpLDuPIDcfY+fHCYsgytNAFvedz18kmpjXTYcSZYHKiy1HzVV5e5&#10;P+lSn4tj87ncFupqQzVyrLR+WEzHZxCJpvQf/mu/GA3FRq3h/i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tXMMAAADdAAAADwAAAAAAAAAAAAAAAACYAgAAZHJzL2Rv&#10;d25yZXYueG1sUEsFBgAAAAAEAAQA9QAAAIgDAAAAAA==&#10;" fillcolor="#4f81bd [3204]" strokecolor="#4f81bd [3204]" strokeweight="2pt">
                    <v:textbox>
                      <w:txbxContent>
                        <w:p w14:paraId="565DA8DF"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D</w:t>
                          </w:r>
                        </w:p>
                      </w:txbxContent>
                    </v:textbox>
                  </v:rect>
                  <v:rect id="Rectangle 81" o:spid="_x0000_s1066" style="position:absolute;left:4701;top:26620;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9FsQA&#10;AADdAAAADwAAAGRycy9kb3ducmV2LnhtbESPQWvCQBSE7wX/w/IEb3WjoSLRVUQRpT1VJedn9pkE&#10;s2/D7hrjv+8WCj0OM/MNs1z3phEdOV9bVjAZJyCIC6trLhVczvv3OQgfkDU2lknBizysV4O3JWba&#10;PvmbulMoRYSwz1BBFUKbSemLigz6sW2Jo3ezzmCI0pVSO3xGuGnkNElm0mDNcaHClrYVFffTwyj4&#10;pLZ0ub2k+zzffWzP6fXguy+lRsN+swARqA//4b/2UStIZ8kU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fRbEAAAA3QAAAA8AAAAAAAAAAAAAAAAAmAIAAGRycy9k&#10;b3ducmV2LnhtbFBLBQYAAAAABAAEAPUAAACJAwAAAAA=&#10;" fillcolor="white [3212]" strokecolor="#4f81bd [3204]" strokeweight="2pt">
                    <v:textbox>
                      <w:txbxContent>
                        <w:p w14:paraId="62245624" w14:textId="77777777" w:rsidR="00CC49D6" w:rsidRDefault="00CC49D6" w:rsidP="0027774D">
                          <w:pPr>
                            <w:pStyle w:val="NormalWeb"/>
                            <w:spacing w:before="0" w:beforeAutospacing="0" w:after="0"/>
                            <w:textAlignment w:val="baseline"/>
                          </w:pPr>
                          <w:r w:rsidRPr="00D17421">
                            <w:rPr>
                              <w:rFonts w:ascii="Arial" w:hAnsi="Arial" w:cs="Arial"/>
                              <w:b/>
                              <w:bCs/>
                              <w:color w:val="4F81BD" w:themeColor="accent1"/>
                              <w:kern w:val="24"/>
                              <w:sz w:val="20"/>
                              <w:szCs w:val="20"/>
                              <w:lang w:val="en-US"/>
                            </w:rPr>
                            <w:t>Supporting Parliamentary Capacity</w:t>
                          </w:r>
                        </w:p>
                      </w:txbxContent>
                    </v:textbox>
                  </v:rect>
                </v:group>
              </v:group>
            </w:pict>
          </mc:Fallback>
        </mc:AlternateContent>
      </w:r>
      <w:r w:rsidRPr="00991BAF">
        <w:rPr>
          <w:noProof/>
          <w:lang w:eastAsia="en-GB"/>
        </w:rPr>
        <mc:AlternateContent>
          <mc:Choice Requires="wpg">
            <w:drawing>
              <wp:anchor distT="0" distB="0" distL="114300" distR="114300" simplePos="0" relativeHeight="251898880" behindDoc="0" locked="0" layoutInCell="1" allowOverlap="1" wp14:anchorId="2572072D" wp14:editId="2289FEA0">
                <wp:simplePos x="0" y="0"/>
                <wp:positionH relativeFrom="column">
                  <wp:posOffset>-541655</wp:posOffset>
                </wp:positionH>
                <wp:positionV relativeFrom="paragraph">
                  <wp:posOffset>6727825</wp:posOffset>
                </wp:positionV>
                <wp:extent cx="2085975" cy="1616075"/>
                <wp:effectExtent l="17145" t="9525" r="17780" b="12700"/>
                <wp:wrapNone/>
                <wp:docPr id="358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616075"/>
                          <a:chOff x="0" y="0"/>
                          <a:chExt cx="20860" cy="16158"/>
                        </a:xfrm>
                      </wpg:grpSpPr>
                      <wpg:grpSp>
                        <wpg:cNvPr id="3587" name="Group 93"/>
                        <wpg:cNvGrpSpPr>
                          <a:grpSpLocks/>
                        </wpg:cNvGrpSpPr>
                        <wpg:grpSpPr bwMode="auto">
                          <a:xfrm>
                            <a:off x="0" y="0"/>
                            <a:ext cx="20860" cy="4683"/>
                            <a:chOff x="0" y="0"/>
                            <a:chExt cx="20860" cy="4683"/>
                          </a:xfrm>
                        </wpg:grpSpPr>
                        <wps:wsp>
                          <wps:cNvPr id="3588" name="Rectangle 94"/>
                          <wps:cNvSpPr>
                            <a:spLocks noChangeArrowheads="1"/>
                          </wps:cNvSpPr>
                          <wps:spPr bwMode="auto">
                            <a:xfrm>
                              <a:off x="0" y="0"/>
                              <a:ext cx="4660" cy="4683"/>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270988D5"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H</w:t>
                                </w:r>
                              </w:p>
                            </w:txbxContent>
                          </wps:txbx>
                          <wps:bodyPr rot="0" vert="horz" wrap="square" lIns="91440" tIns="45720" rIns="91440" bIns="45720" anchor="ctr" anchorCtr="0" upright="1">
                            <a:noAutofit/>
                          </wps:bodyPr>
                        </wps:wsp>
                        <wps:wsp>
                          <wps:cNvPr id="3589" name="Rectangle 95"/>
                          <wps:cNvSpPr>
                            <a:spLocks noChangeArrowheads="1"/>
                          </wps:cNvSpPr>
                          <wps:spPr bwMode="auto">
                            <a:xfrm>
                              <a:off x="4660" y="0"/>
                              <a:ext cx="16200" cy="4683"/>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33D3207B" w14:textId="77777777" w:rsidR="00CC49D6" w:rsidRDefault="00CC49D6" w:rsidP="0027774D">
                                <w:pPr>
                                  <w:pStyle w:val="NormalWeb"/>
                                  <w:spacing w:before="0" w:beforeAutospacing="0" w:after="0"/>
                                  <w:textAlignment w:val="baseline"/>
                                </w:pPr>
                                <w:r w:rsidRPr="00D17421">
                                  <w:rPr>
                                    <w:rFonts w:ascii="Arial" w:hAnsi="Arial" w:cs="Arial"/>
                                    <w:b/>
                                    <w:bCs/>
                                    <w:color w:val="5F497A" w:themeColor="accent4" w:themeShade="BF"/>
                                    <w:kern w:val="24"/>
                                    <w:sz w:val="20"/>
                                    <w:szCs w:val="20"/>
                                    <w:lang w:val="en-US"/>
                                  </w:rPr>
                                  <w:t>Accessible Budget</w:t>
                                </w:r>
                              </w:p>
                            </w:txbxContent>
                          </wps:txbx>
                          <wps:bodyPr rot="0" vert="horz" wrap="square" lIns="91440" tIns="45720" rIns="91440" bIns="45720" anchor="ctr" anchorCtr="0" upright="1">
                            <a:noAutofit/>
                          </wps:bodyPr>
                        </wps:wsp>
                      </wpg:grpSp>
                      <wpg:grpSp>
                        <wpg:cNvPr id="3590" name="Group 96"/>
                        <wpg:cNvGrpSpPr>
                          <a:grpSpLocks/>
                        </wpg:cNvGrpSpPr>
                        <wpg:grpSpPr bwMode="auto">
                          <a:xfrm>
                            <a:off x="0" y="11475"/>
                            <a:ext cx="20860" cy="4683"/>
                            <a:chOff x="0" y="11475"/>
                            <a:chExt cx="20860" cy="4683"/>
                          </a:xfrm>
                        </wpg:grpSpPr>
                        <wps:wsp>
                          <wps:cNvPr id="3591" name="Rectangle 97"/>
                          <wps:cNvSpPr>
                            <a:spLocks noChangeArrowheads="1"/>
                          </wps:cNvSpPr>
                          <wps:spPr bwMode="auto">
                            <a:xfrm>
                              <a:off x="0" y="11475"/>
                              <a:ext cx="4660" cy="4683"/>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4591E500"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J</w:t>
                                </w:r>
                              </w:p>
                            </w:txbxContent>
                          </wps:txbx>
                          <wps:bodyPr rot="0" vert="horz" wrap="square" lIns="91440" tIns="45720" rIns="91440" bIns="45720" anchor="ctr" anchorCtr="0" upright="1">
                            <a:noAutofit/>
                          </wps:bodyPr>
                        </wps:wsp>
                        <wps:wsp>
                          <wps:cNvPr id="3592" name="Rectangle 98"/>
                          <wps:cNvSpPr>
                            <a:spLocks noChangeArrowheads="1"/>
                          </wps:cNvSpPr>
                          <wps:spPr bwMode="auto">
                            <a:xfrm>
                              <a:off x="4660" y="11475"/>
                              <a:ext cx="16200" cy="4683"/>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090B146F" w14:textId="77777777" w:rsidR="00CC49D6" w:rsidRDefault="00CC49D6" w:rsidP="0027774D">
                                <w:pPr>
                                  <w:pStyle w:val="NormalWeb"/>
                                  <w:spacing w:before="0" w:beforeAutospacing="0" w:after="0"/>
                                  <w:textAlignment w:val="baseline"/>
                                </w:pPr>
                                <w:r>
                                  <w:rPr>
                                    <w:rFonts w:ascii="Arial" w:hAnsi="Arial" w:cs="Arial"/>
                                    <w:b/>
                                    <w:bCs/>
                                    <w:color w:val="5F497A" w:themeColor="accent4" w:themeShade="BF"/>
                                    <w:kern w:val="24"/>
                                    <w:sz w:val="20"/>
                                    <w:szCs w:val="20"/>
                                    <w:lang w:val="en-US"/>
                                  </w:rPr>
                                  <w:t xml:space="preserve">Inclusive, Participative </w:t>
                                </w:r>
                                <w:r w:rsidRPr="00D17421">
                                  <w:rPr>
                                    <w:rFonts w:ascii="Arial" w:hAnsi="Arial" w:cs="Arial"/>
                                    <w:b/>
                                    <w:bCs/>
                                    <w:color w:val="5F497A" w:themeColor="accent4" w:themeShade="BF"/>
                                    <w:kern w:val="24"/>
                                    <w:sz w:val="20"/>
                                    <w:szCs w:val="20"/>
                                    <w:lang w:val="en-US"/>
                                  </w:rPr>
                                  <w:t>Budgeting</w:t>
                                </w:r>
                              </w:p>
                            </w:txbxContent>
                          </wps:txbx>
                          <wps:bodyPr rot="0" vert="horz" wrap="square" lIns="91440" tIns="45720" rIns="91440" bIns="45720" anchor="ctr" anchorCtr="0" upright="1">
                            <a:noAutofit/>
                          </wps:bodyPr>
                        </wps:wsp>
                      </wpg:grpSp>
                      <wpg:grpSp>
                        <wpg:cNvPr id="3593" name="Group 99"/>
                        <wpg:cNvGrpSpPr>
                          <a:grpSpLocks/>
                        </wpg:cNvGrpSpPr>
                        <wpg:grpSpPr bwMode="auto">
                          <a:xfrm>
                            <a:off x="0" y="5737"/>
                            <a:ext cx="20860" cy="4683"/>
                            <a:chOff x="0" y="5737"/>
                            <a:chExt cx="20860" cy="4683"/>
                          </a:xfrm>
                        </wpg:grpSpPr>
                        <wps:wsp>
                          <wps:cNvPr id="3594" name="Rectangle 100"/>
                          <wps:cNvSpPr>
                            <a:spLocks noChangeArrowheads="1"/>
                          </wps:cNvSpPr>
                          <wps:spPr bwMode="auto">
                            <a:xfrm>
                              <a:off x="0" y="5737"/>
                              <a:ext cx="4660" cy="4683"/>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091B9B3A"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I</w:t>
                                </w:r>
                              </w:p>
                            </w:txbxContent>
                          </wps:txbx>
                          <wps:bodyPr rot="0" vert="horz" wrap="square" lIns="91440" tIns="45720" rIns="91440" bIns="45720" anchor="ctr" anchorCtr="0" upright="1">
                            <a:noAutofit/>
                          </wps:bodyPr>
                        </wps:wsp>
                        <wps:wsp>
                          <wps:cNvPr id="3595" name="Rectangle 101"/>
                          <wps:cNvSpPr>
                            <a:spLocks noChangeArrowheads="1"/>
                          </wps:cNvSpPr>
                          <wps:spPr bwMode="auto">
                            <a:xfrm>
                              <a:off x="4660" y="5737"/>
                              <a:ext cx="16200" cy="4683"/>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031EBCB1" w14:textId="77777777" w:rsidR="00CC49D6" w:rsidRDefault="00CC49D6" w:rsidP="0027774D">
                                <w:pPr>
                                  <w:pStyle w:val="NormalWeb"/>
                                  <w:spacing w:before="0" w:beforeAutospacing="0" w:after="0"/>
                                  <w:textAlignment w:val="baseline"/>
                                </w:pPr>
                                <w:r w:rsidRPr="00D17421">
                                  <w:rPr>
                                    <w:rFonts w:ascii="Arial" w:hAnsi="Arial" w:cs="Arial"/>
                                    <w:b/>
                                    <w:bCs/>
                                    <w:color w:val="5F497A" w:themeColor="accent4" w:themeShade="BF"/>
                                    <w:kern w:val="24"/>
                                    <w:sz w:val="20"/>
                                    <w:szCs w:val="20"/>
                                    <w:lang w:val="en-US"/>
                                  </w:rPr>
                                  <w:t>Open Budget Data</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4" o:spid="_x0000_s1067" style="position:absolute;margin-left:-42.65pt;margin-top:529.75pt;width:164.25pt;height:127.25pt;z-index:251898880;mso-position-horizontal-relative:text;mso-position-vertical-relative:text" coordsize="20860,1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">
                <v:group id="Group 93" o:spid="_x0000_s1068" style="position:absolute;width:20860;height:4683"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rect id="Rectangle 94" o:spid="_x0000_s1069" style="position:absolute;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4MMA&#10;AADdAAAADwAAAGRycy9kb3ducmV2LnhtbERPTYvCMBC9C/6HMMJeRFO3KlKNorKKF13WXfA6NGNb&#10;bCalydb6781B8Ph434tVa0rRUO0KywpGwwgEcWp1wZmCv9/dYAbCeWSNpWVS8CAHq2W3s8BE2zv/&#10;UHP2mQgh7BJUkHtfJVK6NCeDbmgr4sBdbW3QB1hnUtd4D+GmlJ9RNJUGCw4NOVa0zSm9nf+NgvFx&#10;Y46X8feJT3Gf0/3XpolHrVIfvXY9B+Gp9W/xy33QCuLJL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d/4MMAAADdAAAADwAAAAAAAAAAAAAAAACYAgAAZHJzL2Rv&#10;d25yZXYueG1sUEsFBgAAAAAEAAQA9QAAAIgDAAAAAA==&#10;" fillcolor="#5f497a [2407]" strokecolor="#5f497a [2407]" strokeweight="2pt">
                    <v:textbox>
                      <w:txbxContent>
                        <w:p w14:paraId="270988D5"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H</w:t>
                          </w:r>
                        </w:p>
                      </w:txbxContent>
                    </v:textbox>
                  </v:rect>
                  <v:rect id="Rectangle 95" o:spid="_x0000_s1070" style="position:absolute;left:4660;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sqMcA&#10;AADdAAAADwAAAGRycy9kb3ducmV2LnhtbESPW2vCQBSE3wv+h+UIvtVNLIqmrlILXiiCxAv08ZA9&#10;JqnZsyG7avz3XaHQx2FmvmGm89ZU4kaNKy0riPsRCOLM6pJzBcfD8nUMwnlkjZVlUvAgB/NZ52WK&#10;ibZ3Tum297kIEHYJKii8rxMpXVaQQde3NXHwzrYx6INscqkbvAe4qeQgikbSYMlhocCaPgvKLvur&#10;UcB6/b2oynj3tdzGK7r8nNPTaKdUr9t+vIPw1Pr/8F97oxW8DccTeL4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bKjHAAAA3QAAAA8AAAAAAAAAAAAAAAAAmAIAAGRy&#10;cy9kb3ducmV2LnhtbFBLBQYAAAAABAAEAPUAAACMAwAAAAA=&#10;" fillcolor="white [3212]" strokecolor="#5f497a [2407]" strokeweight="2pt">
                    <v:textbox>
                      <w:txbxContent>
                        <w:p w14:paraId="33D3207B" w14:textId="77777777" w:rsidR="00CC49D6" w:rsidRDefault="00CC49D6" w:rsidP="0027774D">
                          <w:pPr>
                            <w:pStyle w:val="NormalWeb"/>
                            <w:spacing w:before="0" w:beforeAutospacing="0" w:after="0"/>
                            <w:textAlignment w:val="baseline"/>
                          </w:pPr>
                          <w:r w:rsidRPr="00D17421">
                            <w:rPr>
                              <w:rFonts w:ascii="Arial" w:hAnsi="Arial" w:cs="Arial"/>
                              <w:b/>
                              <w:bCs/>
                              <w:color w:val="5F497A" w:themeColor="accent4" w:themeShade="BF"/>
                              <w:kern w:val="24"/>
                              <w:sz w:val="20"/>
                              <w:szCs w:val="20"/>
                              <w:lang w:val="en-US"/>
                            </w:rPr>
                            <w:t>Accessible Budget</w:t>
                          </w:r>
                        </w:p>
                      </w:txbxContent>
                    </v:textbox>
                  </v:rect>
                </v:group>
                <v:group id="Group 96" o:spid="_x0000_s1071" style="position:absolute;top:11475;width:20860;height:4683" coordorigin=",11475"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rect id="Rectangle 97" o:spid="_x0000_s1072" style="position:absolute;top:11475;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AoMYA&#10;AADdAAAADwAAAGRycy9kb3ducmV2LnhtbESPQWvCQBSE74L/YXmCF6mbNCo1ukqVtnhRqRW8PrLP&#10;JJh9G7LbmP77bqHgcZiZb5jlujOVaKlxpWUF8TgCQZxZXXKu4Pz1/vQCwnlkjZVlUvBDDtarfm+J&#10;qbZ3/qT25HMRIOxSVFB4X6dSuqwgg25sa+LgXW1j0AfZ5FI3eA9wU8nnKJpJgyWHhQJr2haU3U7f&#10;RsFkvzH7y+R44EMy4uzjbdMmcafUcNC9LkB46vwj/N/eaQXJdB7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AoMYAAADdAAAADwAAAAAAAAAAAAAAAACYAgAAZHJz&#10;L2Rvd25yZXYueG1sUEsFBgAAAAAEAAQA9QAAAIsDAAAAAA==&#10;" fillcolor="#5f497a [2407]" strokecolor="#5f497a [2407]" strokeweight="2pt">
                    <v:textbox>
                      <w:txbxContent>
                        <w:p w14:paraId="4591E500"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J</w:t>
                          </w:r>
                        </w:p>
                      </w:txbxContent>
                    </v:textbox>
                  </v:rect>
                  <v:rect id="Rectangle 98" o:spid="_x0000_s1073" style="position:absolute;left:4660;top:11475;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oBMcA&#10;AADdAAAADwAAAGRycy9kb3ducmV2LnhtbESPQWvCQBSE74X+h+UVequbWAw2uootWEsRJFbB4yP7&#10;TKLZtyG7Nem/d4WCx2FmvmGm897U4kKtqywriAcRCOLc6ooLBbuf5csYhPPIGmvLpOCPHMxnjw9T&#10;TLXtOKPL1hciQNilqKD0vkmldHlJBt3ANsTBO9rWoA+yLaRusQtwU8thFCXSYMVhocSGPkrKz9tf&#10;o4D16vBeV/Hme7mOP+l8Omb7ZKPU81O/mIDw1Pt7+L/9pRW8jt6G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aATHAAAA3QAAAA8AAAAAAAAAAAAAAAAAmAIAAGRy&#10;cy9kb3ducmV2LnhtbFBLBQYAAAAABAAEAPUAAACMAwAAAAA=&#10;" fillcolor="white [3212]" strokecolor="#5f497a [2407]" strokeweight="2pt">
                    <v:textbox>
                      <w:txbxContent>
                        <w:p w14:paraId="090B146F" w14:textId="77777777" w:rsidR="00CC49D6" w:rsidRDefault="00CC49D6" w:rsidP="0027774D">
                          <w:pPr>
                            <w:pStyle w:val="NormalWeb"/>
                            <w:spacing w:before="0" w:beforeAutospacing="0" w:after="0"/>
                            <w:textAlignment w:val="baseline"/>
                          </w:pPr>
                          <w:r>
                            <w:rPr>
                              <w:rFonts w:ascii="Arial" w:hAnsi="Arial" w:cs="Arial"/>
                              <w:b/>
                              <w:bCs/>
                              <w:color w:val="5F497A" w:themeColor="accent4" w:themeShade="BF"/>
                              <w:kern w:val="24"/>
                              <w:sz w:val="20"/>
                              <w:szCs w:val="20"/>
                              <w:lang w:val="en-US"/>
                            </w:rPr>
                            <w:t xml:space="preserve">Inclusive, Participative </w:t>
                          </w:r>
                          <w:r w:rsidRPr="00D17421">
                            <w:rPr>
                              <w:rFonts w:ascii="Arial" w:hAnsi="Arial" w:cs="Arial"/>
                              <w:b/>
                              <w:bCs/>
                              <w:color w:val="5F497A" w:themeColor="accent4" w:themeShade="BF"/>
                              <w:kern w:val="24"/>
                              <w:sz w:val="20"/>
                              <w:szCs w:val="20"/>
                              <w:lang w:val="en-US"/>
                            </w:rPr>
                            <w:t>Budgeting</w:t>
                          </w:r>
                        </w:p>
                      </w:txbxContent>
                    </v:textbox>
                  </v:rect>
                </v:group>
                <v:group id="Group 99" o:spid="_x0000_s1074" style="position:absolute;top:5737;width:20860;height:4683" coordorigin=",5737"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rect id="Rectangle 100" o:spid="_x0000_s1075" style="position:absolute;top:5737;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jOMcA&#10;AADdAAAADwAAAGRycy9kb3ducmV2LnhtbESPT2vCQBTE7wW/w/IKXopubFLR6CpVbPGi4h/w+si+&#10;JsHs25BdY/rtu4VCj8PM/IaZLztTiZYaV1pWMBpGIIgzq0vOFVzOH4MJCOeRNVaWScE3OVguek9z&#10;TLV98JHak89FgLBLUUHhfZ1K6bKCDLqhrYmD92Ubgz7IJpe6wUeAm0q+RtFYGiw5LBRY07qg7Ha6&#10;GwXJbmV21+Sw5338wtnnZtXGo06p/nP3PgPhqfP/4b/2ViuI36YJ/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4zjHAAAA3QAAAA8AAAAAAAAAAAAAAAAAmAIAAGRy&#10;cy9kb3ducmV2LnhtbFBLBQYAAAAABAAEAPUAAACMAwAAAAA=&#10;" fillcolor="#5f497a [2407]" strokecolor="#5f497a [2407]" strokeweight="2pt">
                    <v:textbox>
                      <w:txbxContent>
                        <w:p w14:paraId="091B9B3A"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I</w:t>
                          </w:r>
                        </w:p>
                      </w:txbxContent>
                    </v:textbox>
                  </v:rect>
                  <v:rect id="Rectangle 101" o:spid="_x0000_s1076" style="position:absolute;left:4660;top:5737;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wcMYA&#10;AADdAAAADwAAAGRycy9kb3ducmV2LnhtbESP3WrCQBSE7wXfYTmCd7pJRdHUVaygliKIf9DLQ/aY&#10;RLNnQ3bV9O27hYKXw8x8w0znjSnFg2pXWFYQ9yMQxKnVBWcKTsdVbwzCeWSNpWVS8EMO5rN2a4qJ&#10;tk/e0+PgMxEg7BJUkHtfJVK6NCeDrm8r4uBdbG3QB1lnUtf4DHBTyrcoGkmDBYeFHCta5pTeDnej&#10;gPXm+6Ms4t3Xahuv6Xa97M+jnVLdTrN4B+Gp8a/wf/tTKxgMJ0P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HwcMYAAADdAAAADwAAAAAAAAAAAAAAAACYAgAAZHJz&#10;L2Rvd25yZXYueG1sUEsFBgAAAAAEAAQA9QAAAIsDAAAAAA==&#10;" fillcolor="white [3212]" strokecolor="#5f497a [2407]" strokeweight="2pt">
                    <v:textbox>
                      <w:txbxContent>
                        <w:p w14:paraId="031EBCB1" w14:textId="77777777" w:rsidR="00CC49D6" w:rsidRDefault="00CC49D6" w:rsidP="0027774D">
                          <w:pPr>
                            <w:pStyle w:val="NormalWeb"/>
                            <w:spacing w:before="0" w:beforeAutospacing="0" w:after="0"/>
                            <w:textAlignment w:val="baseline"/>
                          </w:pPr>
                          <w:r w:rsidRPr="00D17421">
                            <w:rPr>
                              <w:rFonts w:ascii="Arial" w:hAnsi="Arial" w:cs="Arial"/>
                              <w:b/>
                              <w:bCs/>
                              <w:color w:val="5F497A" w:themeColor="accent4" w:themeShade="BF"/>
                              <w:kern w:val="24"/>
                              <w:sz w:val="20"/>
                              <w:szCs w:val="20"/>
                              <w:lang w:val="en-US"/>
                            </w:rPr>
                            <w:t>Open Budget Data</w:t>
                          </w:r>
                        </w:p>
                      </w:txbxContent>
                    </v:textbox>
                  </v:rect>
                </v:group>
              </v:group>
            </w:pict>
          </mc:Fallback>
        </mc:AlternateContent>
      </w:r>
    </w:p>
    <w:p w14:paraId="2A3DA158" w14:textId="77777777" w:rsidR="0027774D" w:rsidRPr="00991BAF" w:rsidRDefault="0027774D" w:rsidP="0027774D">
      <w:pPr>
        <w:rPr>
          <w:b/>
          <w:color w:val="4F81BD" w:themeColor="accent1"/>
          <w:sz w:val="28"/>
          <w:szCs w:val="28"/>
        </w:rPr>
      </w:pPr>
      <w:r w:rsidRPr="00991BAF">
        <w:rPr>
          <w:noProof/>
          <w:lang w:eastAsia="en-GB"/>
        </w:rPr>
        <mc:AlternateContent>
          <mc:Choice Requires="wpg">
            <w:drawing>
              <wp:anchor distT="0" distB="0" distL="114300" distR="114300" simplePos="0" relativeHeight="251907072" behindDoc="0" locked="0" layoutInCell="1" allowOverlap="1" wp14:anchorId="22F9F939" wp14:editId="6ADAC2EA">
                <wp:simplePos x="0" y="0"/>
                <wp:positionH relativeFrom="column">
                  <wp:posOffset>4086225</wp:posOffset>
                </wp:positionH>
                <wp:positionV relativeFrom="paragraph">
                  <wp:posOffset>7693025</wp:posOffset>
                </wp:positionV>
                <wp:extent cx="2085975" cy="468630"/>
                <wp:effectExtent l="9525" t="9525" r="12700" b="17145"/>
                <wp:wrapNone/>
                <wp:docPr id="3576"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468630"/>
                          <a:chOff x="0" y="32148"/>
                          <a:chExt cx="20860" cy="4683"/>
                        </a:xfrm>
                      </wpg:grpSpPr>
                      <wps:wsp>
                        <wps:cNvPr id="3577" name="Rectangle 104"/>
                        <wps:cNvSpPr>
                          <a:spLocks noChangeArrowheads="1"/>
                        </wps:cNvSpPr>
                        <wps:spPr bwMode="auto">
                          <a:xfrm>
                            <a:off x="0" y="32148"/>
                            <a:ext cx="4660" cy="4684"/>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4D3983C1"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M</w:t>
                              </w:r>
                            </w:p>
                          </w:txbxContent>
                        </wps:txbx>
                        <wps:bodyPr rot="0" vert="horz" wrap="square" lIns="91440" tIns="45720" rIns="91440" bIns="45720" anchor="ctr" anchorCtr="0" upright="1">
                          <a:noAutofit/>
                        </wps:bodyPr>
                      </wps:wsp>
                      <wps:wsp>
                        <wps:cNvPr id="3578" name="Rectangle 105"/>
                        <wps:cNvSpPr>
                          <a:spLocks noChangeArrowheads="1"/>
                        </wps:cNvSpPr>
                        <wps:spPr bwMode="auto">
                          <a:xfrm>
                            <a:off x="4660" y="32148"/>
                            <a:ext cx="16200" cy="4684"/>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32805876" w14:textId="1FADEA4D" w:rsidR="00CC49D6" w:rsidRDefault="00CC49D6" w:rsidP="0027774D">
                              <w:pPr>
                                <w:pStyle w:val="NormalWeb"/>
                                <w:spacing w:before="0" w:beforeAutospacing="0" w:after="0"/>
                                <w:textAlignment w:val="baseline"/>
                              </w:pPr>
                              <w:r>
                                <w:rPr>
                                  <w:rFonts w:ascii="Arial" w:hAnsi="Arial" w:cs="Arial"/>
                                  <w:b/>
                                  <w:bCs/>
                                  <w:color w:val="76923C" w:themeColor="accent3" w:themeShade="BF"/>
                                  <w:kern w:val="24"/>
                                  <w:sz w:val="20"/>
                                  <w:szCs w:val="20"/>
                                  <w:lang w:val="en-US"/>
                                </w:rPr>
                                <w:t>Integrity in Public Investment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8" o:spid="_x0000_s1077" style="position:absolute;margin-left:321.75pt;margin-top:605.75pt;width:164.25pt;height:36.9pt;z-index:251907072;mso-position-horizontal-relative:text;mso-position-vertical-relative:text" coordorigin=",32148" coordsize="20860,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">
                <v:rect id="Rectangle 104" o:spid="_x0000_s1078" style="position:absolute;top:32148;width:466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cYA&#10;AADdAAAADwAAAGRycy9kb3ducmV2LnhtbESPQWsCMRSE70L/Q3gFb5ptpVq2RpFCQOxBGj3Y2+vm&#10;dTd087JsUt3++0YoeBxm5htmuR58K87URxdYwcO0AEFcBeu4VnA86MkziJiQLbaBScEvRViv7kZL&#10;LG248DudTapFhnAsUUGTUldKGauGPMZp6Iiz9xV6jynLvpa2x0uG+1Y+FsVcenScFxrs6LWh6tv8&#10;eAVm5j61Nh9v3VbvT3rjdkae5kqN74fNC4hEQ7qF/9tbq2D2tFjA9U1+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cYAAADdAAAADwAAAAAAAAAAAAAAAACYAgAAZHJz&#10;L2Rvd25yZXYueG1sUEsFBgAAAAAEAAQA9QAAAIsDAAAAAA==&#10;" fillcolor="#76923c [2406]" strokecolor="#76923c [2406]" strokeweight="2pt">
                  <v:textbox>
                    <w:txbxContent>
                      <w:p w14:paraId="4D3983C1"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M</w:t>
                        </w:r>
                      </w:p>
                    </w:txbxContent>
                  </v:textbox>
                </v:rect>
                <v:rect id="Rectangle 105" o:spid="_x0000_s1079" style="position:absolute;left:4660;top:32148;width:1620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j08QA&#10;AADdAAAADwAAAGRycy9kb3ducmV2LnhtbERPy2rCQBTdF/oPwy24KWZS26rEjFIUqSBd+N5eMrdJ&#10;aOZOmBlN/PvOotDl4bzzRW8acSPna8sKXpIUBHFhdc2lguNhPZyC8AFZY2OZFNzJw2L++JBjpm3H&#10;O7rtQyliCPsMFVQhtJmUvqjIoE9sSxy5b+sMhghdKbXDLoabRo7SdCwN1hwbKmxpWVHxs78aBW8b&#10;t/2qz6vPbnfG52J0P7nl5aTU4Kn/mIEI1Id/8Z97oxW8vk/i3Pg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o9PEAAAA3QAAAA8AAAAAAAAAAAAAAAAAmAIAAGRycy9k&#10;b3ducmV2LnhtbFBLBQYAAAAABAAEAPUAAACJAwAAAAA=&#10;" fillcolor="white [3212]" strokecolor="#76923c [2406]" strokeweight="2pt">
                  <v:textbox>
                    <w:txbxContent>
                      <w:p w14:paraId="32805876" w14:textId="1FADEA4D" w:rsidR="00CC49D6" w:rsidRDefault="00CC49D6" w:rsidP="0027774D">
                        <w:pPr>
                          <w:pStyle w:val="NormalWeb"/>
                          <w:spacing w:before="0" w:beforeAutospacing="0" w:after="0"/>
                          <w:textAlignment w:val="baseline"/>
                        </w:pPr>
                        <w:r>
                          <w:rPr>
                            <w:rFonts w:ascii="Arial" w:hAnsi="Arial" w:cs="Arial"/>
                            <w:b/>
                            <w:bCs/>
                            <w:color w:val="76923C" w:themeColor="accent3" w:themeShade="BF"/>
                            <w:kern w:val="24"/>
                            <w:sz w:val="20"/>
                            <w:szCs w:val="20"/>
                            <w:lang w:val="en-US"/>
                          </w:rPr>
                          <w:t>Integrity in Public Investment</w:t>
                        </w:r>
                      </w:p>
                    </w:txbxContent>
                  </v:textbox>
                </v:rect>
              </v:group>
            </w:pict>
          </mc:Fallback>
        </mc:AlternateContent>
      </w:r>
      <w:r w:rsidRPr="00991BAF">
        <w:rPr>
          <w:noProof/>
          <w:lang w:eastAsia="en-GB"/>
        </w:rPr>
        <mc:AlternateContent>
          <mc:Choice Requires="wpg">
            <w:drawing>
              <wp:anchor distT="0" distB="0" distL="114300" distR="114300" simplePos="0" relativeHeight="251906048" behindDoc="0" locked="0" layoutInCell="1" allowOverlap="1" wp14:anchorId="65748896" wp14:editId="42A8CCD1">
                <wp:simplePos x="0" y="0"/>
                <wp:positionH relativeFrom="column">
                  <wp:posOffset>4086225</wp:posOffset>
                </wp:positionH>
                <wp:positionV relativeFrom="paragraph">
                  <wp:posOffset>7130415</wp:posOffset>
                </wp:positionV>
                <wp:extent cx="2085975" cy="468630"/>
                <wp:effectExtent l="9525" t="18415" r="12700" b="8255"/>
                <wp:wrapNone/>
                <wp:docPr id="3573"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468630"/>
                          <a:chOff x="0" y="32148"/>
                          <a:chExt cx="20860" cy="4683"/>
                        </a:xfrm>
                      </wpg:grpSpPr>
                      <wps:wsp>
                        <wps:cNvPr id="3574" name="Rectangle 104"/>
                        <wps:cNvSpPr>
                          <a:spLocks noChangeArrowheads="1"/>
                        </wps:cNvSpPr>
                        <wps:spPr bwMode="auto">
                          <a:xfrm>
                            <a:off x="0" y="32148"/>
                            <a:ext cx="4660" cy="4684"/>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00CE6D14"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L</w:t>
                              </w:r>
                            </w:p>
                          </w:txbxContent>
                        </wps:txbx>
                        <wps:bodyPr rot="0" vert="horz" wrap="square" lIns="91440" tIns="45720" rIns="91440" bIns="45720" anchor="ctr" anchorCtr="0" upright="1">
                          <a:noAutofit/>
                        </wps:bodyPr>
                      </wps:wsp>
                      <wps:wsp>
                        <wps:cNvPr id="3575" name="Rectangle 105"/>
                        <wps:cNvSpPr>
                          <a:spLocks noChangeArrowheads="1"/>
                        </wps:cNvSpPr>
                        <wps:spPr bwMode="auto">
                          <a:xfrm>
                            <a:off x="4660" y="32148"/>
                            <a:ext cx="16200" cy="4684"/>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0A3B5350" w14:textId="77777777" w:rsidR="00CC49D6" w:rsidRDefault="00CC49D6" w:rsidP="0027774D">
                              <w:pPr>
                                <w:pStyle w:val="NormalWeb"/>
                                <w:spacing w:before="0" w:beforeAutospacing="0" w:after="0"/>
                                <w:textAlignment w:val="baseline"/>
                              </w:pPr>
                              <w:r w:rsidRPr="00D17421">
                                <w:rPr>
                                  <w:rFonts w:ascii="Arial" w:hAnsi="Arial" w:cs="Arial"/>
                                  <w:b/>
                                  <w:bCs/>
                                  <w:color w:val="76923C" w:themeColor="accent3" w:themeShade="BF"/>
                                  <w:kern w:val="24"/>
                                  <w:sz w:val="20"/>
                                  <w:szCs w:val="20"/>
                                  <w:lang w:val="en-US"/>
                                </w:rPr>
                                <w:t>Resource Endowment</w:t>
                              </w:r>
                              <w:r>
                                <w:rPr>
                                  <w:rFonts w:ascii="Arial" w:hAnsi="Arial" w:cs="Arial"/>
                                  <w:b/>
                                  <w:bCs/>
                                  <w:color w:val="76923C" w:themeColor="accent3" w:themeShade="BF"/>
                                  <w:kern w:val="24"/>
                                  <w:sz w:val="20"/>
                                  <w:szCs w:val="20"/>
                                  <w:lang w:val="en-US"/>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5" o:spid="_x0000_s1080" style="position:absolute;margin-left:321.75pt;margin-top:561.45pt;width:164.25pt;height:36.9pt;z-index:251906048;mso-position-horizontal-relative:text;mso-position-vertical-relative:text" coordorigin=",32148" coordsize="20860,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">
                <v:rect id="Rectangle 104" o:spid="_x0000_s1081" style="position:absolute;top:32148;width:466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KiscA&#10;AADdAAAADwAAAGRycy9kb3ducmV2LnhtbESPQUsDMRSE74L/ITzBm81qay3bpqUIgaKHYvTQ3l43&#10;z93g5mXZxHb7701B6HGYmW+YxWrwrThSH11gBY+jAgRxFazjWsHXp36YgYgJ2WIbmBScKcJqeXuz&#10;wNKGE3/Q0aRaZAjHEhU0KXWllLFqyGMchY44e9+h95iy7GtpezxluG/lU1FMpUfHeaHBjl4bqn7M&#10;r1dgxu6gtdm/dxu93em1ezNyN1Xq/m5Yz0EkGtI1/N/eWAXj55cJXN7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MyorHAAAA3QAAAA8AAAAAAAAAAAAAAAAAmAIAAGRy&#10;cy9kb3ducmV2LnhtbFBLBQYAAAAABAAEAPUAAACMAwAAAAA=&#10;" fillcolor="#76923c [2406]" strokecolor="#76923c [2406]" strokeweight="2pt">
                  <v:textbox>
                    <w:txbxContent>
                      <w:p w14:paraId="00CE6D14"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L</w:t>
                        </w:r>
                      </w:p>
                    </w:txbxContent>
                  </v:textbox>
                </v:rect>
                <v:rect id="Rectangle 105" o:spid="_x0000_s1082" style="position:absolute;left:4660;top:32148;width:1620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MTccA&#10;AADdAAAADwAAAGRycy9kb3ducmV2LnhtbESPT2sCMRTE74V+h/AEL6Vma7Utq1GKIhXEg/+vj81z&#10;d+nmZUmiu377piB4HGbmN8x42ppKXMn50rKCt14CgjizuuRcwX63eP0C4QOyxsoyKbiRh+nk+WmM&#10;qbYNb+i6DbmIEPYpKihCqFMpfVaQQd+zNXH0ztYZDFG6XGqHTYSbSvaT5EMaLDkuFFjTrKDsd3sx&#10;CgZLt1qXx/lPszniS9a/HdzsdFCq22m/RyACteERvreXWsH78HMI/2/i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DE3HAAAA3QAAAA8AAAAAAAAAAAAAAAAAmAIAAGRy&#10;cy9kb3ducmV2LnhtbFBLBQYAAAAABAAEAPUAAACMAwAAAAA=&#10;" fillcolor="white [3212]" strokecolor="#76923c [2406]" strokeweight="2pt">
                  <v:textbox>
                    <w:txbxContent>
                      <w:p w14:paraId="0A3B5350" w14:textId="77777777" w:rsidR="00CC49D6" w:rsidRDefault="00CC49D6" w:rsidP="0027774D">
                        <w:pPr>
                          <w:pStyle w:val="NormalWeb"/>
                          <w:spacing w:before="0" w:beforeAutospacing="0" w:after="0"/>
                          <w:textAlignment w:val="baseline"/>
                        </w:pPr>
                        <w:r w:rsidRPr="00D17421">
                          <w:rPr>
                            <w:rFonts w:ascii="Arial" w:hAnsi="Arial" w:cs="Arial"/>
                            <w:b/>
                            <w:bCs/>
                            <w:color w:val="76923C" w:themeColor="accent3" w:themeShade="BF"/>
                            <w:kern w:val="24"/>
                            <w:sz w:val="20"/>
                            <w:szCs w:val="20"/>
                            <w:lang w:val="en-US"/>
                          </w:rPr>
                          <w:t>Resource Endowment</w:t>
                        </w:r>
                        <w:r>
                          <w:rPr>
                            <w:rFonts w:ascii="Arial" w:hAnsi="Arial" w:cs="Arial"/>
                            <w:b/>
                            <w:bCs/>
                            <w:color w:val="76923C" w:themeColor="accent3" w:themeShade="BF"/>
                            <w:kern w:val="24"/>
                            <w:sz w:val="20"/>
                            <w:szCs w:val="20"/>
                            <w:lang w:val="en-US"/>
                          </w:rPr>
                          <w:t>s</w:t>
                        </w:r>
                      </w:p>
                    </w:txbxContent>
                  </v:textbox>
                </v:rect>
              </v:group>
            </w:pict>
          </mc:Fallback>
        </mc:AlternateContent>
      </w:r>
      <w:r w:rsidRPr="00991BAF">
        <w:rPr>
          <w:noProof/>
          <w:lang w:eastAsia="en-GB"/>
        </w:rPr>
        <mc:AlternateContent>
          <mc:Choice Requires="wpg">
            <w:drawing>
              <wp:anchor distT="0" distB="0" distL="114300" distR="114300" simplePos="0" relativeHeight="251905024" behindDoc="0" locked="0" layoutInCell="1" allowOverlap="1" wp14:anchorId="60C63E19" wp14:editId="30492C8F">
                <wp:simplePos x="0" y="0"/>
                <wp:positionH relativeFrom="column">
                  <wp:posOffset>4086225</wp:posOffset>
                </wp:positionH>
                <wp:positionV relativeFrom="paragraph">
                  <wp:posOffset>6557010</wp:posOffset>
                </wp:positionV>
                <wp:extent cx="2085975" cy="468630"/>
                <wp:effectExtent l="9525" t="16510" r="12700" b="10160"/>
                <wp:wrapNone/>
                <wp:docPr id="357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468630"/>
                          <a:chOff x="0" y="26411"/>
                          <a:chExt cx="20860" cy="4683"/>
                        </a:xfrm>
                      </wpg:grpSpPr>
                      <wps:wsp>
                        <wps:cNvPr id="3571" name="Rectangle 107"/>
                        <wps:cNvSpPr>
                          <a:spLocks noChangeArrowheads="1"/>
                        </wps:cNvSpPr>
                        <wps:spPr bwMode="auto">
                          <a:xfrm>
                            <a:off x="0" y="26411"/>
                            <a:ext cx="4660" cy="4683"/>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20F7DCA3"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K</w:t>
                              </w:r>
                            </w:p>
                          </w:txbxContent>
                        </wps:txbx>
                        <wps:bodyPr rot="0" vert="horz" wrap="square" lIns="91440" tIns="45720" rIns="91440" bIns="45720" anchor="ctr" anchorCtr="0" upright="1">
                          <a:noAutofit/>
                        </wps:bodyPr>
                      </wps:wsp>
                      <wps:wsp>
                        <wps:cNvPr id="3572" name="Rectangle 108"/>
                        <wps:cNvSpPr>
                          <a:spLocks noChangeArrowheads="1"/>
                        </wps:cNvSpPr>
                        <wps:spPr bwMode="auto">
                          <a:xfrm>
                            <a:off x="4660" y="26411"/>
                            <a:ext cx="16200" cy="4683"/>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5FD81D83" w14:textId="77777777" w:rsidR="00CC49D6" w:rsidRDefault="00CC49D6" w:rsidP="0027774D">
                              <w:pPr>
                                <w:pStyle w:val="NormalWeb"/>
                                <w:spacing w:before="0" w:beforeAutospacing="0" w:after="0"/>
                                <w:textAlignment w:val="baseline"/>
                              </w:pPr>
                              <w:r w:rsidRPr="00D17421">
                                <w:rPr>
                                  <w:rFonts w:ascii="Arial" w:hAnsi="Arial" w:cs="Arial"/>
                                  <w:b/>
                                  <w:bCs/>
                                  <w:color w:val="76923C" w:themeColor="accent3" w:themeShade="BF"/>
                                  <w:kern w:val="24"/>
                                  <w:sz w:val="20"/>
                                  <w:szCs w:val="20"/>
                                  <w:lang w:val="en-US"/>
                                </w:rPr>
                                <w:t>Public Contracting and Procurement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83" style="position:absolute;margin-left:321.75pt;margin-top:516.3pt;width:164.25pt;height:36.9pt;z-index:251905024;mso-position-horizontal-relative:text;mso-position-vertical-relative:text" coordorigin=",26411" coordsize="20860,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">
                <v:rect id="Rectangle 107" o:spid="_x0000_s1084" style="position:absolute;top:26411;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pEsYA&#10;AADdAAAADwAAAGRycy9kb3ducmV2LnhtbESPQWsCMRSE70L/Q3gFb5q1oi1bo0ghIPYgTXuwt9fN&#10;627o5mXZpLr990YoeBxm5htmtRl8K07URxdYwWxagCCugnVcK/h415MnEDEhW2wDk4I/irBZ341W&#10;WNpw5jc6mVSLDOFYooImpa6UMlYNeYzT0BFn7zv0HlOWfS1tj+cM9618KIql9Og4LzTY0UtD1Y/5&#10;9QrM3H1pbT5fu50+HPXW7Y08LpUa3w/bZxCJhnQL/7d3VsF88TiD65v8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tpEsYAAADdAAAADwAAAAAAAAAAAAAAAACYAgAAZHJz&#10;L2Rvd25yZXYueG1sUEsFBgAAAAAEAAQA9QAAAIsDAAAAAA==&#10;" fillcolor="#76923c [2406]" strokecolor="#76923c [2406]" strokeweight="2pt">
                  <v:textbox>
                    <w:txbxContent>
                      <w:p w14:paraId="20F7DCA3"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K</w:t>
                        </w:r>
                      </w:p>
                    </w:txbxContent>
                  </v:textbox>
                </v:rect>
                <v:rect id="Rectangle 108" o:spid="_x0000_s1085" style="position:absolute;left:4660;top:26411;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UOccA&#10;AADdAAAADwAAAGRycy9kb3ducmV2LnhtbESPS2vDMBCE74X+B7GFXkIi120eOFFCSSgNlB7yvi7W&#10;xja1VkZSYuffV4VAj8PMfMPMFp2pxZWcrywreBkkIIhzqysuFOx3H/0JCB+QNdaWScGNPCzmjw8z&#10;zLRteUPXbShEhLDPUEEZQpNJ6fOSDPqBbYijd7bOYIjSFVI7bCPc1DJNkpE0WHFcKLGhZUn5z/Zi&#10;FLyt3dd3dVx9tpsj9vL0dnDL00Gp56fufQoiUBf+w/f2Wit4HY5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DlDnHAAAA3QAAAA8AAAAAAAAAAAAAAAAAmAIAAGRy&#10;cy9kb3ducmV2LnhtbFBLBQYAAAAABAAEAPUAAACMAwAAAAA=&#10;" fillcolor="white [3212]" strokecolor="#76923c [2406]" strokeweight="2pt">
                  <v:textbox>
                    <w:txbxContent>
                      <w:p w14:paraId="5FD81D83" w14:textId="77777777" w:rsidR="00CC49D6" w:rsidRDefault="00CC49D6" w:rsidP="0027774D">
                        <w:pPr>
                          <w:pStyle w:val="NormalWeb"/>
                          <w:spacing w:before="0" w:beforeAutospacing="0" w:after="0"/>
                          <w:textAlignment w:val="baseline"/>
                        </w:pPr>
                        <w:r w:rsidRPr="00D17421">
                          <w:rPr>
                            <w:rFonts w:ascii="Arial" w:hAnsi="Arial" w:cs="Arial"/>
                            <w:b/>
                            <w:bCs/>
                            <w:color w:val="76923C" w:themeColor="accent3" w:themeShade="BF"/>
                            <w:kern w:val="24"/>
                            <w:sz w:val="20"/>
                            <w:szCs w:val="20"/>
                            <w:lang w:val="en-US"/>
                          </w:rPr>
                          <w:t>Public Contracting and Procurement</w:t>
                        </w:r>
                      </w:p>
                    </w:txbxContent>
                  </v:textbox>
                </v:rect>
              </v:group>
            </w:pict>
          </mc:Fallback>
        </mc:AlternateContent>
      </w:r>
      <w:r w:rsidRPr="00991BAF">
        <w:rPr>
          <w:noProof/>
          <w:lang w:eastAsia="en-GB"/>
        </w:rPr>
        <mc:AlternateContent>
          <mc:Choice Requires="wpg">
            <w:drawing>
              <wp:anchor distT="0" distB="0" distL="114300" distR="114300" simplePos="0" relativeHeight="251904000" behindDoc="0" locked="0" layoutInCell="1" allowOverlap="1" wp14:anchorId="023F3DDF" wp14:editId="4F355845">
                <wp:simplePos x="0" y="0"/>
                <wp:positionH relativeFrom="column">
                  <wp:posOffset>4086225</wp:posOffset>
                </wp:positionH>
                <wp:positionV relativeFrom="paragraph">
                  <wp:posOffset>7130415</wp:posOffset>
                </wp:positionV>
                <wp:extent cx="2085975" cy="468630"/>
                <wp:effectExtent l="9525" t="18415" r="12700" b="8255"/>
                <wp:wrapNone/>
                <wp:docPr id="356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468630"/>
                          <a:chOff x="0" y="32148"/>
                          <a:chExt cx="20860" cy="4683"/>
                        </a:xfrm>
                      </wpg:grpSpPr>
                      <wps:wsp>
                        <wps:cNvPr id="3568" name="Rectangle 104"/>
                        <wps:cNvSpPr>
                          <a:spLocks noChangeArrowheads="1"/>
                        </wps:cNvSpPr>
                        <wps:spPr bwMode="auto">
                          <a:xfrm>
                            <a:off x="0" y="32148"/>
                            <a:ext cx="4660" cy="4684"/>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00F106F1"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L</w:t>
                              </w:r>
                            </w:p>
                          </w:txbxContent>
                        </wps:txbx>
                        <wps:bodyPr rot="0" vert="horz" wrap="square" lIns="91440" tIns="45720" rIns="91440" bIns="45720" anchor="ctr" anchorCtr="0" upright="1">
                          <a:noAutofit/>
                        </wps:bodyPr>
                      </wps:wsp>
                      <wps:wsp>
                        <wps:cNvPr id="3569" name="Rectangle 105"/>
                        <wps:cNvSpPr>
                          <a:spLocks noChangeArrowheads="1"/>
                        </wps:cNvSpPr>
                        <wps:spPr bwMode="auto">
                          <a:xfrm>
                            <a:off x="4660" y="32148"/>
                            <a:ext cx="16200" cy="4684"/>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39A40D57" w14:textId="77777777" w:rsidR="00CC49D6" w:rsidRDefault="00CC49D6" w:rsidP="0027774D">
                              <w:pPr>
                                <w:pStyle w:val="NormalWeb"/>
                                <w:spacing w:before="0" w:beforeAutospacing="0" w:after="0"/>
                                <w:textAlignment w:val="baseline"/>
                              </w:pPr>
                              <w:r w:rsidRPr="00D17421">
                                <w:rPr>
                                  <w:rFonts w:ascii="Arial" w:hAnsi="Arial" w:cs="Arial"/>
                                  <w:b/>
                                  <w:bCs/>
                                  <w:color w:val="76923C" w:themeColor="accent3" w:themeShade="BF"/>
                                  <w:kern w:val="24"/>
                                  <w:sz w:val="20"/>
                                  <w:szCs w:val="20"/>
                                  <w:lang w:val="en-US"/>
                                </w:rPr>
                                <w:t>Resource Endowment</w:t>
                              </w:r>
                              <w:r>
                                <w:rPr>
                                  <w:rFonts w:ascii="Arial" w:hAnsi="Arial" w:cs="Arial"/>
                                  <w:b/>
                                  <w:bCs/>
                                  <w:color w:val="76923C" w:themeColor="accent3" w:themeShade="BF"/>
                                  <w:kern w:val="24"/>
                                  <w:sz w:val="20"/>
                                  <w:szCs w:val="20"/>
                                  <w:lang w:val="en-US"/>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6" style="position:absolute;margin-left:321.75pt;margin-top:561.45pt;width:164.25pt;height:36.9pt;z-index:251904000;mso-position-horizontal-relative:text;mso-position-vertical-relative:text" coordorigin=",32148" coordsize="20860,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">
                <v:rect id="Rectangle 104" o:spid="_x0000_s1087" style="position:absolute;top:32148;width:466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WUsMA&#10;AADdAAAADwAAAGRycy9kb3ducmV2LnhtbERPz2vCMBS+D/wfwhN2m6mTFalGESEg22Es20Fvz+bZ&#10;BpuX0mTa/ffLYbDjx/d7vR19J240RBdYwXxWgCCug3XcKPj61E9LEDEhW+wCk4IfirDdTB7WWNlw&#10;5w+6mdSIHMKxQgVtSn0lZaxb8hhnoSfO3CUMHlOGQyPtgPcc7jv5XBSl9Og4N7TY076l+mq+vQKz&#10;cGetzemtP+j3o965VyOPpVKP03G3ApFoTP/iP/fBKli8lHlufp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hWUsMAAADdAAAADwAAAAAAAAAAAAAAAACYAgAAZHJzL2Rv&#10;d25yZXYueG1sUEsFBgAAAAAEAAQA9QAAAIgDAAAAAA==&#10;" fillcolor="#76923c [2406]" strokecolor="#76923c [2406]" strokeweight="2pt">
                  <v:textbox>
                    <w:txbxContent>
                      <w:p w14:paraId="00F106F1" w14:textId="77777777" w:rsidR="00CC49D6" w:rsidRDefault="00CC49D6" w:rsidP="0027774D">
                        <w:pPr>
                          <w:pStyle w:val="NormalWeb"/>
                          <w:spacing w:before="0" w:beforeAutospacing="0" w:after="0"/>
                          <w:jc w:val="center"/>
                          <w:textAlignment w:val="baseline"/>
                        </w:pPr>
                        <w:r>
                          <w:rPr>
                            <w:rFonts w:ascii="Cambria" w:hAnsi="Cambria" w:cs="Arial"/>
                            <w:b/>
                            <w:bCs/>
                            <w:color w:val="FFFFFF" w:themeColor="background1"/>
                            <w:kern w:val="24"/>
                            <w:sz w:val="28"/>
                            <w:szCs w:val="28"/>
                            <w:lang w:val="en-US"/>
                          </w:rPr>
                          <w:t>L</w:t>
                        </w:r>
                      </w:p>
                    </w:txbxContent>
                  </v:textbox>
                </v:rect>
                <v:rect id="Rectangle 105" o:spid="_x0000_s1088" style="position:absolute;left:4660;top:32148;width:16200;height:4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QlccA&#10;AADdAAAADwAAAGRycy9kb3ducmV2LnhtbESPQWvCQBSE74X+h+UVvJS6UavY1FVEkQriIVbt9ZF9&#10;TYLZt2F3NfHfdwuFHoeZ+YaZLTpTixs5X1lWMOgnIIhzqysuFBw/Ny9TED4ga6wtk4I7eVjMHx9m&#10;mGrbcka3QyhEhLBPUUEZQpNK6fOSDPq+bYij922dwRClK6R22Ea4qeUwSSbSYMVxocSGViXll8PV&#10;KHjdut2+Oq8/2uyMz/nwfnKrr5NSvadu+Q4iUBf+w3/trVYwGk/e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JXHAAAA3QAAAA8AAAAAAAAAAAAAAAAAmAIAAGRy&#10;cy9kb3ducmV2LnhtbFBLBQYAAAAABAAEAPUAAACMAwAAAAA=&#10;" fillcolor="white [3212]" strokecolor="#76923c [2406]" strokeweight="2pt">
                  <v:textbox>
                    <w:txbxContent>
                      <w:p w14:paraId="39A40D57" w14:textId="77777777" w:rsidR="00CC49D6" w:rsidRDefault="00CC49D6" w:rsidP="0027774D">
                        <w:pPr>
                          <w:pStyle w:val="NormalWeb"/>
                          <w:spacing w:before="0" w:beforeAutospacing="0" w:after="0"/>
                          <w:textAlignment w:val="baseline"/>
                        </w:pPr>
                        <w:r w:rsidRPr="00D17421">
                          <w:rPr>
                            <w:rFonts w:ascii="Arial" w:hAnsi="Arial" w:cs="Arial"/>
                            <w:b/>
                            <w:bCs/>
                            <w:color w:val="76923C" w:themeColor="accent3" w:themeShade="BF"/>
                            <w:kern w:val="24"/>
                            <w:sz w:val="20"/>
                            <w:szCs w:val="20"/>
                            <w:lang w:val="en-US"/>
                          </w:rPr>
                          <w:t>Resource Endowment</w:t>
                        </w:r>
                        <w:r>
                          <w:rPr>
                            <w:rFonts w:ascii="Arial" w:hAnsi="Arial" w:cs="Arial"/>
                            <w:b/>
                            <w:bCs/>
                            <w:color w:val="76923C" w:themeColor="accent3" w:themeShade="BF"/>
                            <w:kern w:val="24"/>
                            <w:sz w:val="20"/>
                            <w:szCs w:val="20"/>
                            <w:lang w:val="en-US"/>
                          </w:rPr>
                          <w:t>s</w:t>
                        </w:r>
                      </w:p>
                    </w:txbxContent>
                  </v:textbox>
                </v:rect>
              </v:group>
            </w:pict>
          </mc:Fallback>
        </mc:AlternateContent>
      </w:r>
      <w:r w:rsidRPr="00991BAF">
        <w:rPr>
          <w:noProof/>
          <w:lang w:eastAsia="en-GB"/>
        </w:rPr>
        <mc:AlternateContent>
          <mc:Choice Requires="wpg">
            <w:drawing>
              <wp:anchor distT="0" distB="0" distL="114300" distR="114300" simplePos="0" relativeHeight="251902976" behindDoc="0" locked="0" layoutInCell="1" allowOverlap="1" wp14:anchorId="4C883B1D" wp14:editId="7F75191E">
                <wp:simplePos x="0" y="0"/>
                <wp:positionH relativeFrom="column">
                  <wp:posOffset>-514350</wp:posOffset>
                </wp:positionH>
                <wp:positionV relativeFrom="paragraph">
                  <wp:posOffset>38100</wp:posOffset>
                </wp:positionV>
                <wp:extent cx="2085975" cy="1042035"/>
                <wp:effectExtent l="19050" t="12700" r="15875" b="12065"/>
                <wp:wrapNone/>
                <wp:docPr id="3560"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042035"/>
                          <a:chOff x="630" y="1769"/>
                          <a:chExt cx="3285" cy="1641"/>
                        </a:xfrm>
                      </wpg:grpSpPr>
                      <wpg:grpSp>
                        <wpg:cNvPr id="3561" name="Group 69"/>
                        <wpg:cNvGrpSpPr>
                          <a:grpSpLocks/>
                        </wpg:cNvGrpSpPr>
                        <wpg:grpSpPr bwMode="auto">
                          <a:xfrm>
                            <a:off x="630" y="1769"/>
                            <a:ext cx="3285" cy="738"/>
                            <a:chOff x="41" y="0"/>
                            <a:chExt cx="20860" cy="4683"/>
                          </a:xfrm>
                        </wpg:grpSpPr>
                        <wps:wsp>
                          <wps:cNvPr id="3562" name="Rectangle 70"/>
                          <wps:cNvSpPr>
                            <a:spLocks noChangeArrowheads="1"/>
                          </wps:cNvSpPr>
                          <wps:spPr bwMode="auto">
                            <a:xfrm>
                              <a:off x="41" y="0"/>
                              <a:ext cx="4660" cy="4683"/>
                            </a:xfrm>
                            <a:prstGeom prst="rect">
                              <a:avLst/>
                            </a:prstGeom>
                            <a:solidFill>
                              <a:schemeClr val="tx2">
                                <a:lumMod val="60000"/>
                                <a:lumOff val="40000"/>
                              </a:schemeClr>
                            </a:solidFill>
                            <a:ln w="25400">
                              <a:solidFill>
                                <a:schemeClr val="tx2">
                                  <a:lumMod val="60000"/>
                                  <a:lumOff val="40000"/>
                                </a:schemeClr>
                              </a:solidFill>
                              <a:miter lim="800000"/>
                              <a:headEnd/>
                              <a:tailEnd/>
                            </a:ln>
                          </wps:spPr>
                          <wps:txbx>
                            <w:txbxContent>
                              <w:p w14:paraId="65A08883" w14:textId="77777777" w:rsidR="00CC49D6" w:rsidRDefault="00CC49D6" w:rsidP="0027774D">
                                <w:pPr>
                                  <w:pStyle w:val="NormalWeb"/>
                                  <w:spacing w:before="0" w:beforeAutospacing="0" w:after="0"/>
                                  <w:jc w:val="center"/>
                                  <w:textAlignment w:val="baseline"/>
                                </w:pPr>
                                <w:r w:rsidRPr="00D17421">
                                  <w:rPr>
                                    <w:rFonts w:ascii="Cambria" w:hAnsi="Cambria" w:cs="Arial"/>
                                    <w:b/>
                                    <w:bCs/>
                                    <w:color w:val="FFFFFF" w:themeColor="background1"/>
                                    <w:kern w:val="24"/>
                                    <w:sz w:val="28"/>
                                    <w:szCs w:val="28"/>
                                    <w:lang w:val="en-US"/>
                                  </w:rPr>
                                  <w:t>A</w:t>
                                </w:r>
                              </w:p>
                            </w:txbxContent>
                          </wps:txbx>
                          <wps:bodyPr rot="0" vert="horz" wrap="square" lIns="91440" tIns="45720" rIns="91440" bIns="45720" anchor="ctr" anchorCtr="0" upright="1">
                            <a:noAutofit/>
                          </wps:bodyPr>
                        </wps:wsp>
                        <wps:wsp>
                          <wps:cNvPr id="3563" name="Rectangle 71"/>
                          <wps:cNvSpPr>
                            <a:spLocks noChangeArrowheads="1"/>
                          </wps:cNvSpPr>
                          <wps:spPr bwMode="auto">
                            <a:xfrm>
                              <a:off x="4701" y="0"/>
                              <a:ext cx="16200" cy="4683"/>
                            </a:xfrm>
                            <a:prstGeom prst="rect">
                              <a:avLst/>
                            </a:prstGeom>
                            <a:solidFill>
                              <a:schemeClr val="bg1">
                                <a:lumMod val="100000"/>
                                <a:lumOff val="0"/>
                              </a:schemeClr>
                            </a:solidFill>
                            <a:ln w="25400">
                              <a:solidFill>
                                <a:schemeClr val="tx2">
                                  <a:lumMod val="60000"/>
                                  <a:lumOff val="40000"/>
                                </a:schemeClr>
                              </a:solidFill>
                              <a:miter lim="800000"/>
                              <a:headEnd/>
                              <a:tailEnd/>
                            </a:ln>
                          </wps:spPr>
                          <wps:txbx>
                            <w:txbxContent>
                              <w:p w14:paraId="5AA200F3" w14:textId="77777777" w:rsidR="00CC49D6" w:rsidRDefault="00CC49D6" w:rsidP="0027774D">
                                <w:pPr>
                                  <w:pStyle w:val="NormalWeb"/>
                                  <w:spacing w:before="0" w:beforeAutospacing="0" w:after="0"/>
                                  <w:textAlignment w:val="baseline"/>
                                </w:pPr>
                                <w:r>
                                  <w:rPr>
                                    <w:rFonts w:ascii="Arial" w:hAnsi="Arial" w:cs="Arial"/>
                                    <w:b/>
                                    <w:bCs/>
                                    <w:color w:val="548DD4" w:themeColor="text2" w:themeTint="99"/>
                                    <w:kern w:val="24"/>
                                    <w:sz w:val="20"/>
                                    <w:szCs w:val="20"/>
                                    <w:lang w:val="en-US"/>
                                  </w:rPr>
                                  <w:t>Clear b</w:t>
                                </w:r>
                                <w:r w:rsidRPr="00D17421">
                                  <w:rPr>
                                    <w:rFonts w:ascii="Arial" w:hAnsi="Arial" w:cs="Arial"/>
                                    <w:b/>
                                    <w:bCs/>
                                    <w:color w:val="548DD4" w:themeColor="text2" w:themeTint="99"/>
                                    <w:kern w:val="24"/>
                                    <w:sz w:val="20"/>
                                    <w:szCs w:val="20"/>
                                    <w:lang w:val="en-US"/>
                                  </w:rPr>
                                  <w:t xml:space="preserve">udget </w:t>
                                </w:r>
                                <w:r>
                                  <w:rPr>
                                    <w:rFonts w:ascii="Arial" w:hAnsi="Arial" w:cs="Arial"/>
                                    <w:b/>
                                    <w:bCs/>
                                    <w:color w:val="548DD4" w:themeColor="text2" w:themeTint="99"/>
                                    <w:kern w:val="24"/>
                                    <w:sz w:val="20"/>
                                    <w:szCs w:val="20"/>
                                    <w:lang w:val="en-US"/>
                                  </w:rPr>
                                  <w:t>r</w:t>
                                </w:r>
                                <w:r w:rsidRPr="00D17421">
                                  <w:rPr>
                                    <w:rFonts w:ascii="Arial" w:hAnsi="Arial" w:cs="Arial"/>
                                    <w:b/>
                                    <w:bCs/>
                                    <w:color w:val="548DD4" w:themeColor="text2" w:themeTint="99"/>
                                    <w:kern w:val="24"/>
                                    <w:sz w:val="20"/>
                                    <w:szCs w:val="20"/>
                                    <w:lang w:val="en-US"/>
                                  </w:rPr>
                                  <w:t>eporting</w:t>
                                </w:r>
                              </w:p>
                            </w:txbxContent>
                          </wps:txbx>
                          <wps:bodyPr rot="0" vert="horz" wrap="square" lIns="91440" tIns="45720" rIns="91440" bIns="45720" anchor="ctr" anchorCtr="0" upright="1">
                            <a:noAutofit/>
                          </wps:bodyPr>
                        </wps:wsp>
                      </wpg:grpSp>
                      <wpg:grpSp>
                        <wpg:cNvPr id="3564" name="Group 72"/>
                        <wpg:cNvGrpSpPr>
                          <a:grpSpLocks/>
                        </wpg:cNvGrpSpPr>
                        <wpg:grpSpPr bwMode="auto">
                          <a:xfrm>
                            <a:off x="630" y="2672"/>
                            <a:ext cx="3285" cy="738"/>
                            <a:chOff x="41" y="5737"/>
                            <a:chExt cx="20860" cy="4683"/>
                          </a:xfrm>
                        </wpg:grpSpPr>
                        <wps:wsp>
                          <wps:cNvPr id="3565" name="Rectangle 73"/>
                          <wps:cNvSpPr>
                            <a:spLocks noChangeArrowheads="1"/>
                          </wps:cNvSpPr>
                          <wps:spPr bwMode="auto">
                            <a:xfrm>
                              <a:off x="41" y="5737"/>
                              <a:ext cx="4660" cy="4683"/>
                            </a:xfrm>
                            <a:prstGeom prst="rect">
                              <a:avLst/>
                            </a:prstGeom>
                            <a:solidFill>
                              <a:schemeClr val="tx2">
                                <a:lumMod val="60000"/>
                                <a:lumOff val="40000"/>
                              </a:schemeClr>
                            </a:solidFill>
                            <a:ln w="25400">
                              <a:solidFill>
                                <a:schemeClr val="tx2">
                                  <a:lumMod val="60000"/>
                                  <a:lumOff val="40000"/>
                                </a:schemeClr>
                              </a:solidFill>
                              <a:miter lim="800000"/>
                              <a:headEnd/>
                              <a:tailEnd/>
                            </a:ln>
                          </wps:spPr>
                          <wps:txbx>
                            <w:txbxContent>
                              <w:p w14:paraId="140B51AE" w14:textId="77777777" w:rsidR="00CC49D6" w:rsidRDefault="00CC49D6" w:rsidP="0027774D">
                                <w:pPr>
                                  <w:pStyle w:val="NormalWeb"/>
                                  <w:spacing w:before="0" w:beforeAutospacing="0" w:after="0"/>
                                  <w:jc w:val="center"/>
                                  <w:textAlignment w:val="baseline"/>
                                </w:pPr>
                                <w:r w:rsidRPr="00D17421">
                                  <w:rPr>
                                    <w:rFonts w:ascii="Cambria" w:hAnsi="Cambria" w:cs="Arial"/>
                                    <w:b/>
                                    <w:bCs/>
                                    <w:color w:val="FFFFFF" w:themeColor="background1"/>
                                    <w:kern w:val="24"/>
                                    <w:sz w:val="28"/>
                                    <w:szCs w:val="28"/>
                                    <w:lang w:val="en-US"/>
                                  </w:rPr>
                                  <w:t>B</w:t>
                                </w:r>
                              </w:p>
                            </w:txbxContent>
                          </wps:txbx>
                          <wps:bodyPr rot="0" vert="horz" wrap="square" lIns="91440" tIns="45720" rIns="91440" bIns="45720" anchor="ctr" anchorCtr="0" upright="1">
                            <a:noAutofit/>
                          </wps:bodyPr>
                        </wps:wsp>
                        <wps:wsp>
                          <wps:cNvPr id="3566" name="Rectangle 74"/>
                          <wps:cNvSpPr>
                            <a:spLocks noChangeArrowheads="1"/>
                          </wps:cNvSpPr>
                          <wps:spPr bwMode="auto">
                            <a:xfrm>
                              <a:off x="4701" y="5737"/>
                              <a:ext cx="16200" cy="4683"/>
                            </a:xfrm>
                            <a:prstGeom prst="rect">
                              <a:avLst/>
                            </a:prstGeom>
                            <a:solidFill>
                              <a:schemeClr val="bg1">
                                <a:lumMod val="100000"/>
                                <a:lumOff val="0"/>
                              </a:schemeClr>
                            </a:solidFill>
                            <a:ln w="25400">
                              <a:solidFill>
                                <a:schemeClr val="tx2">
                                  <a:lumMod val="60000"/>
                                  <a:lumOff val="40000"/>
                                </a:schemeClr>
                              </a:solidFill>
                              <a:miter lim="800000"/>
                              <a:headEnd/>
                              <a:tailEnd/>
                            </a:ln>
                          </wps:spPr>
                          <wps:txbx>
                            <w:txbxContent>
                              <w:p w14:paraId="11494D2A" w14:textId="77777777" w:rsidR="00CC49D6" w:rsidRDefault="00CC49D6" w:rsidP="0027774D">
                                <w:pPr>
                                  <w:pStyle w:val="NormalWeb"/>
                                  <w:spacing w:before="0" w:beforeAutospacing="0" w:after="0"/>
                                  <w:textAlignment w:val="baseline"/>
                                </w:pPr>
                                <w:r w:rsidRPr="00D17421">
                                  <w:rPr>
                                    <w:rFonts w:ascii="Arial" w:hAnsi="Arial" w:cs="Arial"/>
                                    <w:b/>
                                    <w:bCs/>
                                    <w:color w:val="548DD4" w:themeColor="text2" w:themeTint="99"/>
                                    <w:kern w:val="24"/>
                                    <w:sz w:val="20"/>
                                    <w:szCs w:val="20"/>
                                    <w:lang w:val="en-US"/>
                                  </w:rPr>
                                  <w:t xml:space="preserve">Including the </w:t>
                                </w:r>
                                <w:r>
                                  <w:rPr>
                                    <w:rFonts w:ascii="Arial" w:hAnsi="Arial" w:cs="Arial"/>
                                    <w:b/>
                                    <w:bCs/>
                                    <w:color w:val="548DD4" w:themeColor="text2" w:themeTint="99"/>
                                    <w:kern w:val="24"/>
                                    <w:sz w:val="20"/>
                                    <w:szCs w:val="20"/>
                                    <w:lang w:val="en-US"/>
                                  </w:rPr>
                                  <w:t>r</w:t>
                                </w:r>
                                <w:r w:rsidRPr="00D17421">
                                  <w:rPr>
                                    <w:rFonts w:ascii="Arial" w:hAnsi="Arial" w:cs="Arial"/>
                                    <w:b/>
                                    <w:bCs/>
                                    <w:color w:val="548DD4" w:themeColor="text2" w:themeTint="99"/>
                                    <w:kern w:val="24"/>
                                    <w:sz w:val="20"/>
                                    <w:szCs w:val="20"/>
                                    <w:lang w:val="en-US"/>
                                  </w:rPr>
                                  <w:t xml:space="preserve">ight </w:t>
                                </w:r>
                                <w:r>
                                  <w:rPr>
                                    <w:rFonts w:ascii="Arial" w:hAnsi="Arial" w:cs="Arial"/>
                                    <w:b/>
                                    <w:bCs/>
                                    <w:color w:val="548DD4" w:themeColor="text2" w:themeTint="99"/>
                                    <w:kern w:val="24"/>
                                    <w:sz w:val="20"/>
                                    <w:szCs w:val="20"/>
                                    <w:lang w:val="en-US"/>
                                  </w:rPr>
                                  <w:t>i</w:t>
                                </w:r>
                                <w:r w:rsidRPr="00D17421">
                                  <w:rPr>
                                    <w:rFonts w:ascii="Arial" w:hAnsi="Arial" w:cs="Arial"/>
                                    <w:b/>
                                    <w:bCs/>
                                    <w:color w:val="548DD4" w:themeColor="text2" w:themeTint="99"/>
                                    <w:kern w:val="24"/>
                                    <w:sz w:val="20"/>
                                    <w:szCs w:val="20"/>
                                    <w:lang w:val="en-US"/>
                                  </w:rPr>
                                  <w:t>nformation</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6" o:spid="_x0000_s1089" style="position:absolute;margin-left:-40.5pt;margin-top:3pt;width:164.25pt;height:82.05pt;z-index:251902976;mso-position-horizontal-relative:text;mso-position-vertical-relative:text" coordorigin="630,1769" coordsize="3285,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">
                <v:group id="Group 69" o:spid="_x0000_s1090" style="position:absolute;left:630;top:1769;width:3285;height:738" coordorigin="41"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rect id="Rectangle 70" o:spid="_x0000_s1091" style="position:absolute;left:41;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PT8YA&#10;AADdAAAADwAAAGRycy9kb3ducmV2LnhtbESP0WoCMRRE3wv+Q7hC32pWrbZsjVJapBb7YLf9gMvm&#10;drO6uVmS6K5/b4SCj8PMnGEWq9424kQ+1I4VjEcZCOLS6ZorBb8/64dnECEia2wck4IzBVgtB3cL&#10;zLXr+JtORaxEgnDIUYGJsc2lDKUhi2HkWuLk/TlvMSbpK6k9dgluGznJsrm0WHNaMNjSm6HyUByt&#10;gl07s+YL32P3tJs+fuw/t/sieKXuh/3rC4hIfbyF/9sbrWA6m0/g+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PT8YAAADdAAAADwAAAAAAAAAAAAAAAACYAgAAZHJz&#10;L2Rvd25yZXYueG1sUEsFBgAAAAAEAAQA9QAAAIsDAAAAAA==&#10;" fillcolor="#548dd4 [1951]" strokecolor="#548dd4 [1951]" strokeweight="2pt">
                    <v:textbox>
                      <w:txbxContent>
                        <w:p w14:paraId="65A08883" w14:textId="77777777" w:rsidR="00CC49D6" w:rsidRDefault="00CC49D6" w:rsidP="0027774D">
                          <w:pPr>
                            <w:pStyle w:val="NormalWeb"/>
                            <w:spacing w:before="0" w:beforeAutospacing="0" w:after="0"/>
                            <w:jc w:val="center"/>
                            <w:textAlignment w:val="baseline"/>
                          </w:pPr>
                          <w:r w:rsidRPr="00D17421">
                            <w:rPr>
                              <w:rFonts w:ascii="Cambria" w:hAnsi="Cambria" w:cs="Arial"/>
                              <w:b/>
                              <w:bCs/>
                              <w:color w:val="FFFFFF" w:themeColor="background1"/>
                              <w:kern w:val="24"/>
                              <w:sz w:val="28"/>
                              <w:szCs w:val="28"/>
                              <w:lang w:val="en-US"/>
                            </w:rPr>
                            <w:t>A</w:t>
                          </w:r>
                        </w:p>
                      </w:txbxContent>
                    </v:textbox>
                  </v:rect>
                  <v:rect id="Rectangle 71" o:spid="_x0000_s1092" style="position:absolute;left:4701;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dn8QA&#10;AADdAAAADwAAAGRycy9kb3ducmV2LnhtbESP0YrCMBRE3xf2H8Jd8G1NVRSpRhFREBUWqx9waa5p&#10;2eam26Ra/94Iwj4OM3OGmS87W4kbNb50rGDQT0AQ506XbBRcztvvKQgfkDVWjknBgzwsF58fc0y1&#10;u/OJblkwIkLYp6igCKFOpfR5QRZ939XE0bu6xmKIsjFSN3iPcFvJYZJMpMWS40KBNa0Lyn+z1ioY&#10;/7RHu8r+du1mfQzTw8Dsr2ejVO+rW81ABOrCf/jd3mkFo/FkBK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XZ/EAAAA3QAAAA8AAAAAAAAAAAAAAAAAmAIAAGRycy9k&#10;b3ducmV2LnhtbFBLBQYAAAAABAAEAPUAAACJAwAAAAA=&#10;" fillcolor="white [3212]" strokecolor="#548dd4 [1951]" strokeweight="2pt">
                    <v:textbox>
                      <w:txbxContent>
                        <w:p w14:paraId="5AA200F3" w14:textId="77777777" w:rsidR="00CC49D6" w:rsidRDefault="00CC49D6" w:rsidP="0027774D">
                          <w:pPr>
                            <w:pStyle w:val="NormalWeb"/>
                            <w:spacing w:before="0" w:beforeAutospacing="0" w:after="0"/>
                            <w:textAlignment w:val="baseline"/>
                          </w:pPr>
                          <w:r>
                            <w:rPr>
                              <w:rFonts w:ascii="Arial" w:hAnsi="Arial" w:cs="Arial"/>
                              <w:b/>
                              <w:bCs/>
                              <w:color w:val="548DD4" w:themeColor="text2" w:themeTint="99"/>
                              <w:kern w:val="24"/>
                              <w:sz w:val="20"/>
                              <w:szCs w:val="20"/>
                              <w:lang w:val="en-US"/>
                            </w:rPr>
                            <w:t>Clear b</w:t>
                          </w:r>
                          <w:r w:rsidRPr="00D17421">
                            <w:rPr>
                              <w:rFonts w:ascii="Arial" w:hAnsi="Arial" w:cs="Arial"/>
                              <w:b/>
                              <w:bCs/>
                              <w:color w:val="548DD4" w:themeColor="text2" w:themeTint="99"/>
                              <w:kern w:val="24"/>
                              <w:sz w:val="20"/>
                              <w:szCs w:val="20"/>
                              <w:lang w:val="en-US"/>
                            </w:rPr>
                            <w:t xml:space="preserve">udget </w:t>
                          </w:r>
                          <w:r>
                            <w:rPr>
                              <w:rFonts w:ascii="Arial" w:hAnsi="Arial" w:cs="Arial"/>
                              <w:b/>
                              <w:bCs/>
                              <w:color w:val="548DD4" w:themeColor="text2" w:themeTint="99"/>
                              <w:kern w:val="24"/>
                              <w:sz w:val="20"/>
                              <w:szCs w:val="20"/>
                              <w:lang w:val="en-US"/>
                            </w:rPr>
                            <w:t>r</w:t>
                          </w:r>
                          <w:r w:rsidRPr="00D17421">
                            <w:rPr>
                              <w:rFonts w:ascii="Arial" w:hAnsi="Arial" w:cs="Arial"/>
                              <w:b/>
                              <w:bCs/>
                              <w:color w:val="548DD4" w:themeColor="text2" w:themeTint="99"/>
                              <w:kern w:val="24"/>
                              <w:sz w:val="20"/>
                              <w:szCs w:val="20"/>
                              <w:lang w:val="en-US"/>
                            </w:rPr>
                            <w:t>eporting</w:t>
                          </w:r>
                        </w:p>
                      </w:txbxContent>
                    </v:textbox>
                  </v:rect>
                </v:group>
                <v:group id="Group 72" o:spid="_x0000_s1093" style="position:absolute;left:630;top:2672;width:3285;height:738" coordorigin="41,5737" coordsize="20860,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rect id="Rectangle 73" o:spid="_x0000_s1094" style="position:absolute;left:41;top:5737;width:466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XO8YA&#10;AADdAAAADwAAAGRycy9kb3ducmV2LnhtbESPUU/CMBSF30n8D8014Q06xQEZFGIkRg0+wOAH3KzX&#10;dbjeLm1l899bExMfT84538lZbwfbiiv50DhWcDfNQBBXTjdcKzifnidLECEia2wdk4JvCrDd3IzW&#10;WGjX85GuZaxFgnAoUIGJsSukDJUhi2HqOuLkfThvMSbpa6k99gluW3mfZXNpseG0YLCjJ0PVZ/ll&#10;FRy63Jp33MV+cZg9vFze9pcyeKXGt8PjCkSkIf6H/9qvWsEsn+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UXO8YAAADdAAAADwAAAAAAAAAAAAAAAACYAgAAZHJz&#10;L2Rvd25yZXYueG1sUEsFBgAAAAAEAAQA9QAAAIsDAAAAAA==&#10;" fillcolor="#548dd4 [1951]" strokecolor="#548dd4 [1951]" strokeweight="2pt">
                    <v:textbox>
                      <w:txbxContent>
                        <w:p w14:paraId="140B51AE" w14:textId="77777777" w:rsidR="00CC49D6" w:rsidRDefault="00CC49D6" w:rsidP="0027774D">
                          <w:pPr>
                            <w:pStyle w:val="NormalWeb"/>
                            <w:spacing w:before="0" w:beforeAutospacing="0" w:after="0"/>
                            <w:jc w:val="center"/>
                            <w:textAlignment w:val="baseline"/>
                          </w:pPr>
                          <w:r w:rsidRPr="00D17421">
                            <w:rPr>
                              <w:rFonts w:ascii="Cambria" w:hAnsi="Cambria" w:cs="Arial"/>
                              <w:b/>
                              <w:bCs/>
                              <w:color w:val="FFFFFF" w:themeColor="background1"/>
                              <w:kern w:val="24"/>
                              <w:sz w:val="28"/>
                              <w:szCs w:val="28"/>
                              <w:lang w:val="en-US"/>
                            </w:rPr>
                            <w:t>B</w:t>
                          </w:r>
                        </w:p>
                      </w:txbxContent>
                    </v:textbox>
                  </v:rect>
                  <v:rect id="Rectangle 74" o:spid="_x0000_s1095" style="position:absolute;left:4701;top:5737;width:1620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B8UA&#10;AADdAAAADwAAAGRycy9kb3ducmV2LnhtbESP0WrCQBRE3wv+w3IF3+pGxSDRVUQUxAqlsR9wyV43&#10;wezdmN1o/PtuodDHYWbOMKtNb2vxoNZXjhVMxgkI4sLpio2C78vhfQHCB2SNtWNS8CIPm/XgbYWZ&#10;dk/+okcejIgQ9hkqKENoMil9UZJFP3YNcfSurrUYomyN1C0+I9zWcpokqbRYcVwosaFdScUt76yC&#10;+Wd3ttv8fuz2u3NYfEzM6XoxSo2G/XYJIlAf/sN/7aNWMJun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4HxQAAAN0AAAAPAAAAAAAAAAAAAAAAAJgCAABkcnMv&#10;ZG93bnJldi54bWxQSwUGAAAAAAQABAD1AAAAigMAAAAA&#10;" fillcolor="white [3212]" strokecolor="#548dd4 [1951]" strokeweight="2pt">
                    <v:textbox>
                      <w:txbxContent>
                        <w:p w14:paraId="11494D2A" w14:textId="77777777" w:rsidR="00CC49D6" w:rsidRDefault="00CC49D6" w:rsidP="0027774D">
                          <w:pPr>
                            <w:pStyle w:val="NormalWeb"/>
                            <w:spacing w:before="0" w:beforeAutospacing="0" w:after="0"/>
                            <w:textAlignment w:val="baseline"/>
                          </w:pPr>
                          <w:r w:rsidRPr="00D17421">
                            <w:rPr>
                              <w:rFonts w:ascii="Arial" w:hAnsi="Arial" w:cs="Arial"/>
                              <w:b/>
                              <w:bCs/>
                              <w:color w:val="548DD4" w:themeColor="text2" w:themeTint="99"/>
                              <w:kern w:val="24"/>
                              <w:sz w:val="20"/>
                              <w:szCs w:val="20"/>
                              <w:lang w:val="en-US"/>
                            </w:rPr>
                            <w:t xml:space="preserve">Including the </w:t>
                          </w:r>
                          <w:r>
                            <w:rPr>
                              <w:rFonts w:ascii="Arial" w:hAnsi="Arial" w:cs="Arial"/>
                              <w:b/>
                              <w:bCs/>
                              <w:color w:val="548DD4" w:themeColor="text2" w:themeTint="99"/>
                              <w:kern w:val="24"/>
                              <w:sz w:val="20"/>
                              <w:szCs w:val="20"/>
                              <w:lang w:val="en-US"/>
                            </w:rPr>
                            <w:t>r</w:t>
                          </w:r>
                          <w:r w:rsidRPr="00D17421">
                            <w:rPr>
                              <w:rFonts w:ascii="Arial" w:hAnsi="Arial" w:cs="Arial"/>
                              <w:b/>
                              <w:bCs/>
                              <w:color w:val="548DD4" w:themeColor="text2" w:themeTint="99"/>
                              <w:kern w:val="24"/>
                              <w:sz w:val="20"/>
                              <w:szCs w:val="20"/>
                              <w:lang w:val="en-US"/>
                            </w:rPr>
                            <w:t xml:space="preserve">ight </w:t>
                          </w:r>
                          <w:r>
                            <w:rPr>
                              <w:rFonts w:ascii="Arial" w:hAnsi="Arial" w:cs="Arial"/>
                              <w:b/>
                              <w:bCs/>
                              <w:color w:val="548DD4" w:themeColor="text2" w:themeTint="99"/>
                              <w:kern w:val="24"/>
                              <w:sz w:val="20"/>
                              <w:szCs w:val="20"/>
                              <w:lang w:val="en-US"/>
                            </w:rPr>
                            <w:t>i</w:t>
                          </w:r>
                          <w:r w:rsidRPr="00D17421">
                            <w:rPr>
                              <w:rFonts w:ascii="Arial" w:hAnsi="Arial" w:cs="Arial"/>
                              <w:b/>
                              <w:bCs/>
                              <w:color w:val="548DD4" w:themeColor="text2" w:themeTint="99"/>
                              <w:kern w:val="24"/>
                              <w:sz w:val="20"/>
                              <w:szCs w:val="20"/>
                              <w:lang w:val="en-US"/>
                            </w:rPr>
                            <w:t>nformation</w:t>
                          </w:r>
                        </w:p>
                      </w:txbxContent>
                    </v:textbox>
                  </v:rect>
                </v:group>
              </v:group>
            </w:pict>
          </mc:Fallback>
        </mc:AlternateContent>
      </w:r>
      <w:r w:rsidRPr="00991BAF">
        <w:rPr>
          <w:noProof/>
          <w:lang w:eastAsia="en-GB"/>
        </w:rPr>
        <mc:AlternateContent>
          <mc:Choice Requires="wpg">
            <w:drawing>
              <wp:anchor distT="0" distB="0" distL="114300" distR="114300" simplePos="0" relativeHeight="251901952" behindDoc="0" locked="0" layoutInCell="1" allowOverlap="1" wp14:anchorId="3050EEC2" wp14:editId="4C09CE8C">
                <wp:simplePos x="0" y="0"/>
                <wp:positionH relativeFrom="column">
                  <wp:posOffset>446405</wp:posOffset>
                </wp:positionH>
                <wp:positionV relativeFrom="paragraph">
                  <wp:posOffset>1574800</wp:posOffset>
                </wp:positionV>
                <wp:extent cx="4834890" cy="4654550"/>
                <wp:effectExtent l="25400" t="0" r="16510" b="19050"/>
                <wp:wrapNone/>
                <wp:docPr id="725"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890" cy="4654550"/>
                          <a:chOff x="2143" y="4189"/>
                          <a:chExt cx="7614" cy="7330"/>
                        </a:xfrm>
                      </wpg:grpSpPr>
                      <wpg:grpSp>
                        <wpg:cNvPr id="726" name="Group 134"/>
                        <wpg:cNvGrpSpPr>
                          <a:grpSpLocks/>
                        </wpg:cNvGrpSpPr>
                        <wpg:grpSpPr bwMode="auto">
                          <a:xfrm rot="-5400000">
                            <a:off x="2285" y="4047"/>
                            <a:ext cx="7330" cy="7614"/>
                            <a:chOff x="902" y="-902"/>
                            <a:chExt cx="46545" cy="48350"/>
                          </a:xfrm>
                        </wpg:grpSpPr>
                        <wps:wsp>
                          <wps:cNvPr id="727" name="Regular Pentagon 135"/>
                          <wps:cNvSpPr>
                            <a:spLocks noChangeArrowheads="1"/>
                          </wps:cNvSpPr>
                          <wps:spPr bwMode="auto">
                            <a:xfrm rot="-5400000">
                              <a:off x="12612" y="14823"/>
                              <a:ext cx="18002" cy="17144"/>
                            </a:xfrm>
                            <a:prstGeom prst="pentagon">
                              <a:avLst/>
                            </a:prstGeom>
                            <a:solidFill>
                              <a:schemeClr val="accent5">
                                <a:lumMod val="75000"/>
                                <a:lumOff val="0"/>
                              </a:schemeClr>
                            </a:solidFill>
                            <a:ln w="25400">
                              <a:solidFill>
                                <a:schemeClr val="accent5">
                                  <a:lumMod val="75000"/>
                                  <a:lumOff val="0"/>
                                </a:schemeClr>
                              </a:solidFill>
                              <a:miter lim="800000"/>
                              <a:headEnd/>
                              <a:tailEnd/>
                            </a:ln>
                          </wps:spPr>
                          <wps:bodyPr rot="0" vert="horz" wrap="square" lIns="91440" tIns="45720" rIns="91440" bIns="45720" anchor="ctr" anchorCtr="0" upright="1">
                            <a:noAutofit/>
                          </wps:bodyPr>
                        </wps:wsp>
                        <wps:wsp>
                          <wps:cNvPr id="728" name="Chord 136"/>
                          <wps:cNvSpPr>
                            <a:spLocks/>
                          </wps:cNvSpPr>
                          <wps:spPr bwMode="auto">
                            <a:xfrm rot="-5400000">
                              <a:off x="30166" y="14754"/>
                              <a:ext cx="17282" cy="17282"/>
                            </a:xfrm>
                            <a:custGeom>
                              <a:avLst/>
                              <a:gdLst>
                                <a:gd name="T0" fmla="*/ 1410848 w 1728192"/>
                                <a:gd name="T1" fmla="*/ 194974 h 1728192"/>
                                <a:gd name="T2" fmla="*/ 1678594 w 1728192"/>
                                <a:gd name="T3" fmla="*/ 1152633 h 1728192"/>
                                <a:gd name="T4" fmla="*/ 867705 w 1728192"/>
                                <a:gd name="T5" fmla="*/ 1728184 h 1728192"/>
                                <a:gd name="T6" fmla="*/ 52036 w 1728192"/>
                                <a:gd name="T7" fmla="*/ 1159428 h 1728192"/>
                                <a:gd name="T8" fmla="*/ 311772 w 1728192"/>
                                <a:gd name="T9" fmla="*/ 199565 h 1728192"/>
                                <a:gd name="T10" fmla="*/ 1410848 w 1728192"/>
                                <a:gd name="T11" fmla="*/ 194974 h 1728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8192" h="1728192">
                                  <a:moveTo>
                                    <a:pt x="1410848" y="194974"/>
                                  </a:moveTo>
                                  <a:cubicBezTo>
                                    <a:pt x="1693233" y="425716"/>
                                    <a:pt x="1800364" y="808897"/>
                                    <a:pt x="1678594" y="1152633"/>
                                  </a:cubicBezTo>
                                  <a:cubicBezTo>
                                    <a:pt x="1556824" y="1496370"/>
                                    <a:pt x="1232370" y="1726660"/>
                                    <a:pt x="867705" y="1728184"/>
                                  </a:cubicBezTo>
                                  <a:cubicBezTo>
                                    <a:pt x="503040" y="1729707"/>
                                    <a:pt x="176673" y="1502135"/>
                                    <a:pt x="52036" y="1159428"/>
                                  </a:cubicBezTo>
                                  <a:cubicBezTo>
                                    <a:pt x="-72601" y="816720"/>
                                    <a:pt x="31325" y="432658"/>
                                    <a:pt x="311772" y="199565"/>
                                  </a:cubicBezTo>
                                  <a:lnTo>
                                    <a:pt x="1410848" y="194974"/>
                                  </a:lnTo>
                                  <a:close/>
                                </a:path>
                              </a:pathLst>
                            </a:custGeom>
                            <a:solidFill>
                              <a:schemeClr val="accent1">
                                <a:lumMod val="100000"/>
                                <a:lumOff val="0"/>
                              </a:schemeClr>
                            </a:solidFill>
                            <a:ln w="25400">
                              <a:solidFill>
                                <a:schemeClr val="accent1">
                                  <a:lumMod val="100000"/>
                                  <a:lumOff val="0"/>
                                </a:schemeClr>
                              </a:solidFill>
                              <a:round/>
                              <a:headEnd/>
                              <a:tailEnd/>
                            </a:ln>
                          </wps:spPr>
                          <wps:bodyPr rot="0" vert="horz" wrap="square" lIns="91440" tIns="45720" rIns="91440" bIns="45720" anchor="ctr" anchorCtr="0" upright="1">
                            <a:noAutofit/>
                          </wps:bodyPr>
                        </wps:wsp>
                        <wps:wsp>
                          <wps:cNvPr id="729" name="Chord 137"/>
                          <wps:cNvSpPr>
                            <a:spLocks/>
                          </wps:cNvSpPr>
                          <wps:spPr bwMode="auto">
                            <a:xfrm rot="-1080000">
                              <a:off x="18817" y="30166"/>
                              <a:ext cx="17282" cy="17282"/>
                            </a:xfrm>
                            <a:custGeom>
                              <a:avLst/>
                              <a:gdLst>
                                <a:gd name="T0" fmla="*/ 1410848 w 1728192"/>
                                <a:gd name="T1" fmla="*/ 194974 h 1728192"/>
                                <a:gd name="T2" fmla="*/ 1678594 w 1728192"/>
                                <a:gd name="T3" fmla="*/ 1152633 h 1728192"/>
                                <a:gd name="T4" fmla="*/ 867705 w 1728192"/>
                                <a:gd name="T5" fmla="*/ 1728184 h 1728192"/>
                                <a:gd name="T6" fmla="*/ 52036 w 1728192"/>
                                <a:gd name="T7" fmla="*/ 1159428 h 1728192"/>
                                <a:gd name="T8" fmla="*/ 311772 w 1728192"/>
                                <a:gd name="T9" fmla="*/ 199565 h 1728192"/>
                                <a:gd name="T10" fmla="*/ 1410848 w 1728192"/>
                                <a:gd name="T11" fmla="*/ 194974 h 1728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8192" h="1728192">
                                  <a:moveTo>
                                    <a:pt x="1410848" y="194974"/>
                                  </a:moveTo>
                                  <a:cubicBezTo>
                                    <a:pt x="1693233" y="425716"/>
                                    <a:pt x="1800364" y="808897"/>
                                    <a:pt x="1678594" y="1152633"/>
                                  </a:cubicBezTo>
                                  <a:cubicBezTo>
                                    <a:pt x="1556824" y="1496370"/>
                                    <a:pt x="1232370" y="1726660"/>
                                    <a:pt x="867705" y="1728184"/>
                                  </a:cubicBezTo>
                                  <a:cubicBezTo>
                                    <a:pt x="503040" y="1729707"/>
                                    <a:pt x="176673" y="1502135"/>
                                    <a:pt x="52036" y="1159428"/>
                                  </a:cubicBezTo>
                                  <a:cubicBezTo>
                                    <a:pt x="-72601" y="816720"/>
                                    <a:pt x="31325" y="432658"/>
                                    <a:pt x="311772" y="199565"/>
                                  </a:cubicBezTo>
                                  <a:lnTo>
                                    <a:pt x="1410848" y="194974"/>
                                  </a:lnTo>
                                  <a:close/>
                                </a:path>
                              </a:pathLst>
                            </a:custGeom>
                            <a:solidFill>
                              <a:schemeClr val="accent1">
                                <a:lumMod val="75000"/>
                                <a:lumOff val="0"/>
                              </a:schemeClr>
                            </a:solidFill>
                            <a:ln w="25400">
                              <a:solidFill>
                                <a:schemeClr val="accent1">
                                  <a:lumMod val="75000"/>
                                  <a:lumOff val="0"/>
                                </a:schemeClr>
                              </a:solidFill>
                              <a:round/>
                              <a:headEnd/>
                              <a:tailEnd/>
                            </a:ln>
                          </wps:spPr>
                          <wps:bodyPr rot="0" vert="horz" wrap="square" lIns="91440" tIns="45720" rIns="91440" bIns="45720" anchor="ctr" anchorCtr="0" upright="1">
                            <a:noAutofit/>
                          </wps:bodyPr>
                        </wps:wsp>
                        <wps:wsp>
                          <wps:cNvPr id="730" name="Chord 138"/>
                          <wps:cNvSpPr>
                            <a:spLocks/>
                          </wps:cNvSpPr>
                          <wps:spPr bwMode="auto">
                            <a:xfrm rot="3240000">
                              <a:off x="902" y="24215"/>
                              <a:ext cx="17282" cy="17282"/>
                            </a:xfrm>
                            <a:custGeom>
                              <a:avLst/>
                              <a:gdLst>
                                <a:gd name="T0" fmla="*/ 1410848 w 1728192"/>
                                <a:gd name="T1" fmla="*/ 194974 h 1728192"/>
                                <a:gd name="T2" fmla="*/ 1678594 w 1728192"/>
                                <a:gd name="T3" fmla="*/ 1152633 h 1728192"/>
                                <a:gd name="T4" fmla="*/ 867705 w 1728192"/>
                                <a:gd name="T5" fmla="*/ 1728184 h 1728192"/>
                                <a:gd name="T6" fmla="*/ 52036 w 1728192"/>
                                <a:gd name="T7" fmla="*/ 1159428 h 1728192"/>
                                <a:gd name="T8" fmla="*/ 311772 w 1728192"/>
                                <a:gd name="T9" fmla="*/ 199565 h 1728192"/>
                                <a:gd name="T10" fmla="*/ 1410848 w 1728192"/>
                                <a:gd name="T11" fmla="*/ 194974 h 1728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8192" h="1728192">
                                  <a:moveTo>
                                    <a:pt x="1410848" y="194974"/>
                                  </a:moveTo>
                                  <a:cubicBezTo>
                                    <a:pt x="1693233" y="425716"/>
                                    <a:pt x="1800364" y="808897"/>
                                    <a:pt x="1678594" y="1152633"/>
                                  </a:cubicBezTo>
                                  <a:cubicBezTo>
                                    <a:pt x="1556824" y="1496370"/>
                                    <a:pt x="1232370" y="1726660"/>
                                    <a:pt x="867705" y="1728184"/>
                                  </a:cubicBezTo>
                                  <a:cubicBezTo>
                                    <a:pt x="503040" y="1729707"/>
                                    <a:pt x="176673" y="1502135"/>
                                    <a:pt x="52036" y="1159428"/>
                                  </a:cubicBezTo>
                                  <a:cubicBezTo>
                                    <a:pt x="-72601" y="816720"/>
                                    <a:pt x="31325" y="432658"/>
                                    <a:pt x="311772" y="199565"/>
                                  </a:cubicBezTo>
                                  <a:lnTo>
                                    <a:pt x="1410848" y="194974"/>
                                  </a:lnTo>
                                  <a:close/>
                                </a:path>
                              </a:pathLst>
                            </a:custGeom>
                            <a:solidFill>
                              <a:schemeClr val="accent3">
                                <a:lumMod val="75000"/>
                                <a:lumOff val="0"/>
                              </a:schemeClr>
                            </a:solidFill>
                            <a:ln w="25400">
                              <a:solidFill>
                                <a:schemeClr val="accent3">
                                  <a:lumMod val="75000"/>
                                  <a:lumOff val="0"/>
                                </a:schemeClr>
                              </a:solidFill>
                              <a:round/>
                              <a:headEnd/>
                              <a:tailEnd/>
                            </a:ln>
                          </wps:spPr>
                          <wps:bodyPr rot="0" vert="horz" wrap="square" lIns="91440" tIns="45720" rIns="91440" bIns="45720" anchor="ctr" anchorCtr="0" upright="1">
                            <a:noAutofit/>
                          </wps:bodyPr>
                        </wps:wsp>
                        <wps:wsp>
                          <wps:cNvPr id="731" name="Chord 139"/>
                          <wps:cNvSpPr>
                            <a:spLocks/>
                          </wps:cNvSpPr>
                          <wps:spPr bwMode="auto">
                            <a:xfrm rot="7560000">
                              <a:off x="902" y="5116"/>
                              <a:ext cx="17282" cy="17282"/>
                            </a:xfrm>
                            <a:custGeom>
                              <a:avLst/>
                              <a:gdLst>
                                <a:gd name="T0" fmla="*/ 1410848 w 1728192"/>
                                <a:gd name="T1" fmla="*/ 194974 h 1728192"/>
                                <a:gd name="T2" fmla="*/ 1678594 w 1728192"/>
                                <a:gd name="T3" fmla="*/ 1152633 h 1728192"/>
                                <a:gd name="T4" fmla="*/ 867705 w 1728192"/>
                                <a:gd name="T5" fmla="*/ 1728184 h 1728192"/>
                                <a:gd name="T6" fmla="*/ 52036 w 1728192"/>
                                <a:gd name="T7" fmla="*/ 1159428 h 1728192"/>
                                <a:gd name="T8" fmla="*/ 311772 w 1728192"/>
                                <a:gd name="T9" fmla="*/ 199565 h 1728192"/>
                                <a:gd name="T10" fmla="*/ 1410848 w 1728192"/>
                                <a:gd name="T11" fmla="*/ 194974 h 1728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8192" h="1728192">
                                  <a:moveTo>
                                    <a:pt x="1410848" y="194974"/>
                                  </a:moveTo>
                                  <a:cubicBezTo>
                                    <a:pt x="1693233" y="425716"/>
                                    <a:pt x="1800364" y="808897"/>
                                    <a:pt x="1678594" y="1152633"/>
                                  </a:cubicBezTo>
                                  <a:cubicBezTo>
                                    <a:pt x="1556824" y="1496370"/>
                                    <a:pt x="1232370" y="1726660"/>
                                    <a:pt x="867705" y="1728184"/>
                                  </a:cubicBezTo>
                                  <a:cubicBezTo>
                                    <a:pt x="503040" y="1729707"/>
                                    <a:pt x="176673" y="1502135"/>
                                    <a:pt x="52036" y="1159428"/>
                                  </a:cubicBezTo>
                                  <a:cubicBezTo>
                                    <a:pt x="-72601" y="816720"/>
                                    <a:pt x="31325" y="432658"/>
                                    <a:pt x="311772" y="199565"/>
                                  </a:cubicBezTo>
                                  <a:lnTo>
                                    <a:pt x="1410848" y="194974"/>
                                  </a:lnTo>
                                  <a:close/>
                                </a:path>
                              </a:pathLst>
                            </a:custGeom>
                            <a:solidFill>
                              <a:schemeClr val="accent4">
                                <a:lumMod val="75000"/>
                                <a:lumOff val="0"/>
                              </a:schemeClr>
                            </a:solidFill>
                            <a:ln w="25400">
                              <a:solidFill>
                                <a:schemeClr val="accent4">
                                  <a:lumMod val="75000"/>
                                  <a:lumOff val="0"/>
                                </a:schemeClr>
                              </a:solidFill>
                              <a:round/>
                              <a:headEnd/>
                              <a:tailEnd/>
                            </a:ln>
                          </wps:spPr>
                          <wps:bodyPr rot="0" vert="horz" wrap="square" lIns="91440" tIns="45720" rIns="91440" bIns="45720" anchor="ctr" anchorCtr="0" upright="1">
                            <a:noAutofit/>
                          </wps:bodyPr>
                        </wps:wsp>
                        <wps:wsp>
                          <wps:cNvPr id="732" name="Chord 140"/>
                          <wps:cNvSpPr>
                            <a:spLocks/>
                          </wps:cNvSpPr>
                          <wps:spPr bwMode="auto">
                            <a:xfrm rot="-9720000">
                              <a:off x="18714" y="-902"/>
                              <a:ext cx="17282" cy="17281"/>
                            </a:xfrm>
                            <a:custGeom>
                              <a:avLst/>
                              <a:gdLst>
                                <a:gd name="T0" fmla="*/ 1410848 w 1728192"/>
                                <a:gd name="T1" fmla="*/ 194974 h 1728192"/>
                                <a:gd name="T2" fmla="*/ 1678594 w 1728192"/>
                                <a:gd name="T3" fmla="*/ 1152633 h 1728192"/>
                                <a:gd name="T4" fmla="*/ 867705 w 1728192"/>
                                <a:gd name="T5" fmla="*/ 1728184 h 1728192"/>
                                <a:gd name="T6" fmla="*/ 52036 w 1728192"/>
                                <a:gd name="T7" fmla="*/ 1159428 h 1728192"/>
                                <a:gd name="T8" fmla="*/ 311772 w 1728192"/>
                                <a:gd name="T9" fmla="*/ 199565 h 1728192"/>
                                <a:gd name="T10" fmla="*/ 1410848 w 1728192"/>
                                <a:gd name="T11" fmla="*/ 194974 h 1728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28192" h="1728192">
                                  <a:moveTo>
                                    <a:pt x="1410848" y="194974"/>
                                  </a:moveTo>
                                  <a:cubicBezTo>
                                    <a:pt x="1693233" y="425716"/>
                                    <a:pt x="1800364" y="808897"/>
                                    <a:pt x="1678594" y="1152633"/>
                                  </a:cubicBezTo>
                                  <a:cubicBezTo>
                                    <a:pt x="1556824" y="1496370"/>
                                    <a:pt x="1232370" y="1726660"/>
                                    <a:pt x="867705" y="1728184"/>
                                  </a:cubicBezTo>
                                  <a:cubicBezTo>
                                    <a:pt x="503040" y="1729707"/>
                                    <a:pt x="176673" y="1502135"/>
                                    <a:pt x="52036" y="1159428"/>
                                  </a:cubicBezTo>
                                  <a:cubicBezTo>
                                    <a:pt x="-72601" y="816720"/>
                                    <a:pt x="31325" y="432658"/>
                                    <a:pt x="311772" y="199565"/>
                                  </a:cubicBezTo>
                                  <a:lnTo>
                                    <a:pt x="1410848" y="194974"/>
                                  </a:lnTo>
                                  <a:close/>
                                </a:path>
                              </a:pathLst>
                            </a:custGeom>
                            <a:solidFill>
                              <a:schemeClr val="tx2">
                                <a:lumMod val="60000"/>
                                <a:lumOff val="40000"/>
                              </a:schemeClr>
                            </a:solidFill>
                            <a:ln w="25400">
                              <a:solidFill>
                                <a:schemeClr val="tx2">
                                  <a:lumMod val="60000"/>
                                  <a:lumOff val="40000"/>
                                </a:schemeClr>
                              </a:solidFill>
                              <a:round/>
                              <a:headEnd/>
                              <a:tailEnd/>
                            </a:ln>
                          </wps:spPr>
                          <wps:bodyPr rot="0" vert="horz" wrap="square" lIns="91440" tIns="45720" rIns="91440" bIns="45720" anchor="ctr" anchorCtr="0" upright="1">
                            <a:noAutofit/>
                          </wps:bodyPr>
                        </wps:wsp>
                      </wpg:grpSp>
                      <wps:wsp>
                        <wps:cNvPr id="733" name="TextBox 100"/>
                        <wps:cNvSpPr txBox="1">
                          <a:spLocks noChangeArrowheads="1"/>
                        </wps:cNvSpPr>
                        <wps:spPr bwMode="auto">
                          <a:xfrm flipH="1">
                            <a:off x="4772" y="8342"/>
                            <a:ext cx="237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0CA3"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Budget Transparency</w:t>
                              </w:r>
                            </w:p>
                            <w:p w14:paraId="694BB4E2"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Toolkit</w:t>
                              </w:r>
                            </w:p>
                          </w:txbxContent>
                        </wps:txbx>
                        <wps:bodyPr rot="0" vert="horz" wrap="none" lIns="91440" tIns="45720" rIns="91440" bIns="45720" anchor="t" anchorCtr="0" upright="1">
                          <a:spAutoFit/>
                        </wps:bodyPr>
                      </wps:wsp>
                      <pic:pic xmlns:pic="http://schemas.openxmlformats.org/drawingml/2006/picture">
                        <pic:nvPicPr>
                          <pic:cNvPr id="735"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2879" y="6389"/>
                            <a:ext cx="1133" cy="1125"/>
                          </a:xfrm>
                          <a:prstGeom prst="rect">
                            <a:avLst/>
                          </a:prstGeom>
                          <a:noFill/>
                          <a:extLst>
                            <a:ext uri="{909E8E84-426E-40DD-AFC4-6F175D3DCCD1}">
                              <a14:hiddenFill xmlns:a14="http://schemas.microsoft.com/office/drawing/2010/main">
                                <a:solidFill>
                                  <a:srgbClr val="FFFFFF"/>
                                </a:solidFill>
                              </a14:hiddenFill>
                            </a:ext>
                          </a:extLst>
                        </pic:spPr>
                      </pic:pic>
                      <wps:wsp>
                        <wps:cNvPr id="736" name="TextBox 106"/>
                        <wps:cNvSpPr txBox="1">
                          <a:spLocks noChangeArrowheads="1"/>
                        </wps:cNvSpPr>
                        <wps:spPr bwMode="auto">
                          <a:xfrm flipH="1">
                            <a:off x="2641" y="7477"/>
                            <a:ext cx="154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42FB"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 xml:space="preserve">Government </w:t>
                              </w:r>
                            </w:p>
                            <w:p w14:paraId="4C815AD8"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Reporting</w:t>
                              </w:r>
                            </w:p>
                          </w:txbxContent>
                        </wps:txbx>
                        <wps:bodyPr rot="0" vert="horz" wrap="none" lIns="91440" tIns="45720" rIns="91440" bIns="45720" anchor="t" anchorCtr="0" upright="1">
                          <a:spAutoFit/>
                        </wps:bodyPr>
                      </wps:wsp>
                      <pic:pic xmlns:pic="http://schemas.openxmlformats.org/drawingml/2006/picture">
                        <pic:nvPicPr>
                          <pic:cNvPr id="738"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5402" y="4501"/>
                            <a:ext cx="1134" cy="1122"/>
                          </a:xfrm>
                          <a:prstGeom prst="rect">
                            <a:avLst/>
                          </a:prstGeom>
                          <a:noFill/>
                          <a:extLst>
                            <a:ext uri="{909E8E84-426E-40DD-AFC4-6F175D3DCCD1}">
                              <a14:hiddenFill xmlns:a14="http://schemas.microsoft.com/office/drawing/2010/main">
                                <a:solidFill>
                                  <a:srgbClr val="FFFFFF"/>
                                </a:solidFill>
                              </a14:hiddenFill>
                            </a:ext>
                          </a:extLst>
                        </pic:spPr>
                      </pic:pic>
                      <wps:wsp>
                        <wps:cNvPr id="739" name="TextBox 108"/>
                        <wps:cNvSpPr txBox="1">
                          <a:spLocks noChangeArrowheads="1"/>
                        </wps:cNvSpPr>
                        <wps:spPr bwMode="auto">
                          <a:xfrm flipH="1">
                            <a:off x="5117" y="5623"/>
                            <a:ext cx="169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EB22"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Parliamentary</w:t>
                              </w:r>
                            </w:p>
                            <w:p w14:paraId="67F748F2"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Involvement</w:t>
                              </w:r>
                            </w:p>
                          </w:txbxContent>
                        </wps:txbx>
                        <wps:bodyPr rot="0" vert="horz" wrap="none" lIns="91440" tIns="45720" rIns="91440" bIns="45720" anchor="t" anchorCtr="0" upright="1">
                          <a:spAutoFit/>
                        </wps:bodyPr>
                      </wps:wsp>
                      <pic:pic xmlns:pic="http://schemas.openxmlformats.org/drawingml/2006/picture">
                        <pic:nvPicPr>
                          <pic:cNvPr id="748" name="Picture 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7828" y="6415"/>
                            <a:ext cx="1134" cy="1133"/>
                          </a:xfrm>
                          <a:prstGeom prst="rect">
                            <a:avLst/>
                          </a:prstGeom>
                          <a:noFill/>
                          <a:extLst>
                            <a:ext uri="{909E8E84-426E-40DD-AFC4-6F175D3DCCD1}">
                              <a14:hiddenFill xmlns:a14="http://schemas.microsoft.com/office/drawing/2010/main">
                                <a:solidFill>
                                  <a:srgbClr val="FFFFFF"/>
                                </a:solidFill>
                              </a14:hiddenFill>
                            </a:ext>
                          </a:extLst>
                        </pic:spPr>
                      </pic:pic>
                      <wps:wsp>
                        <wps:cNvPr id="749" name="TextBox 110"/>
                        <wps:cNvSpPr txBox="1">
                          <a:spLocks noChangeArrowheads="1"/>
                        </wps:cNvSpPr>
                        <wps:spPr bwMode="auto">
                          <a:xfrm flipH="1">
                            <a:off x="7573" y="7525"/>
                            <a:ext cx="156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64B4"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 xml:space="preserve">Independent </w:t>
                              </w:r>
                            </w:p>
                            <w:p w14:paraId="3441F960"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Oversight</w:t>
                              </w:r>
                            </w:p>
                          </w:txbxContent>
                        </wps:txbx>
                        <wps:bodyPr rot="0" vert="horz" wrap="none" lIns="91440" tIns="45720" rIns="91440" bIns="45720" anchor="t" anchorCtr="0" upright="1">
                          <a:spAutoFit/>
                        </wps:bodyPr>
                      </wps:wsp>
                      <pic:pic xmlns:pic="http://schemas.openxmlformats.org/drawingml/2006/picture">
                        <pic:nvPicPr>
                          <pic:cNvPr id="75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3872" y="9273"/>
                            <a:ext cx="1134" cy="1134"/>
                          </a:xfrm>
                          <a:prstGeom prst="rect">
                            <a:avLst/>
                          </a:prstGeom>
                          <a:noFill/>
                          <a:extLst>
                            <a:ext uri="{909E8E84-426E-40DD-AFC4-6F175D3DCCD1}">
                              <a14:hiddenFill xmlns:a14="http://schemas.microsoft.com/office/drawing/2010/main">
                                <a:solidFill>
                                  <a:srgbClr val="FFFFFF"/>
                                </a:solidFill>
                              </a14:hiddenFill>
                            </a:ext>
                          </a:extLst>
                        </pic:spPr>
                      </pic:pic>
                      <wps:wsp>
                        <wps:cNvPr id="751" name="TextBox 112"/>
                        <wps:cNvSpPr txBox="1">
                          <a:spLocks noChangeArrowheads="1"/>
                        </wps:cNvSpPr>
                        <wps:spPr bwMode="auto">
                          <a:xfrm flipH="1">
                            <a:off x="3420" y="10357"/>
                            <a:ext cx="203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A340"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Openness and</w:t>
                              </w:r>
                            </w:p>
                            <w:p w14:paraId="006BC41E"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Civic Engagement</w:t>
                              </w:r>
                            </w:p>
                          </w:txbxContent>
                        </wps:txbx>
                        <wps:bodyPr rot="0" vert="horz" wrap="none" lIns="91440" tIns="45720" rIns="91440" bIns="45720" anchor="t" anchorCtr="0" upright="1">
                          <a:spAutoFit/>
                        </wps:bodyPr>
                      </wps:wsp>
                      <pic:pic xmlns:pic="http://schemas.openxmlformats.org/drawingml/2006/picture">
                        <pic:nvPicPr>
                          <pic:cNvPr id="3552" name="Picture 15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7006" y="9223"/>
                            <a:ext cx="1134" cy="1134"/>
                          </a:xfrm>
                          <a:prstGeom prst="rect">
                            <a:avLst/>
                          </a:prstGeom>
                          <a:noFill/>
                          <a:extLst>
                            <a:ext uri="{909E8E84-426E-40DD-AFC4-6F175D3DCCD1}">
                              <a14:hiddenFill xmlns:a14="http://schemas.microsoft.com/office/drawing/2010/main">
                                <a:solidFill>
                                  <a:srgbClr val="FFFFFF"/>
                                </a:solidFill>
                              </a14:hiddenFill>
                            </a:ext>
                          </a:extLst>
                        </pic:spPr>
                      </pic:pic>
                      <wps:wsp>
                        <wps:cNvPr id="3553" name="TextBox 114"/>
                        <wps:cNvSpPr txBox="1">
                          <a:spLocks noChangeArrowheads="1"/>
                        </wps:cNvSpPr>
                        <wps:spPr bwMode="auto">
                          <a:xfrm flipH="1">
                            <a:off x="6353" y="10374"/>
                            <a:ext cx="211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5BA9" w14:textId="77777777" w:rsidR="00CC49D6" w:rsidRDefault="00CC49D6" w:rsidP="0027774D">
                              <w:pPr>
                                <w:pStyle w:val="NormalWeb"/>
                                <w:spacing w:before="0" w:beforeAutospacing="0" w:after="0"/>
                                <w:jc w:val="center"/>
                                <w:rPr>
                                  <w:rFonts w:asciiTheme="minorHAnsi" w:hAnsi="Calibri" w:cstheme="minorBidi"/>
                                  <w:b/>
                                  <w:bCs/>
                                  <w:color w:val="FFFFFF" w:themeColor="background1"/>
                                  <w:kern w:val="24"/>
                                </w:rPr>
                              </w:pPr>
                              <w:r>
                                <w:rPr>
                                  <w:rFonts w:asciiTheme="minorHAnsi" w:hAnsi="Calibri" w:cstheme="minorBidi"/>
                                  <w:b/>
                                  <w:bCs/>
                                  <w:color w:val="FFFFFF" w:themeColor="background1"/>
                                  <w:kern w:val="24"/>
                                </w:rPr>
                                <w:t>Working</w:t>
                              </w:r>
                              <w:r w:rsidRPr="00C34A9D">
                                <w:rPr>
                                  <w:rFonts w:asciiTheme="minorHAnsi" w:hAnsi="Calibri" w:cstheme="minorBidi"/>
                                  <w:b/>
                                  <w:bCs/>
                                  <w:color w:val="FFFFFF" w:themeColor="background1"/>
                                  <w:kern w:val="24"/>
                                </w:rPr>
                                <w:t xml:space="preserve"> with</w:t>
                              </w:r>
                            </w:p>
                            <w:p w14:paraId="1C7C350B" w14:textId="77777777" w:rsidR="00CC49D6" w:rsidRPr="00E24945" w:rsidRDefault="00CC49D6" w:rsidP="0027774D">
                              <w:pPr>
                                <w:pStyle w:val="NormalWeb"/>
                                <w:spacing w:before="0" w:beforeAutospacing="0" w:after="0"/>
                                <w:jc w:val="center"/>
                                <w:rPr>
                                  <w:rFonts w:asciiTheme="minorHAnsi" w:hAnsi="Calibri" w:cstheme="minorBidi"/>
                                  <w:b/>
                                  <w:bCs/>
                                  <w:color w:val="FFFFFF" w:themeColor="background1"/>
                                  <w:kern w:val="24"/>
                                </w:rPr>
                              </w:pPr>
                              <w:r>
                                <w:rPr>
                                  <w:rFonts w:asciiTheme="minorHAnsi" w:hAnsi="Calibri" w:cstheme="minorBidi"/>
                                  <w:b/>
                                  <w:bCs/>
                                  <w:color w:val="FFFFFF" w:themeColor="background1"/>
                                  <w:kern w:val="24"/>
                                </w:rPr>
                                <w:t xml:space="preserve"> </w:t>
                              </w:r>
                              <w:proofErr w:type="gramStart"/>
                              <w:r>
                                <w:rPr>
                                  <w:rFonts w:asciiTheme="minorHAnsi" w:hAnsi="Calibri" w:cstheme="minorBidi"/>
                                  <w:b/>
                                  <w:bCs/>
                                  <w:color w:val="FFFFFF" w:themeColor="background1"/>
                                  <w:kern w:val="24"/>
                                </w:rPr>
                                <w:t>the</w:t>
                              </w:r>
                              <w:proofErr w:type="gramEnd"/>
                              <w:r>
                                <w:rPr>
                                  <w:rFonts w:asciiTheme="minorHAnsi" w:hAnsi="Calibri" w:cstheme="minorBidi"/>
                                  <w:b/>
                                  <w:bCs/>
                                  <w:color w:val="FFFFFF" w:themeColor="background1"/>
                                  <w:kern w:val="24"/>
                                </w:rPr>
                                <w:t xml:space="preserve"> P</w:t>
                              </w:r>
                              <w:r w:rsidRPr="00C34A9D">
                                <w:rPr>
                                  <w:rFonts w:asciiTheme="minorHAnsi" w:hAnsi="Calibri" w:cstheme="minorBidi"/>
                                  <w:b/>
                                  <w:bCs/>
                                  <w:color w:val="FFFFFF" w:themeColor="background1"/>
                                  <w:kern w:val="24"/>
                                </w:rPr>
                                <w:t xml:space="preserve">rivate </w:t>
                              </w:r>
                              <w:r>
                                <w:rPr>
                                  <w:rFonts w:asciiTheme="minorHAnsi" w:hAnsi="Calibri" w:cstheme="minorBidi"/>
                                  <w:b/>
                                  <w:bCs/>
                                  <w:color w:val="FFFFFF" w:themeColor="background1"/>
                                  <w:kern w:val="24"/>
                                </w:rPr>
                                <w:t>S</w:t>
                              </w:r>
                              <w:r w:rsidRPr="00C34A9D">
                                <w:rPr>
                                  <w:rFonts w:asciiTheme="minorHAnsi" w:hAnsi="Calibri" w:cstheme="minorBidi"/>
                                  <w:b/>
                                  <w:bCs/>
                                  <w:color w:val="FFFFFF" w:themeColor="background1"/>
                                  <w:kern w:val="24"/>
                                </w:rPr>
                                <w:t>ector</w:t>
                              </w:r>
                            </w:p>
                          </w:txbxContent>
                        </wps:txbx>
                        <wps:bodyPr rot="0" vert="horz" wrap="none" lIns="91440" tIns="45720" rIns="91440" bIns="45720" anchor="t" anchorCtr="0" upright="1">
                          <a:spAutoFit/>
                        </wps:bodyPr>
                      </wps:wsp>
                      <wpg:grpSp>
                        <wpg:cNvPr id="3554" name="Group 97"/>
                        <wpg:cNvGrpSpPr>
                          <a:grpSpLocks/>
                        </wpg:cNvGrpSpPr>
                        <wpg:grpSpPr bwMode="auto">
                          <a:xfrm>
                            <a:off x="5217" y="7049"/>
                            <a:ext cx="1435" cy="1206"/>
                            <a:chOff x="2" y="2"/>
                            <a:chExt cx="61924" cy="52024"/>
                          </a:xfrm>
                        </wpg:grpSpPr>
                        <wpg:grpSp>
                          <wpg:cNvPr id="3555" name="Group 9"/>
                          <wpg:cNvGrpSpPr>
                            <a:grpSpLocks/>
                          </wpg:cNvGrpSpPr>
                          <wpg:grpSpPr bwMode="auto">
                            <a:xfrm>
                              <a:off x="2" y="2"/>
                              <a:ext cx="61924" cy="52024"/>
                              <a:chOff x="2" y="2"/>
                              <a:chExt cx="61924" cy="52024"/>
                            </a:xfrm>
                          </wpg:grpSpPr>
                          <pic:pic xmlns:pic="http://schemas.openxmlformats.org/drawingml/2006/picture">
                            <pic:nvPicPr>
                              <pic:cNvPr id="3556" name="Picture 1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 y="2"/>
                                <a:ext cx="52017" cy="52009"/>
                              </a:xfrm>
                              <a:prstGeom prst="rect">
                                <a:avLst/>
                              </a:prstGeom>
                              <a:noFill/>
                              <a:extLst>
                                <a:ext uri="{909E8E84-426E-40DD-AFC4-6F175D3DCCD1}">
                                  <a14:hiddenFill xmlns:a14="http://schemas.microsoft.com/office/drawing/2010/main">
                                    <a:solidFill>
                                      <a:srgbClr val="FFFFFF"/>
                                    </a:solidFill>
                                  </a14:hiddenFill>
                                </a:ext>
                              </a:extLst>
                            </pic:spPr>
                          </pic:pic>
                          <wps:wsp>
                            <wps:cNvPr id="3557" name="Rectangle 12"/>
                            <wps:cNvSpPr>
                              <a:spLocks noChangeArrowheads="1"/>
                            </wps:cNvSpPr>
                            <wps:spPr bwMode="auto">
                              <a:xfrm rot="-2700000">
                                <a:off x="24133" y="25821"/>
                                <a:ext cx="13568" cy="10081"/>
                              </a:xfrm>
                              <a:prstGeom prst="rect">
                                <a:avLst/>
                              </a:prstGeom>
                              <a:solidFill>
                                <a:schemeClr val="accent5">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558" name="Picture 1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9903" y="2"/>
                                <a:ext cx="52023" cy="52024"/>
                              </a:xfrm>
                              <a:prstGeom prst="rect">
                                <a:avLst/>
                              </a:prstGeom>
                              <a:noFill/>
                              <a:extLst>
                                <a:ext uri="{909E8E84-426E-40DD-AFC4-6F175D3DCCD1}">
                                  <a14:hiddenFill xmlns:a14="http://schemas.microsoft.com/office/drawing/2010/main">
                                    <a:solidFill>
                                      <a:srgbClr val="FFFFFF"/>
                                    </a:solidFill>
                                  </a14:hiddenFill>
                                </a:ext>
                              </a:extLst>
                            </pic:spPr>
                          </pic:pic>
                        </wpg:grpSp>
                        <wps:wsp>
                          <wps:cNvPr id="3559" name="Rectangle 15"/>
                          <wps:cNvSpPr>
                            <a:spLocks noChangeArrowheads="1"/>
                          </wps:cNvSpPr>
                          <wps:spPr bwMode="auto">
                            <a:xfrm rot="-2700000">
                              <a:off x="7726" y="36926"/>
                              <a:ext cx="28939" cy="4857"/>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41" o:spid="_x0000_s1096" style="position:absolute;margin-left:35.15pt;margin-top:124pt;width:380.7pt;height:366.5pt;z-index:251901952;mso-position-horizontal-relative:text;mso-position-vertical-relative:text" coordorigin="2143,4189" coordsize="7614,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">
                <v:group id="Group 134" o:spid="_x0000_s1097" style="position:absolute;left:2285;top:4047;width:7330;height:7614;rotation:-90" coordorigin="902,-902" coordsize="46545,4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HhNHxgAAANwA&#10;AAAPAAAAAAAAAAAAAAAAAKoCAABkcnMvZG93bnJldi54bWxQSwUGAAAAAAQABAD6AAAAnQM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35" o:spid="_x0000_s1098" type="#_x0000_t56" style="position:absolute;left:12612;top:14823;width:18002;height:17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tBsUA&#10;AADcAAAADwAAAGRycy9kb3ducmV2LnhtbESPQWvCQBSE70L/w/IKXkR3FTESXUWFQkBK0Va9PrKv&#10;SWj2bZpdNf333ULB4zAz3zDLdWdrcaPWV441jEcKBHHuTMWFho/3l+EchA/IBmvHpOGHPKxXT70l&#10;psbd+UC3YyhEhLBPUUMZQpNK6fOSLPqRa4ij9+laiyHKtpCmxXuE21pOlJpJixXHhRIb2pWUfx2v&#10;VsM+YTt4w9n0lG22+Pp9UeddprTuP3ebBYhAXXiE/9uZ0ZB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0GxQAAANwAAAAPAAAAAAAAAAAAAAAAAJgCAABkcnMv&#10;ZG93bnJldi54bWxQSwUGAAAAAAQABAD1AAAAigMAAAAA&#10;" fillcolor="#31849b [2408]" strokecolor="#31849b [2408]" strokeweight="2pt"/>
                  <v:shape id="Chord 136" o:spid="_x0000_s1099" style="position:absolute;left:30166;top:14754;width:17282;height:17282;rotation:-90;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hAcAA&#10;AADcAAAADwAAAGRycy9kb3ducmV2LnhtbERPy2oCMRTdF/yHcIXuamYEbRmNohbpY1cf+8vkOokm&#10;N8Mk1enfNwvB5eG858veO3GlLtrACspRAYK4Dtpyo+Cw3768gYgJWaMLTAr+KMJyMXiaY6XDjX/o&#10;ukuNyCEcK1RgUmorKWNtyGMchZY4c6fQeUwZdo3UHd5yuHdyXBRT6dFybjDY0sZQfdn9egU21Gvj&#10;5Onj/cu6I36vyvN0Uir1POxXMxCJ+vQQ392fWsHrOK/N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KhAcAAAADcAAAADwAAAAAAAAAAAAAAAACYAgAAZHJzL2Rvd25y&#10;ZXYueG1sUEsFBgAAAAAEAAQA9QAAAIUDAAAAAA==&#10;" path="m1410848,194974v282385,230742,389516,613923,267746,957659c1556824,1496370,1232370,1726660,867705,1728184,503040,1729707,176673,1502135,52036,1159428,-72601,816720,31325,432658,311772,199565r1099076,-4591xe" fillcolor="#4f81bd [3204]" strokecolor="#4f81bd [3204]" strokeweight="2pt">
                    <v:path arrowok="t" o:connecttype="custom" o:connectlocs="14109,1950;16786,11526;8677,17282;520,11594;3118,1996;14109,1950" o:connectangles="0,0,0,0,0,0"/>
                  </v:shape>
                  <v:shape id="Chord 137" o:spid="_x0000_s1100" style="position:absolute;left:18817;top:30166;width:17282;height:17282;rotation:-18;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9PUccA&#10;AADcAAAADwAAAGRycy9kb3ducmV2LnhtbESPQWsCMRSE7wX/Q3iCN826WK2rUaSl2PZQqZaCt+fm&#10;ubu4eVmSVLf99Y0g9DjMzDfMfNmaWpzJ+cqyguEgAUGcW11xoeBz99x/AOEDssbaMin4IQ/LRedu&#10;jpm2F/6g8zYUIkLYZ6igDKHJpPR5SQb9wDbE0TtaZzBE6QqpHV4i3NQyTZKxNFhxXCixoceS8tP2&#10;2yj4elrfr19XO2f2U3l486l8H/1ulOp129UMRKA2/Idv7RetYJJO4Xo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vT1HHAAAA3AAAAA8AAAAAAAAAAAAAAAAAmAIAAGRy&#10;cy9kb3ducmV2LnhtbFBLBQYAAAAABAAEAPUAAACMAwAAAAA=&#10;" path="m1410848,194974v282385,230742,389516,613923,267746,957659c1556824,1496370,1232370,1726660,867705,1728184,503040,1729707,176673,1502135,52036,1159428,-72601,816720,31325,432658,311772,199565r1099076,-4591xe" fillcolor="#365f91 [2404]" strokecolor="#365f91 [2404]" strokeweight="2pt">
                    <v:path arrowok="t" o:connecttype="custom" o:connectlocs="14109,1950;16786,11526;8677,17282;520,11594;3118,1996;14109,1950" o:connectangles="0,0,0,0,0,0"/>
                  </v:shape>
                  <v:shape id="Chord 138" o:spid="_x0000_s1101" style="position:absolute;left:902;top:24215;width:17282;height:17282;rotation:54;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HasMA&#10;AADcAAAADwAAAGRycy9kb3ducmV2LnhtbERPTWvCMBi+C/sP4R3sNlMduNGZFr8Gehi46mW3l+Zd&#10;Wpa8qU2m9d+bw8Djw/M9LwdnxZn60HpWMBlnIIhrr1s2Co6Hj+c3ECEia7SeScGVApTFw2iOufYX&#10;/qJzFY1IIRxyVNDE2OVShrohh2HsO+LE/fjeYUywN1L3eEnhzsppls2kw5ZTQ4MdrRqqf6s/p8Aa&#10;Uw3rw34j9Wn3vVt9Zna6PCr19Dgs3kFEGuJd/O/eagWvL2l+OpOO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WHasMAAADcAAAADwAAAAAAAAAAAAAAAACYAgAAZHJzL2Rv&#10;d25yZXYueG1sUEsFBgAAAAAEAAQA9QAAAIgDAAAAAA==&#10;" path="m1410848,194974v282385,230742,389516,613923,267746,957659c1556824,1496370,1232370,1726660,867705,1728184,503040,1729707,176673,1502135,52036,1159428,-72601,816720,31325,432658,311772,199565r1099076,-4591xe" fillcolor="#76923c [2406]" strokecolor="#76923c [2406]" strokeweight="2pt">
                    <v:path arrowok="t" o:connecttype="custom" o:connectlocs="14109,1950;16786,11526;8677,17282;520,11594;3118,1996;14109,1950" o:connectangles="0,0,0,0,0,0"/>
                  </v:shape>
                  <v:shape id="Chord 139" o:spid="_x0000_s1102" style="position:absolute;left:902;top:5116;width:17282;height:17282;rotation:126;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KZ8UA&#10;AADcAAAADwAAAGRycy9kb3ducmV2LnhtbESPQWvCQBSE74X+h+UVvNWNEatEVxGh0p7EKKK3R/aZ&#10;hGbfhuwak/76rlDwOMzMN8xi1ZlKtNS40rKC0TACQZxZXXKu4Hj4fJ+BcB5ZY2WZFPTkYLV8fVlg&#10;ou2d99SmPhcBwi5BBYX3dSKlywoy6Ia2Jg7e1TYGfZBNLnWD9wA3lYyj6EMaLDksFFjTpqDsJ70Z&#10;BevTb9zvbHzpdmm/PX9vJvLYTpQavHXrOQhPnX+G/9tfWsF0PIL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YpnxQAAANwAAAAPAAAAAAAAAAAAAAAAAJgCAABkcnMv&#10;ZG93bnJldi54bWxQSwUGAAAAAAQABAD1AAAAigMAAAAA&#10;" path="m1410848,194974v282385,230742,389516,613923,267746,957659c1556824,1496370,1232370,1726660,867705,1728184,503040,1729707,176673,1502135,52036,1159428,-72601,816720,31325,432658,311772,199565r1099076,-4591xe" fillcolor="#5f497a [2407]" strokecolor="#5f497a [2407]" strokeweight="2pt">
                    <v:path arrowok="t" o:connecttype="custom" o:connectlocs="14109,1950;16786,11526;8677,17282;520,11594;3118,1996;14109,1950" o:connectangles="0,0,0,0,0,0"/>
                  </v:shape>
                  <v:shape id="Chord 140" o:spid="_x0000_s1103" style="position:absolute;left:18714;top:-902;width:17282;height:17281;rotation:-162;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TRcYA&#10;AADcAAAADwAAAGRycy9kb3ducmV2LnhtbESPQWvCQBSE74X+h+UJXopuqlAldZVSKoiloFHB4yP7&#10;mqzNvg3ZNab/3hUEj8PMfMPMFp2tREuNN44VvA4TEMS504YLBfvdcjAF4QOyxsoxKfgnD4v589MM&#10;U+0uvKU2C4WIEPYpKihDqFMpfV6SRT90NXH0fl1jMUTZFFI3eIlwW8lRkrxJi4bjQok1fZaU/2Vn&#10;qwB/Ni/F1+Rgvlen6fG8a7PNmo1S/V738Q4iUBce4Xt7pRVMx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TRcYAAADcAAAADwAAAAAAAAAAAAAAAACYAgAAZHJz&#10;L2Rvd25yZXYueG1sUEsFBgAAAAAEAAQA9QAAAIsDAAAAAA==&#10;" path="m1410848,194974v282385,230742,389516,613923,267746,957659c1556824,1496370,1232370,1726660,867705,1728184,503040,1729707,176673,1502135,52036,1159428,-72601,816720,31325,432658,311772,199565r1099076,-4591xe" fillcolor="#548dd4 [1951]" strokecolor="#548dd4 [1951]" strokeweight="2pt">
                    <v:path arrowok="t" o:connecttype="custom" o:connectlocs="14109,1950;16786,11526;8677,17281;520,11594;3118,1996;14109,1950" o:connectangles="0,0,0,0,0,0"/>
                  </v:shape>
                </v:group>
                <v:shapetype id="_x0000_t202" coordsize="21600,21600" o:spt="202" path="m,l,21600r21600,l21600,xe">
                  <v:stroke joinstyle="miter"/>
                  <v:path gradientshapeok="t" o:connecttype="rect"/>
                </v:shapetype>
                <v:shape id="TextBox 100" o:spid="_x0000_s1104" type="#_x0000_t202" style="position:absolute;left:4772;top:8342;width:2372;height:73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fcYA&#10;AADcAAAADwAAAGRycy9kb3ducmV2LnhtbESPzWrDMBCE74W8g9hAb43spvnBiWJCiaE9FNrEyXmx&#10;NraJtTKWajtvXxUKPQ4z8w2zTUfTiJ46V1tWEM8iEMSF1TWXCvJT9rQG4TyyxsYyKbiTg3Q3edhi&#10;ou3AX9QffSkChF2CCirv20RKV1Rk0M1sSxy8q+0M+iC7UuoOhwA3jXyOoqU0WHNYqLCl14qK2/Hb&#10;KFj07PPl+eP9UFzzl/iStffPw0Kpx+m434DwNPr/8F/7TStYzefweyY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fcYAAADcAAAADwAAAAAAAAAAAAAAAACYAgAAZHJz&#10;L2Rvd25yZXYueG1sUEsFBgAAAAAEAAQA9QAAAIsDAAAAAA==&#10;" filled="f" stroked="f">
                  <v:textbox style="mso-fit-shape-to-text:t">
                    <w:txbxContent>
                      <w:p w14:paraId="44220CA3"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Budget Transparency</w:t>
                        </w:r>
                      </w:p>
                      <w:p w14:paraId="694BB4E2"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Toolkit</w:t>
                        </w:r>
                      </w:p>
                    </w:txbxContent>
                  </v:textbox>
                </v:shape>
                <v:shape id="Picture 146" o:spid="_x0000_s1105" type="#_x0000_t75" style="position:absolute;left:2879;top:6389;width:1133;height:11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vk/GAAAA3AAAAA8AAABkcnMvZG93bnJldi54bWxEj09rwkAUxO+FfoflFXqrG621JXUTxD9U&#10;EATTHjw+sq9JcPdtyK4xfvuuUPA4zMxvmHk+WCN66nzjWMF4lIAgLp1uuFLw8715+QDhA7JG45gU&#10;XMlDnj0+zDHV7sIH6otQiQhhn6KCOoQ2ldKXNVn0I9cSR+/XdRZDlF0ldYeXCLdGTpJkJi02HBdq&#10;bGlZU3kqzlZBcfza7d0UzWJneq/Xh+URV1elnp+GxSeIQEO4h//bW63g/fUNbm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a+T8YAAADcAAAADwAAAAAAAAAAAAAA&#10;AACfAgAAZHJzL2Rvd25yZXYueG1sUEsFBgAAAAAEAAQA9wAAAJIDAAAAAA==&#10;">
                  <v:imagedata r:id="rId10" o:title=""/>
                </v:shape>
                <v:shape id="TextBox 106" o:spid="_x0000_s1106" type="#_x0000_t202" style="position:absolute;left:2641;top:7477;width:1542;height:73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O5cUA&#10;AADcAAAADwAAAGRycy9kb3ducmV2LnhtbESPQWvCQBSE74L/YXlCb3WjrWmJriJFoR4EjWnPj+wz&#10;CWbfhuw2xn/vCgWPw8x8wyxWvalFR62rLCuYjCMQxLnVFRcKstP29ROE88gaa8uk4EYOVsvhYIGJ&#10;tlc+Upf6QgQIuwQVlN43iZQuL8mgG9uGOHhn2xr0QbaF1C1eA9zUchpFsTRYcVgosaGvkvJL+mcU&#10;zDr2Wfyz323yc/Y++d02t8NmptTLqF/PQXjq/TP83/7WCj7eYn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47lxQAAANwAAAAPAAAAAAAAAAAAAAAAAJgCAABkcnMv&#10;ZG93bnJldi54bWxQSwUGAAAAAAQABAD1AAAAigMAAAAA&#10;" filled="f" stroked="f">
                  <v:textbox style="mso-fit-shape-to-text:t">
                    <w:txbxContent>
                      <w:p w14:paraId="186742FB"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 xml:space="preserve">Government </w:t>
                        </w:r>
                      </w:p>
                      <w:p w14:paraId="4C815AD8"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Reporting</w:t>
                        </w:r>
                      </w:p>
                    </w:txbxContent>
                  </v:textbox>
                </v:shape>
                <v:shape id="Picture 148" o:spid="_x0000_s1107" type="#_x0000_t75" style="position:absolute;left:5402;top:4501;width:1134;height:112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FCvCAAAA3AAAAA8AAABkcnMvZG93bnJldi54bWxET02LwjAQvQv+hzCCN01dQd1qFHERRGTR&#10;6rJ7HJqxLTaT0kSt/npzWPD4eN+zRWNKcaPaFZYVDPoRCOLU6oIzBafjujcB4TyyxtIyKXiQg8W8&#10;3ZphrO2dD3RLfCZCCLsYFeTeV7GULs3JoOvbijhwZ1sb9AHWmdQ13kO4KeVHFI2kwYJDQ44VrXJK&#10;L8nVKEh+ts9PU35/TcbP3WH/+P070dUq1e00yykIT41/i//dG61gPAxrw5lw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BQrwgAAANwAAAAPAAAAAAAAAAAAAAAAAJ8C&#10;AABkcnMvZG93bnJldi54bWxQSwUGAAAAAAQABAD3AAAAjgMAAAAA&#10;">
                  <v:imagedata r:id="rId12" o:title=""/>
                </v:shape>
                <v:shape id="TextBox 108" o:spid="_x0000_s1108" type="#_x0000_t202" style="position:absolute;left:5117;top:5623;width:1694;height:73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al8YA&#10;AADcAAAADwAAAGRycy9kb3ducmV2LnhtbESPW2vCQBSE3wX/w3IKfTMbtV6auoqIQvsgeIl9PmSP&#10;STB7NmS3Mf77bqHg4zAz3zCLVWcq0VLjSssKhlEMgjizuuRcQXreDeYgnEfWWFkmBQ9ysFr2ewtM&#10;tL3zkdqTz0WAsEtQQeF9nUjpsoIMusjWxMG72sagD7LJpW7wHuCmkqM4nkqDJYeFAmvaFJTdTj9G&#10;waRln04v+69tdk3fht+7+nHYTpR6fenWHyA8df4Z/m9/agWz8T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gal8YAAADcAAAADwAAAAAAAAAAAAAAAACYAgAAZHJz&#10;L2Rvd25yZXYueG1sUEsFBgAAAAAEAAQA9QAAAIsDAAAAAA==&#10;" filled="f" stroked="f">
                  <v:textbox style="mso-fit-shape-to-text:t">
                    <w:txbxContent>
                      <w:p w14:paraId="1986EB22"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Parliamentary</w:t>
                        </w:r>
                      </w:p>
                      <w:p w14:paraId="67F748F2"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Involvement</w:t>
                        </w:r>
                      </w:p>
                    </w:txbxContent>
                  </v:textbox>
                </v:shape>
                <v:shape id="Picture 150" o:spid="_x0000_s1109" type="#_x0000_t75" style="position:absolute;left:7828;top:6415;width:1134;height:113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bPfDAAAA3AAAAA8AAABkcnMvZG93bnJldi54bWxET81OwkAQvpv4Dpsx4SZbCGhTWQgxkkBi&#10;DKAPMOmObbU7W3cXaHl652Di8cv3v1j1rlVnCrHxbGAyzkARl942XBn4eN/c56BiQrbYeiYDA0VY&#10;LW9vFlhYf+EDnY+pUhLCsUADdUpdoXUsa3IYx74jFu7TB4dJYKi0DXiRcNfqaZY9aIcNS0ONHT3X&#10;VH4fT05KJi9f+e51enXDfJv/2LAfdm9rY0Z3/foJVKI+/Yv/3Ftr4HEma+WMHAG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xs98MAAADcAAAADwAAAAAAAAAAAAAAAACf&#10;AgAAZHJzL2Rvd25yZXYueG1sUEsFBgAAAAAEAAQA9wAAAI8DAAAAAA==&#10;">
                  <v:imagedata r:id="rId26" o:title=""/>
                </v:shape>
                <v:shape id="TextBox 110" o:spid="_x0000_s1110" type="#_x0000_t202" style="position:absolute;left:7573;top:7525;width:1569;height:73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p6sQA&#10;AADcAAAADwAAAGRycy9kb3ducmV2LnhtbESPQYvCMBSE78L+h/AWvGnqoq52jbKIgh4EdavnR/Ns&#10;yzYvpYm1/nsjCB6HmfmGmS1aU4qGaldYVjDoRyCIU6sLzhQkf+veBITzyBpLy6TgTg4W84/ODGNt&#10;b3yg5ugzESDsYlSQe1/FUro0J4Oubyvi4F1sbdAHWWdS13gLcFPKrygaS4MFh4UcK1rmlP4fr0bB&#10;qGGfjE+77Sq9JMPBeV3d96uRUt3P9vcHhKfWv8Ov9kYr+B5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aerEAAAA3AAAAA8AAAAAAAAAAAAAAAAAmAIAAGRycy9k&#10;b3ducmV2LnhtbFBLBQYAAAAABAAEAPUAAACJAwAAAAA=&#10;" filled="f" stroked="f">
                  <v:textbox style="mso-fit-shape-to-text:t">
                    <w:txbxContent>
                      <w:p w14:paraId="14B664B4"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 xml:space="preserve">Independent </w:t>
                        </w:r>
                      </w:p>
                      <w:p w14:paraId="3441F960"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Oversight</w:t>
                        </w:r>
                      </w:p>
                    </w:txbxContent>
                  </v:textbox>
                </v:shape>
                <v:shape id="Picture 152" o:spid="_x0000_s1111" type="#_x0000_t75" style="position:absolute;left:3872;top:9273;width:1134;height:11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WZfBAAAA3AAAAA8AAABkcnMvZG93bnJldi54bWxET01rAjEQvQv9D2EK3jSxYKtboxRh0aOu&#10;gj0Om3GzuJmkm1S3/745FHp8vO/VZnCduFMfW88aZlMFgrj2puVGw/lUThYgYkI22HkmDT8UYbN+&#10;Gq2wMP7BR7pXqRE5hGOBGmxKoZAy1pYcxqkPxJm7+t5hyrBvpOnxkcNdJ1+UepUOW84NFgNtLdW3&#10;6ttpOFTbcnn6+rzsgm2W5fWoFoegtB4/Dx/vIBIN6V/8594bDW/zPD+fyU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BWZfBAAAA3AAAAA8AAAAAAAAAAAAAAAAAnwIA&#10;AGRycy9kb3ducmV2LnhtbFBLBQYAAAAABAAEAPcAAACNAwAAAAA=&#10;">
                  <v:imagedata r:id="rId27" o:title=""/>
                </v:shape>
                <v:shape id="TextBox 112" o:spid="_x0000_s1112" type="#_x0000_t202" style="position:absolute;left:3420;top:10357;width:2034;height:73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zMcUA&#10;AADcAAAADwAAAGRycy9kb3ducmV2LnhtbESPT2vCQBTE74V+h+UVvNVNxFhJ3UgpCnootBo9P7Iv&#10;f2j2bciuMX77riD0OMzMb5jVejStGKh3jWUF8TQCQVxY3XClID9uX5cgnEfW2FomBTdysM6en1aY&#10;anvlHxoOvhIBwi5FBbX3XSqlK2oy6Ka2Iw5eaXuDPsi+krrHa4CbVs6iaCENNhwWauzos6bi93Ax&#10;CpKBfb44fe03RZnP4/O2u31vEqUmL+PHOwhPo/8PP9o7reAtieF+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MxxQAAANwAAAAPAAAAAAAAAAAAAAAAAJgCAABkcnMv&#10;ZG93bnJldi54bWxQSwUGAAAAAAQABAD1AAAAigMAAAAA&#10;" filled="f" stroked="f">
                  <v:textbox style="mso-fit-shape-to-text:t">
                    <w:txbxContent>
                      <w:p w14:paraId="6208A340"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Openness and</w:t>
                        </w:r>
                      </w:p>
                      <w:p w14:paraId="006BC41E" w14:textId="77777777" w:rsidR="00CC49D6" w:rsidRDefault="00CC49D6" w:rsidP="0027774D">
                        <w:pPr>
                          <w:pStyle w:val="NormalWeb"/>
                          <w:spacing w:before="0" w:beforeAutospacing="0" w:after="0"/>
                          <w:jc w:val="center"/>
                        </w:pPr>
                        <w:r w:rsidRPr="00734518">
                          <w:rPr>
                            <w:rFonts w:asciiTheme="minorHAnsi" w:hAnsi="Calibri" w:cstheme="minorBidi"/>
                            <w:b/>
                            <w:bCs/>
                            <w:color w:val="FFFFFF" w:themeColor="background1"/>
                            <w:kern w:val="24"/>
                          </w:rPr>
                          <w:t>Civic Engagement</w:t>
                        </w:r>
                      </w:p>
                    </w:txbxContent>
                  </v:textbox>
                </v:shape>
                <v:shape id="Picture 154" o:spid="_x0000_s1113" type="#_x0000_t75" style="position:absolute;left:7006;top:9223;width:1134;height:11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ScfGAAAA3QAAAA8AAABkcnMvZG93bnJldi54bWxEj0FrwkAUhO8F/8PyBG91U0Ut0VVEqBYU&#10;JFrw+sg+k9js2zS7Jum/7xYEj8PMfMMsVp0pRUO1KywreBtGIIhTqwvOFHydP17fQTiPrLG0TAp+&#10;ycFq2XtZYKxtywk1J5+JAGEXo4Lc+yqW0qU5GXRDWxEH72prgz7IOpO6xjbATSlHUTSVBgsOCzlW&#10;tMkp/T7djYLmxvvbZZe1++1ldkiOyXR7lj9KDfrdeg7CU+ef4Uf7UysYTyYj+H8Tn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0dJx8YAAADdAAAADwAAAAAAAAAAAAAA&#10;AACfAgAAZHJzL2Rvd25yZXYueG1sUEsFBgAAAAAEAAQA9wAAAJIDAAAAAA==&#10;">
                  <v:imagedata r:id="rId28" o:title=""/>
                  <v:path arrowok="t"/>
                </v:shape>
                <v:shape id="TextBox 114" o:spid="_x0000_s1114" type="#_x0000_t202" style="position:absolute;left:6353;top:10374;width:2113;height:73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k8UA&#10;AADdAAAADwAAAGRycy9kb3ducmV2LnhtbESPT4vCMBTE78J+h/AWvGnqn4pUoyyioIcF162eH82z&#10;Ldu8lCbW+u3NguBxmJnfMMt1ZyrRUuNKywpGwwgEcWZ1ybmC9Hc3mINwHlljZZkUPMjBevXRW2Ki&#10;7Z1/qD35XAQIuwQVFN7XiZQuK8igG9qaOHhX2xj0QTa51A3eA9xUchxFM2mw5LBQYE2bgrK/080o&#10;iFv26ez8fdhm13Q6uuzqx3EbK9X/7L4WIDx1/h1+tfdawSSOJ/D/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IiTxQAAAN0AAAAPAAAAAAAAAAAAAAAAAJgCAABkcnMv&#10;ZG93bnJldi54bWxQSwUGAAAAAAQABAD1AAAAigMAAAAA&#10;" filled="f" stroked="f">
                  <v:textbox style="mso-fit-shape-to-text:t">
                    <w:txbxContent>
                      <w:p w14:paraId="414F5BA9" w14:textId="77777777" w:rsidR="00CC49D6" w:rsidRDefault="00CC49D6" w:rsidP="0027774D">
                        <w:pPr>
                          <w:pStyle w:val="NormalWeb"/>
                          <w:spacing w:before="0" w:beforeAutospacing="0" w:after="0"/>
                          <w:jc w:val="center"/>
                          <w:rPr>
                            <w:rFonts w:asciiTheme="minorHAnsi" w:hAnsi="Calibri" w:cstheme="minorBidi"/>
                            <w:b/>
                            <w:bCs/>
                            <w:color w:val="FFFFFF" w:themeColor="background1"/>
                            <w:kern w:val="24"/>
                          </w:rPr>
                        </w:pPr>
                        <w:r>
                          <w:rPr>
                            <w:rFonts w:asciiTheme="minorHAnsi" w:hAnsi="Calibri" w:cstheme="minorBidi"/>
                            <w:b/>
                            <w:bCs/>
                            <w:color w:val="FFFFFF" w:themeColor="background1"/>
                            <w:kern w:val="24"/>
                          </w:rPr>
                          <w:t>Working</w:t>
                        </w:r>
                        <w:r w:rsidRPr="00C34A9D">
                          <w:rPr>
                            <w:rFonts w:asciiTheme="minorHAnsi" w:hAnsi="Calibri" w:cstheme="minorBidi"/>
                            <w:b/>
                            <w:bCs/>
                            <w:color w:val="FFFFFF" w:themeColor="background1"/>
                            <w:kern w:val="24"/>
                          </w:rPr>
                          <w:t xml:space="preserve"> with</w:t>
                        </w:r>
                      </w:p>
                      <w:p w14:paraId="1C7C350B" w14:textId="77777777" w:rsidR="00CC49D6" w:rsidRPr="00E24945" w:rsidRDefault="00CC49D6" w:rsidP="0027774D">
                        <w:pPr>
                          <w:pStyle w:val="NormalWeb"/>
                          <w:spacing w:before="0" w:beforeAutospacing="0" w:after="0"/>
                          <w:jc w:val="center"/>
                          <w:rPr>
                            <w:rFonts w:asciiTheme="minorHAnsi" w:hAnsi="Calibri" w:cstheme="minorBidi"/>
                            <w:b/>
                            <w:bCs/>
                            <w:color w:val="FFFFFF" w:themeColor="background1"/>
                            <w:kern w:val="24"/>
                          </w:rPr>
                        </w:pPr>
                        <w:r>
                          <w:rPr>
                            <w:rFonts w:asciiTheme="minorHAnsi" w:hAnsi="Calibri" w:cstheme="minorBidi"/>
                            <w:b/>
                            <w:bCs/>
                            <w:color w:val="FFFFFF" w:themeColor="background1"/>
                            <w:kern w:val="24"/>
                          </w:rPr>
                          <w:t xml:space="preserve"> </w:t>
                        </w:r>
                        <w:proofErr w:type="gramStart"/>
                        <w:r>
                          <w:rPr>
                            <w:rFonts w:asciiTheme="minorHAnsi" w:hAnsi="Calibri" w:cstheme="minorBidi"/>
                            <w:b/>
                            <w:bCs/>
                            <w:color w:val="FFFFFF" w:themeColor="background1"/>
                            <w:kern w:val="24"/>
                          </w:rPr>
                          <w:t>the</w:t>
                        </w:r>
                        <w:proofErr w:type="gramEnd"/>
                        <w:r>
                          <w:rPr>
                            <w:rFonts w:asciiTheme="minorHAnsi" w:hAnsi="Calibri" w:cstheme="minorBidi"/>
                            <w:b/>
                            <w:bCs/>
                            <w:color w:val="FFFFFF" w:themeColor="background1"/>
                            <w:kern w:val="24"/>
                          </w:rPr>
                          <w:t xml:space="preserve"> P</w:t>
                        </w:r>
                        <w:r w:rsidRPr="00C34A9D">
                          <w:rPr>
                            <w:rFonts w:asciiTheme="minorHAnsi" w:hAnsi="Calibri" w:cstheme="minorBidi"/>
                            <w:b/>
                            <w:bCs/>
                            <w:color w:val="FFFFFF" w:themeColor="background1"/>
                            <w:kern w:val="24"/>
                          </w:rPr>
                          <w:t xml:space="preserve">rivate </w:t>
                        </w:r>
                        <w:r>
                          <w:rPr>
                            <w:rFonts w:asciiTheme="minorHAnsi" w:hAnsi="Calibri" w:cstheme="minorBidi"/>
                            <w:b/>
                            <w:bCs/>
                            <w:color w:val="FFFFFF" w:themeColor="background1"/>
                            <w:kern w:val="24"/>
                          </w:rPr>
                          <w:t>S</w:t>
                        </w:r>
                        <w:r w:rsidRPr="00C34A9D">
                          <w:rPr>
                            <w:rFonts w:asciiTheme="minorHAnsi" w:hAnsi="Calibri" w:cstheme="minorBidi"/>
                            <w:b/>
                            <w:bCs/>
                            <w:color w:val="FFFFFF" w:themeColor="background1"/>
                            <w:kern w:val="24"/>
                          </w:rPr>
                          <w:t>ector</w:t>
                        </w:r>
                      </w:p>
                    </w:txbxContent>
                  </v:textbox>
                </v:shape>
                <v:group id="Group 97" o:spid="_x0000_s1115" style="position:absolute;left:5217;top:7049;width:1435;height:1206" coordorigin="2,2" coordsize="61924,5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group id="Group 9" o:spid="_x0000_s1116" style="position:absolute;left:2;top:2;width:61924;height:52024" coordorigin="2,2" coordsize="61924,5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Picture 11" o:spid="_x0000_s1117" type="#_x0000_t75" style="position:absolute;left:2;top:2;width:52017;height:5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3BvEAAAA3QAAAA8AAABkcnMvZG93bnJldi54bWxEj92KwjAUhO8F3yEcYW9E011tkWqURZBd&#10;0Bt/HuDQHNtqc1KbqPXtjSB4OczMN8xs0ZpK3KhxpWUF38MIBHFmdcm5gsN+NZiAcB5ZY2WZFDzI&#10;wWLe7cww1fbOW7rtfC4ChF2KCgrv61RKlxVk0A1tTRy8o20M+iCbXOoG7wFuKvkTRYk0WHJYKLCm&#10;ZUHZeXc1CrC//otPo8127B7jzcVdUdpTotRXr/2dgvDU+k/43f7XCkZxnMDr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C3BvEAAAA3QAAAA8AAAAAAAAAAAAAAAAA&#10;nwIAAGRycy9kb3ducmV2LnhtbFBLBQYAAAAABAAEAPcAAACQAwAAAAA=&#10;">
                      <v:imagedata r:id="rId29" o:title=""/>
                      <v:path arrowok="t"/>
                    </v:shape>
                    <v:rect id="Rectangle 12" o:spid="_x0000_s1118" style="position:absolute;left:24133;top:25821;width:13568;height:1008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m2cYA&#10;AADdAAAADwAAAGRycy9kb3ducmV2LnhtbESPW2vCQBSE3wv9D8sp+FY3VtKW1FW8IOiTxFZ8PWRP&#10;Lpg9G7JrjP56Vyj4OMzMN8xk1ptadNS6yrKC0TACQZxZXXGh4O93/f4NwnlkjbVlUnAlB7Pp68sE&#10;E20vnFK394UIEHYJKii9bxIpXVaSQTe0DXHwctsa9EG2hdQtXgLc1PIjij6lwYrDQokNLUvKTvuz&#10;UXDIzfaU745m0cWjRVqnt9vcrpQavPXzHxCeev8M/7c3WsE4jr/g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tm2cYAAADdAAAADwAAAAAAAAAAAAAAAACYAgAAZHJz&#10;L2Rvd25yZXYueG1sUEsFBgAAAAAEAAQA9QAAAIsDAAAAAA==&#10;" fillcolor="#31849b [2408]" stroked="f" strokeweight="2pt"/>
                    <v:shape id="Picture 13" o:spid="_x0000_s1119" type="#_x0000_t75" style="position:absolute;left:9903;top:2;width:52023;height:5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YCfBAAAA3QAAAA8AAABkcnMvZG93bnJldi54bWxET91qwjAUvh/4DuEIu5uJ21qkGkUUQRhe&#10;rPoAh+bYVpuT0GS1vv1yMdjlx/e/2oy2EwP1oXWsYT5TIIgrZ1quNVzOh7cFiBCRDXaOScOTAmzW&#10;k5cVFsY9+JuGMtYihXAoUEMToy+kDFVDFsPMeeLEXV1vMSbY19L0+EjhtpPvSuXSYsupoUFPu4aq&#10;e/ljNeT+JjEbRrXvaoOqdafPr8VJ69fpuF2CiDTGf/Gf+2g0fGRZmpvepCc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dYCfBAAAA3QAAAA8AAAAAAAAAAAAAAAAAnwIA&#10;AGRycy9kb3ducmV2LnhtbFBLBQYAAAAABAAEAPcAAACNAwAAAAA=&#10;">
                      <v:imagedata r:id="rId30" o:title=""/>
                      <v:path arrowok="t"/>
                    </v:shape>
                  </v:group>
                  <v:rect id="Rectangle 15" o:spid="_x0000_s1120" style="position:absolute;left:7726;top:36926;width:28939;height:485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4e8cA&#10;AADdAAAADwAAAGRycy9kb3ducmV2LnhtbESPS0/DMBCE70j9D9ZW4kYdHkVtWreiPKSqF6CF+zZe&#10;4oh4HeIlSf89RkLiOJqZbzTL9eBr1VEbq8AGLicZKOIi2IpLA2+Hp4sZqCjIFuvAZOBEEdar0dkS&#10;cxt6fqVuL6VKEI45GnAiTa51LBx5jJPQECfvI7QeJcm21LbFPsF9ra+y7FZ7rDgtOGzo3lHxuf/2&#10;Bh76+nTzeHyX+bOLrttudpsX+TLmfDzcLUAJDfIf/mtvrYHr6XQO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uHvHAAAA3QAAAA8AAAAAAAAAAAAAAAAAmAIAAGRy&#10;cy9kb3ducmV2LnhtbFBLBQYAAAAABAAEAPUAAACMAwAAAAA=&#10;" fillcolor="white [3212]" stroked="f" strokeweight="2pt"/>
                </v:group>
              </v:group>
            </w:pict>
          </mc:Fallback>
        </mc:AlternateContent>
      </w:r>
      <w:r w:rsidRPr="00991BAF">
        <w:rPr>
          <w:b/>
          <w:color w:val="4F81BD" w:themeColor="accent1"/>
          <w:sz w:val="28"/>
          <w:szCs w:val="28"/>
        </w:rPr>
        <w:br w:type="page"/>
      </w:r>
    </w:p>
    <w:p w14:paraId="5E1FF905" w14:textId="77777777" w:rsidR="00C45D08" w:rsidRPr="00991BAF" w:rsidRDefault="00C45D08" w:rsidP="00C45D08">
      <w:pPr>
        <w:jc w:val="both"/>
        <w:rPr>
          <w:sz w:val="24"/>
          <w:szCs w:val="24"/>
        </w:rPr>
      </w:pPr>
    </w:p>
    <w:p w14:paraId="0BA1133B" w14:textId="77777777" w:rsidR="00C45D08" w:rsidRPr="00991BAF" w:rsidRDefault="00C45D08" w:rsidP="00E565F4">
      <w:pPr>
        <w:jc w:val="both"/>
        <w:rPr>
          <w:b/>
          <w:color w:val="4F81BD" w:themeColor="accent1"/>
          <w:sz w:val="28"/>
          <w:szCs w:val="28"/>
        </w:rPr>
      </w:pPr>
    </w:p>
    <w:p w14:paraId="43FB7D2F" w14:textId="23A611A5" w:rsidR="0017205E" w:rsidRPr="00991BAF" w:rsidRDefault="00E565F4" w:rsidP="00E565F4">
      <w:pPr>
        <w:rPr>
          <w:b/>
          <w:color w:val="4F81BD" w:themeColor="accent1"/>
          <w:sz w:val="28"/>
          <w:szCs w:val="28"/>
        </w:rPr>
      </w:pPr>
      <w:r w:rsidRPr="00991BAF">
        <w:rPr>
          <w:b/>
          <w:color w:val="4F81BD" w:themeColor="accent1"/>
          <w:sz w:val="28"/>
          <w:szCs w:val="28"/>
        </w:rPr>
        <w:br w:type="page"/>
      </w:r>
    </w:p>
    <w:p w14:paraId="1AC01474" w14:textId="77777777" w:rsidR="006355EE" w:rsidRPr="00991BAF" w:rsidRDefault="008134BD" w:rsidP="006355EE">
      <w:pPr>
        <w:rPr>
          <w:b/>
          <w:sz w:val="32"/>
        </w:rPr>
      </w:pPr>
      <w:r w:rsidRPr="00991BAF">
        <w:rPr>
          <w:b/>
          <w:noProof/>
          <w:sz w:val="32"/>
          <w:lang w:eastAsia="en-GB"/>
        </w:rPr>
        <w:lastRenderedPageBreak/>
        <mc:AlternateContent>
          <mc:Choice Requires="wps">
            <w:drawing>
              <wp:anchor distT="0" distB="0" distL="114300" distR="114300" simplePos="0" relativeHeight="251687936" behindDoc="1" locked="0" layoutInCell="1" allowOverlap="1" wp14:anchorId="7FD22396" wp14:editId="3BAC3C2F">
                <wp:simplePos x="0" y="0"/>
                <wp:positionH relativeFrom="column">
                  <wp:posOffset>635</wp:posOffset>
                </wp:positionH>
                <wp:positionV relativeFrom="paragraph">
                  <wp:posOffset>20955</wp:posOffset>
                </wp:positionV>
                <wp:extent cx="6050280" cy="599440"/>
                <wp:effectExtent l="635" t="0" r="0" b="1905"/>
                <wp:wrapNone/>
                <wp:docPr id="724"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599440"/>
                        </a:xfrm>
                        <a:prstGeom prst="rect">
                          <a:avLst/>
                        </a:prstGeom>
                        <a:solidFill>
                          <a:schemeClr val="accent2">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07AC3B" w14:textId="77777777" w:rsidR="00CC49D6" w:rsidRPr="006355EE" w:rsidRDefault="00CC49D6" w:rsidP="006355EE">
                            <w:pPr>
                              <w:ind w:left="1440" w:hanging="1440"/>
                              <w:rPr>
                                <w:rFonts w:ascii="Arial" w:eastAsiaTheme="minorEastAsia" w:hAnsi="Arial" w:cs="Arial"/>
                                <w:b/>
                                <w:color w:val="FFFFFF" w:themeColor="background1"/>
                                <w:sz w:val="32"/>
                                <w:szCs w:val="32"/>
                              </w:rPr>
                            </w:pPr>
                            <w:r w:rsidRPr="006355EE">
                              <w:rPr>
                                <w:rFonts w:ascii="Arial" w:hAnsi="Arial" w:cs="Arial"/>
                                <w:b/>
                                <w:bCs/>
                                <w:color w:val="FFFFFF" w:themeColor="light1"/>
                                <w:kern w:val="24"/>
                                <w:sz w:val="32"/>
                                <w:szCs w:val="32"/>
                              </w:rPr>
                              <w:t>Part 1</w:t>
                            </w:r>
                            <w:r w:rsidRPr="006355EE">
                              <w:rPr>
                                <w:rFonts w:ascii="Arial" w:hAnsi="Arial" w:cs="Arial"/>
                                <w:b/>
                                <w:bCs/>
                                <w:color w:val="FFFFFF" w:themeColor="light1"/>
                                <w:kern w:val="24"/>
                                <w:sz w:val="32"/>
                                <w:szCs w:val="32"/>
                              </w:rPr>
                              <w:tab/>
                            </w:r>
                            <w:r w:rsidRPr="006355EE">
                              <w:rPr>
                                <w:rFonts w:ascii="Arial" w:eastAsiaTheme="minorEastAsia" w:hAnsi="Arial" w:cs="Arial"/>
                                <w:b/>
                                <w:color w:val="FFFFFF" w:themeColor="background1"/>
                                <w:sz w:val="32"/>
                                <w:szCs w:val="32"/>
                              </w:rPr>
                              <w:t xml:space="preserve">Gateway to International Standards &amp; Guidance </w:t>
                            </w:r>
                          </w:p>
                          <w:p w14:paraId="36675450" w14:textId="77777777" w:rsidR="00CC49D6" w:rsidRPr="00AA7E9A" w:rsidRDefault="00CC49D6" w:rsidP="006355EE">
                            <w:pPr>
                              <w:ind w:left="1440" w:hanging="1440"/>
                              <w:rPr>
                                <w:rFonts w:ascii="Arial" w:eastAsiaTheme="minorEastAsia" w:hAnsi="Arial" w:cs="Arial"/>
                                <w:b/>
                                <w:color w:val="FFFFFF" w:themeColor="background1"/>
                                <w:sz w:val="28"/>
                                <w:szCs w:val="32"/>
                              </w:rPr>
                            </w:pPr>
                            <w:r w:rsidRPr="006355EE">
                              <w:rPr>
                                <w:rFonts w:ascii="Arial" w:eastAsiaTheme="minorEastAsia" w:hAnsi="Arial" w:cs="Arial"/>
                                <w:b/>
                                <w:color w:val="FFFFFF" w:themeColor="background1"/>
                                <w:sz w:val="32"/>
                                <w:szCs w:val="32"/>
                              </w:rPr>
                              <w:tab/>
                            </w:r>
                            <w:proofErr w:type="gramStart"/>
                            <w:r w:rsidRPr="006355EE">
                              <w:rPr>
                                <w:rFonts w:ascii="Arial" w:eastAsiaTheme="minorEastAsia" w:hAnsi="Arial" w:cs="Arial"/>
                                <w:b/>
                                <w:color w:val="BFBFBF" w:themeColor="background1" w:themeShade="BF"/>
                                <w:sz w:val="32"/>
                                <w:szCs w:val="32"/>
                              </w:rPr>
                              <w:t>on</w:t>
                            </w:r>
                            <w:proofErr w:type="gramEnd"/>
                            <w:r w:rsidRPr="006355EE">
                              <w:rPr>
                                <w:rFonts w:ascii="Arial" w:eastAsiaTheme="minorEastAsia" w:hAnsi="Arial" w:cs="Arial"/>
                                <w:b/>
                                <w:color w:val="BFBFBF" w:themeColor="background1" w:themeShade="BF"/>
                                <w:sz w:val="32"/>
                                <w:szCs w:val="32"/>
                              </w:rPr>
                              <w:t xml:space="preserve"> Budget and Fiscal Transparency</w:t>
                            </w:r>
                            <w:r w:rsidRPr="00AA7E9A">
                              <w:rPr>
                                <w:rFonts w:ascii="Arial" w:eastAsiaTheme="minorEastAsia" w:hAnsi="Arial" w:cs="Arial"/>
                                <w:b/>
                                <w:color w:val="BFBFBF" w:themeColor="background1" w:themeShade="BF"/>
                                <w:sz w:val="28"/>
                                <w:szCs w:val="32"/>
                              </w:rPr>
                              <w:tab/>
                            </w:r>
                            <w:r w:rsidRPr="00AA7E9A">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p>
                          <w:p w14:paraId="351A44B9" w14:textId="77777777" w:rsidR="00CC49D6" w:rsidRDefault="00CC49D6" w:rsidP="006355EE">
                            <w:pPr>
                              <w:pStyle w:val="NormalWeb"/>
                              <w:spacing w:before="0" w:beforeAutospacing="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78" o:spid="_x0000_s1121" style="position:absolute;margin-left:.05pt;margin-top:1.65pt;width:476.4pt;height:47.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" fillcolor="#943634 [2405]" stroked="f" strokeweight="2pt">
                <v:textbox>
                  <w:txbxContent>
                    <w:p w14:paraId="7907AC3B" w14:textId="77777777" w:rsidR="00CC49D6" w:rsidRPr="006355EE" w:rsidRDefault="00CC49D6" w:rsidP="006355EE">
                      <w:pPr>
                        <w:ind w:left="1440" w:hanging="1440"/>
                        <w:rPr>
                          <w:rFonts w:ascii="Arial" w:eastAsiaTheme="minorEastAsia" w:hAnsi="Arial" w:cs="Arial"/>
                          <w:b/>
                          <w:color w:val="FFFFFF" w:themeColor="background1"/>
                          <w:sz w:val="32"/>
                          <w:szCs w:val="32"/>
                        </w:rPr>
                      </w:pPr>
                      <w:r w:rsidRPr="006355EE">
                        <w:rPr>
                          <w:rFonts w:ascii="Arial" w:hAnsi="Arial" w:cs="Arial"/>
                          <w:b/>
                          <w:bCs/>
                          <w:color w:val="FFFFFF" w:themeColor="light1"/>
                          <w:kern w:val="24"/>
                          <w:sz w:val="32"/>
                          <w:szCs w:val="32"/>
                        </w:rPr>
                        <w:t>Part 1</w:t>
                      </w:r>
                      <w:r w:rsidRPr="006355EE">
                        <w:rPr>
                          <w:rFonts w:ascii="Arial" w:hAnsi="Arial" w:cs="Arial"/>
                          <w:b/>
                          <w:bCs/>
                          <w:color w:val="FFFFFF" w:themeColor="light1"/>
                          <w:kern w:val="24"/>
                          <w:sz w:val="32"/>
                          <w:szCs w:val="32"/>
                        </w:rPr>
                        <w:tab/>
                      </w:r>
                      <w:r w:rsidRPr="006355EE">
                        <w:rPr>
                          <w:rFonts w:ascii="Arial" w:eastAsiaTheme="minorEastAsia" w:hAnsi="Arial" w:cs="Arial"/>
                          <w:b/>
                          <w:color w:val="FFFFFF" w:themeColor="background1"/>
                          <w:sz w:val="32"/>
                          <w:szCs w:val="32"/>
                        </w:rPr>
                        <w:t xml:space="preserve">Gateway to International Standards &amp; Guidance </w:t>
                      </w:r>
                    </w:p>
                    <w:p w14:paraId="36675450" w14:textId="77777777" w:rsidR="00CC49D6" w:rsidRPr="00AA7E9A" w:rsidRDefault="00CC49D6" w:rsidP="006355EE">
                      <w:pPr>
                        <w:ind w:left="1440" w:hanging="1440"/>
                        <w:rPr>
                          <w:rFonts w:ascii="Arial" w:eastAsiaTheme="minorEastAsia" w:hAnsi="Arial" w:cs="Arial"/>
                          <w:b/>
                          <w:color w:val="FFFFFF" w:themeColor="background1"/>
                          <w:sz w:val="28"/>
                          <w:szCs w:val="32"/>
                        </w:rPr>
                      </w:pPr>
                      <w:r w:rsidRPr="006355EE">
                        <w:rPr>
                          <w:rFonts w:ascii="Arial" w:eastAsiaTheme="minorEastAsia" w:hAnsi="Arial" w:cs="Arial"/>
                          <w:b/>
                          <w:color w:val="FFFFFF" w:themeColor="background1"/>
                          <w:sz w:val="32"/>
                          <w:szCs w:val="32"/>
                        </w:rPr>
                        <w:tab/>
                      </w:r>
                      <w:proofErr w:type="gramStart"/>
                      <w:r w:rsidRPr="006355EE">
                        <w:rPr>
                          <w:rFonts w:ascii="Arial" w:eastAsiaTheme="minorEastAsia" w:hAnsi="Arial" w:cs="Arial"/>
                          <w:b/>
                          <w:color w:val="BFBFBF" w:themeColor="background1" w:themeShade="BF"/>
                          <w:sz w:val="32"/>
                          <w:szCs w:val="32"/>
                        </w:rPr>
                        <w:t>on</w:t>
                      </w:r>
                      <w:proofErr w:type="gramEnd"/>
                      <w:r w:rsidRPr="006355EE">
                        <w:rPr>
                          <w:rFonts w:ascii="Arial" w:eastAsiaTheme="minorEastAsia" w:hAnsi="Arial" w:cs="Arial"/>
                          <w:b/>
                          <w:color w:val="BFBFBF" w:themeColor="background1" w:themeShade="BF"/>
                          <w:sz w:val="32"/>
                          <w:szCs w:val="32"/>
                        </w:rPr>
                        <w:t xml:space="preserve"> Budget and Fiscal Transparency</w:t>
                      </w:r>
                      <w:r w:rsidRPr="00AA7E9A">
                        <w:rPr>
                          <w:rFonts w:ascii="Arial" w:eastAsiaTheme="minorEastAsia" w:hAnsi="Arial" w:cs="Arial"/>
                          <w:b/>
                          <w:color w:val="BFBFBF" w:themeColor="background1" w:themeShade="BF"/>
                          <w:sz w:val="28"/>
                          <w:szCs w:val="32"/>
                        </w:rPr>
                        <w:tab/>
                      </w:r>
                      <w:r w:rsidRPr="00AA7E9A">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r>
                        <w:rPr>
                          <w:rFonts w:ascii="Arial" w:eastAsiaTheme="minorEastAsia" w:hAnsi="Arial" w:cs="Arial"/>
                          <w:b/>
                          <w:color w:val="BFBFBF" w:themeColor="background1" w:themeShade="BF"/>
                          <w:sz w:val="28"/>
                          <w:szCs w:val="32"/>
                        </w:rPr>
                        <w:tab/>
                      </w:r>
                    </w:p>
                    <w:p w14:paraId="351A44B9" w14:textId="77777777" w:rsidR="00CC49D6" w:rsidRDefault="00CC49D6" w:rsidP="006355EE">
                      <w:pPr>
                        <w:pStyle w:val="NormalWeb"/>
                        <w:spacing w:before="0" w:beforeAutospacing="0" w:after="0"/>
                      </w:pPr>
                    </w:p>
                  </w:txbxContent>
                </v:textbox>
              </v:rect>
            </w:pict>
          </mc:Fallback>
        </mc:AlternateContent>
      </w:r>
    </w:p>
    <w:p w14:paraId="55DD7317" w14:textId="77777777" w:rsidR="006355EE" w:rsidRPr="00991BAF" w:rsidRDefault="006355EE" w:rsidP="006355EE">
      <w:pPr>
        <w:rPr>
          <w:b/>
          <w:sz w:val="32"/>
        </w:rPr>
      </w:pPr>
    </w:p>
    <w:p w14:paraId="2B95281A" w14:textId="77777777" w:rsidR="006355EE" w:rsidRPr="00991BAF" w:rsidRDefault="006355EE" w:rsidP="006355EE">
      <w:pPr>
        <w:rPr>
          <w:rFonts w:ascii="Arial" w:eastAsiaTheme="minorEastAsia" w:hAnsi="Arial" w:cs="Arial"/>
          <w:b/>
          <w:color w:val="0070C0"/>
          <w:sz w:val="32"/>
          <w:szCs w:val="32"/>
        </w:rPr>
      </w:pPr>
    </w:p>
    <w:p w14:paraId="143032C2" w14:textId="77777777" w:rsidR="002023F0" w:rsidRPr="00991BAF" w:rsidRDefault="002023F0" w:rsidP="002023F0">
      <w:pPr>
        <w:rPr>
          <w:rFonts w:ascii="Arial" w:eastAsiaTheme="minorEastAsia" w:hAnsi="Arial" w:cs="Arial"/>
          <w:b/>
          <w:color w:val="0070C0"/>
          <w:sz w:val="32"/>
          <w:szCs w:val="32"/>
        </w:rPr>
      </w:pPr>
    </w:p>
    <w:p w14:paraId="1817F0A1"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69771425" w14:textId="77777777" w:rsidR="002023F0" w:rsidRPr="00991BAF" w:rsidRDefault="002023F0" w:rsidP="002023F0">
      <w:pPr>
        <w:shd w:val="clear" w:color="auto" w:fill="7F7F7F" w:themeFill="text1" w:themeFillTint="80"/>
        <w:ind w:left="720" w:firstLine="720"/>
        <w:rPr>
          <w:rFonts w:ascii="Arial" w:eastAsiaTheme="minorEastAsia" w:hAnsi="Arial" w:cs="Arial"/>
          <w:b/>
          <w:i/>
          <w:color w:val="FFFFFF" w:themeColor="background1"/>
          <w:sz w:val="28"/>
          <w:szCs w:val="32"/>
        </w:rPr>
      </w:pP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proofErr w:type="gramStart"/>
      <w:r w:rsidRPr="00991BAF">
        <w:rPr>
          <w:rFonts w:ascii="Arial" w:eastAsiaTheme="minorEastAsia" w:hAnsi="Arial" w:cs="Arial"/>
          <w:b/>
          <w:i/>
          <w:color w:val="FFFFFF" w:themeColor="background1"/>
          <w:sz w:val="28"/>
          <w:szCs w:val="32"/>
        </w:rPr>
        <w:t>page</w:t>
      </w:r>
      <w:proofErr w:type="gramEnd"/>
    </w:p>
    <w:p w14:paraId="184CD078"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55E65D31" w14:textId="0A4E722D" w:rsidR="002023F0" w:rsidRPr="00991BAF" w:rsidRDefault="001F3BC5"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O</w:t>
      </w:r>
      <w:r w:rsidR="002023F0" w:rsidRPr="00991BAF">
        <w:rPr>
          <w:rFonts w:ascii="Arial" w:eastAsiaTheme="minorEastAsia" w:hAnsi="Arial" w:cs="Arial"/>
          <w:b/>
          <w:color w:val="FFFFFF" w:themeColor="background1"/>
          <w:sz w:val="28"/>
          <w:szCs w:val="32"/>
        </w:rPr>
        <w:t>verview</w:t>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11</w:t>
      </w:r>
    </w:p>
    <w:p w14:paraId="0191F33A"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572CA40D" w14:textId="1EB81EB1"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G20</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14</w:t>
      </w:r>
    </w:p>
    <w:p w14:paraId="669E7877"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68804831" w14:textId="0F3A504E"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GIFT</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15</w:t>
      </w:r>
    </w:p>
    <w:p w14:paraId="1C5E6D46"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627CB969" w14:textId="7C64D7FE" w:rsidR="00E57AF4"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IBP</w:t>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17</w:t>
      </w:r>
    </w:p>
    <w:p w14:paraId="5ADEF2E1" w14:textId="77777777" w:rsidR="00E57AF4" w:rsidRDefault="00E57AF4"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6D92D85D" w14:textId="197D8747" w:rsidR="002023F0" w:rsidRPr="00991BAF" w:rsidRDefault="00E57AF4" w:rsidP="002023F0">
      <w:pPr>
        <w:shd w:val="clear" w:color="auto" w:fill="7F7F7F" w:themeFill="text1" w:themeFillTint="80"/>
        <w:ind w:left="720" w:firstLine="720"/>
        <w:rPr>
          <w:rFonts w:ascii="Arial" w:eastAsiaTheme="minorEastAsia" w:hAnsi="Arial" w:cs="Arial"/>
          <w:b/>
          <w:color w:val="FFFFFF" w:themeColor="background1"/>
          <w:sz w:val="28"/>
          <w:szCs w:val="32"/>
        </w:rPr>
      </w:pPr>
      <w:r>
        <w:rPr>
          <w:rFonts w:ascii="Arial" w:eastAsiaTheme="minorEastAsia" w:hAnsi="Arial" w:cs="Arial"/>
          <w:b/>
          <w:color w:val="FFFFFF" w:themeColor="background1"/>
          <w:sz w:val="28"/>
          <w:szCs w:val="32"/>
        </w:rPr>
        <w:t>IFAC</w:t>
      </w:r>
      <w:r w:rsidR="00DA5B3A">
        <w:rPr>
          <w:rFonts w:ascii="Arial" w:eastAsiaTheme="minorEastAsia" w:hAnsi="Arial" w:cs="Arial"/>
          <w:b/>
          <w:color w:val="FFFFFF" w:themeColor="background1"/>
          <w:sz w:val="28"/>
          <w:szCs w:val="32"/>
        </w:rPr>
        <w:t xml:space="preserve"> and IPSASB</w:t>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2023F0" w:rsidRPr="00991BAF">
        <w:rPr>
          <w:rFonts w:ascii="Arial" w:eastAsiaTheme="minorEastAsia" w:hAnsi="Arial" w:cs="Arial"/>
          <w:b/>
          <w:color w:val="FFFFFF" w:themeColor="background1"/>
          <w:sz w:val="28"/>
          <w:szCs w:val="32"/>
        </w:rPr>
        <w:tab/>
      </w:r>
      <w:r w:rsidR="00E5691E">
        <w:rPr>
          <w:rFonts w:ascii="Arial" w:eastAsiaTheme="minorEastAsia" w:hAnsi="Arial" w:cs="Arial"/>
          <w:b/>
          <w:color w:val="FFFFFF" w:themeColor="background1"/>
          <w:sz w:val="28"/>
          <w:szCs w:val="32"/>
        </w:rPr>
        <w:t>1</w:t>
      </w:r>
      <w:r w:rsidR="00DA5B3A">
        <w:rPr>
          <w:rFonts w:ascii="Arial" w:eastAsiaTheme="minorEastAsia" w:hAnsi="Arial" w:cs="Arial"/>
          <w:b/>
          <w:color w:val="FFFFFF" w:themeColor="background1"/>
          <w:sz w:val="28"/>
          <w:szCs w:val="32"/>
        </w:rPr>
        <w:t>9</w:t>
      </w:r>
    </w:p>
    <w:p w14:paraId="358361FF"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0C533102" w14:textId="023824EE"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IMF</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21</w:t>
      </w:r>
    </w:p>
    <w:p w14:paraId="6E8BC422" w14:textId="77777777" w:rsidR="002023F0"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3DCF763E" w14:textId="5CB95615" w:rsidR="00A027F2" w:rsidRPr="00991BAF" w:rsidRDefault="00A027F2" w:rsidP="00A027F2">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 xml:space="preserve">OECD </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23</w:t>
      </w:r>
    </w:p>
    <w:p w14:paraId="5AF7EDC2" w14:textId="77777777" w:rsidR="00A027F2" w:rsidRPr="00991BAF" w:rsidRDefault="00A027F2" w:rsidP="00A027F2">
      <w:pPr>
        <w:shd w:val="clear" w:color="auto" w:fill="7F7F7F" w:themeFill="text1" w:themeFillTint="80"/>
        <w:ind w:left="720" w:firstLine="720"/>
        <w:rPr>
          <w:rFonts w:ascii="Arial" w:eastAsiaTheme="minorEastAsia" w:hAnsi="Arial" w:cs="Arial"/>
          <w:b/>
          <w:color w:val="FFFFFF" w:themeColor="background1"/>
          <w:sz w:val="28"/>
          <w:szCs w:val="32"/>
        </w:rPr>
      </w:pPr>
    </w:p>
    <w:p w14:paraId="02F04537" w14:textId="0CD47E20"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PEFA</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A027F2">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25</w:t>
      </w:r>
    </w:p>
    <w:p w14:paraId="569C0201"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5B3C46F7" w14:textId="23BCF952" w:rsidR="00BF4F4E" w:rsidRPr="00991BAF" w:rsidRDefault="00BF4F4E"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World Bank Group</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DA5B3A">
        <w:rPr>
          <w:rFonts w:ascii="Arial" w:eastAsiaTheme="minorEastAsia" w:hAnsi="Arial" w:cs="Arial"/>
          <w:b/>
          <w:color w:val="FFFFFF" w:themeColor="background1"/>
          <w:sz w:val="28"/>
          <w:szCs w:val="32"/>
        </w:rPr>
        <w:t>27</w:t>
      </w:r>
    </w:p>
    <w:p w14:paraId="327B5370" w14:textId="77777777" w:rsidR="00BF4F4E" w:rsidRPr="00991BAF" w:rsidRDefault="00BF4F4E"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403CC422" w14:textId="045D5BD3"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r w:rsidRPr="00991BAF">
        <w:rPr>
          <w:rFonts w:ascii="Arial" w:eastAsiaTheme="minorEastAsia" w:hAnsi="Arial" w:cs="Arial"/>
          <w:b/>
          <w:color w:val="FFFFFF" w:themeColor="background1"/>
          <w:sz w:val="28"/>
          <w:szCs w:val="32"/>
        </w:rPr>
        <w:t>Other relevant organisations</w:t>
      </w:r>
      <w:r w:rsidRPr="00991BAF">
        <w:rPr>
          <w:rFonts w:ascii="Arial" w:eastAsiaTheme="minorEastAsia" w:hAnsi="Arial" w:cs="Arial"/>
          <w:b/>
          <w:color w:val="FFFFFF" w:themeColor="background1"/>
          <w:sz w:val="28"/>
          <w:szCs w:val="32"/>
        </w:rPr>
        <w:tab/>
      </w:r>
      <w:r w:rsidRPr="00991BAF">
        <w:rPr>
          <w:rFonts w:ascii="Arial" w:eastAsiaTheme="minorEastAsia" w:hAnsi="Arial" w:cs="Arial"/>
          <w:b/>
          <w:color w:val="FFFFFF" w:themeColor="background1"/>
          <w:sz w:val="28"/>
          <w:szCs w:val="32"/>
        </w:rPr>
        <w:tab/>
      </w:r>
      <w:r w:rsidR="003D0B91">
        <w:rPr>
          <w:rFonts w:ascii="Arial" w:eastAsiaTheme="minorEastAsia" w:hAnsi="Arial" w:cs="Arial"/>
          <w:b/>
          <w:color w:val="FFFFFF" w:themeColor="background1"/>
          <w:sz w:val="28"/>
          <w:szCs w:val="32"/>
        </w:rPr>
        <w:t>2</w:t>
      </w:r>
      <w:r w:rsidR="00DA5B3A">
        <w:rPr>
          <w:rFonts w:ascii="Arial" w:eastAsiaTheme="minorEastAsia" w:hAnsi="Arial" w:cs="Arial"/>
          <w:b/>
          <w:color w:val="FFFFFF" w:themeColor="background1"/>
          <w:sz w:val="28"/>
          <w:szCs w:val="32"/>
        </w:rPr>
        <w:t>9</w:t>
      </w:r>
    </w:p>
    <w:p w14:paraId="763D1B06" w14:textId="77777777" w:rsidR="002023F0" w:rsidRPr="00991BAF" w:rsidRDefault="002023F0" w:rsidP="002023F0">
      <w:pPr>
        <w:shd w:val="clear" w:color="auto" w:fill="7F7F7F" w:themeFill="text1" w:themeFillTint="80"/>
        <w:ind w:left="720" w:firstLine="720"/>
        <w:rPr>
          <w:rFonts w:ascii="Arial" w:eastAsiaTheme="minorEastAsia" w:hAnsi="Arial" w:cs="Arial"/>
          <w:b/>
          <w:color w:val="FFFFFF" w:themeColor="background1"/>
          <w:sz w:val="28"/>
          <w:szCs w:val="32"/>
        </w:rPr>
      </w:pPr>
    </w:p>
    <w:p w14:paraId="2142AABF" w14:textId="77777777" w:rsidR="002023F0" w:rsidRPr="00991BAF" w:rsidRDefault="002023F0" w:rsidP="002023F0">
      <w:pPr>
        <w:rPr>
          <w:rFonts w:ascii="Arial" w:eastAsiaTheme="minorEastAsia" w:hAnsi="Arial" w:cs="Arial"/>
          <w:b/>
          <w:color w:val="0070C0"/>
          <w:sz w:val="28"/>
          <w:szCs w:val="32"/>
        </w:rPr>
      </w:pPr>
    </w:p>
    <w:p w14:paraId="159D14B7" w14:textId="77777777" w:rsidR="00FD543E" w:rsidRPr="00991BAF" w:rsidRDefault="00FD543E" w:rsidP="00FD543E">
      <w:pPr>
        <w:jc w:val="center"/>
        <w:rPr>
          <w:b/>
          <w:color w:val="4F81BD" w:themeColor="accent1"/>
          <w:sz w:val="36"/>
          <w:szCs w:val="28"/>
        </w:rPr>
      </w:pPr>
      <w:r w:rsidRPr="00991BAF">
        <w:rPr>
          <w:b/>
          <w:color w:val="4F81BD" w:themeColor="accent1"/>
          <w:sz w:val="36"/>
          <w:szCs w:val="28"/>
        </w:rPr>
        <w:br w:type="page"/>
      </w:r>
    </w:p>
    <w:p w14:paraId="46307437" w14:textId="259E33D9" w:rsidR="00E565F4" w:rsidRPr="00991BAF" w:rsidRDefault="001F3BC5" w:rsidP="00FF0A9C">
      <w:pPr>
        <w:pStyle w:val="Title"/>
        <w:rPr>
          <w:sz w:val="32"/>
          <w:szCs w:val="32"/>
        </w:rPr>
      </w:pPr>
      <w:r w:rsidRPr="00991BAF">
        <w:rPr>
          <w:sz w:val="32"/>
          <w:szCs w:val="32"/>
        </w:rPr>
        <w:lastRenderedPageBreak/>
        <w:t xml:space="preserve">Overview of </w:t>
      </w:r>
      <w:r w:rsidR="00E565F4" w:rsidRPr="00991BAF">
        <w:rPr>
          <w:sz w:val="32"/>
          <w:szCs w:val="32"/>
        </w:rPr>
        <w:t xml:space="preserve">Budget </w:t>
      </w:r>
      <w:r w:rsidRPr="00991BAF">
        <w:rPr>
          <w:sz w:val="32"/>
          <w:szCs w:val="32"/>
        </w:rPr>
        <w:t xml:space="preserve">and Fiscal </w:t>
      </w:r>
      <w:r w:rsidR="00E565F4" w:rsidRPr="00991BAF">
        <w:rPr>
          <w:sz w:val="32"/>
          <w:szCs w:val="32"/>
        </w:rPr>
        <w:t xml:space="preserve">Transparency: </w:t>
      </w:r>
      <w:r w:rsidRPr="00991BAF">
        <w:rPr>
          <w:sz w:val="32"/>
          <w:szCs w:val="32"/>
        </w:rPr>
        <w:br/>
      </w:r>
      <w:r w:rsidR="00E565F4" w:rsidRPr="00991BAF">
        <w:rPr>
          <w:sz w:val="32"/>
          <w:szCs w:val="32"/>
        </w:rPr>
        <w:t xml:space="preserve">The International </w:t>
      </w:r>
      <w:r w:rsidR="00BA7080">
        <w:rPr>
          <w:sz w:val="32"/>
          <w:szCs w:val="32"/>
        </w:rPr>
        <w:t>Landscape</w:t>
      </w:r>
    </w:p>
    <w:p w14:paraId="4BE7439D" w14:textId="77777777" w:rsidR="00E565F4" w:rsidRPr="00991BAF" w:rsidRDefault="00E565F4" w:rsidP="00E565F4">
      <w:pPr>
        <w:jc w:val="both"/>
        <w:rPr>
          <w:sz w:val="24"/>
          <w:szCs w:val="24"/>
        </w:rPr>
      </w:pPr>
    </w:p>
    <w:p w14:paraId="40655743" w14:textId="6911B89D" w:rsidR="00F10DAC" w:rsidRPr="00991BAF" w:rsidRDefault="00C37489" w:rsidP="00E565F4">
      <w:pPr>
        <w:jc w:val="both"/>
        <w:rPr>
          <w:sz w:val="24"/>
          <w:szCs w:val="24"/>
        </w:rPr>
      </w:pPr>
      <w:r w:rsidRPr="00991BAF">
        <w:rPr>
          <w:sz w:val="24"/>
          <w:szCs w:val="24"/>
        </w:rPr>
        <w:t>Several international organisations provide official standards on budget</w:t>
      </w:r>
      <w:r w:rsidR="0027774D">
        <w:rPr>
          <w:sz w:val="24"/>
          <w:szCs w:val="24"/>
        </w:rPr>
        <w:t xml:space="preserve"> and fiscal </w:t>
      </w:r>
      <w:r w:rsidRPr="00991BAF">
        <w:rPr>
          <w:sz w:val="24"/>
          <w:szCs w:val="24"/>
        </w:rPr>
        <w:t xml:space="preserve">transparency, and there are a range of other bodies – inter-governmental groups, civil society organisations, professional bodies and others – that provide additional information and guidance. All share a common cause of promoting higher levels of transparency in the financial affairs of government and public bodies; however users of this information can sometimes find it </w:t>
      </w:r>
      <w:r w:rsidR="00B3508C" w:rsidRPr="00991BAF">
        <w:rPr>
          <w:sz w:val="24"/>
          <w:szCs w:val="24"/>
        </w:rPr>
        <w:t xml:space="preserve">difficult to </w:t>
      </w:r>
      <w:r w:rsidR="00815906" w:rsidRPr="00991BAF">
        <w:rPr>
          <w:sz w:val="24"/>
          <w:szCs w:val="24"/>
        </w:rPr>
        <w:t xml:space="preserve">understand </w:t>
      </w:r>
      <w:r w:rsidR="00B3508C" w:rsidRPr="00991BAF">
        <w:rPr>
          <w:sz w:val="24"/>
          <w:szCs w:val="24"/>
        </w:rPr>
        <w:t xml:space="preserve">how the different </w:t>
      </w:r>
      <w:r w:rsidRPr="00991BAF">
        <w:rPr>
          <w:sz w:val="24"/>
          <w:szCs w:val="24"/>
        </w:rPr>
        <w:t xml:space="preserve">standards and </w:t>
      </w:r>
      <w:r w:rsidR="00B3508C" w:rsidRPr="00991BAF">
        <w:rPr>
          <w:sz w:val="24"/>
          <w:szCs w:val="24"/>
        </w:rPr>
        <w:t>guidance materials fit together</w:t>
      </w:r>
      <w:r w:rsidR="002D6725">
        <w:rPr>
          <w:sz w:val="24"/>
          <w:szCs w:val="24"/>
        </w:rPr>
        <w:t xml:space="preserve"> and can be used</w:t>
      </w:r>
      <w:r w:rsidR="00B3508C" w:rsidRPr="00991BAF">
        <w:rPr>
          <w:sz w:val="24"/>
          <w:szCs w:val="24"/>
        </w:rPr>
        <w:t xml:space="preserve">. </w:t>
      </w:r>
    </w:p>
    <w:p w14:paraId="217EDF98" w14:textId="77777777" w:rsidR="00F10DAC" w:rsidRPr="00991BAF" w:rsidRDefault="00F10DAC" w:rsidP="00E565F4">
      <w:pPr>
        <w:jc w:val="both"/>
        <w:rPr>
          <w:sz w:val="24"/>
          <w:szCs w:val="24"/>
        </w:rPr>
      </w:pPr>
    </w:p>
    <w:p w14:paraId="0219AB84" w14:textId="35BE9A52" w:rsidR="00C37489" w:rsidRPr="00991BAF" w:rsidRDefault="00F10DAC" w:rsidP="00E565F4">
      <w:pPr>
        <w:jc w:val="both"/>
        <w:rPr>
          <w:sz w:val="24"/>
          <w:szCs w:val="24"/>
        </w:rPr>
      </w:pPr>
      <w:r w:rsidRPr="00991BAF">
        <w:rPr>
          <w:sz w:val="24"/>
          <w:szCs w:val="24"/>
        </w:rPr>
        <w:t xml:space="preserve">In this </w:t>
      </w:r>
      <w:r w:rsidRPr="00991BAF">
        <w:rPr>
          <w:b/>
          <w:color w:val="17365D" w:themeColor="text2" w:themeShade="BF"/>
          <w:sz w:val="24"/>
          <w:szCs w:val="24"/>
        </w:rPr>
        <w:t>Part 1</w:t>
      </w:r>
      <w:r w:rsidRPr="00991BAF">
        <w:rPr>
          <w:color w:val="17365D" w:themeColor="text2" w:themeShade="BF"/>
          <w:sz w:val="24"/>
          <w:szCs w:val="24"/>
        </w:rPr>
        <w:t xml:space="preserve"> </w:t>
      </w:r>
      <w:r w:rsidR="00B3508C" w:rsidRPr="00991BAF">
        <w:rPr>
          <w:sz w:val="24"/>
          <w:szCs w:val="24"/>
        </w:rPr>
        <w:t>of the Budget Transparency Toolkit</w:t>
      </w:r>
      <w:r w:rsidRPr="00991BAF">
        <w:rPr>
          <w:sz w:val="24"/>
          <w:szCs w:val="24"/>
        </w:rPr>
        <w:t>, after an initial outline of how the various institutions and instruments complement one another, each of the key instruments is introduced and explained.</w:t>
      </w:r>
      <w:r w:rsidR="00B3508C" w:rsidRPr="00991BAF">
        <w:rPr>
          <w:sz w:val="24"/>
          <w:szCs w:val="24"/>
        </w:rPr>
        <w:t xml:space="preserve">  </w:t>
      </w:r>
      <w:r w:rsidRPr="00991BAF">
        <w:rPr>
          <w:b/>
          <w:color w:val="17365D" w:themeColor="text2" w:themeShade="BF"/>
          <w:sz w:val="24"/>
          <w:szCs w:val="24"/>
        </w:rPr>
        <w:t>Part 2</w:t>
      </w:r>
      <w:r w:rsidRPr="00991BAF">
        <w:rPr>
          <w:color w:val="17365D" w:themeColor="text2" w:themeShade="BF"/>
          <w:sz w:val="24"/>
          <w:szCs w:val="24"/>
        </w:rPr>
        <w:t xml:space="preserve"> </w:t>
      </w:r>
      <w:r w:rsidRPr="00991BAF">
        <w:rPr>
          <w:sz w:val="24"/>
          <w:szCs w:val="24"/>
        </w:rPr>
        <w:t>of the Toolkit (from page 2</w:t>
      </w:r>
      <w:r w:rsidR="004710A7">
        <w:rPr>
          <w:sz w:val="24"/>
          <w:szCs w:val="24"/>
        </w:rPr>
        <w:t>0</w:t>
      </w:r>
      <w:r w:rsidRPr="00991BAF">
        <w:rPr>
          <w:sz w:val="24"/>
          <w:szCs w:val="24"/>
        </w:rPr>
        <w:t xml:space="preserve">) provides </w:t>
      </w:r>
      <w:r w:rsidR="002D6725">
        <w:rPr>
          <w:sz w:val="24"/>
          <w:szCs w:val="24"/>
        </w:rPr>
        <w:t xml:space="preserve">alternative routes to finding the official instruments as they apply in </w:t>
      </w:r>
      <w:r w:rsidR="002D6725" w:rsidRPr="00991BAF">
        <w:rPr>
          <w:sz w:val="24"/>
          <w:szCs w:val="24"/>
        </w:rPr>
        <w:t>particular areas</w:t>
      </w:r>
      <w:r w:rsidR="002D6725">
        <w:rPr>
          <w:sz w:val="24"/>
          <w:szCs w:val="24"/>
        </w:rPr>
        <w:t xml:space="preserve">, along with </w:t>
      </w:r>
      <w:r w:rsidRPr="00991BAF">
        <w:rPr>
          <w:sz w:val="24"/>
          <w:szCs w:val="24"/>
        </w:rPr>
        <w:t xml:space="preserve">practical </w:t>
      </w:r>
      <w:r w:rsidR="002D6725">
        <w:rPr>
          <w:sz w:val="24"/>
          <w:szCs w:val="24"/>
        </w:rPr>
        <w:t xml:space="preserve">orientations and </w:t>
      </w:r>
      <w:r w:rsidRPr="00991BAF">
        <w:rPr>
          <w:sz w:val="24"/>
          <w:szCs w:val="24"/>
        </w:rPr>
        <w:t>suggestions about the</w:t>
      </w:r>
      <w:r w:rsidR="002D6725">
        <w:rPr>
          <w:sz w:val="24"/>
          <w:szCs w:val="24"/>
        </w:rPr>
        <w:t>ir</w:t>
      </w:r>
      <w:r w:rsidRPr="00991BAF">
        <w:rPr>
          <w:sz w:val="24"/>
          <w:szCs w:val="24"/>
        </w:rPr>
        <w:t xml:space="preserve"> application.</w:t>
      </w:r>
    </w:p>
    <w:p w14:paraId="2DD59363" w14:textId="77777777" w:rsidR="00AF3672" w:rsidRPr="00991BAF" w:rsidRDefault="00AF3672" w:rsidP="00E565F4">
      <w:pPr>
        <w:jc w:val="both"/>
        <w:rPr>
          <w:color w:val="17365D" w:themeColor="text2" w:themeShade="BF"/>
          <w:sz w:val="24"/>
          <w:szCs w:val="24"/>
        </w:rPr>
      </w:pPr>
    </w:p>
    <w:p w14:paraId="75840BCA" w14:textId="611D9039" w:rsidR="00AF3672" w:rsidRPr="00A027F2" w:rsidRDefault="001F3BC5" w:rsidP="00AF3672">
      <w:pPr>
        <w:rPr>
          <w:b/>
          <w:color w:val="0070C0"/>
          <w:sz w:val="24"/>
          <w:szCs w:val="24"/>
        </w:rPr>
      </w:pPr>
      <w:r w:rsidRPr="00A027F2">
        <w:rPr>
          <w:b/>
          <w:color w:val="0070C0"/>
          <w:sz w:val="24"/>
          <w:szCs w:val="24"/>
        </w:rPr>
        <w:t>Budget and Fiscal Transparency – the evolution of a concept</w:t>
      </w:r>
    </w:p>
    <w:p w14:paraId="65C53885" w14:textId="77777777" w:rsidR="00AF3672" w:rsidRPr="00991BAF" w:rsidRDefault="00AF3672" w:rsidP="00AF3672">
      <w:pPr>
        <w:jc w:val="both"/>
        <w:rPr>
          <w:sz w:val="24"/>
          <w:szCs w:val="24"/>
        </w:rPr>
      </w:pPr>
    </w:p>
    <w:p w14:paraId="5A163522" w14:textId="3CE1CCBE" w:rsidR="00AF3672" w:rsidRPr="00991BAF" w:rsidRDefault="00AF3672" w:rsidP="00AF3672">
      <w:pPr>
        <w:jc w:val="both"/>
        <w:rPr>
          <w:sz w:val="24"/>
          <w:szCs w:val="24"/>
        </w:rPr>
      </w:pPr>
      <w:r w:rsidRPr="00991BAF">
        <w:rPr>
          <w:sz w:val="24"/>
          <w:szCs w:val="24"/>
        </w:rPr>
        <w:t>Until the mid-1990s there</w:t>
      </w:r>
      <w:r w:rsidR="001F3BC5" w:rsidRPr="00991BAF">
        <w:rPr>
          <w:sz w:val="24"/>
          <w:szCs w:val="24"/>
        </w:rPr>
        <w:t xml:space="preserve"> was no internationally-recognis</w:t>
      </w:r>
      <w:r w:rsidRPr="00991BAF">
        <w:rPr>
          <w:sz w:val="24"/>
          <w:szCs w:val="24"/>
        </w:rPr>
        <w:t xml:space="preserve">ed definition of </w:t>
      </w:r>
      <w:r w:rsidR="001F3BC5" w:rsidRPr="00991BAF">
        <w:rPr>
          <w:sz w:val="24"/>
          <w:szCs w:val="24"/>
        </w:rPr>
        <w:t xml:space="preserve">budget transparency / fiscal </w:t>
      </w:r>
      <w:r w:rsidRPr="00991BAF">
        <w:rPr>
          <w:sz w:val="24"/>
          <w:szCs w:val="24"/>
        </w:rPr>
        <w:t>transparency</w:t>
      </w:r>
      <w:r w:rsidR="001F3BC5" w:rsidRPr="00991BAF">
        <w:rPr>
          <w:sz w:val="24"/>
          <w:szCs w:val="24"/>
        </w:rPr>
        <w:t xml:space="preserve"> and </w:t>
      </w:r>
      <w:r w:rsidRPr="00991BAF">
        <w:rPr>
          <w:sz w:val="24"/>
          <w:szCs w:val="24"/>
        </w:rPr>
        <w:t xml:space="preserve">no codification of what it comprised. Prompted by </w:t>
      </w:r>
      <w:r w:rsidR="00327EC7">
        <w:rPr>
          <w:sz w:val="24"/>
          <w:szCs w:val="24"/>
        </w:rPr>
        <w:t xml:space="preserve">lessons learned from </w:t>
      </w:r>
      <w:r w:rsidRPr="00991BAF">
        <w:rPr>
          <w:sz w:val="24"/>
          <w:szCs w:val="24"/>
        </w:rPr>
        <w:t>the East Asia financial crisis</w:t>
      </w:r>
      <w:r w:rsidR="00F10DAC" w:rsidRPr="00991BAF">
        <w:rPr>
          <w:sz w:val="24"/>
          <w:szCs w:val="24"/>
        </w:rPr>
        <w:t xml:space="preserve"> of the time</w:t>
      </w:r>
      <w:r w:rsidRPr="00991BAF">
        <w:rPr>
          <w:sz w:val="24"/>
          <w:szCs w:val="24"/>
        </w:rPr>
        <w:t xml:space="preserve">, the International Monetary Fund (IMF) introduced in 1998 a </w:t>
      </w:r>
      <w:r w:rsidRPr="00991BAF">
        <w:rPr>
          <w:i/>
          <w:sz w:val="24"/>
          <w:szCs w:val="24"/>
        </w:rPr>
        <w:t>Code of Good Practices on Fiscal Transparency</w:t>
      </w:r>
      <w:r w:rsidRPr="00991BAF">
        <w:rPr>
          <w:sz w:val="24"/>
          <w:szCs w:val="24"/>
        </w:rPr>
        <w:t>, and in the following year</w:t>
      </w:r>
      <w:r w:rsidR="001F3BC5" w:rsidRPr="00991BAF">
        <w:rPr>
          <w:sz w:val="24"/>
          <w:szCs w:val="24"/>
        </w:rPr>
        <w:t xml:space="preserve"> started</w:t>
      </w:r>
      <w:r w:rsidRPr="00991BAF">
        <w:rPr>
          <w:sz w:val="24"/>
          <w:szCs w:val="24"/>
        </w:rPr>
        <w:t xml:space="preserve"> assessing country practices against the code </w:t>
      </w:r>
      <w:r w:rsidR="001F3BC5" w:rsidRPr="00991BAF">
        <w:rPr>
          <w:sz w:val="24"/>
          <w:szCs w:val="24"/>
        </w:rPr>
        <w:t xml:space="preserve">(see page </w:t>
      </w:r>
      <w:r w:rsidR="00A05ED8">
        <w:rPr>
          <w:sz w:val="24"/>
          <w:szCs w:val="24"/>
        </w:rPr>
        <w:t>2</w:t>
      </w:r>
      <w:r w:rsidR="001F3BC5" w:rsidRPr="00991BAF">
        <w:rPr>
          <w:sz w:val="24"/>
          <w:szCs w:val="24"/>
        </w:rPr>
        <w:t xml:space="preserve">1). </w:t>
      </w:r>
      <w:r w:rsidRPr="00991BAF">
        <w:rPr>
          <w:sz w:val="24"/>
          <w:szCs w:val="24"/>
        </w:rPr>
        <w:t xml:space="preserve">The OECD’s 2002 </w:t>
      </w:r>
      <w:r w:rsidRPr="00991BAF">
        <w:rPr>
          <w:i/>
          <w:sz w:val="24"/>
          <w:szCs w:val="24"/>
        </w:rPr>
        <w:t xml:space="preserve">Best Practices in Budget Transparency </w:t>
      </w:r>
      <w:r w:rsidRPr="00991BAF">
        <w:rPr>
          <w:sz w:val="24"/>
          <w:szCs w:val="24"/>
        </w:rPr>
        <w:t>focused on the central government budget sector in advanced countries</w:t>
      </w:r>
      <w:r w:rsidR="00A05ED8">
        <w:rPr>
          <w:sz w:val="24"/>
          <w:szCs w:val="24"/>
        </w:rPr>
        <w:t xml:space="preserve"> (see page 23</w:t>
      </w:r>
      <w:r w:rsidR="001F3BC5" w:rsidRPr="00991BAF">
        <w:rPr>
          <w:sz w:val="24"/>
          <w:szCs w:val="24"/>
        </w:rPr>
        <w:t xml:space="preserve">). </w:t>
      </w:r>
      <w:r w:rsidRPr="00991BAF">
        <w:rPr>
          <w:sz w:val="24"/>
          <w:szCs w:val="24"/>
        </w:rPr>
        <w:t xml:space="preserve">The </w:t>
      </w:r>
      <w:r w:rsidR="00B84335" w:rsidRPr="00CB0F9F">
        <w:rPr>
          <w:sz w:val="24"/>
          <w:szCs w:val="24"/>
        </w:rPr>
        <w:t xml:space="preserve">Public Sector Committee of </w:t>
      </w:r>
      <w:r w:rsidRPr="00991BAF">
        <w:rPr>
          <w:sz w:val="24"/>
          <w:szCs w:val="24"/>
        </w:rPr>
        <w:t xml:space="preserve">International Federation of Accountants initiated the </w:t>
      </w:r>
      <w:r w:rsidRPr="00991BAF">
        <w:rPr>
          <w:i/>
          <w:sz w:val="24"/>
          <w:szCs w:val="24"/>
        </w:rPr>
        <w:t>International Public Sector Accounting Standards (IPSAS)</w:t>
      </w:r>
      <w:r w:rsidRPr="00991BAF">
        <w:rPr>
          <w:sz w:val="24"/>
          <w:szCs w:val="24"/>
        </w:rPr>
        <w:t xml:space="preserve"> project in 1996, and by 2002 had issued a core set of accounting standards for the public sector</w:t>
      </w:r>
      <w:r w:rsidR="001F3BC5" w:rsidRPr="00991BAF">
        <w:rPr>
          <w:sz w:val="24"/>
          <w:szCs w:val="24"/>
        </w:rPr>
        <w:t xml:space="preserve"> (see page </w:t>
      </w:r>
      <w:r w:rsidR="00A05ED8">
        <w:rPr>
          <w:sz w:val="24"/>
          <w:szCs w:val="24"/>
        </w:rPr>
        <w:t>19</w:t>
      </w:r>
      <w:r w:rsidR="001F3BC5" w:rsidRPr="00991BAF">
        <w:rPr>
          <w:sz w:val="24"/>
          <w:szCs w:val="24"/>
        </w:rPr>
        <w:t>)</w:t>
      </w:r>
      <w:r w:rsidRPr="00991BAF">
        <w:rPr>
          <w:sz w:val="24"/>
          <w:szCs w:val="24"/>
        </w:rPr>
        <w:t xml:space="preserve">.  </w:t>
      </w:r>
    </w:p>
    <w:p w14:paraId="21014BFE" w14:textId="77777777" w:rsidR="00AF3672" w:rsidRPr="00991BAF" w:rsidRDefault="00AF3672" w:rsidP="00AF3672">
      <w:pPr>
        <w:jc w:val="both"/>
        <w:rPr>
          <w:sz w:val="24"/>
          <w:szCs w:val="24"/>
        </w:rPr>
      </w:pPr>
    </w:p>
    <w:p w14:paraId="49CD25AA" w14:textId="312BC236" w:rsidR="00AF3672" w:rsidRPr="00991BAF" w:rsidRDefault="00AF3672" w:rsidP="00AF3672">
      <w:pPr>
        <w:jc w:val="both"/>
        <w:rPr>
          <w:sz w:val="24"/>
          <w:szCs w:val="24"/>
        </w:rPr>
      </w:pPr>
      <w:r w:rsidRPr="00991BAF">
        <w:rPr>
          <w:sz w:val="24"/>
          <w:szCs w:val="24"/>
        </w:rPr>
        <w:t xml:space="preserve">Subsequently, the 2002 multi-stakeholder </w:t>
      </w:r>
      <w:r w:rsidRPr="00991BAF">
        <w:rPr>
          <w:i/>
          <w:sz w:val="24"/>
          <w:szCs w:val="24"/>
        </w:rPr>
        <w:t>Extractive Industries Transparency Initiative (EITI)</w:t>
      </w:r>
      <w:r w:rsidRPr="00991BAF">
        <w:rPr>
          <w:sz w:val="24"/>
          <w:szCs w:val="24"/>
        </w:rPr>
        <w:t xml:space="preserve"> and the IMF’s </w:t>
      </w:r>
      <w:r w:rsidRPr="00991BAF">
        <w:rPr>
          <w:i/>
          <w:sz w:val="24"/>
          <w:szCs w:val="24"/>
        </w:rPr>
        <w:t xml:space="preserve">Guide on Resource Revenue Transparency </w:t>
      </w:r>
      <w:r w:rsidRPr="00991BAF">
        <w:rPr>
          <w:sz w:val="24"/>
          <w:szCs w:val="24"/>
        </w:rPr>
        <w:t>(2005) reflected heightened concern over fiscal transparency in countries dependent on extractive industries</w:t>
      </w:r>
      <w:r w:rsidR="001F3BC5" w:rsidRPr="00991BAF">
        <w:rPr>
          <w:sz w:val="24"/>
          <w:szCs w:val="24"/>
        </w:rPr>
        <w:t xml:space="preserve"> (see page </w:t>
      </w:r>
      <w:r w:rsidR="00A05ED8">
        <w:rPr>
          <w:sz w:val="24"/>
          <w:szCs w:val="24"/>
        </w:rPr>
        <w:t>29</w:t>
      </w:r>
      <w:r w:rsidR="001F3BC5" w:rsidRPr="00991BAF">
        <w:rPr>
          <w:sz w:val="24"/>
          <w:szCs w:val="24"/>
        </w:rPr>
        <w:t>)</w:t>
      </w:r>
      <w:r w:rsidRPr="00991BAF">
        <w:rPr>
          <w:sz w:val="24"/>
          <w:szCs w:val="24"/>
        </w:rPr>
        <w:t xml:space="preserve">. The multi-stakeholder </w:t>
      </w:r>
      <w:r w:rsidRPr="00991BAF">
        <w:rPr>
          <w:i/>
          <w:sz w:val="24"/>
          <w:szCs w:val="24"/>
        </w:rPr>
        <w:t xml:space="preserve">Public Expenditure and Financial Accountability </w:t>
      </w:r>
      <w:r w:rsidRPr="00991BAF">
        <w:rPr>
          <w:sz w:val="24"/>
          <w:szCs w:val="24"/>
        </w:rPr>
        <w:t>(PEFA) reports that commenced in 2005, on the other hand</w:t>
      </w:r>
      <w:r w:rsidRPr="00A97DA0">
        <w:rPr>
          <w:sz w:val="24"/>
          <w:szCs w:val="24"/>
        </w:rPr>
        <w:t xml:space="preserve">, </w:t>
      </w:r>
      <w:r w:rsidR="00BA48A6">
        <w:rPr>
          <w:sz w:val="24"/>
          <w:szCs w:val="24"/>
        </w:rPr>
        <w:t xml:space="preserve">have been most widely used in lower and middle income </w:t>
      </w:r>
      <w:r w:rsidRPr="00A97DA0">
        <w:rPr>
          <w:sz w:val="24"/>
          <w:szCs w:val="24"/>
        </w:rPr>
        <w:t xml:space="preserve">countries </w:t>
      </w:r>
      <w:r w:rsidR="001F3BC5" w:rsidRPr="00A97DA0">
        <w:rPr>
          <w:sz w:val="24"/>
          <w:szCs w:val="24"/>
        </w:rPr>
        <w:t xml:space="preserve">(see page </w:t>
      </w:r>
      <w:r w:rsidR="00A05ED8">
        <w:rPr>
          <w:sz w:val="24"/>
          <w:szCs w:val="24"/>
        </w:rPr>
        <w:t>25</w:t>
      </w:r>
      <w:r w:rsidR="001F3BC5" w:rsidRPr="00A97DA0">
        <w:rPr>
          <w:sz w:val="24"/>
          <w:szCs w:val="24"/>
        </w:rPr>
        <w:t>)</w:t>
      </w:r>
      <w:r w:rsidR="006C039C">
        <w:rPr>
          <w:sz w:val="24"/>
          <w:szCs w:val="24"/>
        </w:rPr>
        <w:t>.</w:t>
      </w:r>
    </w:p>
    <w:p w14:paraId="5E2AD528" w14:textId="77777777" w:rsidR="00AF3672" w:rsidRPr="00991BAF" w:rsidRDefault="00AF3672" w:rsidP="00AF3672">
      <w:pPr>
        <w:jc w:val="both"/>
        <w:rPr>
          <w:sz w:val="24"/>
          <w:szCs w:val="24"/>
        </w:rPr>
      </w:pPr>
    </w:p>
    <w:p w14:paraId="2C4036AD" w14:textId="3271B792" w:rsidR="00AF3672" w:rsidRPr="00991BAF" w:rsidRDefault="00AF3672" w:rsidP="00AF3672">
      <w:pPr>
        <w:jc w:val="both"/>
        <w:rPr>
          <w:sz w:val="24"/>
          <w:szCs w:val="24"/>
        </w:rPr>
      </w:pPr>
      <w:r w:rsidRPr="00991BAF">
        <w:rPr>
          <w:sz w:val="24"/>
          <w:szCs w:val="24"/>
        </w:rPr>
        <w:t>The International Budget Partnership introduced the bi-annual Open Budget Survey in 2006, providing an independent civil society assessment of budget transparency and generating quantitative data on levels and trends in budget transparency</w:t>
      </w:r>
      <w:r w:rsidR="001F3BC5" w:rsidRPr="00991BAF">
        <w:rPr>
          <w:sz w:val="24"/>
          <w:szCs w:val="24"/>
        </w:rPr>
        <w:t xml:space="preserve"> (see page </w:t>
      </w:r>
      <w:r w:rsidR="00A05ED8">
        <w:rPr>
          <w:sz w:val="24"/>
          <w:szCs w:val="24"/>
        </w:rPr>
        <w:t>17</w:t>
      </w:r>
      <w:r w:rsidR="001F3BC5" w:rsidRPr="00991BAF">
        <w:rPr>
          <w:sz w:val="24"/>
          <w:szCs w:val="24"/>
        </w:rPr>
        <w:t>)</w:t>
      </w:r>
      <w:r w:rsidRPr="00991BAF">
        <w:rPr>
          <w:sz w:val="24"/>
          <w:szCs w:val="24"/>
        </w:rPr>
        <w:t>.</w:t>
      </w:r>
    </w:p>
    <w:p w14:paraId="367E47D7" w14:textId="77777777" w:rsidR="00AF3672" w:rsidRPr="00991BAF" w:rsidRDefault="00AF3672" w:rsidP="00AF3672">
      <w:pPr>
        <w:jc w:val="both"/>
        <w:rPr>
          <w:sz w:val="24"/>
          <w:szCs w:val="24"/>
        </w:rPr>
      </w:pPr>
    </w:p>
    <w:p w14:paraId="2596D767" w14:textId="3264FD1B" w:rsidR="00AF3672" w:rsidRPr="00991BAF" w:rsidRDefault="001F3BC5" w:rsidP="00AF3672">
      <w:pPr>
        <w:jc w:val="both"/>
        <w:rPr>
          <w:sz w:val="24"/>
          <w:szCs w:val="24"/>
        </w:rPr>
      </w:pPr>
      <w:r w:rsidRPr="00991BAF">
        <w:rPr>
          <w:sz w:val="24"/>
          <w:szCs w:val="24"/>
        </w:rPr>
        <w:t>The g</w:t>
      </w:r>
      <w:r w:rsidR="00AF3672" w:rsidRPr="00991BAF">
        <w:rPr>
          <w:sz w:val="24"/>
          <w:szCs w:val="24"/>
        </w:rPr>
        <w:t xml:space="preserve">lobal </w:t>
      </w:r>
      <w:r w:rsidRPr="00991BAF">
        <w:rPr>
          <w:sz w:val="24"/>
          <w:szCs w:val="24"/>
        </w:rPr>
        <w:t>f</w:t>
      </w:r>
      <w:r w:rsidR="00AF3672" w:rsidRPr="00991BAF">
        <w:rPr>
          <w:sz w:val="24"/>
          <w:szCs w:val="24"/>
        </w:rPr>
        <w:t xml:space="preserve">inancial </w:t>
      </w:r>
      <w:r w:rsidRPr="00991BAF">
        <w:rPr>
          <w:sz w:val="24"/>
          <w:szCs w:val="24"/>
        </w:rPr>
        <w:t>c</w:t>
      </w:r>
      <w:r w:rsidR="00AF3672" w:rsidRPr="00991BAF">
        <w:rPr>
          <w:sz w:val="24"/>
          <w:szCs w:val="24"/>
        </w:rPr>
        <w:t>risis</w:t>
      </w:r>
      <w:r w:rsidRPr="00991BAF">
        <w:rPr>
          <w:sz w:val="24"/>
          <w:szCs w:val="24"/>
        </w:rPr>
        <w:t xml:space="preserve"> from 2008</w:t>
      </w:r>
      <w:r w:rsidR="00AF3672" w:rsidRPr="00991BAF">
        <w:rPr>
          <w:sz w:val="24"/>
          <w:szCs w:val="24"/>
        </w:rPr>
        <w:t xml:space="preserve">, together with concern about the slow and uneven pace of improvements in fiscal transparency, prompted a re-thinking of the overall approach as well as revisions </w:t>
      </w:r>
      <w:proofErr w:type="gramStart"/>
      <w:r w:rsidR="00AF3672" w:rsidRPr="00991BAF">
        <w:rPr>
          <w:sz w:val="24"/>
          <w:szCs w:val="24"/>
        </w:rPr>
        <w:t>to</w:t>
      </w:r>
      <w:proofErr w:type="gramEnd"/>
      <w:r w:rsidR="00AF3672" w:rsidRPr="00991BAF">
        <w:rPr>
          <w:sz w:val="24"/>
          <w:szCs w:val="24"/>
        </w:rPr>
        <w:t xml:space="preserve"> many of the instruments. </w:t>
      </w:r>
      <w:r w:rsidRPr="00A97DA0">
        <w:rPr>
          <w:sz w:val="24"/>
          <w:szCs w:val="24"/>
        </w:rPr>
        <w:t xml:space="preserve">A number of international organisations and other stakeholders </w:t>
      </w:r>
      <w:r w:rsidR="00AF3672" w:rsidRPr="00A97DA0">
        <w:rPr>
          <w:sz w:val="24"/>
          <w:szCs w:val="24"/>
        </w:rPr>
        <w:t>formed the Global Initiative for Fiscal Transparency in 2011</w:t>
      </w:r>
      <w:r w:rsidR="00AF3672" w:rsidRPr="00991BAF">
        <w:rPr>
          <w:sz w:val="24"/>
          <w:szCs w:val="24"/>
        </w:rPr>
        <w:t xml:space="preserve">, which issued </w:t>
      </w:r>
      <w:r w:rsidR="00AF3672" w:rsidRPr="00991BAF">
        <w:rPr>
          <w:sz w:val="24"/>
          <w:szCs w:val="24"/>
        </w:rPr>
        <w:lastRenderedPageBreak/>
        <w:t>a set of High Level Principles on Fiscal Transparency, Participation and Accountability the following year to promote more comprehensive and coherent efforts to extend transparency, as well as a new element of direct public participation in fiscal policy design and implementation</w:t>
      </w:r>
      <w:r w:rsidRPr="00991BAF">
        <w:rPr>
          <w:sz w:val="24"/>
          <w:szCs w:val="24"/>
        </w:rPr>
        <w:t xml:space="preserve"> (see page </w:t>
      </w:r>
      <w:r w:rsidR="00EA63FA">
        <w:rPr>
          <w:sz w:val="24"/>
          <w:szCs w:val="24"/>
        </w:rPr>
        <w:t>1</w:t>
      </w:r>
      <w:r w:rsidR="00A05ED8">
        <w:rPr>
          <w:sz w:val="24"/>
          <w:szCs w:val="24"/>
        </w:rPr>
        <w:t>5</w:t>
      </w:r>
      <w:r w:rsidRPr="00991BAF">
        <w:rPr>
          <w:sz w:val="24"/>
          <w:szCs w:val="24"/>
        </w:rPr>
        <w:t>)</w:t>
      </w:r>
      <w:r w:rsidR="00AF3672" w:rsidRPr="00991BAF">
        <w:rPr>
          <w:sz w:val="24"/>
          <w:szCs w:val="24"/>
        </w:rPr>
        <w:t xml:space="preserve">. </w:t>
      </w:r>
    </w:p>
    <w:p w14:paraId="26D24B28" w14:textId="77777777" w:rsidR="00AF3672" w:rsidRPr="00991BAF" w:rsidRDefault="00AF3672" w:rsidP="00AF3672">
      <w:pPr>
        <w:jc w:val="both"/>
        <w:rPr>
          <w:sz w:val="24"/>
          <w:szCs w:val="24"/>
        </w:rPr>
      </w:pPr>
    </w:p>
    <w:p w14:paraId="1E563374" w14:textId="77777777" w:rsidR="00EA63FA" w:rsidRDefault="00AF3672" w:rsidP="00AF3672">
      <w:pPr>
        <w:jc w:val="both"/>
        <w:rPr>
          <w:sz w:val="24"/>
          <w:szCs w:val="24"/>
        </w:rPr>
      </w:pPr>
      <w:r w:rsidRPr="00991BAF">
        <w:rPr>
          <w:sz w:val="24"/>
          <w:szCs w:val="24"/>
        </w:rPr>
        <w:t>Over the last few years many of the instruments referred to above have been revised and updated</w:t>
      </w:r>
      <w:r w:rsidR="00EA63FA">
        <w:rPr>
          <w:sz w:val="24"/>
          <w:szCs w:val="24"/>
        </w:rPr>
        <w:t xml:space="preserve">. In particular:- </w:t>
      </w:r>
    </w:p>
    <w:p w14:paraId="428D4336" w14:textId="6C00A771" w:rsidR="00EA63FA" w:rsidRDefault="00EA63FA" w:rsidP="00AF3672">
      <w:pPr>
        <w:jc w:val="both"/>
        <w:rPr>
          <w:sz w:val="24"/>
          <w:szCs w:val="24"/>
        </w:rPr>
      </w:pPr>
      <w:r>
        <w:rPr>
          <w:sz w:val="24"/>
          <w:szCs w:val="24"/>
        </w:rPr>
        <w:t xml:space="preserve"> </w:t>
      </w:r>
    </w:p>
    <w:p w14:paraId="314378B0" w14:textId="40225398" w:rsidR="00EA63FA" w:rsidRDefault="00EA63FA" w:rsidP="00087037">
      <w:pPr>
        <w:pStyle w:val="ListParagraph"/>
        <w:numPr>
          <w:ilvl w:val="0"/>
          <w:numId w:val="27"/>
        </w:numPr>
        <w:spacing w:before="120" w:after="120"/>
        <w:ind w:left="714" w:hanging="357"/>
        <w:contextualSpacing w:val="0"/>
        <w:jc w:val="both"/>
        <w:rPr>
          <w:sz w:val="24"/>
          <w:szCs w:val="24"/>
        </w:rPr>
      </w:pPr>
      <w:r>
        <w:rPr>
          <w:sz w:val="24"/>
          <w:szCs w:val="24"/>
        </w:rPr>
        <w:t>t</w:t>
      </w:r>
      <w:r w:rsidR="00AF3672" w:rsidRPr="00EA63FA">
        <w:rPr>
          <w:sz w:val="24"/>
          <w:szCs w:val="24"/>
        </w:rPr>
        <w:t xml:space="preserve">he </w:t>
      </w:r>
      <w:r w:rsidR="00AF3672" w:rsidRPr="00EA63FA">
        <w:rPr>
          <w:b/>
          <w:sz w:val="24"/>
          <w:szCs w:val="24"/>
        </w:rPr>
        <w:t xml:space="preserve">IMF </w:t>
      </w:r>
      <w:r w:rsidR="00AF3672" w:rsidRPr="00EA63FA">
        <w:rPr>
          <w:sz w:val="24"/>
          <w:szCs w:val="24"/>
        </w:rPr>
        <w:t>released a completely restructured Fiscal Transparency Code in 2014 and a new assessment tool, the Fiscal Transparency Evaluation (FTE)</w:t>
      </w:r>
    </w:p>
    <w:p w14:paraId="4B10009F" w14:textId="2BE29EFB" w:rsidR="00EA63FA" w:rsidRPr="00A97DA0" w:rsidRDefault="00AF3672" w:rsidP="00087037">
      <w:pPr>
        <w:pStyle w:val="ListParagraph"/>
        <w:numPr>
          <w:ilvl w:val="0"/>
          <w:numId w:val="27"/>
        </w:numPr>
        <w:spacing w:before="120" w:after="120"/>
        <w:ind w:left="714" w:hanging="357"/>
        <w:contextualSpacing w:val="0"/>
        <w:jc w:val="both"/>
        <w:rPr>
          <w:sz w:val="24"/>
          <w:szCs w:val="24"/>
        </w:rPr>
      </w:pPr>
      <w:r w:rsidRPr="00EA63FA">
        <w:rPr>
          <w:sz w:val="24"/>
          <w:szCs w:val="24"/>
        </w:rPr>
        <w:t xml:space="preserve">the </w:t>
      </w:r>
      <w:r w:rsidRPr="00EA63FA">
        <w:rPr>
          <w:b/>
          <w:sz w:val="24"/>
          <w:szCs w:val="24"/>
        </w:rPr>
        <w:t>OECD</w:t>
      </w:r>
      <w:r w:rsidRPr="00EA63FA">
        <w:rPr>
          <w:sz w:val="24"/>
          <w:szCs w:val="24"/>
        </w:rPr>
        <w:t xml:space="preserve"> issued a</w:t>
      </w:r>
      <w:r w:rsidR="00A05ED8">
        <w:rPr>
          <w:sz w:val="24"/>
          <w:szCs w:val="24"/>
        </w:rPr>
        <w:t xml:space="preserve">n official Recommendation the following year, presenting a </w:t>
      </w:r>
      <w:r w:rsidRPr="00EA63FA">
        <w:rPr>
          <w:sz w:val="24"/>
          <w:szCs w:val="24"/>
        </w:rPr>
        <w:t xml:space="preserve">new </w:t>
      </w:r>
      <w:r w:rsidRPr="00A97DA0">
        <w:rPr>
          <w:sz w:val="24"/>
          <w:szCs w:val="24"/>
        </w:rPr>
        <w:t xml:space="preserve">set of </w:t>
      </w:r>
      <w:r w:rsidRPr="00A97DA0">
        <w:rPr>
          <w:i/>
          <w:sz w:val="24"/>
          <w:szCs w:val="24"/>
        </w:rPr>
        <w:t>Principles of Budgetary Governance</w:t>
      </w:r>
      <w:r w:rsidRPr="00A97DA0">
        <w:rPr>
          <w:sz w:val="24"/>
          <w:szCs w:val="24"/>
        </w:rPr>
        <w:t xml:space="preserve"> to </w:t>
      </w:r>
      <w:r w:rsidR="00EA63FA" w:rsidRPr="00A97DA0">
        <w:rPr>
          <w:sz w:val="24"/>
          <w:szCs w:val="24"/>
        </w:rPr>
        <w:t>complement and build upon the</w:t>
      </w:r>
      <w:r w:rsidRPr="00A97DA0">
        <w:rPr>
          <w:sz w:val="24"/>
          <w:szCs w:val="24"/>
        </w:rPr>
        <w:t xml:space="preserve"> 2002 </w:t>
      </w:r>
      <w:r w:rsidRPr="00A97DA0">
        <w:rPr>
          <w:i/>
          <w:sz w:val="24"/>
          <w:szCs w:val="24"/>
        </w:rPr>
        <w:t>Best Practices</w:t>
      </w:r>
    </w:p>
    <w:p w14:paraId="3D9BDA8F" w14:textId="77777777" w:rsidR="00EA63FA" w:rsidRPr="00A97DA0" w:rsidRDefault="00AF3672" w:rsidP="00087037">
      <w:pPr>
        <w:pStyle w:val="ListParagraph"/>
        <w:numPr>
          <w:ilvl w:val="0"/>
          <w:numId w:val="27"/>
        </w:numPr>
        <w:spacing w:before="120" w:after="120"/>
        <w:ind w:left="714" w:hanging="357"/>
        <w:contextualSpacing w:val="0"/>
        <w:jc w:val="both"/>
        <w:rPr>
          <w:sz w:val="24"/>
          <w:szCs w:val="24"/>
        </w:rPr>
      </w:pPr>
      <w:r w:rsidRPr="00A97DA0">
        <w:rPr>
          <w:sz w:val="24"/>
          <w:szCs w:val="24"/>
        </w:rPr>
        <w:t xml:space="preserve">a revised </w:t>
      </w:r>
      <w:r w:rsidRPr="00A97DA0">
        <w:rPr>
          <w:b/>
          <w:sz w:val="24"/>
          <w:szCs w:val="24"/>
        </w:rPr>
        <w:t>PEFA</w:t>
      </w:r>
      <w:r w:rsidRPr="00A97DA0">
        <w:rPr>
          <w:sz w:val="24"/>
          <w:szCs w:val="24"/>
        </w:rPr>
        <w:t xml:space="preserve"> indicator set was released in 2016</w:t>
      </w:r>
    </w:p>
    <w:p w14:paraId="209BE186" w14:textId="4FDF272E" w:rsidR="00EA63FA" w:rsidRDefault="00EA63FA" w:rsidP="00087037">
      <w:pPr>
        <w:pStyle w:val="ListParagraph"/>
        <w:numPr>
          <w:ilvl w:val="0"/>
          <w:numId w:val="27"/>
        </w:numPr>
        <w:spacing w:before="120" w:after="120"/>
        <w:ind w:left="714" w:hanging="357"/>
        <w:contextualSpacing w:val="0"/>
        <w:jc w:val="both"/>
        <w:rPr>
          <w:sz w:val="24"/>
          <w:szCs w:val="24"/>
        </w:rPr>
      </w:pPr>
      <w:proofErr w:type="gramStart"/>
      <w:r w:rsidRPr="00A97DA0">
        <w:rPr>
          <w:sz w:val="24"/>
          <w:szCs w:val="24"/>
        </w:rPr>
        <w:t>the</w:t>
      </w:r>
      <w:proofErr w:type="gramEnd"/>
      <w:r w:rsidRPr="00A97DA0">
        <w:rPr>
          <w:sz w:val="24"/>
          <w:szCs w:val="24"/>
        </w:rPr>
        <w:t xml:space="preserve"> </w:t>
      </w:r>
      <w:r w:rsidRPr="00A97DA0">
        <w:rPr>
          <w:b/>
          <w:sz w:val="24"/>
          <w:szCs w:val="24"/>
        </w:rPr>
        <w:t>IPSAS</w:t>
      </w:r>
      <w:r w:rsidRPr="00A97DA0">
        <w:rPr>
          <w:sz w:val="24"/>
          <w:szCs w:val="24"/>
        </w:rPr>
        <w:t xml:space="preserve"> standards have been</w:t>
      </w:r>
      <w:r w:rsidRPr="00EA63FA">
        <w:rPr>
          <w:sz w:val="24"/>
          <w:szCs w:val="24"/>
        </w:rPr>
        <w:t xml:space="preserve"> expanded under the independent </w:t>
      </w:r>
      <w:hyperlink r:id="rId31" w:history="1">
        <w:r w:rsidRPr="00EA63FA">
          <w:rPr>
            <w:sz w:val="24"/>
            <w:szCs w:val="24"/>
          </w:rPr>
          <w:t>International Public Sector Accounting Standards Board</w:t>
        </w:r>
      </w:hyperlink>
      <w:r w:rsidRPr="00EA63FA">
        <w:rPr>
          <w:sz w:val="24"/>
          <w:szCs w:val="24"/>
        </w:rPr>
        <w:t xml:space="preserve"> (IPSASB), </w:t>
      </w:r>
      <w:r w:rsidR="00B84335">
        <w:rPr>
          <w:sz w:val="24"/>
          <w:szCs w:val="24"/>
        </w:rPr>
        <w:t>which is facilitated by IFAC</w:t>
      </w:r>
      <w:r w:rsidR="00087037">
        <w:rPr>
          <w:sz w:val="24"/>
          <w:szCs w:val="24"/>
        </w:rPr>
        <w:t>. They</w:t>
      </w:r>
      <w:r w:rsidRPr="00EA63FA">
        <w:rPr>
          <w:sz w:val="24"/>
          <w:szCs w:val="24"/>
        </w:rPr>
        <w:t xml:space="preserve"> now comprise a comprehensive set of accrual-based standards for the preparation of general purpose financial statements by governments and other public sector entities around the world</w:t>
      </w:r>
      <w:r w:rsidR="00BC4427">
        <w:rPr>
          <w:rStyle w:val="FootnoteReference"/>
          <w:sz w:val="24"/>
          <w:szCs w:val="24"/>
        </w:rPr>
        <w:footnoteReference w:id="2"/>
      </w:r>
      <w:r>
        <w:rPr>
          <w:sz w:val="24"/>
          <w:szCs w:val="24"/>
        </w:rPr>
        <w:t>; and</w:t>
      </w:r>
    </w:p>
    <w:p w14:paraId="0DF616D0" w14:textId="77777777" w:rsidR="00EA63FA" w:rsidRDefault="00DA4341" w:rsidP="00087037">
      <w:pPr>
        <w:pStyle w:val="ListParagraph"/>
        <w:numPr>
          <w:ilvl w:val="0"/>
          <w:numId w:val="27"/>
        </w:numPr>
        <w:spacing w:before="120" w:after="120"/>
        <w:ind w:left="714" w:hanging="357"/>
        <w:contextualSpacing w:val="0"/>
        <w:jc w:val="both"/>
        <w:rPr>
          <w:sz w:val="24"/>
          <w:szCs w:val="24"/>
        </w:rPr>
      </w:pPr>
      <w:proofErr w:type="gramStart"/>
      <w:r w:rsidRPr="00EA63FA">
        <w:rPr>
          <w:sz w:val="24"/>
          <w:szCs w:val="24"/>
        </w:rPr>
        <w:t>from</w:t>
      </w:r>
      <w:proofErr w:type="gramEnd"/>
      <w:r w:rsidRPr="00EA63FA">
        <w:rPr>
          <w:sz w:val="24"/>
          <w:szCs w:val="24"/>
        </w:rPr>
        <w:t xml:space="preserve"> 2017 </w:t>
      </w:r>
      <w:r w:rsidR="00AF3672" w:rsidRPr="00EA63FA">
        <w:rPr>
          <w:sz w:val="24"/>
          <w:szCs w:val="24"/>
        </w:rPr>
        <w:t xml:space="preserve">the </w:t>
      </w:r>
      <w:r w:rsidR="00EA63FA" w:rsidRPr="00EA63FA">
        <w:rPr>
          <w:b/>
          <w:sz w:val="24"/>
          <w:szCs w:val="24"/>
        </w:rPr>
        <w:t>IBP’s</w:t>
      </w:r>
      <w:r w:rsidR="00EA63FA">
        <w:rPr>
          <w:sz w:val="24"/>
          <w:szCs w:val="24"/>
        </w:rPr>
        <w:t xml:space="preserve"> </w:t>
      </w:r>
      <w:r w:rsidR="00AF3672" w:rsidRPr="00EA63FA">
        <w:rPr>
          <w:sz w:val="24"/>
          <w:szCs w:val="24"/>
        </w:rPr>
        <w:t xml:space="preserve">Open Budget Survey 2017 is completed against a revised set of questions. </w:t>
      </w:r>
    </w:p>
    <w:p w14:paraId="7E36805E" w14:textId="77777777" w:rsidR="00EA63FA" w:rsidRDefault="00EA63FA" w:rsidP="00EA63FA">
      <w:pPr>
        <w:jc w:val="both"/>
        <w:rPr>
          <w:sz w:val="24"/>
          <w:szCs w:val="24"/>
        </w:rPr>
      </w:pPr>
    </w:p>
    <w:p w14:paraId="6C9A14F8" w14:textId="34D5DFE4" w:rsidR="00AF3672" w:rsidRPr="00EA63FA" w:rsidRDefault="00AF3672" w:rsidP="00EA63FA">
      <w:pPr>
        <w:jc w:val="both"/>
        <w:rPr>
          <w:sz w:val="24"/>
          <w:szCs w:val="24"/>
        </w:rPr>
      </w:pPr>
      <w:r w:rsidRPr="00EA63FA">
        <w:rPr>
          <w:sz w:val="24"/>
          <w:szCs w:val="24"/>
        </w:rPr>
        <w:t>Increasingly these instruments recogni</w:t>
      </w:r>
      <w:r w:rsidR="00DA4341" w:rsidRPr="00EA63FA">
        <w:rPr>
          <w:sz w:val="24"/>
          <w:szCs w:val="24"/>
        </w:rPr>
        <w:t>s</w:t>
      </w:r>
      <w:r w:rsidRPr="00EA63FA">
        <w:rPr>
          <w:sz w:val="24"/>
          <w:szCs w:val="24"/>
        </w:rPr>
        <w:t>e the diversity of country contexts by setting graduated standards rather than stipulating a single set of practices. The instruments also, to different degrees, incorporate principles that acknowledge the public’s right to participate in deliberation over the design and implementation of fiscal policies, which reflects the increasing importance of putting the public at the cent</w:t>
      </w:r>
      <w:r w:rsidR="00DA4341" w:rsidRPr="00EA63FA">
        <w:rPr>
          <w:sz w:val="24"/>
          <w:szCs w:val="24"/>
        </w:rPr>
        <w:t>re</w:t>
      </w:r>
      <w:r w:rsidRPr="00EA63FA">
        <w:rPr>
          <w:sz w:val="24"/>
          <w:szCs w:val="24"/>
        </w:rPr>
        <w:t xml:space="preserve"> of the management of public resources. </w:t>
      </w:r>
      <w:r w:rsidR="00A2440B" w:rsidRPr="00EA63FA">
        <w:rPr>
          <w:sz w:val="24"/>
          <w:szCs w:val="24"/>
        </w:rPr>
        <w:t>In parallel, the G20 has sought to draw upon the international work on budget and fiscal transparency in order to support other important pillars of good governance, including anti-corruption.</w:t>
      </w:r>
    </w:p>
    <w:p w14:paraId="6E236D52" w14:textId="77777777" w:rsidR="00AF3672" w:rsidRPr="00991BAF" w:rsidRDefault="00AF3672" w:rsidP="00AF3672">
      <w:pPr>
        <w:jc w:val="both"/>
        <w:rPr>
          <w:sz w:val="24"/>
          <w:szCs w:val="24"/>
        </w:rPr>
      </w:pPr>
    </w:p>
    <w:p w14:paraId="6025CD1C" w14:textId="0DE04D76" w:rsidR="00AF3672" w:rsidRPr="00991BAF" w:rsidRDefault="00AF3672" w:rsidP="00AF3672">
      <w:pPr>
        <w:jc w:val="both"/>
        <w:rPr>
          <w:sz w:val="24"/>
          <w:szCs w:val="24"/>
        </w:rPr>
      </w:pPr>
      <w:r w:rsidRPr="00991BAF">
        <w:rPr>
          <w:sz w:val="24"/>
          <w:szCs w:val="24"/>
        </w:rPr>
        <w:t xml:space="preserve">Over time, the terms fiscal and budget transparency have become increasingly broad umbrella terms that subsume a number of dimensions and topics. They cover both the supply side—governments, and increasingly non-state actors also, publishing information—and the demand side—legislatures, civil society, and other stakeholders seeking to use information to hold government actors accountable and to participate </w:t>
      </w:r>
      <w:r w:rsidR="00DA4341" w:rsidRPr="00991BAF">
        <w:rPr>
          <w:sz w:val="24"/>
          <w:szCs w:val="24"/>
        </w:rPr>
        <w:t xml:space="preserve">more </w:t>
      </w:r>
      <w:r w:rsidRPr="00991BAF">
        <w:rPr>
          <w:sz w:val="24"/>
          <w:szCs w:val="24"/>
        </w:rPr>
        <w:t>directly in public debate over resource allocation. Fiscal transparency incorporates open budgeting, the delivery of tax-funded public services, public procurement, public infrastructure projects, financial and non</w:t>
      </w:r>
      <w:r w:rsidR="00DA4341" w:rsidRPr="00991BAF">
        <w:rPr>
          <w:sz w:val="24"/>
          <w:szCs w:val="24"/>
        </w:rPr>
        <w:t>-</w:t>
      </w:r>
      <w:r w:rsidRPr="00991BAF">
        <w:rPr>
          <w:sz w:val="24"/>
          <w:szCs w:val="24"/>
        </w:rPr>
        <w:t xml:space="preserve">financial reporting, the management of public assets and liabilities, and activities at the boundary of the government sector, such as </w:t>
      </w:r>
      <w:r w:rsidR="00B83EB1">
        <w:rPr>
          <w:sz w:val="24"/>
          <w:szCs w:val="24"/>
        </w:rPr>
        <w:t xml:space="preserve">public </w:t>
      </w:r>
      <w:r w:rsidR="00B83EB1">
        <w:rPr>
          <w:sz w:val="24"/>
          <w:szCs w:val="24"/>
        </w:rPr>
        <w:lastRenderedPageBreak/>
        <w:t>corporations and</w:t>
      </w:r>
      <w:r w:rsidR="00B83EB1" w:rsidRPr="00991BAF">
        <w:rPr>
          <w:sz w:val="24"/>
          <w:szCs w:val="24"/>
        </w:rPr>
        <w:t xml:space="preserve"> </w:t>
      </w:r>
      <w:r w:rsidRPr="00991BAF">
        <w:rPr>
          <w:sz w:val="24"/>
          <w:szCs w:val="24"/>
        </w:rPr>
        <w:t xml:space="preserve">Public Private Partnerships. Finally, the concepts and tools of </w:t>
      </w:r>
      <w:r w:rsidR="00DA4341" w:rsidRPr="00991BAF">
        <w:rPr>
          <w:sz w:val="24"/>
          <w:szCs w:val="24"/>
        </w:rPr>
        <w:t xml:space="preserve">budget and </w:t>
      </w:r>
      <w:r w:rsidRPr="00991BAF">
        <w:rPr>
          <w:sz w:val="24"/>
          <w:szCs w:val="24"/>
        </w:rPr>
        <w:t xml:space="preserve">fiscal transparency are also being applied to subnational governments. </w:t>
      </w:r>
    </w:p>
    <w:p w14:paraId="0753EE14" w14:textId="77777777" w:rsidR="00AB6ABA" w:rsidRPr="00991BAF" w:rsidRDefault="00AB6ABA" w:rsidP="00AF3672">
      <w:pPr>
        <w:jc w:val="both"/>
        <w:rPr>
          <w:sz w:val="24"/>
          <w:szCs w:val="24"/>
        </w:rPr>
      </w:pPr>
    </w:p>
    <w:p w14:paraId="0210DB76" w14:textId="1237F61A" w:rsidR="00991BAF" w:rsidRPr="00991BAF" w:rsidRDefault="00AB6ABA" w:rsidP="00AB6ABA">
      <w:pPr>
        <w:jc w:val="both"/>
        <w:rPr>
          <w:sz w:val="24"/>
          <w:szCs w:val="24"/>
        </w:rPr>
      </w:pPr>
      <w:r w:rsidRPr="00991BAF">
        <w:rPr>
          <w:sz w:val="24"/>
          <w:szCs w:val="24"/>
        </w:rPr>
        <w:t xml:space="preserve">In formal terms, some of these instruments are official international standards (e.g. the IMF Fiscal Transparency Code) or form part of the international </w:t>
      </w:r>
      <w:r w:rsidR="00991BAF" w:rsidRPr="00991BAF">
        <w:rPr>
          <w:sz w:val="24"/>
          <w:szCs w:val="24"/>
        </w:rPr>
        <w:t xml:space="preserve">law </w:t>
      </w:r>
      <w:r w:rsidRPr="00991BAF">
        <w:rPr>
          <w:sz w:val="24"/>
          <w:szCs w:val="24"/>
        </w:rPr>
        <w:t xml:space="preserve">for </w:t>
      </w:r>
      <w:r w:rsidR="00991BAF" w:rsidRPr="00991BAF">
        <w:rPr>
          <w:sz w:val="24"/>
          <w:szCs w:val="24"/>
        </w:rPr>
        <w:t xml:space="preserve">various </w:t>
      </w:r>
      <w:r w:rsidRPr="00991BAF">
        <w:rPr>
          <w:sz w:val="24"/>
          <w:szCs w:val="24"/>
        </w:rPr>
        <w:t xml:space="preserve">countries (e.g. OECD </w:t>
      </w:r>
      <w:r w:rsidRPr="00283997">
        <w:rPr>
          <w:sz w:val="24"/>
          <w:szCs w:val="24"/>
        </w:rPr>
        <w:t>Principles of Budgetary Governance)</w:t>
      </w:r>
      <w:r w:rsidR="00991BAF" w:rsidRPr="00283997">
        <w:rPr>
          <w:sz w:val="24"/>
          <w:szCs w:val="24"/>
        </w:rPr>
        <w:t xml:space="preserve">; while </w:t>
      </w:r>
      <w:r w:rsidR="00301727" w:rsidRPr="00283997">
        <w:rPr>
          <w:sz w:val="24"/>
          <w:szCs w:val="24"/>
        </w:rPr>
        <w:t>others</w:t>
      </w:r>
      <w:r w:rsidR="00991BAF" w:rsidRPr="00283997">
        <w:rPr>
          <w:sz w:val="24"/>
          <w:szCs w:val="24"/>
        </w:rPr>
        <w:t xml:space="preserve"> are </w:t>
      </w:r>
      <w:r w:rsidR="00301727" w:rsidRPr="00283997">
        <w:rPr>
          <w:sz w:val="24"/>
          <w:szCs w:val="24"/>
        </w:rPr>
        <w:t xml:space="preserve">authoritative guidance instruments, </w:t>
      </w:r>
      <w:r w:rsidR="00301727" w:rsidRPr="00283997">
        <w:rPr>
          <w:i/>
          <w:sz w:val="24"/>
          <w:szCs w:val="24"/>
        </w:rPr>
        <w:t>de facto</w:t>
      </w:r>
      <w:r w:rsidR="00301727" w:rsidRPr="00283997">
        <w:rPr>
          <w:sz w:val="24"/>
          <w:szCs w:val="24"/>
        </w:rPr>
        <w:t xml:space="preserve"> standards or internationally-recognised </w:t>
      </w:r>
      <w:r w:rsidRPr="00283997">
        <w:rPr>
          <w:sz w:val="24"/>
          <w:szCs w:val="24"/>
        </w:rPr>
        <w:t>assessment tools</w:t>
      </w:r>
      <w:r w:rsidR="00991BAF" w:rsidRPr="00283997">
        <w:rPr>
          <w:sz w:val="24"/>
          <w:szCs w:val="24"/>
        </w:rPr>
        <w:t xml:space="preserve">. In recent years there has been an explicit attempt by the different institutions responsible for these instruments to achieve more consistency and coherence across them while recognising that they each serve somewhat different purposes.  </w:t>
      </w:r>
      <w:r w:rsidR="00A027F2" w:rsidRPr="00283997">
        <w:rPr>
          <w:b/>
          <w:color w:val="0070C0"/>
          <w:sz w:val="24"/>
          <w:szCs w:val="24"/>
        </w:rPr>
        <w:t>This</w:t>
      </w:r>
      <w:r w:rsidR="00A027F2" w:rsidRPr="00A027F2">
        <w:rPr>
          <w:b/>
          <w:color w:val="0070C0"/>
          <w:sz w:val="24"/>
          <w:szCs w:val="24"/>
        </w:rPr>
        <w:t xml:space="preserve"> Toolkit is a further step to highlight </w:t>
      </w:r>
      <w:r w:rsidR="00991BAF" w:rsidRPr="00A027F2">
        <w:rPr>
          <w:b/>
          <w:color w:val="0070C0"/>
          <w:sz w:val="24"/>
          <w:szCs w:val="24"/>
        </w:rPr>
        <w:t xml:space="preserve">what the various instruments have in common, and </w:t>
      </w:r>
      <w:r w:rsidR="00A027F2" w:rsidRPr="00A027F2">
        <w:rPr>
          <w:b/>
          <w:color w:val="0070C0"/>
          <w:sz w:val="24"/>
          <w:szCs w:val="24"/>
        </w:rPr>
        <w:t xml:space="preserve">helps budget practitioners and users in </w:t>
      </w:r>
      <w:r w:rsidR="00991BAF" w:rsidRPr="00A027F2">
        <w:rPr>
          <w:b/>
          <w:color w:val="0070C0"/>
          <w:sz w:val="24"/>
          <w:szCs w:val="24"/>
        </w:rPr>
        <w:t>apply</w:t>
      </w:r>
      <w:r w:rsidR="00A027F2" w:rsidRPr="00A027F2">
        <w:rPr>
          <w:b/>
          <w:color w:val="0070C0"/>
          <w:sz w:val="24"/>
          <w:szCs w:val="24"/>
        </w:rPr>
        <w:t>ing</w:t>
      </w:r>
      <w:r w:rsidR="00991BAF" w:rsidRPr="00A027F2">
        <w:rPr>
          <w:b/>
          <w:color w:val="0070C0"/>
          <w:sz w:val="24"/>
          <w:szCs w:val="24"/>
        </w:rPr>
        <w:t xml:space="preserve"> these standards in order to improve budget and fiscal transparency levels.</w:t>
      </w:r>
      <w:r w:rsidR="00991BAF" w:rsidRPr="00A027F2">
        <w:rPr>
          <w:color w:val="0070C0"/>
          <w:sz w:val="24"/>
          <w:szCs w:val="24"/>
        </w:rPr>
        <w:t xml:space="preserve"> </w:t>
      </w:r>
    </w:p>
    <w:p w14:paraId="6BD18334" w14:textId="77777777" w:rsidR="00991BAF" w:rsidRDefault="00991BAF" w:rsidP="00AB6ABA">
      <w:pPr>
        <w:jc w:val="both"/>
        <w:rPr>
          <w:sz w:val="24"/>
          <w:szCs w:val="24"/>
        </w:rPr>
      </w:pPr>
    </w:p>
    <w:p w14:paraId="777F5FBC" w14:textId="01353D31" w:rsidR="00DA4341" w:rsidRPr="00991BAF" w:rsidRDefault="00DA4341">
      <w:pPr>
        <w:rPr>
          <w:rFonts w:asciiTheme="majorHAnsi" w:eastAsiaTheme="majorEastAsia" w:hAnsiTheme="majorHAnsi" w:cstheme="majorBidi"/>
          <w:color w:val="17365D" w:themeColor="text2" w:themeShade="BF"/>
          <w:spacing w:val="5"/>
          <w:kern w:val="28"/>
          <w:sz w:val="32"/>
          <w:szCs w:val="32"/>
        </w:rPr>
      </w:pPr>
    </w:p>
    <w:p w14:paraId="2FBD9A71" w14:textId="77777777" w:rsidR="0027774D" w:rsidRDefault="0027774D">
      <w:pPr>
        <w:rPr>
          <w:rFonts w:asciiTheme="majorHAnsi" w:eastAsiaTheme="majorEastAsia" w:hAnsiTheme="majorHAnsi" w:cstheme="majorBidi"/>
          <w:color w:val="17365D" w:themeColor="text2" w:themeShade="BF"/>
          <w:spacing w:val="5"/>
          <w:kern w:val="28"/>
          <w:sz w:val="32"/>
          <w:szCs w:val="32"/>
        </w:rPr>
      </w:pPr>
      <w:r>
        <w:rPr>
          <w:sz w:val="32"/>
          <w:szCs w:val="32"/>
        </w:rPr>
        <w:br w:type="page"/>
      </w:r>
    </w:p>
    <w:p w14:paraId="13FA3987" w14:textId="41748FCE" w:rsidR="006C5338" w:rsidRPr="00991BAF" w:rsidRDefault="006C5338" w:rsidP="006C5338">
      <w:pPr>
        <w:pStyle w:val="Title"/>
        <w:rPr>
          <w:sz w:val="32"/>
          <w:szCs w:val="32"/>
        </w:rPr>
      </w:pPr>
      <w:r w:rsidRPr="00991BAF">
        <w:rPr>
          <w:sz w:val="32"/>
          <w:szCs w:val="32"/>
        </w:rPr>
        <w:lastRenderedPageBreak/>
        <w:t>The G20</w:t>
      </w:r>
    </w:p>
    <w:p w14:paraId="017DA53F" w14:textId="77777777" w:rsidR="006C5338" w:rsidRPr="00991BAF" w:rsidRDefault="006C5338" w:rsidP="00E565F4">
      <w:pPr>
        <w:jc w:val="both"/>
        <w:rPr>
          <w:sz w:val="24"/>
          <w:szCs w:val="24"/>
        </w:rPr>
      </w:pPr>
    </w:p>
    <w:p w14:paraId="4C391403" w14:textId="77777777" w:rsidR="009B10AB" w:rsidRPr="00991BAF" w:rsidRDefault="00E565F4" w:rsidP="00E565F4">
      <w:pPr>
        <w:jc w:val="both"/>
        <w:rPr>
          <w:sz w:val="24"/>
          <w:szCs w:val="24"/>
        </w:rPr>
      </w:pPr>
      <w:r w:rsidRPr="00991BAF">
        <w:rPr>
          <w:sz w:val="24"/>
          <w:szCs w:val="24"/>
        </w:rPr>
        <w:t xml:space="preserve">The </w:t>
      </w:r>
      <w:r w:rsidRPr="00991BAF">
        <w:rPr>
          <w:b/>
          <w:sz w:val="24"/>
          <w:szCs w:val="24"/>
        </w:rPr>
        <w:t>G20</w:t>
      </w:r>
      <w:r w:rsidRPr="00991BAF">
        <w:rPr>
          <w:sz w:val="24"/>
          <w:szCs w:val="24"/>
        </w:rPr>
        <w:t xml:space="preserve"> was initiated in 1999 as a forum of the 20 largest economies in the world, to lead action on key issues for global economic cooperation and good governance. </w:t>
      </w:r>
      <w:r w:rsidR="009B10AB" w:rsidRPr="00991BAF">
        <w:rPr>
          <w:sz w:val="24"/>
          <w:szCs w:val="24"/>
        </w:rPr>
        <w:t>G20 countries are: Argentina, Australia, Brazil, Canada, China, France, Germany, India, Indonesia, Italy, Japan, Republic of Korea, Mexico, Russia, Saudi Arabia, South Africa, Turkey, United Kingdom, United States, and the European Union.</w:t>
      </w:r>
      <w:r w:rsidR="00DA2536" w:rsidRPr="00991BAF">
        <w:rPr>
          <w:sz w:val="24"/>
          <w:szCs w:val="24"/>
        </w:rPr>
        <w:t xml:space="preserve"> International bodies such as the IMF, OECD and World Bank are also invited to attend G20 summits.</w:t>
      </w:r>
      <w:r w:rsidR="00474092" w:rsidRPr="00991BAF">
        <w:rPr>
          <w:sz w:val="24"/>
          <w:szCs w:val="24"/>
        </w:rPr>
        <w:t xml:space="preserve"> </w:t>
      </w:r>
      <w:r w:rsidRPr="00991BAF">
        <w:rPr>
          <w:sz w:val="24"/>
          <w:szCs w:val="24"/>
        </w:rPr>
        <w:t>The G20 draws upon expertise from its members and international organisations to spearhead progress in areas such as infrastructure</w:t>
      </w:r>
      <w:r w:rsidR="00474092" w:rsidRPr="00991BAF">
        <w:rPr>
          <w:sz w:val="24"/>
          <w:szCs w:val="24"/>
        </w:rPr>
        <w:t>, open data</w:t>
      </w:r>
      <w:r w:rsidRPr="00991BAF">
        <w:rPr>
          <w:sz w:val="24"/>
          <w:szCs w:val="24"/>
        </w:rPr>
        <w:t xml:space="preserve"> and anti-corruption. </w:t>
      </w:r>
    </w:p>
    <w:p w14:paraId="44C1A4C9" w14:textId="77777777" w:rsidR="009B10AB" w:rsidRPr="00991BAF" w:rsidRDefault="009B10AB" w:rsidP="00E565F4">
      <w:pPr>
        <w:jc w:val="both"/>
        <w:rPr>
          <w:sz w:val="24"/>
          <w:szCs w:val="24"/>
        </w:rPr>
      </w:pPr>
    </w:p>
    <w:p w14:paraId="53DB9553" w14:textId="77777777" w:rsidR="006C5338" w:rsidRPr="00991BAF" w:rsidRDefault="009B10AB" w:rsidP="00E565F4">
      <w:pPr>
        <w:jc w:val="both"/>
        <w:rPr>
          <w:sz w:val="24"/>
          <w:szCs w:val="24"/>
        </w:rPr>
      </w:pPr>
      <w:r w:rsidRPr="00991BAF">
        <w:rPr>
          <w:sz w:val="24"/>
          <w:szCs w:val="24"/>
        </w:rPr>
        <w:t xml:space="preserve">The </w:t>
      </w:r>
      <w:r w:rsidRPr="00991BAF">
        <w:rPr>
          <w:b/>
          <w:color w:val="0070C0"/>
          <w:sz w:val="24"/>
          <w:szCs w:val="24"/>
        </w:rPr>
        <w:t>G20 Anti-Corruption Action Plan 2017-18</w:t>
      </w:r>
      <w:r w:rsidRPr="00991BAF">
        <w:rPr>
          <w:sz w:val="24"/>
          <w:szCs w:val="24"/>
        </w:rPr>
        <w:t xml:space="preserve"> </w:t>
      </w:r>
      <w:r w:rsidR="006C5338" w:rsidRPr="00991BAF">
        <w:rPr>
          <w:sz w:val="24"/>
          <w:szCs w:val="24"/>
        </w:rPr>
        <w:t xml:space="preserve">(adopted in September 2016 under China’s Presidency of the G20) </w:t>
      </w:r>
      <w:r w:rsidRPr="00991BAF">
        <w:rPr>
          <w:sz w:val="24"/>
          <w:szCs w:val="24"/>
        </w:rPr>
        <w:t>notes that “Government spending is vitally important to our economies and can be vulnerable to corruption,” and that “</w:t>
      </w:r>
      <w:r w:rsidR="006C5338" w:rsidRPr="00991BAF">
        <w:rPr>
          <w:sz w:val="24"/>
          <w:szCs w:val="24"/>
        </w:rPr>
        <w:t>t</w:t>
      </w:r>
      <w:r w:rsidRPr="00991BAF">
        <w:rPr>
          <w:sz w:val="24"/>
          <w:szCs w:val="24"/>
        </w:rPr>
        <w:t xml:space="preserve">ransparency is key to deterring and uncovering corruption.” The G20 </w:t>
      </w:r>
      <w:r w:rsidR="006355EE" w:rsidRPr="00991BAF">
        <w:rPr>
          <w:sz w:val="24"/>
          <w:szCs w:val="24"/>
        </w:rPr>
        <w:t xml:space="preserve">therefore </w:t>
      </w:r>
      <w:r w:rsidRPr="00991BAF">
        <w:rPr>
          <w:sz w:val="24"/>
          <w:szCs w:val="24"/>
        </w:rPr>
        <w:t>aims to promote greater transparency in budget processes and public contracting, including thr</w:t>
      </w:r>
      <w:r w:rsidR="006C5338" w:rsidRPr="00991BAF">
        <w:rPr>
          <w:sz w:val="24"/>
          <w:szCs w:val="24"/>
        </w:rPr>
        <w:t xml:space="preserve">ough greater citizen engagement, use of open data and improved coordination among international organisations. The </w:t>
      </w:r>
      <w:r w:rsidR="00474092" w:rsidRPr="00991BAF">
        <w:rPr>
          <w:b/>
          <w:color w:val="0070C0"/>
          <w:sz w:val="24"/>
          <w:szCs w:val="24"/>
        </w:rPr>
        <w:t>Anti-Corruption Working Group (ACWG)</w:t>
      </w:r>
      <w:r w:rsidR="00474092" w:rsidRPr="00991BAF">
        <w:rPr>
          <w:sz w:val="24"/>
          <w:szCs w:val="24"/>
        </w:rPr>
        <w:t xml:space="preserve"> of G20 </w:t>
      </w:r>
      <w:r w:rsidR="006C5338" w:rsidRPr="00991BAF">
        <w:rPr>
          <w:sz w:val="24"/>
          <w:szCs w:val="24"/>
        </w:rPr>
        <w:t xml:space="preserve">is responsible for driving forward and implementing this agenda, encouraging a deeper understanding of how budget transparency can support, and be integrated within, broader anti-corruption frameworks. </w:t>
      </w:r>
    </w:p>
    <w:p w14:paraId="29FC76FB" w14:textId="77777777" w:rsidR="006C5338" w:rsidRPr="00991BAF" w:rsidRDefault="006C5338" w:rsidP="00E565F4">
      <w:pPr>
        <w:jc w:val="both"/>
        <w:rPr>
          <w:sz w:val="24"/>
          <w:szCs w:val="24"/>
        </w:rPr>
      </w:pPr>
    </w:p>
    <w:p w14:paraId="556D4F41" w14:textId="77777777" w:rsidR="00E565F4" w:rsidRPr="00991BAF" w:rsidRDefault="006C5338" w:rsidP="00E565F4">
      <w:pPr>
        <w:jc w:val="both"/>
        <w:rPr>
          <w:sz w:val="24"/>
          <w:szCs w:val="24"/>
        </w:rPr>
      </w:pPr>
      <w:r w:rsidRPr="00991BAF">
        <w:rPr>
          <w:sz w:val="24"/>
          <w:szCs w:val="24"/>
        </w:rPr>
        <w:t>Other relevant G20 instruments are:-</w:t>
      </w:r>
    </w:p>
    <w:p w14:paraId="5D8642CF" w14:textId="77777777" w:rsidR="006C5338" w:rsidRPr="00991BAF" w:rsidRDefault="006C5338" w:rsidP="00E565F4">
      <w:pPr>
        <w:jc w:val="both"/>
        <w:rPr>
          <w:sz w:val="24"/>
          <w:szCs w:val="24"/>
        </w:rPr>
      </w:pPr>
    </w:p>
    <w:p w14:paraId="02BDE302" w14:textId="77777777" w:rsidR="006C5338" w:rsidRPr="00991BAF" w:rsidRDefault="003B031D" w:rsidP="00087037">
      <w:pPr>
        <w:pStyle w:val="ListParagraph"/>
        <w:numPr>
          <w:ilvl w:val="0"/>
          <w:numId w:val="19"/>
        </w:numPr>
        <w:jc w:val="both"/>
        <w:rPr>
          <w:sz w:val="24"/>
          <w:szCs w:val="24"/>
        </w:rPr>
      </w:pPr>
      <w:r w:rsidRPr="00991BAF">
        <w:rPr>
          <w:b/>
          <w:color w:val="0070C0"/>
          <w:sz w:val="24"/>
          <w:szCs w:val="24"/>
        </w:rPr>
        <w:t>G20 Anti-corruption Open Data Principles (2014)</w:t>
      </w:r>
      <w:r w:rsidRPr="00991BAF">
        <w:rPr>
          <w:color w:val="0070C0"/>
          <w:sz w:val="24"/>
          <w:szCs w:val="24"/>
        </w:rPr>
        <w:t xml:space="preserve"> </w:t>
      </w:r>
      <w:r w:rsidRPr="00991BAF">
        <w:rPr>
          <w:sz w:val="24"/>
          <w:szCs w:val="24"/>
        </w:rPr>
        <w:t xml:space="preserve">which form the foundation for access to, release and use of open government data to strengthen the fight against corruption. The Principles recognise that </w:t>
      </w:r>
      <w:r w:rsidR="00A445A3" w:rsidRPr="00991BAF">
        <w:rPr>
          <w:sz w:val="24"/>
          <w:szCs w:val="24"/>
        </w:rPr>
        <w:t>open data provides a platform to help expand social participation and enhance co-responsibility in areas such as public procurement, political financing standards, and fiscal and budget transparency.</w:t>
      </w:r>
    </w:p>
    <w:p w14:paraId="49BA751B" w14:textId="77777777" w:rsidR="003B031D" w:rsidRPr="00991BAF" w:rsidRDefault="003B031D" w:rsidP="00087037">
      <w:pPr>
        <w:pStyle w:val="ListParagraph"/>
        <w:numPr>
          <w:ilvl w:val="0"/>
          <w:numId w:val="19"/>
        </w:numPr>
        <w:jc w:val="both"/>
        <w:rPr>
          <w:sz w:val="24"/>
          <w:szCs w:val="24"/>
        </w:rPr>
      </w:pPr>
      <w:r w:rsidRPr="00991BAF">
        <w:rPr>
          <w:b/>
          <w:color w:val="0070C0"/>
          <w:sz w:val="24"/>
          <w:szCs w:val="24"/>
        </w:rPr>
        <w:t xml:space="preserve">G20 Guiding Principles on Integrity in Public Procurement (2015) </w:t>
      </w:r>
      <w:r w:rsidRPr="00991BAF">
        <w:rPr>
          <w:sz w:val="24"/>
          <w:szCs w:val="24"/>
        </w:rPr>
        <w:t xml:space="preserve">which </w:t>
      </w:r>
      <w:proofErr w:type="gramStart"/>
      <w:r w:rsidRPr="00991BAF">
        <w:rPr>
          <w:sz w:val="24"/>
          <w:szCs w:val="24"/>
        </w:rPr>
        <w:t>note</w:t>
      </w:r>
      <w:proofErr w:type="gramEnd"/>
      <w:r w:rsidRPr="00991BAF">
        <w:rPr>
          <w:sz w:val="24"/>
          <w:szCs w:val="24"/>
        </w:rPr>
        <w:t xml:space="preserve"> that public procurement represents a large share of G20 countries’</w:t>
      </w:r>
      <w:r w:rsidR="00A445A3" w:rsidRPr="00991BAF">
        <w:rPr>
          <w:sz w:val="24"/>
          <w:szCs w:val="24"/>
        </w:rPr>
        <w:t xml:space="preserve"> economies – 1</w:t>
      </w:r>
      <w:r w:rsidRPr="00991BAF">
        <w:rPr>
          <w:sz w:val="24"/>
          <w:szCs w:val="24"/>
        </w:rPr>
        <w:t xml:space="preserve">3% of GDP </w:t>
      </w:r>
      <w:r w:rsidR="00A445A3" w:rsidRPr="00991BAF">
        <w:rPr>
          <w:sz w:val="24"/>
          <w:szCs w:val="24"/>
        </w:rPr>
        <w:t>on average – and that financial management controls and other safeguards are necessary to ensure integrity and value-for-money.</w:t>
      </w:r>
    </w:p>
    <w:p w14:paraId="112B5B30" w14:textId="77777777" w:rsidR="00815906" w:rsidRPr="00991BAF" w:rsidRDefault="00815906">
      <w:pPr>
        <w:rPr>
          <w:sz w:val="24"/>
          <w:szCs w:val="24"/>
        </w:rPr>
      </w:pPr>
    </w:p>
    <w:p w14:paraId="47560AC4" w14:textId="77777777" w:rsidR="00A445A3" w:rsidRPr="00991BAF" w:rsidRDefault="00A445A3" w:rsidP="00474092">
      <w:pPr>
        <w:ind w:left="720"/>
        <w:jc w:val="both"/>
        <w:rPr>
          <w:b/>
          <w:color w:val="0070C0"/>
          <w:sz w:val="24"/>
          <w:szCs w:val="24"/>
        </w:rPr>
      </w:pPr>
      <w:r w:rsidRPr="00991BAF">
        <w:rPr>
          <w:b/>
          <w:color w:val="0070C0"/>
          <w:sz w:val="24"/>
          <w:szCs w:val="24"/>
        </w:rPr>
        <w:sym w:font="Webdings" w:char="F069"/>
      </w:r>
      <w:r w:rsidRPr="00991BAF">
        <w:rPr>
          <w:b/>
          <w:color w:val="0070C0"/>
          <w:sz w:val="24"/>
          <w:szCs w:val="24"/>
        </w:rPr>
        <w:t xml:space="preserve">  How and why to use? </w:t>
      </w:r>
      <w:r w:rsidRPr="00991BAF">
        <w:rPr>
          <w:sz w:val="24"/>
          <w:szCs w:val="24"/>
        </w:rPr>
        <w:t xml:space="preserve">The G20 instruments are not formal legal standards but represent clear political commitments on behalf of G20 governments, and as such they serve as important channels for coordinating international policy. By aligning national policies and strategies with the G20 instruments, countries – whether or not they are members of the G20 – can add momentum to global efforts to improve public governance in critical areas. </w:t>
      </w:r>
    </w:p>
    <w:p w14:paraId="51335D03" w14:textId="2EB1FB26" w:rsidR="005B0153" w:rsidRPr="00991BAF" w:rsidRDefault="00A445A3" w:rsidP="00BA7080">
      <w:pPr>
        <w:ind w:firstLine="720"/>
        <w:jc w:val="both"/>
        <w:rPr>
          <w:sz w:val="24"/>
          <w:szCs w:val="24"/>
        </w:rPr>
      </w:pPr>
      <w:r w:rsidRPr="00991BAF">
        <w:rPr>
          <w:b/>
          <w:color w:val="0070C0"/>
          <w:sz w:val="24"/>
          <w:szCs w:val="24"/>
        </w:rPr>
        <w:t>Quick link:</w:t>
      </w:r>
      <w:r w:rsidRPr="00991BAF">
        <w:rPr>
          <w:sz w:val="24"/>
          <w:szCs w:val="24"/>
        </w:rPr>
        <w:t xml:space="preserve">  </w:t>
      </w:r>
      <w:hyperlink r:id="rId32" w:history="1">
        <w:r w:rsidRPr="00991BAF">
          <w:rPr>
            <w:rStyle w:val="Hyperlink"/>
            <w:color w:val="4F81BD" w:themeColor="accent1"/>
            <w:sz w:val="24"/>
            <w:szCs w:val="24"/>
            <w:u w:val="none"/>
          </w:rPr>
          <w:t>http://g20.org</w:t>
        </w:r>
      </w:hyperlink>
    </w:p>
    <w:p w14:paraId="0E2D7ABB" w14:textId="77777777" w:rsidR="00301727" w:rsidRDefault="00301727">
      <w:pPr>
        <w:rPr>
          <w:rFonts w:ascii="Cambria" w:eastAsia="Malgun Gothic" w:hAnsi="Cambria" w:cs="Times New Roman"/>
          <w:color w:val="17365D"/>
          <w:spacing w:val="5"/>
          <w:kern w:val="28"/>
          <w:sz w:val="32"/>
          <w:szCs w:val="32"/>
          <w:lang w:eastAsia="en-NZ"/>
        </w:rPr>
      </w:pPr>
      <w:r>
        <w:rPr>
          <w:rFonts w:ascii="Cambria" w:eastAsia="Malgun Gothic" w:hAnsi="Cambria" w:cs="Times New Roman"/>
          <w:color w:val="17365D"/>
          <w:spacing w:val="5"/>
          <w:kern w:val="28"/>
          <w:sz w:val="32"/>
          <w:szCs w:val="32"/>
          <w:lang w:eastAsia="en-NZ"/>
        </w:rPr>
        <w:br w:type="page"/>
      </w:r>
    </w:p>
    <w:p w14:paraId="7BF05319" w14:textId="07E8EF35" w:rsidR="00E61C1D" w:rsidRPr="00991BAF" w:rsidRDefault="00E61C1D" w:rsidP="00E61C1D">
      <w:pPr>
        <w:pBdr>
          <w:bottom w:val="single" w:sz="8" w:space="4" w:color="4F81BD"/>
        </w:pBdr>
        <w:spacing w:before="100" w:beforeAutospacing="1" w:after="300"/>
        <w:contextualSpacing/>
        <w:rPr>
          <w:rFonts w:ascii="Cambria" w:eastAsia="Malgun Gothic" w:hAnsi="Cambria" w:cs="Times New Roman"/>
          <w:color w:val="17365D"/>
          <w:spacing w:val="5"/>
          <w:kern w:val="28"/>
          <w:sz w:val="32"/>
          <w:szCs w:val="32"/>
          <w:lang w:eastAsia="en-NZ"/>
        </w:rPr>
      </w:pPr>
      <w:r w:rsidRPr="00991BAF">
        <w:rPr>
          <w:rFonts w:ascii="Cambria" w:eastAsia="Malgun Gothic" w:hAnsi="Cambria" w:cs="Times New Roman"/>
          <w:color w:val="17365D"/>
          <w:spacing w:val="5"/>
          <w:kern w:val="28"/>
          <w:sz w:val="32"/>
          <w:szCs w:val="32"/>
          <w:lang w:eastAsia="en-NZ"/>
        </w:rPr>
        <w:lastRenderedPageBreak/>
        <w:t>Global Initiative for Fiscal Transparency (GIFT)</w:t>
      </w:r>
    </w:p>
    <w:p w14:paraId="4DB0E935" w14:textId="77777777" w:rsidR="00E61C1D" w:rsidRPr="00991BAF" w:rsidRDefault="00E61C1D" w:rsidP="00E61C1D">
      <w:pPr>
        <w:jc w:val="both"/>
        <w:rPr>
          <w:rFonts w:ascii="Calibri" w:eastAsia="Times New Roman" w:hAnsi="Calibri" w:cs="Times New Roman"/>
          <w:sz w:val="24"/>
          <w:szCs w:val="24"/>
          <w:lang w:eastAsia="en-NZ"/>
        </w:rPr>
      </w:pPr>
    </w:p>
    <w:p w14:paraId="16EF6B4D" w14:textId="4067FE59" w:rsidR="00E61C1D" w:rsidRPr="00A97DA0"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 xml:space="preserve">The </w:t>
      </w:r>
      <w:r w:rsidRPr="005E165B">
        <w:rPr>
          <w:rFonts w:ascii="Calibri" w:eastAsia="Times New Roman" w:hAnsi="Calibri" w:cs="Times New Roman"/>
          <w:b/>
          <w:bCs/>
          <w:color w:val="0070C0"/>
          <w:sz w:val="24"/>
          <w:szCs w:val="24"/>
          <w:lang w:eastAsia="en-NZ"/>
        </w:rPr>
        <w:t>Global Initiative for Fiscal Transparency</w:t>
      </w:r>
      <w:r w:rsidRPr="00991BAF">
        <w:rPr>
          <w:rFonts w:ascii="Calibri" w:eastAsia="Times New Roman" w:hAnsi="Calibri" w:cs="Times New Roman"/>
          <w:b/>
          <w:bCs/>
          <w:sz w:val="24"/>
          <w:szCs w:val="24"/>
          <w:lang w:eastAsia="en-NZ"/>
        </w:rPr>
        <w:t xml:space="preserve"> </w:t>
      </w:r>
      <w:r w:rsidRPr="005E165B">
        <w:rPr>
          <w:rFonts w:ascii="Calibri" w:eastAsia="Times New Roman" w:hAnsi="Calibri" w:cs="Times New Roman"/>
          <w:b/>
          <w:bCs/>
          <w:color w:val="0070C0"/>
          <w:sz w:val="24"/>
          <w:szCs w:val="24"/>
          <w:lang w:eastAsia="en-NZ"/>
        </w:rPr>
        <w:t>(GIFT)</w:t>
      </w:r>
      <w:r w:rsidRPr="00991BAF">
        <w:rPr>
          <w:rFonts w:ascii="Calibri" w:eastAsia="Times New Roman" w:hAnsi="Calibri" w:cs="Times New Roman"/>
          <w:sz w:val="24"/>
          <w:szCs w:val="24"/>
          <w:lang w:eastAsia="en-NZ"/>
        </w:rPr>
        <w:t xml:space="preserve"> was founded in 2011 as a multi-stakeholder action network to advance fiscal transparency, participation, and accountability in countries around the world. GIFT’s founding Lead Stewards are the World Bank, the IMF, the International Budget Partnership (IBP), and the Departments/Secretaries of budget of the governments of Brazil and the Philippines. The International Federation of Accountants subsequently joined as a sixth Lead Steward</w:t>
      </w:r>
      <w:r w:rsidR="00B84335">
        <w:rPr>
          <w:rFonts w:ascii="Calibri" w:eastAsia="Times New Roman" w:hAnsi="Calibri" w:cs="Times New Roman"/>
          <w:sz w:val="24"/>
          <w:szCs w:val="24"/>
          <w:lang w:eastAsia="en-NZ"/>
        </w:rPr>
        <w:t xml:space="preserve"> in 2014</w:t>
      </w:r>
      <w:r w:rsidRPr="00991BAF">
        <w:rPr>
          <w:rFonts w:ascii="Calibri" w:eastAsia="Times New Roman" w:hAnsi="Calibri" w:cs="Times New Roman"/>
          <w:sz w:val="24"/>
          <w:szCs w:val="24"/>
          <w:lang w:eastAsia="en-NZ"/>
        </w:rPr>
        <w:t>. Two</w:t>
      </w:r>
      <w:r w:rsidR="0042704A">
        <w:rPr>
          <w:rFonts w:ascii="Calibri" w:eastAsia="Times New Roman" w:hAnsi="Calibri" w:cs="Times New Roman"/>
          <w:sz w:val="24"/>
          <w:szCs w:val="24"/>
          <w:lang w:eastAsia="en-NZ"/>
        </w:rPr>
        <w:t xml:space="preserve"> </w:t>
      </w:r>
      <w:r w:rsidRPr="00991BAF">
        <w:rPr>
          <w:rFonts w:ascii="Calibri" w:eastAsia="Times New Roman" w:hAnsi="Calibri" w:cs="Times New Roman"/>
          <w:sz w:val="24"/>
          <w:szCs w:val="24"/>
          <w:lang w:eastAsia="en-NZ"/>
        </w:rPr>
        <w:t xml:space="preserve">dozen other official, civil society organisations and donor agencies </w:t>
      </w:r>
      <w:r w:rsidRPr="00A97DA0">
        <w:rPr>
          <w:rFonts w:ascii="Calibri" w:eastAsia="Times New Roman" w:hAnsi="Calibri" w:cs="Times New Roman"/>
          <w:sz w:val="24"/>
          <w:szCs w:val="24"/>
          <w:lang w:eastAsia="en-NZ"/>
        </w:rPr>
        <w:t>are stewards of GIFT, including the OECD.</w:t>
      </w:r>
      <w:r w:rsidRPr="00A97DA0">
        <w:rPr>
          <w:rStyle w:val="FootnoteReference"/>
          <w:rFonts w:ascii="Calibri" w:eastAsia="Times New Roman" w:hAnsi="Calibri" w:cs="Times New Roman"/>
          <w:sz w:val="24"/>
          <w:szCs w:val="24"/>
          <w:lang w:eastAsia="en-NZ"/>
        </w:rPr>
        <w:footnoteReference w:id="3"/>
      </w:r>
      <w:r w:rsidRPr="00A97DA0">
        <w:rPr>
          <w:rFonts w:ascii="Calibri" w:eastAsia="Times New Roman" w:hAnsi="Calibri" w:cs="Times New Roman"/>
          <w:sz w:val="24"/>
          <w:szCs w:val="24"/>
          <w:lang w:eastAsia="en-NZ"/>
        </w:rPr>
        <w:t xml:space="preserve"> Since, 2013, GIFT is hosted at IBP and funded by the World Bank, the William &amp; Flora Hewlett Foundation and the </w:t>
      </w:r>
      <w:proofErr w:type="spellStart"/>
      <w:r w:rsidRPr="00A97DA0">
        <w:rPr>
          <w:rFonts w:ascii="Calibri" w:eastAsia="Times New Roman" w:hAnsi="Calibri" w:cs="Times New Roman"/>
          <w:sz w:val="24"/>
          <w:szCs w:val="24"/>
          <w:lang w:eastAsia="en-NZ"/>
        </w:rPr>
        <w:t>Omidyar</w:t>
      </w:r>
      <w:proofErr w:type="spellEnd"/>
      <w:r w:rsidRPr="00A97DA0">
        <w:rPr>
          <w:rFonts w:ascii="Calibri" w:eastAsia="Times New Roman" w:hAnsi="Calibri" w:cs="Times New Roman"/>
          <w:sz w:val="24"/>
          <w:szCs w:val="24"/>
          <w:lang w:eastAsia="en-NZ"/>
        </w:rPr>
        <w:t xml:space="preserve"> Network. </w:t>
      </w:r>
    </w:p>
    <w:p w14:paraId="79F422AA" w14:textId="77777777" w:rsidR="00E61C1D" w:rsidRPr="00A97DA0" w:rsidRDefault="00E61C1D" w:rsidP="00E61C1D">
      <w:pPr>
        <w:jc w:val="both"/>
        <w:rPr>
          <w:rFonts w:ascii="Calibri" w:eastAsia="Times New Roman" w:hAnsi="Calibri" w:cs="Times New Roman"/>
          <w:sz w:val="24"/>
          <w:szCs w:val="24"/>
          <w:lang w:eastAsia="en-NZ"/>
        </w:rPr>
      </w:pPr>
    </w:p>
    <w:p w14:paraId="25E2CEB8" w14:textId="77777777" w:rsidR="00E61C1D" w:rsidRPr="00991BAF" w:rsidRDefault="00E61C1D" w:rsidP="00E61C1D">
      <w:pPr>
        <w:jc w:val="both"/>
        <w:rPr>
          <w:rFonts w:ascii="Calibri" w:eastAsia="Times New Roman" w:hAnsi="Calibri" w:cs="Times New Roman"/>
          <w:sz w:val="24"/>
          <w:szCs w:val="24"/>
          <w:lang w:eastAsia="en-NZ"/>
        </w:rPr>
      </w:pPr>
      <w:r w:rsidRPr="00A97DA0">
        <w:rPr>
          <w:rFonts w:ascii="Calibri" w:eastAsia="Times New Roman" w:hAnsi="Calibri" w:cs="Times New Roman"/>
          <w:sz w:val="24"/>
          <w:szCs w:val="24"/>
          <w:lang w:eastAsia="en-NZ"/>
        </w:rPr>
        <w:t>The basic motivation for establishing GI</w:t>
      </w:r>
      <w:r w:rsidRPr="00991BAF">
        <w:rPr>
          <w:rFonts w:ascii="Calibri" w:eastAsia="Times New Roman" w:hAnsi="Calibri" w:cs="Times New Roman"/>
          <w:sz w:val="24"/>
          <w:szCs w:val="24"/>
          <w:lang w:eastAsia="en-NZ"/>
        </w:rPr>
        <w:t>FT was that the overall state of budget transparency around the world is poor: measured against the Open Budget Index, the national budgets of 77 countries - home to half the world’s population – were at that time failing to meet basic standards of budget transparency. While there had been some progress in increasing fiscal transparency, it was uneven and slow, and would take a generation to achieve significant and sustainable improvement in many countries. The Global Financial Crisis had also revealed basic weaknesses in fiscal transparency, and prompted a fundamental re-thinking of the approach.</w:t>
      </w:r>
      <w:r w:rsidRPr="00991BAF">
        <w:rPr>
          <w:rStyle w:val="FootnoteReference"/>
          <w:rFonts w:ascii="Calibri" w:eastAsia="Times New Roman" w:hAnsi="Calibri" w:cs="Times New Roman"/>
          <w:sz w:val="24"/>
          <w:szCs w:val="24"/>
          <w:lang w:eastAsia="en-NZ"/>
        </w:rPr>
        <w:footnoteReference w:id="4"/>
      </w:r>
      <w:r w:rsidRPr="00991BAF">
        <w:rPr>
          <w:rFonts w:ascii="Calibri" w:eastAsia="Times New Roman" w:hAnsi="Calibri" w:cs="Times New Roman"/>
          <w:sz w:val="24"/>
          <w:szCs w:val="24"/>
          <w:lang w:eastAsia="en-NZ"/>
        </w:rPr>
        <w:t xml:space="preserve"> </w:t>
      </w:r>
    </w:p>
    <w:p w14:paraId="09211F2C" w14:textId="77777777" w:rsidR="00E61C1D" w:rsidRPr="00991BAF" w:rsidRDefault="00E61C1D" w:rsidP="00E61C1D">
      <w:pPr>
        <w:jc w:val="both"/>
        <w:rPr>
          <w:rFonts w:ascii="Calibri" w:eastAsia="Times New Roman" w:hAnsi="Calibri" w:cs="Times New Roman"/>
          <w:sz w:val="24"/>
          <w:szCs w:val="24"/>
          <w:lang w:eastAsia="en-NZ"/>
        </w:rPr>
      </w:pPr>
    </w:p>
    <w:p w14:paraId="56B5828C" w14:textId="77777777" w:rsidR="00E61C1D" w:rsidRPr="00991BAF"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 xml:space="preserve">GIFT was formed to bring about a step-increase in government openness by bringing multiple stakeholders together to address the challenges in a new and more coordinated manner. It has four main work streams: strengthening incentives; advancing global norms; technical assistance and capacity building; and harnessing new technologies. </w:t>
      </w:r>
    </w:p>
    <w:p w14:paraId="0C5E0B1B" w14:textId="77777777" w:rsidR="00E61C1D" w:rsidRPr="00991BAF" w:rsidRDefault="00E61C1D" w:rsidP="00E61C1D">
      <w:pPr>
        <w:jc w:val="both"/>
        <w:rPr>
          <w:rFonts w:ascii="Calibri" w:eastAsia="Times New Roman" w:hAnsi="Calibri" w:cs="Times New Roman"/>
          <w:sz w:val="24"/>
          <w:szCs w:val="24"/>
          <w:lang w:eastAsia="en-NZ"/>
        </w:rPr>
      </w:pPr>
    </w:p>
    <w:p w14:paraId="0EDCC0E9" w14:textId="77777777" w:rsidR="00E61C1D" w:rsidRPr="00991BAF"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 xml:space="preserve">One of the network’s first actions was to develop a new set of </w:t>
      </w:r>
      <w:r w:rsidRPr="005E165B">
        <w:rPr>
          <w:rFonts w:ascii="Calibri" w:eastAsia="Times New Roman" w:hAnsi="Calibri" w:cs="Times New Roman"/>
          <w:b/>
          <w:i/>
          <w:color w:val="0070C0"/>
          <w:sz w:val="24"/>
          <w:szCs w:val="24"/>
          <w:lang w:eastAsia="en-NZ"/>
        </w:rPr>
        <w:t>High Level Principles of Fiscal Transparency, Participation and Accountability</w:t>
      </w:r>
      <w:r w:rsidRPr="00991BAF">
        <w:rPr>
          <w:rFonts w:ascii="Calibri" w:eastAsia="Times New Roman" w:hAnsi="Calibri" w:cs="Times New Roman"/>
          <w:i/>
          <w:sz w:val="24"/>
          <w:szCs w:val="24"/>
          <w:lang w:eastAsia="en-NZ"/>
        </w:rPr>
        <w:t xml:space="preserve">. </w:t>
      </w:r>
      <w:r w:rsidRPr="00991BAF">
        <w:rPr>
          <w:rFonts w:ascii="Calibri" w:eastAsia="Times New Roman" w:hAnsi="Calibri" w:cs="Times New Roman"/>
          <w:sz w:val="24"/>
          <w:szCs w:val="24"/>
          <w:lang w:eastAsia="en-NZ"/>
        </w:rPr>
        <w:t>As illustrated in the figure over page, these are designed to sit above the existing set of international standards, norms, and assessment instruments, to promote increased coherence across those instruments, and to promote the development of new instruments where there are gaps.</w:t>
      </w:r>
    </w:p>
    <w:p w14:paraId="45E163AA" w14:textId="77777777" w:rsidR="00E61C1D" w:rsidRPr="00991BAF" w:rsidRDefault="00E61C1D" w:rsidP="00E61C1D">
      <w:pPr>
        <w:jc w:val="both"/>
        <w:rPr>
          <w:rFonts w:ascii="Calibri" w:eastAsia="Times New Roman" w:hAnsi="Calibri" w:cs="Times New Roman"/>
          <w:sz w:val="24"/>
          <w:szCs w:val="24"/>
          <w:lang w:eastAsia="en-NZ"/>
        </w:rPr>
      </w:pPr>
    </w:p>
    <w:p w14:paraId="60B14077" w14:textId="77777777" w:rsidR="00A027F2"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 xml:space="preserve">The GIFT High Level Principles were endorsed by the United Nations General Assembly (UNGA) in 2012, which encouraged member states to ‘intensify efforts to enhance transparency, participation and accountability in fiscal policies, including through the consideration of the principles set out by GIFT.’ </w:t>
      </w:r>
    </w:p>
    <w:p w14:paraId="72B9535C" w14:textId="42AFD0A4" w:rsidR="00E61C1D" w:rsidRPr="00991BAF" w:rsidRDefault="00CC49D6" w:rsidP="00E61C1D">
      <w:pPr>
        <w:jc w:val="both"/>
        <w:rPr>
          <w:rFonts w:ascii="Calibri" w:eastAsia="Times New Roman" w:hAnsi="Calibri" w:cs="Times New Roman"/>
          <w:sz w:val="24"/>
          <w:szCs w:val="24"/>
          <w:lang w:eastAsia="en-NZ"/>
        </w:rPr>
      </w:pPr>
      <w:hyperlink r:id="rId33" w:history="1">
        <w:r w:rsidR="00E61C1D" w:rsidRPr="00991BAF">
          <w:rPr>
            <w:rStyle w:val="Hyperlink"/>
            <w:rFonts w:ascii="Calibri" w:eastAsia="Times New Roman" w:hAnsi="Calibri" w:cs="Times New Roman"/>
            <w:sz w:val="24"/>
            <w:szCs w:val="24"/>
            <w:lang w:eastAsia="en-NZ"/>
          </w:rPr>
          <w:t>http://www.un.org/ga/search/view_doc.asp?symbol=A/RES/67/218&amp;Lang=E</w:t>
        </w:r>
      </w:hyperlink>
    </w:p>
    <w:p w14:paraId="4ABFF21F" w14:textId="77777777" w:rsidR="00E61C1D" w:rsidRPr="00991BAF" w:rsidRDefault="00E61C1D" w:rsidP="00E61C1D">
      <w:pPr>
        <w:jc w:val="both"/>
        <w:rPr>
          <w:rFonts w:ascii="Calibri" w:eastAsia="Times New Roman" w:hAnsi="Calibri" w:cs="Times New Roman"/>
          <w:sz w:val="24"/>
          <w:szCs w:val="24"/>
          <w:lang w:eastAsia="en-NZ"/>
        </w:rPr>
      </w:pPr>
    </w:p>
    <w:p w14:paraId="3AB55F88" w14:textId="0CDD2981" w:rsidR="00DF26DA"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 xml:space="preserve">High Level Principle 10 asserts a public right to direct public participation in the formulation and implementation of fiscal policy. Given the limited guidance on how public entities should engage directly with the public in managing public resources, GIFT embarked on a substantial multi-year work program to generate greater knowledge about country practices and recent innovations in citizen engagement. GIFT has completed eight country case studies of public participation in fiscal policy, has developed a set of </w:t>
      </w:r>
      <w:r w:rsidRPr="00991BAF">
        <w:rPr>
          <w:rFonts w:ascii="Calibri" w:eastAsia="Times New Roman" w:hAnsi="Calibri" w:cs="Times New Roman"/>
          <w:i/>
          <w:sz w:val="24"/>
          <w:szCs w:val="24"/>
          <w:lang w:eastAsia="en-NZ"/>
        </w:rPr>
        <w:t xml:space="preserve">Principles of Public </w:t>
      </w:r>
      <w:r w:rsidRPr="00991BAF">
        <w:rPr>
          <w:rFonts w:ascii="Calibri" w:eastAsia="Times New Roman" w:hAnsi="Calibri" w:cs="Times New Roman"/>
          <w:i/>
          <w:sz w:val="24"/>
          <w:szCs w:val="24"/>
          <w:lang w:eastAsia="en-NZ"/>
        </w:rPr>
        <w:lastRenderedPageBreak/>
        <w:t>Participation in Fiscal Policy,</w:t>
      </w:r>
      <w:r w:rsidRPr="00991BAF">
        <w:rPr>
          <w:rFonts w:ascii="Calibri" w:eastAsia="Times New Roman" w:hAnsi="Calibri" w:cs="Times New Roman"/>
          <w:sz w:val="24"/>
          <w:szCs w:val="24"/>
          <w:lang w:eastAsia="en-NZ"/>
        </w:rPr>
        <w:t xml:space="preserve"> and will be publishing a Guide to this potentially transformative new field in December 2016. </w:t>
      </w:r>
    </w:p>
    <w:p w14:paraId="47389441" w14:textId="77777777" w:rsidR="00DF26DA" w:rsidRDefault="00DF26DA" w:rsidP="00E61C1D">
      <w:pPr>
        <w:jc w:val="both"/>
        <w:rPr>
          <w:rFonts w:ascii="Calibri" w:eastAsia="Times New Roman" w:hAnsi="Calibri" w:cs="Times New Roman"/>
          <w:sz w:val="24"/>
          <w:szCs w:val="24"/>
          <w:lang w:eastAsia="en-NZ"/>
        </w:rPr>
      </w:pPr>
    </w:p>
    <w:p w14:paraId="0011C030" w14:textId="50191A20" w:rsidR="00E61C1D" w:rsidRPr="00991BAF"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 xml:space="preserve">Requirements for public participation have recently been incorporated in the 2014 IMF Fiscal Transparency Code and in the OECD’s Principles of Budgetary Governance 2014, and the 2017 Open Budget Survey includes an expanded section on public participation that fully reflects the GIFT </w:t>
      </w:r>
      <w:r w:rsidRPr="00991BAF">
        <w:rPr>
          <w:rFonts w:ascii="Calibri" w:eastAsia="Times New Roman" w:hAnsi="Calibri" w:cs="Times New Roman"/>
          <w:i/>
          <w:sz w:val="24"/>
          <w:szCs w:val="24"/>
          <w:lang w:eastAsia="en-NZ"/>
        </w:rPr>
        <w:t xml:space="preserve">Participation </w:t>
      </w:r>
      <w:r w:rsidRPr="00A97DA0">
        <w:rPr>
          <w:rFonts w:ascii="Calibri" w:eastAsia="Times New Roman" w:hAnsi="Calibri" w:cs="Times New Roman"/>
          <w:i/>
          <w:sz w:val="24"/>
          <w:szCs w:val="24"/>
          <w:lang w:eastAsia="en-NZ"/>
        </w:rPr>
        <w:t>Principles.</w:t>
      </w:r>
      <w:r w:rsidRPr="00A97DA0">
        <w:rPr>
          <w:rFonts w:ascii="Calibri" w:eastAsia="Times New Roman" w:hAnsi="Calibri" w:cs="Times New Roman"/>
          <w:sz w:val="24"/>
          <w:szCs w:val="24"/>
          <w:lang w:eastAsia="en-NZ"/>
        </w:rPr>
        <w:t xml:space="preserve">  GIFT has also developed an indicator measuring public participation in fiscal policy that is being piloted as a voluntary supplement in a PEFA assessment.</w:t>
      </w:r>
    </w:p>
    <w:p w14:paraId="44069CAC" w14:textId="77777777" w:rsidR="00AB4DA0" w:rsidRPr="00991BAF" w:rsidRDefault="00AB4DA0" w:rsidP="00E61C1D">
      <w:pPr>
        <w:jc w:val="both"/>
        <w:rPr>
          <w:rFonts w:ascii="Calibri" w:eastAsia="Times New Roman" w:hAnsi="Calibri" w:cs="Times New Roman"/>
          <w:sz w:val="24"/>
          <w:szCs w:val="24"/>
          <w:lang w:eastAsia="en-NZ"/>
        </w:rPr>
      </w:pPr>
    </w:p>
    <w:p w14:paraId="4CB544E8" w14:textId="77777777" w:rsidR="00AB4DA0" w:rsidRPr="00991BAF" w:rsidRDefault="00AB4DA0" w:rsidP="00A027F2">
      <w:pPr>
        <w:jc w:val="center"/>
        <w:rPr>
          <w:rFonts w:ascii="Calibri" w:eastAsia="Times New Roman" w:hAnsi="Calibri" w:cs="Times New Roman"/>
          <w:sz w:val="24"/>
          <w:szCs w:val="24"/>
          <w:lang w:eastAsia="en-NZ"/>
        </w:rPr>
      </w:pPr>
      <w:r w:rsidRPr="00991BAF">
        <w:rPr>
          <w:noProof/>
          <w:lang w:eastAsia="en-GB"/>
        </w:rPr>
        <w:drawing>
          <wp:inline distT="0" distB="0" distL="0" distR="0" wp14:anchorId="598DB94E" wp14:editId="2234DA8E">
            <wp:extent cx="5279923" cy="2462981"/>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4">
                      <a:extLst>
                        <a:ext uri="{28A0092B-C50C-407E-A947-70E740481C1C}">
                          <a14:useLocalDpi xmlns:a14="http://schemas.microsoft.com/office/drawing/2010/main" val="0"/>
                        </a:ext>
                      </a:extLst>
                    </a:blip>
                    <a:srcRect t="-1010" b="-1115"/>
                    <a:stretch>
                      <a:fillRect/>
                    </a:stretch>
                  </pic:blipFill>
                  <pic:spPr bwMode="auto">
                    <a:xfrm>
                      <a:off x="0" y="0"/>
                      <a:ext cx="5290839" cy="2468073"/>
                    </a:xfrm>
                    <a:prstGeom prst="rect">
                      <a:avLst/>
                    </a:prstGeom>
                    <a:noFill/>
                    <a:ln>
                      <a:noFill/>
                    </a:ln>
                  </pic:spPr>
                </pic:pic>
              </a:graphicData>
            </a:graphic>
          </wp:inline>
        </w:drawing>
      </w:r>
    </w:p>
    <w:p w14:paraId="61215843" w14:textId="77777777" w:rsidR="00E61C1D" w:rsidRPr="00991BAF" w:rsidRDefault="00E61C1D" w:rsidP="00E61C1D">
      <w:pPr>
        <w:jc w:val="both"/>
        <w:rPr>
          <w:rFonts w:ascii="Calibri" w:eastAsia="Times New Roman" w:hAnsi="Calibri" w:cs="Times New Roman"/>
          <w:sz w:val="24"/>
          <w:szCs w:val="24"/>
          <w:lang w:eastAsia="en-NZ"/>
        </w:rPr>
      </w:pPr>
    </w:p>
    <w:p w14:paraId="5743F654" w14:textId="4C5C9881" w:rsidR="00E61C1D" w:rsidRPr="00991BAF" w:rsidRDefault="00E61C1D" w:rsidP="00E61C1D">
      <w:pPr>
        <w:jc w:val="both"/>
        <w:rPr>
          <w:rFonts w:ascii="Calibri" w:eastAsia="Times New Roman" w:hAnsi="Calibri" w:cs="Times New Roman"/>
          <w:sz w:val="24"/>
          <w:szCs w:val="24"/>
          <w:lang w:eastAsia="en-NZ"/>
        </w:rPr>
      </w:pPr>
      <w:r w:rsidRPr="00991BAF">
        <w:rPr>
          <w:rFonts w:ascii="Calibri" w:eastAsia="Times New Roman" w:hAnsi="Calibri" w:cs="Times New Roman"/>
          <w:sz w:val="24"/>
          <w:szCs w:val="24"/>
          <w:lang w:eastAsia="en-NZ"/>
        </w:rPr>
        <w:t>GIFT initiated the establishment of the Fiscal Openness Working Group (FOWG) of the Open Government Partnership at the London OGP Summit in 2013.</w:t>
      </w:r>
      <w:r w:rsidRPr="00991BAF">
        <w:rPr>
          <w:rStyle w:val="FootnoteReference"/>
          <w:rFonts w:ascii="Calibri" w:eastAsia="Times New Roman" w:hAnsi="Calibri" w:cs="Times New Roman"/>
          <w:sz w:val="24"/>
          <w:szCs w:val="24"/>
          <w:lang w:eastAsia="en-NZ"/>
        </w:rPr>
        <w:footnoteReference w:id="5"/>
      </w:r>
      <w:r w:rsidRPr="00991BAF">
        <w:rPr>
          <w:rFonts w:ascii="Calibri" w:eastAsia="Times New Roman" w:hAnsi="Calibri" w:cs="Times New Roman"/>
          <w:sz w:val="24"/>
          <w:szCs w:val="24"/>
          <w:lang w:eastAsia="en-NZ"/>
        </w:rPr>
        <w:t xml:space="preserve">  The FOWG, which is convened by GIFT, supports and promotes the implementation of more ambitious budget and fiscal transparency commitments made by OGP governments. It does this through peer</w:t>
      </w:r>
      <w:r w:rsidR="0042704A">
        <w:rPr>
          <w:rFonts w:ascii="Calibri" w:eastAsia="Times New Roman" w:hAnsi="Calibri" w:cs="Times New Roman"/>
          <w:sz w:val="24"/>
          <w:szCs w:val="24"/>
          <w:lang w:eastAsia="en-NZ"/>
        </w:rPr>
        <w:t>-</w:t>
      </w:r>
      <w:r w:rsidRPr="00991BAF">
        <w:rPr>
          <w:rFonts w:ascii="Calibri" w:eastAsia="Times New Roman" w:hAnsi="Calibri" w:cs="Times New Roman"/>
          <w:sz w:val="24"/>
          <w:szCs w:val="24"/>
          <w:lang w:eastAsia="en-NZ"/>
        </w:rPr>
        <w:t>to</w:t>
      </w:r>
      <w:r w:rsidR="0042704A">
        <w:rPr>
          <w:rFonts w:ascii="Calibri" w:eastAsia="Times New Roman" w:hAnsi="Calibri" w:cs="Times New Roman"/>
          <w:sz w:val="24"/>
          <w:szCs w:val="24"/>
          <w:lang w:eastAsia="en-NZ"/>
        </w:rPr>
        <w:t>-</w:t>
      </w:r>
      <w:r w:rsidRPr="00991BAF">
        <w:rPr>
          <w:rFonts w:ascii="Calibri" w:eastAsia="Times New Roman" w:hAnsi="Calibri" w:cs="Times New Roman"/>
          <w:sz w:val="24"/>
          <w:szCs w:val="24"/>
          <w:lang w:eastAsia="en-NZ"/>
        </w:rPr>
        <w:t xml:space="preserve">peer learning and exchange of experience between officials; by bringing government officials and civil society budget experts together to discuss transparency and openness reforms in their countries and regions; and by assessing progress in implementing fiscal transparency commitments in OGP Action Plans and commenting on draft Action Plans. </w:t>
      </w:r>
    </w:p>
    <w:p w14:paraId="654DD53F" w14:textId="77777777" w:rsidR="00E61C1D" w:rsidRPr="00991BAF" w:rsidRDefault="00E61C1D" w:rsidP="00E61C1D">
      <w:pPr>
        <w:jc w:val="both"/>
        <w:rPr>
          <w:rFonts w:ascii="Calibri" w:eastAsia="Times New Roman" w:hAnsi="Calibri" w:cs="Times New Roman"/>
          <w:sz w:val="24"/>
          <w:szCs w:val="24"/>
          <w:lang w:eastAsia="en-NZ"/>
        </w:rPr>
      </w:pPr>
    </w:p>
    <w:p w14:paraId="75FABED4" w14:textId="77777777" w:rsidR="00E61C1D" w:rsidRPr="00991BAF" w:rsidRDefault="00E61C1D" w:rsidP="00A027F2">
      <w:pPr>
        <w:jc w:val="both"/>
        <w:rPr>
          <w:rFonts w:ascii="Calibri" w:eastAsia="Times New Roman" w:hAnsi="Calibri" w:cs="Times New Roman"/>
          <w:sz w:val="24"/>
          <w:szCs w:val="24"/>
          <w:lang w:eastAsia="en-NZ"/>
        </w:rPr>
      </w:pPr>
      <w:r w:rsidRPr="00991BAF">
        <w:t xml:space="preserve">GIFT’s work on </w:t>
      </w:r>
      <w:r w:rsidRPr="00991BAF">
        <w:rPr>
          <w:rFonts w:ascii="Calibri" w:eastAsia="Times New Roman" w:hAnsi="Calibri" w:cs="Times New Roman"/>
          <w:sz w:val="24"/>
          <w:szCs w:val="24"/>
          <w:lang w:eastAsia="en-NZ"/>
        </w:rPr>
        <w:t>harnessing new technologies has focused on developing a global tool for publishing budget information in open data format. This has involved working with Open Knowledge to develop a technical platform, with the World Bank’s BOOST tool (providing budget data), and with governments including those of Brazil and Mexico to test the tool. In September 2016 Mexico became the first government to publish its budget in open data format, drawing on GIFT support.</w:t>
      </w:r>
    </w:p>
    <w:p w14:paraId="6DE3F566" w14:textId="77777777" w:rsidR="009B268F" w:rsidRDefault="009B268F" w:rsidP="00A027F2">
      <w:pPr>
        <w:jc w:val="both"/>
        <w:rPr>
          <w:rFonts w:ascii="Calibri" w:eastAsia="Times New Roman" w:hAnsi="Calibri" w:cs="Times New Roman"/>
          <w:sz w:val="24"/>
          <w:szCs w:val="24"/>
          <w:lang w:eastAsia="en-NZ"/>
        </w:rPr>
      </w:pPr>
    </w:p>
    <w:p w14:paraId="2F77CF44" w14:textId="77777777" w:rsidR="00E61C1D" w:rsidRPr="00991BAF" w:rsidRDefault="00E61C1D" w:rsidP="00A027F2">
      <w:pPr>
        <w:jc w:val="both"/>
      </w:pPr>
      <w:r w:rsidRPr="00991BAF">
        <w:rPr>
          <w:rFonts w:ascii="Calibri" w:eastAsia="Times New Roman" w:hAnsi="Calibri" w:cs="Times New Roman"/>
          <w:sz w:val="24"/>
          <w:szCs w:val="24"/>
          <w:lang w:eastAsia="en-NZ"/>
        </w:rPr>
        <w:t xml:space="preserve">GIFT has also published considerable research on the evidence for the causes and effects of fiscal openness, including case studies, </w:t>
      </w:r>
      <w:proofErr w:type="gramStart"/>
      <w:r w:rsidRPr="00991BAF">
        <w:rPr>
          <w:rFonts w:ascii="Calibri" w:eastAsia="Times New Roman" w:hAnsi="Calibri" w:cs="Times New Roman"/>
          <w:sz w:val="24"/>
          <w:szCs w:val="24"/>
          <w:lang w:eastAsia="en-NZ"/>
        </w:rPr>
        <w:t>meta</w:t>
      </w:r>
      <w:proofErr w:type="gramEnd"/>
      <w:r w:rsidRPr="00991BAF">
        <w:rPr>
          <w:rFonts w:ascii="Calibri" w:eastAsia="Times New Roman" w:hAnsi="Calibri" w:cs="Times New Roman"/>
          <w:sz w:val="24"/>
          <w:szCs w:val="24"/>
          <w:lang w:eastAsia="en-NZ"/>
        </w:rPr>
        <w:t xml:space="preserve"> evaluations, and research on incentives. </w:t>
      </w:r>
    </w:p>
    <w:p w14:paraId="22572E1C" w14:textId="77777777" w:rsidR="00E565F4" w:rsidRPr="00991BAF" w:rsidRDefault="00E565F4" w:rsidP="00A027F2">
      <w:pPr>
        <w:jc w:val="both"/>
        <w:rPr>
          <w:sz w:val="24"/>
          <w:szCs w:val="24"/>
        </w:rPr>
      </w:pPr>
    </w:p>
    <w:p w14:paraId="45860D0F" w14:textId="6EFD111E" w:rsidR="009B268F" w:rsidRDefault="009B268F">
      <w:pPr>
        <w:rPr>
          <w:rFonts w:ascii="Calibri" w:eastAsiaTheme="majorEastAsia" w:hAnsi="Calibri" w:cstheme="majorBidi"/>
          <w:color w:val="17365D" w:themeColor="text2" w:themeShade="BF"/>
          <w:spacing w:val="5"/>
          <w:kern w:val="28"/>
          <w:sz w:val="32"/>
          <w:szCs w:val="32"/>
        </w:rPr>
      </w:pPr>
    </w:p>
    <w:p w14:paraId="19CF4889" w14:textId="66AE3DCF" w:rsidR="007F3FDC" w:rsidRPr="00991BAF" w:rsidRDefault="007F3FDC" w:rsidP="007F3FDC">
      <w:pPr>
        <w:pStyle w:val="Title"/>
        <w:rPr>
          <w:rFonts w:ascii="Calibri" w:hAnsi="Calibri"/>
          <w:sz w:val="32"/>
          <w:szCs w:val="32"/>
        </w:rPr>
      </w:pPr>
      <w:r w:rsidRPr="00991BAF">
        <w:rPr>
          <w:rFonts w:ascii="Calibri" w:hAnsi="Calibri"/>
          <w:sz w:val="32"/>
          <w:szCs w:val="32"/>
        </w:rPr>
        <w:lastRenderedPageBreak/>
        <w:t>International Budget Partnership (IBP)</w:t>
      </w:r>
    </w:p>
    <w:p w14:paraId="401E7D8C" w14:textId="7F70BB2F" w:rsidR="007F3FDC" w:rsidRPr="00991BAF" w:rsidRDefault="007F3FDC" w:rsidP="007F3FDC">
      <w:pPr>
        <w:pStyle w:val="NormalWeb"/>
        <w:shd w:val="clear" w:color="auto" w:fill="FFFFFF"/>
        <w:jc w:val="both"/>
        <w:textAlignment w:val="baseline"/>
        <w:rPr>
          <w:rFonts w:ascii="Calibri" w:hAnsi="Calibri" w:cs="Arial"/>
          <w:color w:val="333333"/>
        </w:rPr>
      </w:pPr>
      <w:r w:rsidRPr="00991BAF">
        <w:rPr>
          <w:rFonts w:ascii="Calibri" w:hAnsi="Calibri"/>
        </w:rPr>
        <w:t xml:space="preserve">The </w:t>
      </w:r>
      <w:r w:rsidRPr="00991BAF">
        <w:rPr>
          <w:rFonts w:ascii="Calibri" w:hAnsi="Calibri"/>
          <w:b/>
          <w:color w:val="0070C0"/>
        </w:rPr>
        <w:t>International Budget Partnership (IBP)</w:t>
      </w:r>
      <w:r w:rsidRPr="00991BAF">
        <w:rPr>
          <w:rFonts w:ascii="Calibri" w:hAnsi="Calibri"/>
        </w:rPr>
        <w:t xml:space="preserve"> was formed in 1997 to advocate for transparent, inclusive, and accountable government budget processes as a means to improve governance and reduce global poverty. IBP’s work is </w:t>
      </w:r>
      <w:r w:rsidR="0042704A">
        <w:rPr>
          <w:rFonts w:ascii="Calibri" w:hAnsi="Calibri"/>
        </w:rPr>
        <w:t xml:space="preserve">focused </w:t>
      </w:r>
      <w:r w:rsidRPr="00991BAF">
        <w:rPr>
          <w:rFonts w:ascii="Calibri" w:hAnsi="Calibri"/>
        </w:rPr>
        <w:t xml:space="preserve">on citizens and civil society, </w:t>
      </w:r>
      <w:r w:rsidRPr="00991BAF">
        <w:rPr>
          <w:rFonts w:ascii="Calibri" w:hAnsi="Calibri"/>
          <w:color w:val="333333"/>
          <w:lang w:eastAsia="en-US"/>
        </w:rPr>
        <w:t xml:space="preserve">and includes: strengthening the skills and knowledge of country-based civil society </w:t>
      </w:r>
      <w:r w:rsidR="00DE3339">
        <w:rPr>
          <w:rFonts w:ascii="Calibri" w:hAnsi="Calibri"/>
          <w:color w:val="333333"/>
          <w:lang w:eastAsia="en-US"/>
        </w:rPr>
        <w:t>organis</w:t>
      </w:r>
      <w:r w:rsidRPr="00991BAF">
        <w:rPr>
          <w:rFonts w:ascii="Calibri" w:hAnsi="Calibri"/>
          <w:color w:val="333333"/>
          <w:lang w:eastAsia="en-US"/>
        </w:rPr>
        <w:t xml:space="preserve">ations; researching and monitoring the status of budget transparency, participation, and accountability around the world; engaging with </w:t>
      </w:r>
      <w:r w:rsidRPr="00991BAF">
        <w:rPr>
          <w:rFonts w:ascii="Calibri" w:hAnsi="Calibri"/>
          <w:color w:val="333333"/>
        </w:rPr>
        <w:t xml:space="preserve">international stakeholders to encourage them to play a greater role in budget issues; and building rigorous evidence to measure governments progress in becoming more open as well as the impact </w:t>
      </w:r>
      <w:r w:rsidRPr="00991BAF">
        <w:rPr>
          <w:rFonts w:ascii="Calibri" w:hAnsi="Calibri" w:cs="Arial"/>
          <w:color w:val="333333"/>
        </w:rPr>
        <w:t>of IBP and its partners to inform more strategic and effective practices.</w:t>
      </w:r>
    </w:p>
    <w:p w14:paraId="6CC32C2A" w14:textId="6890ABDB" w:rsidR="007F3FDC" w:rsidRPr="00991BAF" w:rsidRDefault="0078661C" w:rsidP="00087037">
      <w:pPr>
        <w:pStyle w:val="NormalWeb"/>
        <w:numPr>
          <w:ilvl w:val="0"/>
          <w:numId w:val="25"/>
        </w:numPr>
        <w:shd w:val="clear" w:color="auto" w:fill="FFFFFF"/>
        <w:spacing w:before="0" w:beforeAutospacing="0"/>
        <w:jc w:val="both"/>
        <w:textAlignment w:val="baseline"/>
        <w:rPr>
          <w:rFonts w:ascii="Calibri" w:hAnsi="Calibri" w:cs="Arial"/>
          <w:color w:val="333333"/>
        </w:rPr>
      </w:pPr>
      <w:r w:rsidRPr="00991BAF">
        <w:rPr>
          <w:rFonts w:ascii="Calibri" w:hAnsi="Calibri" w:cs="Arial"/>
          <w:color w:val="333333"/>
          <w:shd w:val="clear" w:color="auto" w:fill="FFFFFF"/>
        </w:rPr>
        <w:t>Since 2006 IBP has conducted</w:t>
      </w:r>
      <w:r w:rsidRPr="00991BAF">
        <w:rPr>
          <w:rFonts w:ascii="Calibri" w:hAnsi="Calibri"/>
        </w:rPr>
        <w:t xml:space="preserve"> the biannual </w:t>
      </w:r>
      <w:hyperlink r:id="rId35" w:history="1">
        <w:r w:rsidRPr="00991BAF">
          <w:rPr>
            <w:rStyle w:val="Hyperlink"/>
            <w:rFonts w:ascii="Calibri" w:eastAsiaTheme="majorEastAsia" w:hAnsi="Calibri"/>
          </w:rPr>
          <w:t>Open Budget Survey</w:t>
        </w:r>
      </w:hyperlink>
      <w:r w:rsidRPr="00991BAF">
        <w:rPr>
          <w:rFonts w:ascii="Calibri" w:hAnsi="Calibri"/>
        </w:rPr>
        <w:t xml:space="preserve"> (OBS), </w:t>
      </w:r>
      <w:r w:rsidRPr="00991BAF">
        <w:rPr>
          <w:rFonts w:ascii="Calibri" w:hAnsi="Calibri" w:cs="Arial"/>
          <w:color w:val="333333"/>
        </w:rPr>
        <w:t>a unique, global, independent, and comparable measure of government practices in budget transparency, participation, and oversight.</w:t>
      </w:r>
      <w:r w:rsidR="007F3FDC" w:rsidRPr="00991BAF">
        <w:rPr>
          <w:rFonts w:ascii="Calibri" w:hAnsi="Calibri" w:cs="Arial"/>
          <w:color w:val="333333"/>
        </w:rPr>
        <w:t xml:space="preserve"> The </w:t>
      </w:r>
      <w:r w:rsidR="007F3FDC" w:rsidRPr="00991BAF">
        <w:rPr>
          <w:rFonts w:ascii="Calibri" w:hAnsi="Calibri" w:cs="Arial"/>
          <w:b/>
          <w:color w:val="0070C0"/>
        </w:rPr>
        <w:t>Open Budget Survey 2015</w:t>
      </w:r>
      <w:r w:rsidR="007F3FDC" w:rsidRPr="00991BAF">
        <w:rPr>
          <w:rFonts w:ascii="Calibri" w:hAnsi="Calibri" w:cs="Arial"/>
          <w:color w:val="0070C0"/>
        </w:rPr>
        <w:t xml:space="preserve"> </w:t>
      </w:r>
      <w:r w:rsidR="007F3FDC" w:rsidRPr="00991BAF">
        <w:rPr>
          <w:rFonts w:ascii="Calibri" w:hAnsi="Calibri" w:cs="Arial"/>
          <w:color w:val="333333"/>
        </w:rPr>
        <w:t xml:space="preserve">examined 102 countries, and its next iteration (in 2017) will cover 115 countries. This makes the OBS the biggest and most regularly conducted cross-country time series on how openly national/central governments manage public finances. The data are collected through the </w:t>
      </w:r>
      <w:r w:rsidR="007F3FDC" w:rsidRPr="00991BAF">
        <w:rPr>
          <w:rFonts w:ascii="Calibri" w:hAnsi="Calibri" w:cs="Arial"/>
          <w:b/>
          <w:color w:val="0070C0"/>
        </w:rPr>
        <w:t>Open Budget Survey Questionnaire</w:t>
      </w:r>
      <w:r w:rsidR="007F3FDC" w:rsidRPr="00991BAF">
        <w:rPr>
          <w:rFonts w:ascii="Calibri" w:hAnsi="Calibri" w:cs="Arial"/>
          <w:color w:val="333333"/>
        </w:rPr>
        <w:t xml:space="preserve">, which includes a total of 142 questions and guidelines on three pillars of the accountability system: </w:t>
      </w:r>
    </w:p>
    <w:p w14:paraId="16822BF7" w14:textId="77777777" w:rsidR="007F3FDC" w:rsidRPr="00991BAF" w:rsidRDefault="007F3FDC" w:rsidP="00087037">
      <w:pPr>
        <w:pStyle w:val="ListParagraph"/>
        <w:numPr>
          <w:ilvl w:val="0"/>
          <w:numId w:val="26"/>
        </w:numPr>
        <w:shd w:val="clear" w:color="auto" w:fill="FFFFFF"/>
        <w:spacing w:after="360"/>
        <w:ind w:left="720"/>
        <w:jc w:val="both"/>
        <w:textAlignment w:val="baseline"/>
        <w:rPr>
          <w:rFonts w:ascii="Calibri" w:hAnsi="Calibri" w:cs="Arial"/>
          <w:color w:val="333333"/>
          <w:sz w:val="24"/>
          <w:szCs w:val="24"/>
        </w:rPr>
      </w:pPr>
      <w:r w:rsidRPr="00991BAF">
        <w:rPr>
          <w:rStyle w:val="Strong"/>
          <w:rFonts w:ascii="Calibri" w:hAnsi="Calibri" w:cs="Arial"/>
          <w:color w:val="333333"/>
          <w:sz w:val="24"/>
          <w:szCs w:val="24"/>
          <w:bdr w:val="none" w:sz="0" w:space="0" w:color="auto" w:frame="1"/>
        </w:rPr>
        <w:t>Budget transparency</w:t>
      </w:r>
      <w:r w:rsidRPr="00991BAF">
        <w:rPr>
          <w:rFonts w:ascii="Calibri" w:hAnsi="Calibri" w:cs="Arial"/>
          <w:b/>
          <w:color w:val="333333"/>
          <w:sz w:val="24"/>
          <w:szCs w:val="24"/>
        </w:rPr>
        <w:t>:</w:t>
      </w:r>
      <w:r w:rsidRPr="00991BAF">
        <w:rPr>
          <w:rFonts w:ascii="Calibri" w:hAnsi="Calibri" w:cs="Arial"/>
          <w:color w:val="333333"/>
          <w:sz w:val="24"/>
          <w:szCs w:val="24"/>
        </w:rPr>
        <w:t xml:space="preserve"> the public availability, timeliness, and comprehensiveness of eight key budget documents that, according to internationally accepted good practice criteria for public financial management, all countries should publish at different points in the budget process. This section of the survey </w:t>
      </w:r>
      <w:r w:rsidRPr="00991BAF">
        <w:rPr>
          <w:rFonts w:ascii="Calibri" w:hAnsi="Calibri"/>
          <w:sz w:val="24"/>
          <w:szCs w:val="24"/>
        </w:rPr>
        <w:t xml:space="preserve">is used to calculate the </w:t>
      </w:r>
      <w:r w:rsidRPr="00991BAF">
        <w:rPr>
          <w:rFonts w:ascii="Calibri" w:hAnsi="Calibri"/>
          <w:b/>
          <w:color w:val="0070C0"/>
          <w:sz w:val="24"/>
          <w:szCs w:val="24"/>
        </w:rPr>
        <w:t>Open Budget Index</w:t>
      </w:r>
      <w:r w:rsidRPr="00991BAF">
        <w:rPr>
          <w:rFonts w:ascii="Calibri" w:hAnsi="Calibri"/>
          <w:color w:val="0070C0"/>
          <w:sz w:val="24"/>
          <w:szCs w:val="24"/>
        </w:rPr>
        <w:t xml:space="preserve">, </w:t>
      </w:r>
      <w:r w:rsidRPr="00991BAF">
        <w:rPr>
          <w:rFonts w:ascii="Calibri" w:hAnsi="Calibri"/>
          <w:sz w:val="24"/>
          <w:szCs w:val="24"/>
        </w:rPr>
        <w:t xml:space="preserve">whereby countries are given a score </w:t>
      </w:r>
      <w:r w:rsidRPr="00991BAF">
        <w:rPr>
          <w:rFonts w:ascii="Calibri" w:hAnsi="Calibri" w:cs="Arial"/>
          <w:color w:val="333333"/>
          <w:sz w:val="24"/>
          <w:szCs w:val="24"/>
        </w:rPr>
        <w:t>between 0 and 100</w:t>
      </w:r>
      <w:r w:rsidRPr="00991BAF">
        <w:rPr>
          <w:rFonts w:ascii="Calibri" w:hAnsi="Calibri"/>
          <w:sz w:val="24"/>
          <w:szCs w:val="24"/>
        </w:rPr>
        <w:t xml:space="preserve"> and ranked according to their level of budget transparency. </w:t>
      </w:r>
    </w:p>
    <w:p w14:paraId="1ADD5B01" w14:textId="77777777" w:rsidR="007F3FDC" w:rsidRPr="00991BAF" w:rsidRDefault="007F3FDC" w:rsidP="007F3FDC">
      <w:pPr>
        <w:pStyle w:val="ListParagraph"/>
        <w:shd w:val="clear" w:color="auto" w:fill="FFFFFF"/>
        <w:spacing w:after="360"/>
        <w:ind w:left="1080"/>
        <w:jc w:val="both"/>
        <w:textAlignment w:val="baseline"/>
        <w:rPr>
          <w:rFonts w:ascii="Calibri" w:hAnsi="Calibri" w:cs="Arial"/>
          <w:color w:val="333333"/>
          <w:sz w:val="12"/>
          <w:szCs w:val="12"/>
        </w:rPr>
      </w:pPr>
    </w:p>
    <w:p w14:paraId="38F8F8A6" w14:textId="77777777" w:rsidR="007F3FDC" w:rsidRPr="00991BAF" w:rsidRDefault="007F3FDC" w:rsidP="00087037">
      <w:pPr>
        <w:pStyle w:val="ListParagraph"/>
        <w:numPr>
          <w:ilvl w:val="0"/>
          <w:numId w:val="26"/>
        </w:numPr>
        <w:shd w:val="clear" w:color="auto" w:fill="FFFFFF"/>
        <w:spacing w:after="360"/>
        <w:ind w:left="720"/>
        <w:jc w:val="both"/>
        <w:textAlignment w:val="baseline"/>
        <w:rPr>
          <w:rFonts w:ascii="Calibri" w:hAnsi="Calibri" w:cs="Arial"/>
          <w:color w:val="333333"/>
          <w:sz w:val="24"/>
          <w:szCs w:val="24"/>
        </w:rPr>
      </w:pPr>
      <w:r w:rsidRPr="00991BAF">
        <w:rPr>
          <w:rStyle w:val="Strong"/>
          <w:rFonts w:ascii="Calibri" w:hAnsi="Calibri" w:cs="Arial"/>
          <w:color w:val="333333"/>
          <w:sz w:val="24"/>
          <w:szCs w:val="24"/>
          <w:bdr w:val="none" w:sz="0" w:space="0" w:color="auto" w:frame="1"/>
        </w:rPr>
        <w:t>Budget participation</w:t>
      </w:r>
      <w:r w:rsidRPr="00991BAF">
        <w:rPr>
          <w:rFonts w:ascii="Calibri" w:hAnsi="Calibri" w:cs="Arial"/>
          <w:b/>
          <w:color w:val="333333"/>
          <w:sz w:val="24"/>
          <w:szCs w:val="24"/>
        </w:rPr>
        <w:t>:</w:t>
      </w:r>
      <w:r w:rsidRPr="00991BAF">
        <w:rPr>
          <w:rFonts w:ascii="Calibri" w:hAnsi="Calibri" w:cs="Arial"/>
          <w:color w:val="333333"/>
          <w:sz w:val="24"/>
          <w:szCs w:val="24"/>
        </w:rPr>
        <w:t xml:space="preserve"> the opportunities governments are providing to civil society and the general public to engage in the budget process, in order to contribute and influence decisions on how public resources are raised and spent.</w:t>
      </w:r>
    </w:p>
    <w:p w14:paraId="4267D67D" w14:textId="77777777" w:rsidR="007F3FDC" w:rsidRPr="00991BAF" w:rsidRDefault="007F3FDC" w:rsidP="007F3FDC">
      <w:pPr>
        <w:pStyle w:val="ListParagraph"/>
        <w:ind w:left="1080"/>
        <w:jc w:val="both"/>
        <w:rPr>
          <w:rFonts w:ascii="Calibri" w:hAnsi="Calibri" w:cs="Arial"/>
          <w:color w:val="333333"/>
          <w:sz w:val="12"/>
          <w:szCs w:val="12"/>
        </w:rPr>
      </w:pPr>
    </w:p>
    <w:p w14:paraId="249C5F9D" w14:textId="77777777" w:rsidR="007F3FDC" w:rsidRPr="00991BAF" w:rsidRDefault="007F3FDC" w:rsidP="00087037">
      <w:pPr>
        <w:pStyle w:val="ListParagraph"/>
        <w:numPr>
          <w:ilvl w:val="0"/>
          <w:numId w:val="26"/>
        </w:numPr>
        <w:shd w:val="clear" w:color="auto" w:fill="FFFFFF"/>
        <w:spacing w:after="360"/>
        <w:ind w:left="720"/>
        <w:jc w:val="both"/>
        <w:textAlignment w:val="baseline"/>
        <w:rPr>
          <w:rFonts w:ascii="Calibri" w:hAnsi="Calibri" w:cs="Arial"/>
          <w:color w:val="333333"/>
          <w:sz w:val="24"/>
          <w:szCs w:val="24"/>
        </w:rPr>
      </w:pPr>
      <w:r w:rsidRPr="00991BAF">
        <w:rPr>
          <w:rStyle w:val="Strong"/>
          <w:rFonts w:ascii="Calibri" w:hAnsi="Calibri" w:cs="Arial"/>
          <w:color w:val="333333"/>
          <w:sz w:val="24"/>
          <w:szCs w:val="24"/>
          <w:bdr w:val="none" w:sz="0" w:space="0" w:color="auto" w:frame="1"/>
        </w:rPr>
        <w:t>Budget oversight</w:t>
      </w:r>
      <w:r w:rsidRPr="00991BAF">
        <w:rPr>
          <w:rFonts w:ascii="Calibri" w:hAnsi="Calibri" w:cs="Arial"/>
          <w:b/>
          <w:color w:val="333333"/>
          <w:sz w:val="24"/>
          <w:szCs w:val="24"/>
        </w:rPr>
        <w:t>:</w:t>
      </w:r>
      <w:r w:rsidRPr="00991BAF">
        <w:rPr>
          <w:rFonts w:ascii="Calibri" w:hAnsi="Calibri" w:cs="Arial"/>
          <w:color w:val="333333"/>
          <w:sz w:val="24"/>
          <w:szCs w:val="24"/>
        </w:rPr>
        <w:t xml:space="preserve"> the role and effectiveness of formal institutions (independent fiscal institutions, legislatures, and supreme audit institutions) to understand, monitor, and influence how public resources are being raised and spent.</w:t>
      </w:r>
    </w:p>
    <w:p w14:paraId="1E0CDA96" w14:textId="366E6BC0" w:rsidR="007F3FDC" w:rsidRPr="00991BAF" w:rsidRDefault="007F3FDC" w:rsidP="007F3FDC">
      <w:pPr>
        <w:pStyle w:val="NormalWeb"/>
        <w:shd w:val="clear" w:color="auto" w:fill="FFFFFF"/>
        <w:spacing w:before="0" w:beforeAutospacing="0" w:after="0"/>
        <w:ind w:left="360"/>
        <w:jc w:val="both"/>
        <w:textAlignment w:val="baseline"/>
        <w:rPr>
          <w:rFonts w:ascii="Calibri" w:hAnsi="Calibri" w:cs="Arial"/>
          <w:b/>
          <w:color w:val="333333"/>
        </w:rPr>
      </w:pPr>
      <w:r w:rsidRPr="00991BAF">
        <w:rPr>
          <w:rFonts w:ascii="Calibri" w:hAnsi="Calibri" w:cs="Arial"/>
          <w:color w:val="333333"/>
        </w:rPr>
        <w:t xml:space="preserve">Many of the criteria used in the OBS are drawn from those developed by multilateral </w:t>
      </w:r>
      <w:r w:rsidR="00DE3339">
        <w:rPr>
          <w:rFonts w:ascii="Calibri" w:hAnsi="Calibri" w:cs="Arial"/>
          <w:color w:val="333333"/>
        </w:rPr>
        <w:t>organis</w:t>
      </w:r>
      <w:r w:rsidRPr="00991BAF">
        <w:rPr>
          <w:rFonts w:ascii="Calibri" w:hAnsi="Calibri" w:cs="Arial"/>
          <w:color w:val="333333"/>
        </w:rPr>
        <w:t xml:space="preserve">ations, such as the IMF’s </w:t>
      </w:r>
      <w:r w:rsidRPr="00991BAF">
        <w:rPr>
          <w:rStyle w:val="Emphasis"/>
          <w:rFonts w:ascii="Calibri" w:hAnsi="Calibri" w:cs="Arial"/>
          <w:color w:val="333333"/>
          <w:bdr w:val="none" w:sz="0" w:space="0" w:color="auto" w:frame="1"/>
        </w:rPr>
        <w:t>Code of Good Practices on Fiscal Transparency</w:t>
      </w:r>
      <w:r w:rsidRPr="00991BAF">
        <w:rPr>
          <w:rFonts w:ascii="Calibri" w:hAnsi="Calibri" w:cs="Arial"/>
          <w:color w:val="333333"/>
        </w:rPr>
        <w:t>, the Public Expenditure and Financ</w:t>
      </w:r>
      <w:r w:rsidR="00BA48A6">
        <w:rPr>
          <w:rFonts w:ascii="Calibri" w:hAnsi="Calibri" w:cs="Arial"/>
          <w:color w:val="333333"/>
        </w:rPr>
        <w:t>ial</w:t>
      </w:r>
      <w:r w:rsidRPr="00991BAF">
        <w:rPr>
          <w:rFonts w:ascii="Calibri" w:hAnsi="Calibri" w:cs="Arial"/>
          <w:color w:val="333333"/>
        </w:rPr>
        <w:t xml:space="preserve"> Accountability initiative</w:t>
      </w:r>
      <w:r w:rsidR="00BA48A6">
        <w:rPr>
          <w:rFonts w:ascii="Calibri" w:hAnsi="Calibri" w:cs="Arial"/>
          <w:color w:val="333333"/>
        </w:rPr>
        <w:t xml:space="preserve"> (PEFA)</w:t>
      </w:r>
      <w:r w:rsidRPr="00991BAF">
        <w:rPr>
          <w:rFonts w:ascii="Calibri" w:hAnsi="Calibri" w:cs="Arial"/>
          <w:color w:val="333333"/>
        </w:rPr>
        <w:t>, the OECD’s</w:t>
      </w:r>
      <w:r w:rsidRPr="00991BAF">
        <w:rPr>
          <w:rStyle w:val="apple-converted-space"/>
          <w:rFonts w:ascii="Calibri" w:hAnsi="Calibri" w:cs="Arial"/>
          <w:color w:val="333333"/>
        </w:rPr>
        <w:t> </w:t>
      </w:r>
      <w:r w:rsidRPr="00991BAF">
        <w:rPr>
          <w:rStyle w:val="Emphasis"/>
          <w:rFonts w:ascii="Calibri" w:hAnsi="Calibri" w:cs="Arial"/>
          <w:color w:val="333333"/>
          <w:bdr w:val="none" w:sz="0" w:space="0" w:color="auto" w:frame="1"/>
        </w:rPr>
        <w:t>Best Practices for Fiscal Transparency,</w:t>
      </w:r>
      <w:r w:rsidRPr="00991BAF">
        <w:rPr>
          <w:rStyle w:val="apple-converted-space"/>
          <w:rFonts w:ascii="Calibri" w:hAnsi="Calibri" w:cs="Arial"/>
          <w:i/>
          <w:iCs/>
          <w:color w:val="333333"/>
          <w:bdr w:val="none" w:sz="0" w:space="0" w:color="auto" w:frame="1"/>
        </w:rPr>
        <w:t> </w:t>
      </w:r>
      <w:r w:rsidRPr="00991BAF">
        <w:rPr>
          <w:rFonts w:ascii="Calibri" w:hAnsi="Calibri" w:cs="Arial"/>
          <w:color w:val="333333"/>
        </w:rPr>
        <w:t>and the International Organisation of Supreme Audit Institutions’</w:t>
      </w:r>
      <w:r w:rsidRPr="00991BAF">
        <w:rPr>
          <w:rStyle w:val="apple-converted-space"/>
          <w:rFonts w:ascii="Calibri" w:hAnsi="Calibri" w:cs="Arial"/>
          <w:color w:val="333333"/>
        </w:rPr>
        <w:t> </w:t>
      </w:r>
      <w:r w:rsidRPr="00991BAF">
        <w:rPr>
          <w:rStyle w:val="Emphasis"/>
          <w:rFonts w:ascii="Calibri" w:hAnsi="Calibri" w:cs="Arial"/>
          <w:color w:val="333333"/>
          <w:bdr w:val="none" w:sz="0" w:space="0" w:color="auto" w:frame="1"/>
        </w:rPr>
        <w:t>Lima Declaration of Guidelines of Supreme Audit Precepts</w:t>
      </w:r>
      <w:r w:rsidRPr="00991BAF">
        <w:rPr>
          <w:rFonts w:ascii="Calibri" w:hAnsi="Calibri" w:cs="Arial"/>
          <w:b/>
          <w:color w:val="333333"/>
        </w:rPr>
        <w:t xml:space="preserve">. </w:t>
      </w:r>
    </w:p>
    <w:p w14:paraId="6E2A6A15" w14:textId="77777777" w:rsidR="007F3FDC" w:rsidRPr="00991BAF" w:rsidRDefault="007F3FDC" w:rsidP="007F3FDC">
      <w:pPr>
        <w:pStyle w:val="NormalWeb"/>
        <w:shd w:val="clear" w:color="auto" w:fill="FFFFFF"/>
        <w:spacing w:before="0" w:beforeAutospacing="0" w:after="0"/>
        <w:ind w:left="360"/>
        <w:jc w:val="both"/>
        <w:textAlignment w:val="baseline"/>
        <w:rPr>
          <w:rFonts w:ascii="Calibri" w:hAnsi="Calibri" w:cs="Arial"/>
          <w:color w:val="333333"/>
        </w:rPr>
      </w:pPr>
    </w:p>
    <w:p w14:paraId="6C348D4E" w14:textId="3EFA481A" w:rsidR="007F3FDC" w:rsidRPr="00991BAF" w:rsidRDefault="007F3FDC" w:rsidP="007F3FDC">
      <w:pPr>
        <w:pStyle w:val="NormalWeb"/>
        <w:shd w:val="clear" w:color="auto" w:fill="FFFFFF"/>
        <w:spacing w:before="0" w:beforeAutospacing="0" w:after="0"/>
        <w:ind w:left="360"/>
        <w:jc w:val="both"/>
        <w:textAlignment w:val="baseline"/>
        <w:rPr>
          <w:rFonts w:ascii="Calibri" w:hAnsi="Calibri"/>
        </w:rPr>
      </w:pPr>
      <w:r w:rsidRPr="00991BAF">
        <w:rPr>
          <w:rFonts w:ascii="Calibri" w:hAnsi="Calibri"/>
          <w:b/>
          <w:color w:val="0070C0"/>
        </w:rPr>
        <w:sym w:font="Webdings" w:char="F069"/>
      </w:r>
      <w:r w:rsidRPr="00991BAF">
        <w:rPr>
          <w:rFonts w:ascii="Calibri" w:hAnsi="Calibri"/>
          <w:b/>
          <w:color w:val="0070C0"/>
        </w:rPr>
        <w:t xml:space="preserve">  How and why to use?</w:t>
      </w:r>
      <w:r w:rsidRPr="00991BAF">
        <w:rPr>
          <w:rFonts w:ascii="Calibri" w:hAnsi="Calibri"/>
        </w:rPr>
        <w:t xml:space="preserve"> The OBS is designed to be easily understood by a broad audience. It provides clear assessment criteria through the indicators/questions and guidelines that are included in the Open Budget Questionnaire, such as a specific and measurable definition of “public availability of information.” In all countries assessed, </w:t>
      </w:r>
      <w:r w:rsidRPr="00991BAF">
        <w:rPr>
          <w:rFonts w:ascii="Calibri" w:hAnsi="Calibri"/>
        </w:rPr>
        <w:lastRenderedPageBreak/>
        <w:t xml:space="preserve">the OBS questionnaires are completed and reviewed by independent budget experts that are not affiliated to the government, </w:t>
      </w:r>
      <w:proofErr w:type="gramStart"/>
      <w:r w:rsidRPr="00991BAF">
        <w:rPr>
          <w:rFonts w:ascii="Calibri" w:hAnsi="Calibri"/>
        </w:rPr>
        <w:t>nor</w:t>
      </w:r>
      <w:proofErr w:type="gramEnd"/>
      <w:r w:rsidRPr="00991BAF">
        <w:rPr>
          <w:rFonts w:ascii="Calibri" w:hAnsi="Calibri"/>
        </w:rPr>
        <w:t xml:space="preserve"> to any political party. In addition, the OBS questions are evidence-based and require citations and explanatory comments in order for answer to be accepted. This makes the OBS a uniquely independent and unbiased collection of information on the status of fiscal openness around the world. The survey results are publicly available and can therefore be used by anyone who wishes to identify trends, progress, and fall-backs at the national, regional, and global level. Development agencies, civil society </w:t>
      </w:r>
      <w:r w:rsidR="00DE3339">
        <w:rPr>
          <w:rFonts w:ascii="Calibri" w:hAnsi="Calibri"/>
        </w:rPr>
        <w:t>organis</w:t>
      </w:r>
      <w:r w:rsidRPr="00991BAF">
        <w:rPr>
          <w:rFonts w:ascii="Calibri" w:hAnsi="Calibri"/>
        </w:rPr>
        <w:t>ations, and government officials have used the results to find concrete ways to improve budget transparency. By honing in on specific indicators and graded responses, country-level policy makers can diagnose weaknesses, identify gaps, and develop strategies for making the budget more open.</w:t>
      </w:r>
    </w:p>
    <w:p w14:paraId="371DD5E8" w14:textId="77777777" w:rsidR="007F3FDC" w:rsidRPr="00991BAF" w:rsidRDefault="007F3FDC" w:rsidP="007F3FDC">
      <w:pPr>
        <w:ind w:left="360"/>
        <w:jc w:val="both"/>
        <w:rPr>
          <w:color w:val="0070C0"/>
          <w:sz w:val="24"/>
          <w:szCs w:val="24"/>
        </w:rPr>
      </w:pPr>
      <w:r w:rsidRPr="00991BAF">
        <w:rPr>
          <w:b/>
          <w:color w:val="0070C0"/>
          <w:sz w:val="24"/>
          <w:szCs w:val="24"/>
        </w:rPr>
        <w:t>Quick link:</w:t>
      </w:r>
      <w:r w:rsidRPr="00991BAF">
        <w:rPr>
          <w:sz w:val="24"/>
          <w:szCs w:val="24"/>
        </w:rPr>
        <w:t xml:space="preserve"> </w:t>
      </w:r>
      <w:r w:rsidRPr="00991BAF">
        <w:rPr>
          <w:sz w:val="24"/>
          <w:szCs w:val="24"/>
          <w:u w:val="single"/>
        </w:rPr>
        <w:t xml:space="preserve">http://www.internationalbudget.org/publications/open-budget-survey-2017-guide-questionnaire-english/ </w:t>
      </w:r>
    </w:p>
    <w:p w14:paraId="0EA406C4" w14:textId="77777777" w:rsidR="007F3FDC" w:rsidRPr="00991BAF" w:rsidRDefault="007F3FDC" w:rsidP="007F3FDC">
      <w:pPr>
        <w:ind w:firstLine="360"/>
        <w:jc w:val="both"/>
        <w:rPr>
          <w:sz w:val="24"/>
          <w:szCs w:val="24"/>
        </w:rPr>
      </w:pPr>
      <w:r w:rsidRPr="00991BAF">
        <w:rPr>
          <w:b/>
          <w:color w:val="0070C0"/>
          <w:sz w:val="24"/>
          <w:szCs w:val="24"/>
        </w:rPr>
        <w:t xml:space="preserve">Explore </w:t>
      </w:r>
      <w:r w:rsidRPr="00991BAF">
        <w:rPr>
          <w:sz w:val="24"/>
          <w:szCs w:val="24"/>
        </w:rPr>
        <w:t xml:space="preserve">the Open Budget Survey results here: </w:t>
      </w:r>
      <w:r w:rsidRPr="00991BAF">
        <w:rPr>
          <w:sz w:val="24"/>
          <w:szCs w:val="24"/>
          <w:u w:val="single"/>
        </w:rPr>
        <w:t>http://survey.internationalbudget.org/</w:t>
      </w:r>
    </w:p>
    <w:p w14:paraId="45A44CBE" w14:textId="77777777" w:rsidR="007F3FDC" w:rsidRPr="00991BAF" w:rsidRDefault="007F3FDC" w:rsidP="007F3FDC">
      <w:pPr>
        <w:jc w:val="both"/>
        <w:rPr>
          <w:sz w:val="24"/>
          <w:szCs w:val="24"/>
        </w:rPr>
      </w:pPr>
    </w:p>
    <w:p w14:paraId="49A663E3" w14:textId="37ED4148" w:rsidR="007F3FDC" w:rsidRDefault="0078661C" w:rsidP="007F3FDC">
      <w:pPr>
        <w:jc w:val="both"/>
        <w:rPr>
          <w:sz w:val="24"/>
          <w:szCs w:val="24"/>
        </w:rPr>
      </w:pPr>
      <w:r w:rsidRPr="00991BAF">
        <w:rPr>
          <w:sz w:val="24"/>
          <w:szCs w:val="24"/>
        </w:rPr>
        <w:t xml:space="preserve">IBP also produces guides and </w:t>
      </w:r>
      <w:hyperlink r:id="rId36" w:history="1">
        <w:r w:rsidRPr="00991BAF">
          <w:rPr>
            <w:rStyle w:val="Hyperlink"/>
            <w:sz w:val="24"/>
            <w:szCs w:val="24"/>
          </w:rPr>
          <w:t>research</w:t>
        </w:r>
      </w:hyperlink>
      <w:r w:rsidRPr="00991BAF">
        <w:rPr>
          <w:color w:val="0070C0"/>
          <w:sz w:val="24"/>
          <w:szCs w:val="24"/>
        </w:rPr>
        <w:t xml:space="preserve"> </w:t>
      </w:r>
      <w:r w:rsidRPr="00991BAF">
        <w:rPr>
          <w:sz w:val="24"/>
          <w:szCs w:val="24"/>
        </w:rPr>
        <w:t>that expand on some of the elements assessed in the Open Budget Survey, most notably:</w:t>
      </w:r>
    </w:p>
    <w:p w14:paraId="23EE2ABE" w14:textId="77777777" w:rsidR="0078661C" w:rsidRPr="00991BAF" w:rsidRDefault="0078661C" w:rsidP="007F3FDC">
      <w:pPr>
        <w:jc w:val="both"/>
        <w:rPr>
          <w:sz w:val="24"/>
          <w:szCs w:val="24"/>
        </w:rPr>
      </w:pPr>
    </w:p>
    <w:p w14:paraId="0F52DFA6" w14:textId="77777777" w:rsidR="007F3FDC" w:rsidRPr="00991BAF" w:rsidRDefault="00CC49D6" w:rsidP="00087037">
      <w:pPr>
        <w:pStyle w:val="ListParagraph"/>
        <w:numPr>
          <w:ilvl w:val="0"/>
          <w:numId w:val="25"/>
        </w:numPr>
        <w:jc w:val="both"/>
        <w:rPr>
          <w:rFonts w:ascii="Calibri" w:hAnsi="Calibri"/>
          <w:sz w:val="24"/>
          <w:szCs w:val="24"/>
        </w:rPr>
      </w:pPr>
      <w:hyperlink r:id="rId37" w:history="1">
        <w:r w:rsidR="007F3FDC" w:rsidRPr="00991BAF">
          <w:rPr>
            <w:rStyle w:val="Hyperlink"/>
            <w:sz w:val="24"/>
            <w:szCs w:val="24"/>
          </w:rPr>
          <w:t>The Power of Making It Simple</w:t>
        </w:r>
      </w:hyperlink>
      <w:r w:rsidR="007F3FDC" w:rsidRPr="00991BAF">
        <w:rPr>
          <w:sz w:val="24"/>
          <w:szCs w:val="24"/>
        </w:rPr>
        <w:t xml:space="preserve"> provides step-by-step guidance to governments on producing a Citizens Budget and includes suggestions on how to meet challenges that often arise in the process. This is complemented by a dedicated section of the IBP’s website which provides resources on </w:t>
      </w:r>
      <w:r w:rsidR="007F3FDC" w:rsidRPr="00991BAF">
        <w:rPr>
          <w:rFonts w:ascii="Calibri" w:hAnsi="Calibri"/>
          <w:sz w:val="24"/>
          <w:szCs w:val="24"/>
        </w:rPr>
        <w:t xml:space="preserve">how to develop a Citizens </w:t>
      </w:r>
      <w:r w:rsidR="007F3FDC" w:rsidRPr="00991BAF">
        <w:rPr>
          <w:sz w:val="24"/>
          <w:szCs w:val="24"/>
        </w:rPr>
        <w:t>Budget, a wealth of examples, and some considerations on the importance of this document for showing a government’s institutionalized commitment to ensure citizens have a firm understanding of the many ways the budget affects their lives.</w:t>
      </w:r>
      <w:r w:rsidR="007F3FDC" w:rsidRPr="00991BAF">
        <w:rPr>
          <w:rFonts w:ascii="Calibri" w:hAnsi="Calibri"/>
          <w:sz w:val="24"/>
          <w:szCs w:val="24"/>
        </w:rPr>
        <w:t xml:space="preserve"> </w:t>
      </w:r>
    </w:p>
    <w:p w14:paraId="795A9128" w14:textId="77777777" w:rsidR="007F3FDC" w:rsidRPr="00991BAF" w:rsidRDefault="007F3FDC" w:rsidP="007F3FDC">
      <w:pPr>
        <w:ind w:firstLine="360"/>
        <w:jc w:val="both"/>
        <w:rPr>
          <w:sz w:val="24"/>
          <w:szCs w:val="24"/>
        </w:rPr>
      </w:pPr>
      <w:r w:rsidRPr="00991BAF">
        <w:rPr>
          <w:b/>
          <w:color w:val="0070C0"/>
          <w:sz w:val="24"/>
          <w:szCs w:val="24"/>
        </w:rPr>
        <w:t>Quick link:</w:t>
      </w:r>
      <w:r w:rsidRPr="00991BAF">
        <w:t xml:space="preserve"> </w:t>
      </w:r>
      <w:hyperlink r:id="rId38" w:history="1">
        <w:r w:rsidRPr="00991BAF">
          <w:rPr>
            <w:rStyle w:val="Hyperlink"/>
            <w:sz w:val="24"/>
            <w:szCs w:val="24"/>
          </w:rPr>
          <w:t>http://www.internationalbudget.org/opening-budgets/citizens-budgets/</w:t>
        </w:r>
      </w:hyperlink>
      <w:r w:rsidRPr="00991BAF">
        <w:rPr>
          <w:sz w:val="24"/>
          <w:szCs w:val="24"/>
        </w:rPr>
        <w:t xml:space="preserve">   </w:t>
      </w:r>
    </w:p>
    <w:p w14:paraId="227FB208" w14:textId="77777777" w:rsidR="007F3FDC" w:rsidRPr="00991BAF" w:rsidRDefault="007F3FDC" w:rsidP="007F3FDC">
      <w:pPr>
        <w:jc w:val="both"/>
        <w:rPr>
          <w:sz w:val="24"/>
          <w:szCs w:val="24"/>
        </w:rPr>
      </w:pPr>
    </w:p>
    <w:p w14:paraId="17DD922F" w14:textId="77777777" w:rsidR="007F3FDC" w:rsidRPr="00991BAF" w:rsidRDefault="007F3FDC" w:rsidP="00087037">
      <w:pPr>
        <w:pStyle w:val="ListParagraph"/>
        <w:numPr>
          <w:ilvl w:val="0"/>
          <w:numId w:val="25"/>
        </w:numPr>
        <w:jc w:val="both"/>
        <w:rPr>
          <w:sz w:val="24"/>
          <w:szCs w:val="24"/>
        </w:rPr>
      </w:pPr>
      <w:r w:rsidRPr="00991BAF">
        <w:rPr>
          <w:b/>
          <w:color w:val="0070C0"/>
          <w:sz w:val="24"/>
          <w:szCs w:val="24"/>
        </w:rPr>
        <w:t>Guide to Transparency in Government Budget Reports</w:t>
      </w:r>
      <w:r w:rsidRPr="00991BAF">
        <w:rPr>
          <w:sz w:val="24"/>
          <w:szCs w:val="24"/>
        </w:rPr>
        <w:t>: this guide responds to the questions of “why are budget reports important?” and “what should they include?” It supports governments in their efforts to meet international standards of good practice on budget transparency by explaining what key reports and documents they should be producing and making available throughout the budget process, what information should be in those reports, and providing examples of model documents from other countries. The guide covers each of the eight key budget documents: the Pre-Budget Statement, the Executive’s Budget Proposal, the Citizens Budget, the Enacted Budget, In-Year Reports, the Mid-Year Review, the Year-End Report, and the Audit Report.</w:t>
      </w:r>
    </w:p>
    <w:p w14:paraId="51A74125" w14:textId="77777777" w:rsidR="0078661C" w:rsidRPr="0078661C" w:rsidRDefault="0078661C" w:rsidP="0078661C">
      <w:pPr>
        <w:pStyle w:val="ListParagraph"/>
        <w:numPr>
          <w:ilvl w:val="0"/>
          <w:numId w:val="25"/>
        </w:numPr>
        <w:jc w:val="both"/>
        <w:rPr>
          <w:sz w:val="24"/>
          <w:szCs w:val="24"/>
        </w:rPr>
      </w:pPr>
      <w:r w:rsidRPr="0078661C">
        <w:rPr>
          <w:b/>
          <w:color w:val="0070C0"/>
          <w:sz w:val="24"/>
          <w:szCs w:val="24"/>
        </w:rPr>
        <w:t xml:space="preserve">Quick link: </w:t>
      </w:r>
      <w:hyperlink r:id="rId39" w:history="1">
        <w:r w:rsidRPr="0078661C">
          <w:rPr>
            <w:rStyle w:val="Hyperlink"/>
            <w:sz w:val="24"/>
            <w:szCs w:val="24"/>
          </w:rPr>
          <w:t>http://www.internationalbudget.org/publications/guide-to-transparency-in-government-budget-reports-why-are-budget-reports-important-and-what-should-they-include/</w:t>
        </w:r>
      </w:hyperlink>
    </w:p>
    <w:p w14:paraId="618CAD44" w14:textId="77777777" w:rsidR="00A74F19" w:rsidRPr="00731F2C" w:rsidRDefault="007F3FDC" w:rsidP="00A74F19">
      <w:pPr>
        <w:pStyle w:val="Title"/>
        <w:rPr>
          <w:sz w:val="32"/>
          <w:szCs w:val="32"/>
        </w:rPr>
      </w:pPr>
      <w:r w:rsidRPr="00991BAF">
        <w:rPr>
          <w:sz w:val="24"/>
          <w:szCs w:val="24"/>
        </w:rPr>
        <w:br w:type="page"/>
      </w:r>
      <w:r w:rsidR="00A74F19" w:rsidRPr="00731F2C">
        <w:rPr>
          <w:sz w:val="32"/>
          <w:szCs w:val="32"/>
        </w:rPr>
        <w:lastRenderedPageBreak/>
        <w:t xml:space="preserve">International Federation of Accountants </w:t>
      </w:r>
      <w:r w:rsidR="00A74F19" w:rsidRPr="00731F2C">
        <w:rPr>
          <w:smallCaps/>
          <w:sz w:val="32"/>
          <w:szCs w:val="32"/>
        </w:rPr>
        <w:t>(IFAC)</w:t>
      </w:r>
      <w:r w:rsidR="00A74F19" w:rsidRPr="00731F2C">
        <w:rPr>
          <w:sz w:val="32"/>
          <w:szCs w:val="32"/>
        </w:rPr>
        <w:t xml:space="preserve"> and the International Public Sector Accounting Standards Board </w:t>
      </w:r>
      <w:r w:rsidR="00A74F19" w:rsidRPr="00731F2C">
        <w:rPr>
          <w:smallCaps/>
          <w:sz w:val="32"/>
          <w:szCs w:val="32"/>
        </w:rPr>
        <w:t>(IPSASB)</w:t>
      </w:r>
    </w:p>
    <w:p w14:paraId="6CDFFA2B" w14:textId="77777777" w:rsidR="00A74F19" w:rsidRPr="00731F2C" w:rsidRDefault="00A74F19" w:rsidP="00A74F19">
      <w:pPr>
        <w:jc w:val="both"/>
        <w:rPr>
          <w:sz w:val="24"/>
          <w:szCs w:val="24"/>
        </w:rPr>
      </w:pPr>
      <w:r w:rsidRPr="00731F2C">
        <w:rPr>
          <w:sz w:val="24"/>
          <w:szCs w:val="24"/>
        </w:rPr>
        <w:t xml:space="preserve">The </w:t>
      </w:r>
      <w:hyperlink r:id="rId40" w:history="1">
        <w:r w:rsidRPr="00731F2C">
          <w:rPr>
            <w:rStyle w:val="Hyperlink"/>
            <w:b/>
            <w:sz w:val="24"/>
            <w:szCs w:val="24"/>
          </w:rPr>
          <w:t>International Federation of Accountants (IFAC)</w:t>
        </w:r>
      </w:hyperlink>
      <w:r w:rsidRPr="00731F2C">
        <w:rPr>
          <w:b/>
          <w:sz w:val="24"/>
          <w:szCs w:val="24"/>
        </w:rPr>
        <w:t xml:space="preserve"> </w:t>
      </w:r>
      <w:r w:rsidRPr="00731F2C">
        <w:rPr>
          <w:sz w:val="24"/>
          <w:szCs w:val="24"/>
        </w:rPr>
        <w:t>is the global organisation for the accountancy profession dedicated to serving the public interest by strengthening the profession and contributing to the development of strong international economies. Founded in 1977, IFAC is composed of more than 175 members and associates in more than 130 countries and jurisdictions, representing almost 3 million accountants in public practice, education, government service, industry, and commerce.</w:t>
      </w:r>
    </w:p>
    <w:p w14:paraId="678D361C" w14:textId="77777777" w:rsidR="00A74F19" w:rsidRPr="00731F2C" w:rsidRDefault="00A74F19" w:rsidP="00A74F19">
      <w:pPr>
        <w:jc w:val="both"/>
        <w:rPr>
          <w:sz w:val="24"/>
          <w:szCs w:val="24"/>
        </w:rPr>
      </w:pPr>
    </w:p>
    <w:p w14:paraId="2F61BEFE" w14:textId="77777777" w:rsidR="00A74F19" w:rsidRPr="00731F2C" w:rsidRDefault="00A74F19" w:rsidP="00A74F19">
      <w:pPr>
        <w:jc w:val="both"/>
        <w:rPr>
          <w:sz w:val="24"/>
          <w:szCs w:val="24"/>
        </w:rPr>
      </w:pPr>
      <w:r w:rsidRPr="00731F2C">
        <w:rPr>
          <w:sz w:val="24"/>
          <w:szCs w:val="24"/>
        </w:rPr>
        <w:t>Together with its member organisation, the Chartered Institute of Public Finance and Accountancy (CIPFA), IFAC has developed the </w:t>
      </w:r>
      <w:hyperlink r:id="rId41" w:history="1">
        <w:r w:rsidRPr="00731F2C">
          <w:rPr>
            <w:rStyle w:val="Hyperlink"/>
            <w:i/>
            <w:iCs/>
            <w:sz w:val="24"/>
            <w:szCs w:val="24"/>
          </w:rPr>
          <w:t>International Framework: Good Governance in the Public Sector</w:t>
        </w:r>
      </w:hyperlink>
      <w:r w:rsidRPr="00731F2C">
        <w:rPr>
          <w:sz w:val="24"/>
          <w:szCs w:val="24"/>
        </w:rPr>
        <w:t xml:space="preserve"> (2014), to encourage more effective public sector governance. The Framework specifically emphasizes that strong financial management, and the financial discipline it engenders, are essential for the implementation of public sector policies as they facilitate strategic resource allocation, efficient service delivery, greater accountability,</w:t>
      </w:r>
      <w:r w:rsidRPr="00731F2C" w:rsidDel="006A0582">
        <w:rPr>
          <w:sz w:val="24"/>
          <w:szCs w:val="24"/>
        </w:rPr>
        <w:t xml:space="preserve"> </w:t>
      </w:r>
      <w:r w:rsidRPr="00731F2C">
        <w:rPr>
          <w:sz w:val="24"/>
          <w:szCs w:val="24"/>
        </w:rPr>
        <w:t xml:space="preserve">and better outcomes for all citizens. </w:t>
      </w:r>
    </w:p>
    <w:p w14:paraId="53E8E28D" w14:textId="77777777" w:rsidR="00A74F19" w:rsidRPr="00731F2C" w:rsidRDefault="00A74F19" w:rsidP="00A74F19">
      <w:pPr>
        <w:jc w:val="both"/>
        <w:rPr>
          <w:sz w:val="24"/>
          <w:szCs w:val="24"/>
        </w:rPr>
      </w:pPr>
    </w:p>
    <w:p w14:paraId="2848119E" w14:textId="77777777" w:rsidR="00A74F19" w:rsidRPr="00731F2C" w:rsidRDefault="00A74F19" w:rsidP="00A74F19">
      <w:pPr>
        <w:jc w:val="both"/>
        <w:rPr>
          <w:sz w:val="24"/>
          <w:szCs w:val="24"/>
        </w:rPr>
      </w:pPr>
      <w:r w:rsidRPr="00731F2C">
        <w:rPr>
          <w:sz w:val="24"/>
          <w:szCs w:val="24"/>
        </w:rPr>
        <w:t xml:space="preserve">To </w:t>
      </w:r>
      <w:proofErr w:type="spellStart"/>
      <w:r w:rsidRPr="00731F2C">
        <w:rPr>
          <w:sz w:val="24"/>
          <w:szCs w:val="24"/>
        </w:rPr>
        <w:t>catalyze</w:t>
      </w:r>
      <w:proofErr w:type="spellEnd"/>
      <w:r w:rsidRPr="00731F2C">
        <w:rPr>
          <w:sz w:val="24"/>
          <w:szCs w:val="24"/>
        </w:rPr>
        <w:t xml:space="preserve"> collaboration and stronger public financial management globally, IFAC launched the </w:t>
      </w:r>
      <w:hyperlink r:id="rId42" w:history="1">
        <w:r w:rsidRPr="00731F2C">
          <w:rPr>
            <w:rStyle w:val="Hyperlink"/>
            <w:b/>
            <w:sz w:val="24"/>
            <w:szCs w:val="24"/>
          </w:rPr>
          <w:t xml:space="preserve">Accountability. </w:t>
        </w:r>
        <w:proofErr w:type="gramStart"/>
        <w:r w:rsidRPr="00731F2C">
          <w:rPr>
            <w:rStyle w:val="Hyperlink"/>
            <w:b/>
            <w:sz w:val="24"/>
            <w:szCs w:val="24"/>
          </w:rPr>
          <w:t>Now.</w:t>
        </w:r>
        <w:proofErr w:type="gramEnd"/>
        <w:r w:rsidRPr="00731F2C">
          <w:rPr>
            <w:rStyle w:val="Hyperlink"/>
            <w:b/>
            <w:sz w:val="24"/>
            <w:szCs w:val="24"/>
          </w:rPr>
          <w:t xml:space="preserve"> </w:t>
        </w:r>
        <w:proofErr w:type="gramStart"/>
        <w:r w:rsidRPr="00731F2C">
          <w:rPr>
            <w:rStyle w:val="Hyperlink"/>
            <w:b/>
            <w:sz w:val="24"/>
            <w:szCs w:val="24"/>
          </w:rPr>
          <w:t>initiative</w:t>
        </w:r>
        <w:proofErr w:type="gramEnd"/>
      </w:hyperlink>
      <w:r w:rsidRPr="00731F2C">
        <w:rPr>
          <w:sz w:val="24"/>
          <w:szCs w:val="24"/>
        </w:rPr>
        <w:t>, which strives for higher standards of public sector information around the world. It challenges governments to recognize the importance of working toward financial reporting that meets international accrual-based standards known as </w:t>
      </w:r>
      <w:hyperlink r:id="rId43" w:history="1">
        <w:r w:rsidRPr="00731F2C">
          <w:rPr>
            <w:rStyle w:val="Hyperlink"/>
            <w:sz w:val="24"/>
            <w:szCs w:val="24"/>
          </w:rPr>
          <w:t>IPSAS</w:t>
        </w:r>
      </w:hyperlink>
      <w:r w:rsidRPr="00731F2C">
        <w:rPr>
          <w:sz w:val="24"/>
          <w:szCs w:val="24"/>
        </w:rPr>
        <w:t>. Its goal is to support governments around the world in making better decisions and becoming more transparent and accountable. Enhanced public financial accounting and reporting is essential to addressing the problems highlighted by global economic and fiscal crises. It informs government policy and helps to make public services—and economies—more sustainable and resilient over the long term.</w:t>
      </w:r>
    </w:p>
    <w:p w14:paraId="6FD89E6E" w14:textId="77777777" w:rsidR="00A74F19" w:rsidRPr="00731F2C" w:rsidRDefault="00A74F19" w:rsidP="00A74F19">
      <w:pPr>
        <w:jc w:val="both"/>
        <w:rPr>
          <w:sz w:val="24"/>
          <w:szCs w:val="24"/>
        </w:rPr>
      </w:pPr>
    </w:p>
    <w:p w14:paraId="6442DF77" w14:textId="77777777" w:rsidR="00A74F19" w:rsidRPr="00731F2C" w:rsidRDefault="00A74F19" w:rsidP="00A74F19">
      <w:pPr>
        <w:jc w:val="both"/>
        <w:rPr>
          <w:sz w:val="24"/>
          <w:szCs w:val="24"/>
        </w:rPr>
      </w:pPr>
      <w:r w:rsidRPr="00731F2C">
        <w:rPr>
          <w:sz w:val="24"/>
          <w:szCs w:val="24"/>
        </w:rPr>
        <w:t>Additionally, IFAC has developed the following resources, relevant for the activities discussed in this Toolkit:</w:t>
      </w:r>
    </w:p>
    <w:p w14:paraId="7483BBA8" w14:textId="77777777" w:rsidR="00A74F19" w:rsidRPr="00731F2C" w:rsidRDefault="00A74F19" w:rsidP="00A74F19">
      <w:pPr>
        <w:jc w:val="both"/>
        <w:rPr>
          <w:sz w:val="24"/>
          <w:szCs w:val="24"/>
        </w:rPr>
      </w:pPr>
    </w:p>
    <w:p w14:paraId="7CC31DA7" w14:textId="77777777" w:rsidR="00A74F19" w:rsidRPr="00731F2C" w:rsidRDefault="00CC49D6" w:rsidP="00A74F19">
      <w:pPr>
        <w:pStyle w:val="ListParagraph"/>
        <w:numPr>
          <w:ilvl w:val="0"/>
          <w:numId w:val="31"/>
        </w:numPr>
        <w:jc w:val="both"/>
        <w:rPr>
          <w:sz w:val="24"/>
          <w:szCs w:val="24"/>
        </w:rPr>
      </w:pPr>
      <w:hyperlink r:id="rId44" w:history="1">
        <w:r w:rsidR="00A74F19" w:rsidRPr="00731F2C">
          <w:rPr>
            <w:rStyle w:val="Hyperlink"/>
            <w:i/>
            <w:sz w:val="24"/>
            <w:szCs w:val="24"/>
          </w:rPr>
          <w:t>From Bolt-on to Built-in Managing Risk as an Integral Part of Managing an Organisation</w:t>
        </w:r>
      </w:hyperlink>
      <w:r w:rsidR="00A74F19" w:rsidRPr="00731F2C">
        <w:rPr>
          <w:sz w:val="24"/>
          <w:szCs w:val="24"/>
        </w:rPr>
        <w:t xml:space="preserve"> (2015) positions risk management and internal control as it was originally intended—as a highly relevant and useful process that supports organisational decision making and long-term success.</w:t>
      </w:r>
    </w:p>
    <w:p w14:paraId="64559902" w14:textId="77777777" w:rsidR="00A74F19" w:rsidRPr="00731F2C" w:rsidRDefault="00CC49D6" w:rsidP="00A74F19">
      <w:pPr>
        <w:pStyle w:val="ListParagraph"/>
        <w:numPr>
          <w:ilvl w:val="0"/>
          <w:numId w:val="31"/>
        </w:numPr>
        <w:jc w:val="both"/>
        <w:rPr>
          <w:sz w:val="24"/>
          <w:szCs w:val="24"/>
        </w:rPr>
      </w:pPr>
      <w:hyperlink r:id="rId45" w:history="1">
        <w:r w:rsidR="00A74F19" w:rsidRPr="00731F2C">
          <w:rPr>
            <w:rStyle w:val="Hyperlink"/>
            <w:i/>
            <w:sz w:val="24"/>
            <w:szCs w:val="24"/>
          </w:rPr>
          <w:t>Principles for Effective Business Reporting Processes</w:t>
        </w:r>
      </w:hyperlink>
      <w:r w:rsidR="00A74F19" w:rsidRPr="00731F2C">
        <w:rPr>
          <w:sz w:val="24"/>
          <w:szCs w:val="24"/>
        </w:rPr>
        <w:t xml:space="preserve"> (2013) presents 11 key principles along with practical implementation guidance to help professional accountants in business, and their organisations, evaluate and improve their business reporting processes and generate higher-quality financial information.</w:t>
      </w:r>
    </w:p>
    <w:p w14:paraId="42DBDFFB" w14:textId="77777777" w:rsidR="00A74F19" w:rsidRPr="00731F2C" w:rsidRDefault="00CC49D6" w:rsidP="00A74F19">
      <w:pPr>
        <w:pStyle w:val="ListParagraph"/>
        <w:numPr>
          <w:ilvl w:val="0"/>
          <w:numId w:val="31"/>
        </w:numPr>
        <w:jc w:val="both"/>
        <w:rPr>
          <w:sz w:val="24"/>
          <w:szCs w:val="24"/>
        </w:rPr>
      </w:pPr>
      <w:hyperlink r:id="rId46" w:history="1">
        <w:r w:rsidR="00A74F19" w:rsidRPr="00731F2C">
          <w:rPr>
            <w:rStyle w:val="Hyperlink"/>
            <w:i/>
            <w:sz w:val="24"/>
            <w:szCs w:val="24"/>
          </w:rPr>
          <w:t>Evaluating and Improving Internal Control in Organisations</w:t>
        </w:r>
      </w:hyperlink>
      <w:r w:rsidR="00A74F19" w:rsidRPr="00731F2C">
        <w:rPr>
          <w:sz w:val="24"/>
          <w:szCs w:val="24"/>
        </w:rPr>
        <w:t xml:space="preserve"> (2012) guides professional accountants in business and organisations in continuously evaluating and improving internal control, ensuring it plays an integral role in their governance and risk management systems. </w:t>
      </w:r>
    </w:p>
    <w:p w14:paraId="082C7C80" w14:textId="77777777" w:rsidR="00A74F19" w:rsidRPr="00731F2C" w:rsidRDefault="00A74F19" w:rsidP="00A74F19"/>
    <w:p w14:paraId="2DB0E596" w14:textId="77777777" w:rsidR="00A74F19" w:rsidRPr="00731F2C" w:rsidRDefault="00A74F19" w:rsidP="00A74F19">
      <w:pPr>
        <w:jc w:val="both"/>
        <w:rPr>
          <w:sz w:val="24"/>
          <w:szCs w:val="24"/>
        </w:rPr>
      </w:pPr>
      <w:r w:rsidRPr="00731F2C">
        <w:rPr>
          <w:sz w:val="24"/>
          <w:szCs w:val="24"/>
        </w:rPr>
        <w:lastRenderedPageBreak/>
        <w:t xml:space="preserve">IFAC also supports four independent standard-setting boards, among them, the </w:t>
      </w:r>
      <w:hyperlink r:id="rId47" w:history="1">
        <w:r w:rsidRPr="00731F2C">
          <w:rPr>
            <w:rStyle w:val="Hyperlink"/>
            <w:b/>
            <w:sz w:val="24"/>
            <w:szCs w:val="24"/>
          </w:rPr>
          <w:t>International Public Sector Accounting Standards Board (IPSASB)</w:t>
        </w:r>
      </w:hyperlink>
      <w:r w:rsidRPr="00731F2C">
        <w:rPr>
          <w:b/>
          <w:sz w:val="24"/>
          <w:szCs w:val="24"/>
        </w:rPr>
        <w:t>,</w:t>
      </w:r>
      <w:r>
        <w:rPr>
          <w:sz w:val="24"/>
          <w:szCs w:val="24"/>
        </w:rPr>
        <w:t xml:space="preserve"> which develops IPSAS</w:t>
      </w:r>
      <w:r w:rsidRPr="00731F2C">
        <w:rPr>
          <w:sz w:val="24"/>
          <w:szCs w:val="24"/>
        </w:rPr>
        <w:t>, accrual-based standards used for the preparation of general purpose financial statements by governments and other public sector entities around the world. Through these standards, the IPSASB aims to enhance the quality, consistency and transparency of public sector financial reporting worldwide. It also issues guidance, facilitates the exchange of information among accountants and others who work in the public sector, and promotes the acceptance of, and international convergence to, IPSAS.</w:t>
      </w:r>
    </w:p>
    <w:p w14:paraId="76646FF9" w14:textId="77777777" w:rsidR="00A74F19" w:rsidRPr="00731F2C" w:rsidRDefault="00A74F19" w:rsidP="00A74F19">
      <w:pPr>
        <w:jc w:val="both"/>
        <w:rPr>
          <w:sz w:val="24"/>
          <w:szCs w:val="24"/>
        </w:rPr>
      </w:pPr>
    </w:p>
    <w:p w14:paraId="0628A46A" w14:textId="77777777" w:rsidR="00A74F19" w:rsidRPr="00731F2C" w:rsidRDefault="00A74F19" w:rsidP="00A74F19">
      <w:pPr>
        <w:jc w:val="both"/>
        <w:rPr>
          <w:sz w:val="24"/>
          <w:szCs w:val="24"/>
        </w:rPr>
      </w:pPr>
      <w:r w:rsidRPr="00731F2C">
        <w:rPr>
          <w:sz w:val="24"/>
          <w:szCs w:val="24"/>
        </w:rPr>
        <w:t>The IPSASB has a single strategic objective: Strengthening public financial management and knowledge globally through increasing adoption of accrual-based IPSAS by:</w:t>
      </w:r>
    </w:p>
    <w:p w14:paraId="60381AD9" w14:textId="77777777" w:rsidR="00A74F19" w:rsidRPr="00731F2C" w:rsidRDefault="00A74F19" w:rsidP="00A74F19">
      <w:pPr>
        <w:jc w:val="both"/>
        <w:rPr>
          <w:sz w:val="24"/>
          <w:szCs w:val="24"/>
        </w:rPr>
      </w:pPr>
    </w:p>
    <w:p w14:paraId="636AD457" w14:textId="77777777" w:rsidR="00A74F19" w:rsidRPr="00731F2C" w:rsidRDefault="00A74F19" w:rsidP="00A74F19">
      <w:pPr>
        <w:numPr>
          <w:ilvl w:val="0"/>
          <w:numId w:val="29"/>
        </w:numPr>
        <w:jc w:val="both"/>
        <w:rPr>
          <w:sz w:val="24"/>
          <w:szCs w:val="24"/>
        </w:rPr>
      </w:pPr>
      <w:r w:rsidRPr="00731F2C">
        <w:rPr>
          <w:sz w:val="24"/>
          <w:szCs w:val="24"/>
        </w:rPr>
        <w:t>Developing high-quality public sector financial reporting standards;</w:t>
      </w:r>
    </w:p>
    <w:p w14:paraId="146101D2" w14:textId="77777777" w:rsidR="00A74F19" w:rsidRPr="00731F2C" w:rsidRDefault="00A74F19" w:rsidP="00A74F19">
      <w:pPr>
        <w:numPr>
          <w:ilvl w:val="0"/>
          <w:numId w:val="29"/>
        </w:numPr>
        <w:jc w:val="both"/>
        <w:rPr>
          <w:sz w:val="24"/>
          <w:szCs w:val="24"/>
        </w:rPr>
      </w:pPr>
      <w:r w:rsidRPr="00731F2C">
        <w:rPr>
          <w:sz w:val="24"/>
          <w:szCs w:val="24"/>
        </w:rPr>
        <w:t>Developing other publications for the public sector; and</w:t>
      </w:r>
    </w:p>
    <w:p w14:paraId="688FA490" w14:textId="77777777" w:rsidR="00A74F19" w:rsidRPr="00731F2C" w:rsidRDefault="00A74F19" w:rsidP="00A74F19">
      <w:pPr>
        <w:numPr>
          <w:ilvl w:val="0"/>
          <w:numId w:val="29"/>
        </w:numPr>
        <w:jc w:val="both"/>
        <w:rPr>
          <w:sz w:val="24"/>
          <w:szCs w:val="24"/>
        </w:rPr>
      </w:pPr>
      <w:r w:rsidRPr="00731F2C">
        <w:rPr>
          <w:sz w:val="24"/>
          <w:szCs w:val="24"/>
        </w:rPr>
        <w:t>Raising awareness of IPSAS and the benefits of their adoption.</w:t>
      </w:r>
    </w:p>
    <w:p w14:paraId="69A908E5" w14:textId="77777777" w:rsidR="00A74F19" w:rsidRPr="00731F2C" w:rsidRDefault="00A74F19" w:rsidP="00A74F19">
      <w:pPr>
        <w:jc w:val="both"/>
        <w:rPr>
          <w:sz w:val="24"/>
          <w:szCs w:val="24"/>
        </w:rPr>
      </w:pPr>
    </w:p>
    <w:p w14:paraId="14C71834" w14:textId="77777777" w:rsidR="00A74F19" w:rsidRPr="00731F2C" w:rsidRDefault="00A74F19" w:rsidP="00A74F19">
      <w:pPr>
        <w:jc w:val="both"/>
        <w:rPr>
          <w:sz w:val="24"/>
          <w:szCs w:val="24"/>
        </w:rPr>
      </w:pPr>
      <w:r w:rsidRPr="00731F2C">
        <w:rPr>
          <w:sz w:val="24"/>
          <w:szCs w:val="24"/>
        </w:rPr>
        <w:t>As at December 1, 2016 the IPSASB had issued 39 IPSAS (four withdrawn or in the process of being withdrawn), an IPSAS for the cash basis of accounting, and three Recommended Practice Guidelines dealing with the broader aspects of financial reporting outside the financial statements. In late 2014 the IPSASB published the first global public sector Conceptual Framework.</w:t>
      </w:r>
    </w:p>
    <w:p w14:paraId="34F842A8" w14:textId="77777777" w:rsidR="00A74F19" w:rsidRPr="00731F2C" w:rsidRDefault="00A74F19" w:rsidP="00A74F19">
      <w:pPr>
        <w:jc w:val="both"/>
        <w:rPr>
          <w:sz w:val="24"/>
          <w:szCs w:val="24"/>
        </w:rPr>
      </w:pPr>
    </w:p>
    <w:p w14:paraId="3321F09D" w14:textId="77777777" w:rsidR="00A74F19" w:rsidRPr="00731F2C" w:rsidRDefault="00A74F19" w:rsidP="00A74F19">
      <w:pPr>
        <w:jc w:val="both"/>
        <w:rPr>
          <w:sz w:val="24"/>
          <w:szCs w:val="24"/>
        </w:rPr>
      </w:pPr>
      <w:r w:rsidRPr="00731F2C">
        <w:rPr>
          <w:sz w:val="24"/>
          <w:szCs w:val="24"/>
        </w:rPr>
        <w:t>Established in 2015, the </w:t>
      </w:r>
      <w:hyperlink r:id="rId48" w:tgtFrame="_blank" w:history="1">
        <w:r w:rsidRPr="00731F2C">
          <w:rPr>
            <w:rStyle w:val="Hyperlink"/>
            <w:sz w:val="24"/>
            <w:szCs w:val="24"/>
          </w:rPr>
          <w:t>Public Interest Committee</w:t>
        </w:r>
      </w:hyperlink>
      <w:r w:rsidRPr="00731F2C">
        <w:rPr>
          <w:sz w:val="24"/>
          <w:szCs w:val="24"/>
        </w:rPr>
        <w:t> (PIC) of IPSASB provides oversight of IPSASB’s standard-setting activities and ensures that those activities are in the public interest</w:t>
      </w:r>
      <w:r>
        <w:rPr>
          <w:sz w:val="24"/>
          <w:szCs w:val="24"/>
        </w:rPr>
        <w:t xml:space="preserve">. </w:t>
      </w:r>
      <w:r w:rsidRPr="00731F2C">
        <w:rPr>
          <w:sz w:val="24"/>
          <w:szCs w:val="24"/>
        </w:rPr>
        <w:t xml:space="preserve"> The PIC is currently composed of representatives from the International Monetary Fund</w:t>
      </w:r>
      <w:r>
        <w:rPr>
          <w:sz w:val="24"/>
          <w:szCs w:val="24"/>
        </w:rPr>
        <w:t xml:space="preserve"> (see page X)</w:t>
      </w:r>
      <w:r w:rsidRPr="00731F2C">
        <w:rPr>
          <w:sz w:val="24"/>
          <w:szCs w:val="24"/>
        </w:rPr>
        <w:t>, International Organisation of Supreme Audit Institutions</w:t>
      </w:r>
      <w:r>
        <w:rPr>
          <w:sz w:val="24"/>
          <w:szCs w:val="24"/>
        </w:rPr>
        <w:t xml:space="preserve"> (INTOSAI, see page X)</w:t>
      </w:r>
      <w:r w:rsidRPr="00731F2C">
        <w:rPr>
          <w:sz w:val="24"/>
          <w:szCs w:val="24"/>
        </w:rPr>
        <w:t>, Organisation for Economic Co-operation and Development</w:t>
      </w:r>
      <w:r>
        <w:rPr>
          <w:sz w:val="24"/>
          <w:szCs w:val="24"/>
        </w:rPr>
        <w:t xml:space="preserve"> (OECD, see page X)</w:t>
      </w:r>
      <w:r w:rsidRPr="00731F2C">
        <w:rPr>
          <w:sz w:val="24"/>
          <w:szCs w:val="24"/>
        </w:rPr>
        <w:t>, and the World Bank Group</w:t>
      </w:r>
      <w:r>
        <w:rPr>
          <w:sz w:val="24"/>
          <w:szCs w:val="24"/>
        </w:rPr>
        <w:t xml:space="preserve"> (see page X)</w:t>
      </w:r>
      <w:r w:rsidRPr="00731F2C">
        <w:rPr>
          <w:sz w:val="24"/>
          <w:szCs w:val="24"/>
        </w:rPr>
        <w:t>. </w:t>
      </w:r>
      <w:r>
        <w:rPr>
          <w:sz w:val="24"/>
          <w:szCs w:val="24"/>
        </w:rPr>
        <w:t xml:space="preserve">The PIC provides </w:t>
      </w:r>
      <w:r w:rsidRPr="00731F2C">
        <w:rPr>
          <w:sz w:val="24"/>
          <w:szCs w:val="24"/>
        </w:rPr>
        <w:t>recommendations on:</w:t>
      </w:r>
    </w:p>
    <w:p w14:paraId="381878C0" w14:textId="77777777" w:rsidR="00A74F19" w:rsidRPr="00731F2C" w:rsidRDefault="00A74F19" w:rsidP="00A74F19">
      <w:pPr>
        <w:jc w:val="both"/>
        <w:rPr>
          <w:sz w:val="24"/>
          <w:szCs w:val="24"/>
        </w:rPr>
      </w:pPr>
    </w:p>
    <w:p w14:paraId="1DDD1CB1" w14:textId="77777777" w:rsidR="00A74F19" w:rsidRPr="00731F2C" w:rsidRDefault="00A74F19" w:rsidP="00A74F19">
      <w:pPr>
        <w:numPr>
          <w:ilvl w:val="0"/>
          <w:numId w:val="30"/>
        </w:numPr>
        <w:jc w:val="both"/>
        <w:rPr>
          <w:sz w:val="24"/>
          <w:szCs w:val="24"/>
        </w:rPr>
      </w:pPr>
      <w:r w:rsidRPr="00731F2C">
        <w:rPr>
          <w:sz w:val="24"/>
          <w:szCs w:val="24"/>
        </w:rPr>
        <w:t>The IPSASB’s terms of reference;</w:t>
      </w:r>
    </w:p>
    <w:p w14:paraId="46A27BF5" w14:textId="77777777" w:rsidR="00A74F19" w:rsidRPr="00731F2C" w:rsidRDefault="00A74F19" w:rsidP="00A74F19">
      <w:pPr>
        <w:numPr>
          <w:ilvl w:val="0"/>
          <w:numId w:val="30"/>
        </w:numPr>
        <w:jc w:val="both"/>
        <w:rPr>
          <w:sz w:val="24"/>
          <w:szCs w:val="24"/>
        </w:rPr>
      </w:pPr>
      <w:r w:rsidRPr="00731F2C">
        <w:rPr>
          <w:sz w:val="24"/>
          <w:szCs w:val="24"/>
        </w:rPr>
        <w:t>The arrangements for nomination and appointment of IPSASB members; and</w:t>
      </w:r>
    </w:p>
    <w:p w14:paraId="627A2EAF" w14:textId="77777777" w:rsidR="00A74F19" w:rsidRPr="00731F2C" w:rsidRDefault="00A74F19" w:rsidP="00A74F19">
      <w:pPr>
        <w:numPr>
          <w:ilvl w:val="0"/>
          <w:numId w:val="30"/>
        </w:numPr>
        <w:jc w:val="both"/>
        <w:rPr>
          <w:sz w:val="24"/>
          <w:szCs w:val="24"/>
        </w:rPr>
      </w:pPr>
      <w:r w:rsidRPr="00731F2C">
        <w:rPr>
          <w:sz w:val="24"/>
          <w:szCs w:val="24"/>
        </w:rPr>
        <w:t>The procedures and processes for developing the IPSASB’s strategy, work plan, and IPSAS.</w:t>
      </w:r>
    </w:p>
    <w:p w14:paraId="045DD0C3" w14:textId="77777777" w:rsidR="00A74F19" w:rsidRPr="00731F2C" w:rsidRDefault="00A74F19" w:rsidP="00A74F19">
      <w:pPr>
        <w:jc w:val="both"/>
        <w:rPr>
          <w:sz w:val="24"/>
          <w:szCs w:val="24"/>
        </w:rPr>
      </w:pPr>
    </w:p>
    <w:p w14:paraId="1E1E6C82" w14:textId="77777777" w:rsidR="00A74F19" w:rsidRDefault="00A74F19" w:rsidP="00A74F19">
      <w:pPr>
        <w:jc w:val="both"/>
        <w:rPr>
          <w:sz w:val="24"/>
          <w:szCs w:val="24"/>
        </w:rPr>
      </w:pPr>
      <w:r w:rsidRPr="00731F2C">
        <w:rPr>
          <w:sz w:val="24"/>
          <w:szCs w:val="24"/>
        </w:rPr>
        <w:t>The Consultative Advisory Group (CAG) is an integral and important part of the IPSASB's formal process of consultation. Representatives of CAG member organisations provide advice on:</w:t>
      </w:r>
    </w:p>
    <w:p w14:paraId="10357C63" w14:textId="77777777" w:rsidR="00A74F19" w:rsidRPr="00731F2C" w:rsidRDefault="00A74F19" w:rsidP="00A74F19">
      <w:pPr>
        <w:jc w:val="both"/>
        <w:rPr>
          <w:sz w:val="24"/>
          <w:szCs w:val="24"/>
        </w:rPr>
      </w:pPr>
    </w:p>
    <w:p w14:paraId="6EF1AE8A" w14:textId="77777777" w:rsidR="00A74F19" w:rsidRPr="00731F2C" w:rsidRDefault="00A74F19" w:rsidP="00A74F19">
      <w:pPr>
        <w:pStyle w:val="ListParagraph"/>
        <w:numPr>
          <w:ilvl w:val="0"/>
          <w:numId w:val="32"/>
        </w:numPr>
        <w:jc w:val="both"/>
        <w:rPr>
          <w:sz w:val="24"/>
          <w:szCs w:val="24"/>
        </w:rPr>
      </w:pPr>
      <w:r w:rsidRPr="00731F2C">
        <w:rPr>
          <w:sz w:val="24"/>
          <w:szCs w:val="24"/>
        </w:rPr>
        <w:t>The IPSASB’s strategy, work program and agenda, including project priorities;</w:t>
      </w:r>
    </w:p>
    <w:p w14:paraId="48C1D666" w14:textId="77777777" w:rsidR="00A74F19" w:rsidRPr="00731F2C" w:rsidRDefault="00A74F19" w:rsidP="00A74F19">
      <w:pPr>
        <w:pStyle w:val="ListParagraph"/>
        <w:numPr>
          <w:ilvl w:val="0"/>
          <w:numId w:val="32"/>
        </w:numPr>
        <w:jc w:val="both"/>
        <w:rPr>
          <w:sz w:val="24"/>
          <w:szCs w:val="24"/>
        </w:rPr>
      </w:pPr>
      <w:r w:rsidRPr="00731F2C">
        <w:rPr>
          <w:sz w:val="24"/>
          <w:szCs w:val="24"/>
        </w:rPr>
        <w:t>IPSASB’s projects, including views on key technical issues or matters that may impede the adoption or effective implementation of IPSAS™; and</w:t>
      </w:r>
    </w:p>
    <w:p w14:paraId="4F4AE10B" w14:textId="77777777" w:rsidR="00A74F19" w:rsidRPr="00731F2C" w:rsidRDefault="00A74F19" w:rsidP="00A74F19">
      <w:pPr>
        <w:pStyle w:val="ListParagraph"/>
        <w:numPr>
          <w:ilvl w:val="0"/>
          <w:numId w:val="32"/>
        </w:numPr>
        <w:jc w:val="both"/>
        <w:rPr>
          <w:sz w:val="24"/>
          <w:szCs w:val="24"/>
        </w:rPr>
      </w:pPr>
      <w:r w:rsidRPr="00731F2C">
        <w:rPr>
          <w:sz w:val="24"/>
          <w:szCs w:val="24"/>
        </w:rPr>
        <w:t>Other matters of relevance to the standard-setting activities of the IPSASB.</w:t>
      </w:r>
    </w:p>
    <w:p w14:paraId="06A8429C" w14:textId="77777777" w:rsidR="00A74F19" w:rsidRPr="00731F2C" w:rsidRDefault="00A74F19" w:rsidP="00A74F19">
      <w:pPr>
        <w:jc w:val="both"/>
        <w:rPr>
          <w:sz w:val="24"/>
          <w:szCs w:val="24"/>
        </w:rPr>
      </w:pPr>
    </w:p>
    <w:p w14:paraId="6B0A08BE" w14:textId="01AE287C" w:rsidR="005A28FA" w:rsidRPr="00A74F19" w:rsidRDefault="00A74F19" w:rsidP="00A74F19">
      <w:pPr>
        <w:rPr>
          <w:sz w:val="24"/>
          <w:szCs w:val="24"/>
        </w:rPr>
      </w:pPr>
      <w:r w:rsidRPr="00731F2C">
        <w:rPr>
          <w:sz w:val="24"/>
          <w:szCs w:val="24"/>
        </w:rPr>
        <w:t>The CAG’s first meeting was in Toronto in June 2016.</w:t>
      </w:r>
    </w:p>
    <w:p w14:paraId="33EB4388" w14:textId="309ED629" w:rsidR="005A28FA" w:rsidRPr="000E0D2E" w:rsidRDefault="005A28FA" w:rsidP="005A28FA">
      <w:pPr>
        <w:rPr>
          <w:b/>
          <w:sz w:val="24"/>
          <w:szCs w:val="24"/>
        </w:rPr>
      </w:pPr>
    </w:p>
    <w:p w14:paraId="4916BD48" w14:textId="638A8D4C" w:rsidR="007F3FDC" w:rsidRPr="00991BAF" w:rsidRDefault="005A28FA" w:rsidP="00E22D0B">
      <w:pPr>
        <w:rPr>
          <w:sz w:val="24"/>
          <w:szCs w:val="24"/>
        </w:rPr>
      </w:pPr>
      <w:r>
        <w:rPr>
          <w:sz w:val="24"/>
          <w:szCs w:val="24"/>
        </w:rPr>
        <w:br w:type="page"/>
      </w:r>
    </w:p>
    <w:p w14:paraId="0DBF1076" w14:textId="77777777" w:rsidR="00B83EB1" w:rsidRPr="00991BAF" w:rsidRDefault="00B83EB1" w:rsidP="00B83EB1">
      <w:pPr>
        <w:pBdr>
          <w:bottom w:val="single" w:sz="8" w:space="4" w:color="4F81BD"/>
        </w:pBdr>
        <w:spacing w:after="300"/>
        <w:contextualSpacing/>
        <w:rPr>
          <w:rFonts w:ascii="Cambria" w:eastAsia="Malgun Gothic" w:hAnsi="Cambria" w:cs="Times New Roman"/>
          <w:color w:val="17365D"/>
          <w:spacing w:val="5"/>
          <w:kern w:val="28"/>
          <w:sz w:val="32"/>
          <w:szCs w:val="32"/>
        </w:rPr>
      </w:pPr>
      <w:r w:rsidRPr="00991BAF">
        <w:rPr>
          <w:rFonts w:ascii="Cambria" w:eastAsia="Malgun Gothic" w:hAnsi="Cambria" w:cs="Times New Roman"/>
          <w:color w:val="17365D"/>
          <w:spacing w:val="5"/>
          <w:kern w:val="28"/>
          <w:sz w:val="32"/>
          <w:szCs w:val="32"/>
        </w:rPr>
        <w:lastRenderedPageBreak/>
        <w:t xml:space="preserve">International Monetary Fund (IMF) </w:t>
      </w:r>
    </w:p>
    <w:p w14:paraId="75E74020" w14:textId="77777777" w:rsidR="00B83EB1" w:rsidRPr="00991BAF" w:rsidRDefault="00B83EB1" w:rsidP="00B83EB1">
      <w:pPr>
        <w:jc w:val="both"/>
        <w:rPr>
          <w:rFonts w:ascii="Calibri" w:eastAsia="Calibri" w:hAnsi="Calibri" w:cs="Arial"/>
          <w:sz w:val="24"/>
          <w:szCs w:val="24"/>
        </w:rPr>
      </w:pPr>
    </w:p>
    <w:p w14:paraId="439413D8" w14:textId="7B2A05D5" w:rsidR="00B83EB1" w:rsidRPr="00991BAF" w:rsidRDefault="0078661C" w:rsidP="00B83EB1">
      <w:pPr>
        <w:spacing w:after="240"/>
        <w:jc w:val="both"/>
        <w:rPr>
          <w:rFonts w:ascii="Segoe UI" w:hAnsi="Segoe UI" w:cs="Segoe UI"/>
          <w:sz w:val="21"/>
          <w:szCs w:val="21"/>
        </w:rPr>
      </w:pPr>
      <w:r w:rsidRPr="00991BAF">
        <w:rPr>
          <w:rFonts w:ascii="Calibri" w:eastAsia="Calibri" w:hAnsi="Calibri" w:cs="Arial"/>
          <w:sz w:val="24"/>
          <w:szCs w:val="24"/>
        </w:rPr>
        <w:t>The</w:t>
      </w:r>
      <w:r w:rsidRPr="00991BAF">
        <w:rPr>
          <w:rFonts w:ascii="Segoe UI" w:hAnsi="Segoe UI" w:cs="Segoe UI"/>
          <w:b/>
          <w:sz w:val="21"/>
          <w:szCs w:val="21"/>
        </w:rPr>
        <w:t xml:space="preserve"> </w:t>
      </w:r>
      <w:r w:rsidRPr="00991BAF">
        <w:rPr>
          <w:rFonts w:ascii="Segoe UI" w:hAnsi="Segoe UI" w:cs="Segoe UI"/>
          <w:b/>
          <w:color w:val="365F91" w:themeColor="accent1" w:themeShade="BF"/>
          <w:sz w:val="21"/>
          <w:szCs w:val="21"/>
        </w:rPr>
        <w:t>International Monetary Fund (IMF)</w:t>
      </w:r>
      <w:r w:rsidRPr="00991BAF">
        <w:rPr>
          <w:rFonts w:ascii="Segoe UI" w:hAnsi="Segoe UI" w:cs="Segoe UI"/>
          <w:bCs/>
          <w:color w:val="365F91" w:themeColor="accent1" w:themeShade="BF"/>
          <w:sz w:val="21"/>
          <w:szCs w:val="21"/>
        </w:rPr>
        <w:t xml:space="preserve"> </w:t>
      </w:r>
      <w:r w:rsidR="00B83EB1" w:rsidRPr="00CD361A">
        <w:rPr>
          <w:rFonts w:ascii="Segoe UI" w:hAnsi="Segoe UI" w:cs="Segoe UI"/>
          <w:b/>
          <w:bCs/>
          <w:sz w:val="21"/>
          <w:szCs w:val="21"/>
        </w:rPr>
        <w:t xml:space="preserve">was founded in 1944 and currently has a </w:t>
      </w:r>
      <w:r w:rsidR="00B83EB1" w:rsidRPr="00CD361A">
        <w:rPr>
          <w:rFonts w:ascii="Segoe UI" w:hAnsi="Segoe UI" w:cs="Segoe UI"/>
          <w:b/>
          <w:sz w:val="21"/>
          <w:szCs w:val="21"/>
        </w:rPr>
        <w:t>membership of 189 countries.</w:t>
      </w:r>
      <w:r w:rsidR="00B83EB1" w:rsidRPr="00991BAF">
        <w:rPr>
          <w:rFonts w:ascii="Segoe UI" w:hAnsi="Segoe UI" w:cs="Segoe UI"/>
          <w:sz w:val="21"/>
          <w:szCs w:val="21"/>
        </w:rPr>
        <w:t xml:space="preserve"> The IMF’s mandate is to </w:t>
      </w:r>
      <w:r w:rsidR="00B83EB1">
        <w:rPr>
          <w:rFonts w:ascii="Segoe UI" w:hAnsi="Segoe UI" w:cs="Segoe UI"/>
          <w:sz w:val="21"/>
          <w:szCs w:val="21"/>
        </w:rPr>
        <w:t>(</w:t>
      </w:r>
      <w:proofErr w:type="spellStart"/>
      <w:r w:rsidR="00B83EB1">
        <w:rPr>
          <w:rFonts w:ascii="Segoe UI" w:hAnsi="Segoe UI" w:cs="Segoe UI"/>
          <w:sz w:val="21"/>
          <w:szCs w:val="21"/>
        </w:rPr>
        <w:t>i</w:t>
      </w:r>
      <w:proofErr w:type="spellEnd"/>
      <w:r w:rsidR="00B83EB1">
        <w:rPr>
          <w:rFonts w:ascii="Segoe UI" w:hAnsi="Segoe UI" w:cs="Segoe UI"/>
          <w:sz w:val="21"/>
          <w:szCs w:val="21"/>
        </w:rPr>
        <w:t xml:space="preserve">) </w:t>
      </w:r>
      <w:r w:rsidR="00B83EB1" w:rsidRPr="00991BAF">
        <w:rPr>
          <w:rFonts w:ascii="Segoe UI" w:hAnsi="Segoe UI" w:cs="Segoe UI"/>
          <w:sz w:val="21"/>
          <w:szCs w:val="21"/>
        </w:rPr>
        <w:t>ensure the stability of the international financial system and promote sustainable growth by reviewing national, regional and global economic and financial developments through policy dialogue known as surveillance; (</w:t>
      </w:r>
      <w:r w:rsidR="00B83EB1">
        <w:rPr>
          <w:rFonts w:ascii="Segoe UI" w:hAnsi="Segoe UI" w:cs="Segoe UI"/>
          <w:sz w:val="21"/>
          <w:szCs w:val="21"/>
        </w:rPr>
        <w:t>ii</w:t>
      </w:r>
      <w:r w:rsidR="00B83EB1" w:rsidRPr="00991BAF">
        <w:rPr>
          <w:rFonts w:ascii="Segoe UI" w:hAnsi="Segoe UI" w:cs="Segoe UI"/>
          <w:sz w:val="21"/>
          <w:szCs w:val="21"/>
        </w:rPr>
        <w:t>) provid</w:t>
      </w:r>
      <w:r w:rsidR="00B83EB1">
        <w:rPr>
          <w:rFonts w:ascii="Segoe UI" w:hAnsi="Segoe UI" w:cs="Segoe UI"/>
          <w:sz w:val="21"/>
          <w:szCs w:val="21"/>
        </w:rPr>
        <w:t>e</w:t>
      </w:r>
      <w:r w:rsidR="00B83EB1" w:rsidRPr="00991BAF">
        <w:rPr>
          <w:rFonts w:ascii="Segoe UI" w:hAnsi="Segoe UI" w:cs="Segoe UI"/>
          <w:sz w:val="21"/>
          <w:szCs w:val="21"/>
        </w:rPr>
        <w:t xml:space="preserve"> financial assistance to countries with balance of payments needs</w:t>
      </w:r>
      <w:r w:rsidR="00B83EB1">
        <w:rPr>
          <w:rFonts w:ascii="Segoe UI" w:hAnsi="Segoe UI" w:cs="Segoe UI"/>
          <w:sz w:val="21"/>
          <w:szCs w:val="21"/>
        </w:rPr>
        <w:t>;</w:t>
      </w:r>
      <w:r w:rsidR="00B83EB1" w:rsidRPr="00991BAF">
        <w:rPr>
          <w:rFonts w:ascii="Segoe UI" w:hAnsi="Segoe UI" w:cs="Segoe UI"/>
          <w:sz w:val="21"/>
          <w:szCs w:val="21"/>
        </w:rPr>
        <w:t xml:space="preserve"> and (</w:t>
      </w:r>
      <w:r w:rsidR="00B83EB1">
        <w:rPr>
          <w:rFonts w:ascii="Segoe UI" w:hAnsi="Segoe UI" w:cs="Segoe UI"/>
          <w:sz w:val="21"/>
          <w:szCs w:val="21"/>
        </w:rPr>
        <w:t>iii</w:t>
      </w:r>
      <w:r w:rsidR="00B83EB1" w:rsidRPr="00991BAF">
        <w:rPr>
          <w:rFonts w:ascii="Segoe UI" w:hAnsi="Segoe UI" w:cs="Segoe UI"/>
          <w:sz w:val="21"/>
          <w:szCs w:val="21"/>
        </w:rPr>
        <w:t xml:space="preserve">) </w:t>
      </w:r>
      <w:r w:rsidR="00B83EB1">
        <w:rPr>
          <w:rFonts w:ascii="Segoe UI" w:hAnsi="Segoe UI" w:cs="Segoe UI"/>
          <w:sz w:val="21"/>
          <w:szCs w:val="21"/>
        </w:rPr>
        <w:t xml:space="preserve">support </w:t>
      </w:r>
      <w:r w:rsidR="00B83EB1" w:rsidRPr="00991BAF">
        <w:rPr>
          <w:rFonts w:ascii="Segoe UI" w:hAnsi="Segoe UI" w:cs="Segoe UI"/>
          <w:sz w:val="21"/>
          <w:szCs w:val="21"/>
        </w:rPr>
        <w:t xml:space="preserve">capacity </w:t>
      </w:r>
      <w:r w:rsidR="00B83EB1">
        <w:rPr>
          <w:rFonts w:ascii="Segoe UI" w:hAnsi="Segoe UI" w:cs="Segoe UI"/>
          <w:sz w:val="21"/>
          <w:szCs w:val="21"/>
        </w:rPr>
        <w:t xml:space="preserve">building in member countries </w:t>
      </w:r>
      <w:r w:rsidR="00B83EB1" w:rsidRPr="00991BAF">
        <w:rPr>
          <w:rFonts w:ascii="Segoe UI" w:hAnsi="Segoe UI" w:cs="Segoe UI"/>
          <w:sz w:val="21"/>
          <w:szCs w:val="21"/>
        </w:rPr>
        <w:t>through technical assistance</w:t>
      </w:r>
      <w:r w:rsidR="00B83EB1">
        <w:rPr>
          <w:rFonts w:ascii="Segoe UI" w:hAnsi="Segoe UI" w:cs="Segoe UI"/>
          <w:sz w:val="21"/>
          <w:szCs w:val="21"/>
        </w:rPr>
        <w:t xml:space="preserve"> and training, including in the fiscal area</w:t>
      </w:r>
      <w:r w:rsidR="00B83EB1" w:rsidRPr="00991BAF">
        <w:rPr>
          <w:rFonts w:ascii="Segoe UI" w:hAnsi="Segoe UI" w:cs="Segoe UI"/>
          <w:sz w:val="21"/>
          <w:szCs w:val="21"/>
        </w:rPr>
        <w:t xml:space="preserve">. </w:t>
      </w:r>
    </w:p>
    <w:p w14:paraId="22CA27DA" w14:textId="77777777" w:rsidR="00B83EB1" w:rsidRPr="00991BAF" w:rsidRDefault="00B83EB1" w:rsidP="00B83EB1">
      <w:pPr>
        <w:pStyle w:val="NormalWeb"/>
        <w:spacing w:before="0" w:beforeAutospacing="0" w:after="120"/>
        <w:rPr>
          <w:rFonts w:ascii="Segoe UI" w:hAnsi="Segoe UI" w:cs="Segoe UI"/>
          <w:color w:val="365F91" w:themeColor="accent1" w:themeShade="BF"/>
          <w:sz w:val="21"/>
          <w:szCs w:val="21"/>
        </w:rPr>
      </w:pPr>
      <w:r w:rsidRPr="00991BAF">
        <w:rPr>
          <w:rFonts w:ascii="Segoe UI" w:hAnsi="Segoe UI" w:cs="Segoe UI"/>
          <w:b/>
          <w:bCs/>
          <w:color w:val="365F91" w:themeColor="accent1" w:themeShade="BF"/>
          <w:sz w:val="21"/>
          <w:szCs w:val="21"/>
        </w:rPr>
        <w:t xml:space="preserve">How does the IMF promote fiscal transparency? </w:t>
      </w:r>
    </w:p>
    <w:p w14:paraId="40679CA1" w14:textId="77777777" w:rsidR="00B83EB1" w:rsidRPr="00991BAF" w:rsidRDefault="00B83EB1" w:rsidP="00B83EB1">
      <w:pPr>
        <w:spacing w:after="120"/>
        <w:jc w:val="both"/>
        <w:rPr>
          <w:rFonts w:ascii="Segoe UI" w:hAnsi="Segoe UI" w:cs="Segoe UI"/>
          <w:sz w:val="21"/>
          <w:szCs w:val="21"/>
        </w:rPr>
      </w:pPr>
      <w:r w:rsidRPr="00991BAF">
        <w:rPr>
          <w:rFonts w:ascii="Segoe UI" w:hAnsi="Segoe UI" w:cs="Segoe UI"/>
          <w:b/>
          <w:sz w:val="21"/>
          <w:szCs w:val="21"/>
        </w:rPr>
        <w:t xml:space="preserve">The IMF’s Fiscal Transparency Code (FTC), part of the </w:t>
      </w:r>
      <w:hyperlink r:id="rId49" w:history="1">
        <w:r w:rsidRPr="00991BAF">
          <w:rPr>
            <w:rStyle w:val="Hyperlink"/>
            <w:rFonts w:ascii="Segoe UI" w:hAnsi="Segoe UI" w:cs="Segoe UI"/>
            <w:b/>
            <w:i/>
            <w:sz w:val="21"/>
            <w:szCs w:val="21"/>
          </w:rPr>
          <w:t>IMF's Fiscal Transparency Initiative</w:t>
        </w:r>
      </w:hyperlink>
      <w:r w:rsidRPr="00991BAF">
        <w:rPr>
          <w:rFonts w:ascii="Segoe UI" w:hAnsi="Segoe UI" w:cs="Segoe UI"/>
          <w:b/>
          <w:sz w:val="21"/>
          <w:szCs w:val="21"/>
        </w:rPr>
        <w:t xml:space="preserve">, is the global standard for disclosure of information about public finances. </w:t>
      </w:r>
      <w:r w:rsidRPr="00991BAF">
        <w:rPr>
          <w:rFonts w:ascii="Segoe UI" w:hAnsi="Segoe UI" w:cs="Segoe UI"/>
          <w:sz w:val="21"/>
          <w:szCs w:val="21"/>
        </w:rPr>
        <w:t>The FTC provides a set of principles to improve fiscal transparency and accountability, to support policymaking, enhance fiscal management and strengthen policy dialogue. The FTC was first adopted in 1998 and has been twice revised in 2007 and 2014.</w:t>
      </w:r>
      <w:r w:rsidRPr="00991BAF">
        <w:rPr>
          <w:rStyle w:val="FootnoteReference"/>
          <w:rFonts w:ascii="Segoe UI" w:hAnsi="Segoe UI" w:cs="Segoe UI"/>
          <w:sz w:val="21"/>
          <w:szCs w:val="21"/>
        </w:rPr>
        <w:footnoteReference w:id="6"/>
      </w:r>
      <w:r w:rsidRPr="00991BAF">
        <w:rPr>
          <w:rFonts w:ascii="Segoe UI" w:hAnsi="Segoe UI" w:cs="Segoe UI"/>
          <w:sz w:val="21"/>
          <w:szCs w:val="21"/>
        </w:rPr>
        <w:t xml:space="preserve"> The 2014 FTC comprises a set of principles built around four “pillars” (see chart below) that </w:t>
      </w:r>
      <w:r w:rsidRPr="00991BAF" w:rsidDel="00A71865">
        <w:rPr>
          <w:rFonts w:ascii="Segoe UI" w:hAnsi="Segoe UI" w:cs="Segoe UI"/>
          <w:sz w:val="21"/>
          <w:szCs w:val="21"/>
        </w:rPr>
        <w:t xml:space="preserve">reflect the </w:t>
      </w:r>
      <w:r w:rsidRPr="00991BAF">
        <w:rPr>
          <w:rFonts w:ascii="Segoe UI" w:hAnsi="Segoe UI" w:cs="Segoe UI"/>
          <w:sz w:val="21"/>
          <w:szCs w:val="21"/>
        </w:rPr>
        <w:t>IMF</w:t>
      </w:r>
      <w:r w:rsidRPr="00991BAF" w:rsidDel="00A71865">
        <w:rPr>
          <w:rFonts w:ascii="Segoe UI" w:hAnsi="Segoe UI" w:cs="Segoe UI"/>
          <w:sz w:val="21"/>
          <w:szCs w:val="21"/>
        </w:rPr>
        <w:t>’s focus on macro-critical issues</w:t>
      </w:r>
      <w:r w:rsidRPr="00991BAF">
        <w:rPr>
          <w:rFonts w:ascii="Segoe UI" w:hAnsi="Segoe UI" w:cs="Segoe UI"/>
          <w:sz w:val="21"/>
          <w:szCs w:val="21"/>
        </w:rPr>
        <w:t>:</w:t>
      </w:r>
    </w:p>
    <w:p w14:paraId="61F09C6F" w14:textId="77777777" w:rsidR="00B83EB1" w:rsidRPr="00264F3C" w:rsidRDefault="00B83EB1" w:rsidP="00B83EB1">
      <w:pPr>
        <w:pStyle w:val="ListBullet"/>
        <w:spacing w:after="120"/>
        <w:ind w:left="360" w:hanging="360"/>
        <w:rPr>
          <w:rFonts w:ascii="Segoe UI" w:hAnsi="Segoe UI" w:cs="Segoe UI"/>
          <w:sz w:val="21"/>
          <w:szCs w:val="21"/>
        </w:rPr>
      </w:pPr>
      <w:r w:rsidRPr="00BA5C1B">
        <w:rPr>
          <w:rFonts w:ascii="Segoe UI" w:hAnsi="Segoe UI" w:cs="Segoe UI"/>
          <w:b/>
          <w:color w:val="365F91" w:themeColor="accent1" w:themeShade="BF"/>
          <w:sz w:val="21"/>
          <w:szCs w:val="21"/>
        </w:rPr>
        <w:t>Pillar 1: Fiscal Reporting</w:t>
      </w:r>
      <w:r w:rsidRPr="00BA5C1B">
        <w:rPr>
          <w:rFonts w:ascii="Segoe UI" w:hAnsi="Segoe UI" w:cs="Segoe UI"/>
          <w:sz w:val="21"/>
          <w:szCs w:val="21"/>
        </w:rPr>
        <w:t>, to offer relevant, comprehensive, timely, and reliable information on the government’s financial position and performan</w:t>
      </w:r>
      <w:r w:rsidRPr="00264F3C">
        <w:rPr>
          <w:rFonts w:ascii="Segoe UI" w:hAnsi="Segoe UI" w:cs="Segoe UI"/>
          <w:sz w:val="21"/>
          <w:szCs w:val="21"/>
        </w:rPr>
        <w:t>ce.</w:t>
      </w:r>
    </w:p>
    <w:p w14:paraId="66AE4742" w14:textId="77777777" w:rsidR="00B83EB1" w:rsidRPr="00264F3C" w:rsidRDefault="00B83EB1" w:rsidP="00B83EB1">
      <w:pPr>
        <w:pStyle w:val="ListBullet"/>
        <w:spacing w:after="120"/>
        <w:ind w:left="360" w:hanging="360"/>
        <w:rPr>
          <w:rFonts w:ascii="Segoe UI" w:hAnsi="Segoe UI" w:cs="Segoe UI"/>
          <w:sz w:val="21"/>
          <w:szCs w:val="21"/>
        </w:rPr>
      </w:pPr>
      <w:r w:rsidRPr="00264F3C">
        <w:rPr>
          <w:rFonts w:ascii="Segoe UI" w:hAnsi="Segoe UI" w:cs="Segoe UI"/>
          <w:b/>
          <w:color w:val="365F91" w:themeColor="accent1" w:themeShade="BF"/>
          <w:sz w:val="21"/>
          <w:szCs w:val="21"/>
        </w:rPr>
        <w:t>Pillar II: Fiscal Forecasting and Budgeting</w:t>
      </w:r>
      <w:r w:rsidRPr="00264F3C">
        <w:rPr>
          <w:rFonts w:ascii="Segoe UI" w:hAnsi="Segoe UI" w:cs="Segoe UI"/>
          <w:b/>
          <w:sz w:val="21"/>
          <w:szCs w:val="21"/>
        </w:rPr>
        <w:t xml:space="preserve">, </w:t>
      </w:r>
      <w:r w:rsidRPr="00264F3C">
        <w:rPr>
          <w:rFonts w:ascii="Segoe UI" w:hAnsi="Segoe UI" w:cs="Segoe UI"/>
          <w:sz w:val="21"/>
          <w:szCs w:val="21"/>
        </w:rPr>
        <w:t>to provide a clear statement of the government’s budgetary objectives and policy intentions, together with comprehensive, timely, and credible projections of the evolution of public finances.</w:t>
      </w:r>
    </w:p>
    <w:p w14:paraId="46F08F42" w14:textId="77777777" w:rsidR="00B83EB1" w:rsidRPr="00264F3C" w:rsidRDefault="00B83EB1" w:rsidP="00B83EB1">
      <w:pPr>
        <w:pStyle w:val="ListBullet"/>
        <w:spacing w:after="120"/>
        <w:ind w:left="360" w:hanging="360"/>
        <w:rPr>
          <w:rFonts w:ascii="Segoe UI" w:hAnsi="Segoe UI" w:cs="Segoe UI"/>
          <w:sz w:val="21"/>
          <w:szCs w:val="21"/>
        </w:rPr>
      </w:pPr>
      <w:r w:rsidRPr="00264F3C">
        <w:rPr>
          <w:rFonts w:ascii="Segoe UI" w:hAnsi="Segoe UI" w:cs="Segoe UI"/>
          <w:b/>
          <w:color w:val="365F91" w:themeColor="accent1" w:themeShade="BF"/>
          <w:sz w:val="21"/>
          <w:szCs w:val="21"/>
        </w:rPr>
        <w:t>Pillar III: Fiscal Risk Analysis and Management</w:t>
      </w:r>
      <w:r w:rsidRPr="00264F3C">
        <w:rPr>
          <w:rFonts w:ascii="Segoe UI" w:hAnsi="Segoe UI" w:cs="Segoe UI"/>
          <w:b/>
          <w:sz w:val="21"/>
          <w:szCs w:val="21"/>
        </w:rPr>
        <w:t xml:space="preserve">, </w:t>
      </w:r>
      <w:r w:rsidRPr="00264F3C">
        <w:rPr>
          <w:rFonts w:ascii="Segoe UI" w:hAnsi="Segoe UI" w:cs="Segoe UI"/>
          <w:sz w:val="21"/>
          <w:szCs w:val="21"/>
        </w:rPr>
        <w:t>to ensure that risks to the public finances are disclosed, analysed, and managed, and that fiscal decision-making across the public sector is effectively coordinated.</w:t>
      </w:r>
    </w:p>
    <w:p w14:paraId="15B4C07A" w14:textId="77777777" w:rsidR="00B83EB1" w:rsidRPr="00BA5C1B" w:rsidRDefault="00B83EB1" w:rsidP="00B83EB1">
      <w:pPr>
        <w:pStyle w:val="ListBullet"/>
        <w:spacing w:after="120"/>
        <w:ind w:left="360" w:hanging="360"/>
        <w:rPr>
          <w:rFonts w:ascii="Segoe UI" w:hAnsi="Segoe UI" w:cs="Segoe UI"/>
          <w:sz w:val="21"/>
          <w:szCs w:val="21"/>
        </w:rPr>
      </w:pPr>
      <w:r w:rsidRPr="00264F3C">
        <w:rPr>
          <w:rFonts w:ascii="Segoe UI" w:hAnsi="Segoe UI" w:cs="Segoe UI"/>
          <w:b/>
          <w:color w:val="365F91" w:themeColor="accent1" w:themeShade="BF"/>
          <w:sz w:val="21"/>
          <w:szCs w:val="21"/>
        </w:rPr>
        <w:t>Pillar IV: Resource Revenue Management</w:t>
      </w:r>
      <w:r w:rsidRPr="00264F3C">
        <w:rPr>
          <w:rFonts w:ascii="Segoe UI" w:hAnsi="Segoe UI" w:cs="Segoe UI"/>
          <w:b/>
          <w:sz w:val="21"/>
          <w:szCs w:val="21"/>
        </w:rPr>
        <w:t xml:space="preserve">, </w:t>
      </w:r>
      <w:r w:rsidRPr="00264F3C">
        <w:rPr>
          <w:rFonts w:ascii="Segoe UI" w:hAnsi="Segoe UI" w:cs="Segoe UI"/>
          <w:sz w:val="21"/>
          <w:szCs w:val="21"/>
        </w:rPr>
        <w:t>to provide a transparent framework for the ownership, contracting, taxation, and utilization of natural resource endowments.</w:t>
      </w:r>
      <w:r w:rsidRPr="00CD361A">
        <w:rPr>
          <w:rStyle w:val="FootnoteReference"/>
          <w:rFonts w:ascii="Segoe UI" w:hAnsi="Segoe UI" w:cs="Segoe UI"/>
          <w:sz w:val="21"/>
          <w:szCs w:val="21"/>
        </w:rPr>
        <w:footnoteReference w:id="7"/>
      </w:r>
    </w:p>
    <w:p w14:paraId="5248D891" w14:textId="77777777" w:rsidR="00B83EB1" w:rsidRPr="00B13874" w:rsidRDefault="00B83EB1" w:rsidP="00B83EB1">
      <w:pPr>
        <w:pStyle w:val="NormalWeb"/>
        <w:spacing w:before="0" w:beforeAutospacing="0" w:after="60"/>
        <w:jc w:val="center"/>
        <w:rPr>
          <w:rFonts w:ascii="Segoe UI" w:hAnsi="Segoe UI" w:cs="Segoe UI"/>
          <w:sz w:val="21"/>
          <w:szCs w:val="21"/>
        </w:rPr>
      </w:pPr>
      <w:r w:rsidRPr="00B13874">
        <w:rPr>
          <w:rFonts w:ascii="Segoe UI" w:hAnsi="Segoe UI" w:cs="Segoe UI"/>
          <w:b/>
          <w:color w:val="17365D" w:themeColor="text2" w:themeShade="BF"/>
          <w:sz w:val="21"/>
          <w:szCs w:val="21"/>
        </w:rPr>
        <w:t>Four Pillars of the</w:t>
      </w:r>
      <w:r w:rsidRPr="00B13874">
        <w:rPr>
          <w:rFonts w:ascii="Segoe UI" w:eastAsia="+mn-ea" w:hAnsi="Segoe UI" w:cs="Segoe UI"/>
          <w:b/>
          <w:bCs/>
          <w:color w:val="17365D" w:themeColor="text2" w:themeShade="BF"/>
          <w:kern w:val="24"/>
          <w:sz w:val="21"/>
          <w:szCs w:val="21"/>
        </w:rPr>
        <w:t xml:space="preserve"> IMF Fiscal Transparency Code</w:t>
      </w:r>
    </w:p>
    <w:p w14:paraId="4FA9211F" w14:textId="77777777" w:rsidR="00B83EB1" w:rsidRDefault="00B83EB1" w:rsidP="00CD361A">
      <w:pPr>
        <w:pStyle w:val="ListBullet"/>
        <w:numPr>
          <w:ilvl w:val="0"/>
          <w:numId w:val="0"/>
        </w:numPr>
        <w:spacing w:after="120"/>
        <w:ind w:left="720" w:hanging="720"/>
        <w:jc w:val="center"/>
        <w:rPr>
          <w:rFonts w:ascii="Segoe UI" w:hAnsi="Segoe UI" w:cs="Segoe UI"/>
          <w:sz w:val="21"/>
          <w:szCs w:val="21"/>
        </w:rPr>
      </w:pPr>
      <w:r w:rsidRPr="00991BAF">
        <w:rPr>
          <w:noProof/>
          <w:lang w:eastAsia="en-GB"/>
        </w:rPr>
        <mc:AlternateContent>
          <mc:Choice Requires="wpg">
            <w:drawing>
              <wp:inline distT="0" distB="0" distL="0" distR="0" wp14:anchorId="23923BAD" wp14:editId="1CEDFD68">
                <wp:extent cx="4910455" cy="2313542"/>
                <wp:effectExtent l="0" t="0" r="23495" b="10795"/>
                <wp:docPr id="754" name="Canvas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2313542"/>
                          <a:chOff x="0" y="0"/>
                          <a:chExt cx="49104" cy="24117"/>
                        </a:xfrm>
                      </wpg:grpSpPr>
                      <wps:wsp>
                        <wps:cNvPr id="755" name="AutoShape 2185"/>
                        <wps:cNvSpPr>
                          <a:spLocks noChangeAspect="1" noChangeArrowheads="1"/>
                        </wps:cNvSpPr>
                        <wps:spPr bwMode="auto">
                          <a:xfrm>
                            <a:off x="0" y="0"/>
                            <a:ext cx="49104" cy="2411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90"/>
                        <wps:cNvSpPr>
                          <a:spLocks/>
                        </wps:cNvSpPr>
                        <wps:spPr bwMode="auto">
                          <a:xfrm>
                            <a:off x="123" y="82"/>
                            <a:ext cx="11632" cy="23957"/>
                          </a:xfrm>
                          <a:custGeom>
                            <a:avLst/>
                            <a:gdLst>
                              <a:gd name="T0" fmla="*/ 0 w 2560"/>
                              <a:gd name="T1" fmla="*/ 121781 h 8400"/>
                              <a:gd name="T2" fmla="*/ 194018 w 2560"/>
                              <a:gd name="T3" fmla="*/ 0 h 8400"/>
                              <a:gd name="T4" fmla="*/ 194018 w 2560"/>
                              <a:gd name="T5" fmla="*/ 0 h 8400"/>
                              <a:gd name="T6" fmla="*/ 194018 w 2560"/>
                              <a:gd name="T7" fmla="*/ 0 h 8400"/>
                              <a:gd name="T8" fmla="*/ 969634 w 2560"/>
                              <a:gd name="T9" fmla="*/ 0 h 8400"/>
                              <a:gd name="T10" fmla="*/ 969634 w 2560"/>
                              <a:gd name="T11" fmla="*/ 0 h 8400"/>
                              <a:gd name="T12" fmla="*/ 1163197 w 2560"/>
                              <a:gd name="T13" fmla="*/ 121781 h 8400"/>
                              <a:gd name="T14" fmla="*/ 1163197 w 2560"/>
                              <a:gd name="T15" fmla="*/ 121781 h 8400"/>
                              <a:gd name="T16" fmla="*/ 1163197 w 2560"/>
                              <a:gd name="T17" fmla="*/ 121781 h 8400"/>
                              <a:gd name="T18" fmla="*/ 1163197 w 2560"/>
                              <a:gd name="T19" fmla="*/ 2274190 h 8400"/>
                              <a:gd name="T20" fmla="*/ 1163197 w 2560"/>
                              <a:gd name="T21" fmla="*/ 2274190 h 8400"/>
                              <a:gd name="T22" fmla="*/ 969634 w 2560"/>
                              <a:gd name="T23" fmla="*/ 2395686 h 8400"/>
                              <a:gd name="T24" fmla="*/ 969634 w 2560"/>
                              <a:gd name="T25" fmla="*/ 2395686 h 8400"/>
                              <a:gd name="T26" fmla="*/ 969634 w 2560"/>
                              <a:gd name="T27" fmla="*/ 2395686 h 8400"/>
                              <a:gd name="T28" fmla="*/ 194018 w 2560"/>
                              <a:gd name="T29" fmla="*/ 2395686 h 8400"/>
                              <a:gd name="T30" fmla="*/ 194018 w 2560"/>
                              <a:gd name="T31" fmla="*/ 2395686 h 8400"/>
                              <a:gd name="T32" fmla="*/ 0 w 2560"/>
                              <a:gd name="T33" fmla="*/ 2274190 h 8400"/>
                              <a:gd name="T34" fmla="*/ 0 w 2560"/>
                              <a:gd name="T35" fmla="*/ 2274190 h 8400"/>
                              <a:gd name="T36" fmla="*/ 0 w 2560"/>
                              <a:gd name="T37" fmla="*/ 121781 h 84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0" h="8400">
                                <a:moveTo>
                                  <a:pt x="0" y="427"/>
                                </a:moveTo>
                                <a:cubicBezTo>
                                  <a:pt x="0" y="191"/>
                                  <a:pt x="191" y="0"/>
                                  <a:pt x="427" y="0"/>
                                </a:cubicBezTo>
                                <a:cubicBezTo>
                                  <a:pt x="427" y="0"/>
                                  <a:pt x="427" y="0"/>
                                  <a:pt x="427" y="0"/>
                                </a:cubicBezTo>
                                <a:lnTo>
                                  <a:pt x="427" y="0"/>
                                </a:lnTo>
                                <a:lnTo>
                                  <a:pt x="2134" y="0"/>
                                </a:lnTo>
                                <a:cubicBezTo>
                                  <a:pt x="2369" y="0"/>
                                  <a:pt x="2560" y="191"/>
                                  <a:pt x="2560" y="427"/>
                                </a:cubicBezTo>
                                <a:cubicBezTo>
                                  <a:pt x="2560" y="427"/>
                                  <a:pt x="2560" y="427"/>
                                  <a:pt x="2560" y="427"/>
                                </a:cubicBezTo>
                                <a:lnTo>
                                  <a:pt x="2560" y="427"/>
                                </a:lnTo>
                                <a:lnTo>
                                  <a:pt x="2560" y="7974"/>
                                </a:lnTo>
                                <a:cubicBezTo>
                                  <a:pt x="2560" y="8209"/>
                                  <a:pt x="2369" y="8400"/>
                                  <a:pt x="2134" y="8400"/>
                                </a:cubicBezTo>
                                <a:cubicBezTo>
                                  <a:pt x="2134" y="8400"/>
                                  <a:pt x="2134" y="8400"/>
                                  <a:pt x="2134" y="8400"/>
                                </a:cubicBezTo>
                                <a:lnTo>
                                  <a:pt x="2134" y="8400"/>
                                </a:lnTo>
                                <a:lnTo>
                                  <a:pt x="427" y="8400"/>
                                </a:lnTo>
                                <a:cubicBezTo>
                                  <a:pt x="191" y="8400"/>
                                  <a:pt x="0" y="8209"/>
                                  <a:pt x="0" y="7974"/>
                                </a:cubicBezTo>
                                <a:cubicBezTo>
                                  <a:pt x="0" y="7974"/>
                                  <a:pt x="0" y="7974"/>
                                  <a:pt x="0" y="7974"/>
                                </a:cubicBezTo>
                                <a:lnTo>
                                  <a:pt x="0" y="427"/>
                                </a:lnTo>
                                <a:close/>
                              </a:path>
                            </a:pathLst>
                          </a:custGeom>
                          <a:solidFill>
                            <a:srgbClr val="C00000"/>
                          </a:solidFill>
                          <a:ln w="0">
                            <a:solidFill>
                              <a:srgbClr val="000000"/>
                            </a:solidFill>
                            <a:round/>
                            <a:headEnd/>
                            <a:tailEnd/>
                          </a:ln>
                        </wps:spPr>
                        <wps:bodyPr rot="0" vert="horz" wrap="square" lIns="91440" tIns="45720" rIns="91440" bIns="45720" anchor="t" anchorCtr="0" upright="1">
                          <a:noAutofit/>
                        </wps:bodyPr>
                      </wps:wsp>
                      <wps:wsp>
                        <wps:cNvPr id="757" name="Freeform 91"/>
                        <wps:cNvSpPr>
                          <a:spLocks noEditPoints="1"/>
                        </wps:cNvSpPr>
                        <wps:spPr bwMode="auto">
                          <a:xfrm>
                            <a:off x="8" y="10"/>
                            <a:ext cx="11854" cy="24102"/>
                          </a:xfrm>
                          <a:custGeom>
                            <a:avLst/>
                            <a:gdLst>
                              <a:gd name="T0" fmla="*/ 5000 w 2608"/>
                              <a:gd name="T1" fmla="*/ 102136 h 8448"/>
                              <a:gd name="T2" fmla="*/ 34545 w 2608"/>
                              <a:gd name="T3" fmla="*/ 57344 h 8448"/>
                              <a:gd name="T4" fmla="*/ 60908 w 2608"/>
                              <a:gd name="T5" fmla="*/ 37374 h 8448"/>
                              <a:gd name="T6" fmla="*/ 124542 w 2608"/>
                              <a:gd name="T7" fmla="*/ 10556 h 8448"/>
                              <a:gd name="T8" fmla="*/ 164996 w 2608"/>
                              <a:gd name="T9" fmla="*/ 2853 h 8448"/>
                              <a:gd name="T10" fmla="*/ 1021337 w 2608"/>
                              <a:gd name="T11" fmla="*/ 2853 h 8448"/>
                              <a:gd name="T12" fmla="*/ 1061791 w 2608"/>
                              <a:gd name="T13" fmla="*/ 10556 h 8448"/>
                              <a:gd name="T14" fmla="*/ 1124971 w 2608"/>
                              <a:gd name="T15" fmla="*/ 37374 h 8448"/>
                              <a:gd name="T16" fmla="*/ 1151334 w 2608"/>
                              <a:gd name="T17" fmla="*/ 57344 h 8448"/>
                              <a:gd name="T18" fmla="*/ 1180879 w 2608"/>
                              <a:gd name="T19" fmla="*/ 102136 h 8448"/>
                              <a:gd name="T20" fmla="*/ 1185424 w 2608"/>
                              <a:gd name="T21" fmla="*/ 2281794 h 8448"/>
                              <a:gd name="T22" fmla="*/ 1169515 w 2608"/>
                              <a:gd name="T23" fmla="*/ 2331435 h 8448"/>
                              <a:gd name="T24" fmla="*/ 1149970 w 2608"/>
                              <a:gd name="T25" fmla="*/ 2354259 h 8448"/>
                              <a:gd name="T26" fmla="*/ 1096335 w 2608"/>
                              <a:gd name="T27" fmla="*/ 2387924 h 8448"/>
                              <a:gd name="T28" fmla="*/ 1059973 w 2608"/>
                              <a:gd name="T29" fmla="*/ 2400192 h 8448"/>
                              <a:gd name="T30" fmla="*/ 982247 w 2608"/>
                              <a:gd name="T31" fmla="*/ 2410177 h 8448"/>
                              <a:gd name="T32" fmla="*/ 162723 w 2608"/>
                              <a:gd name="T33" fmla="*/ 2407324 h 8448"/>
                              <a:gd name="T34" fmla="*/ 91361 w 2608"/>
                              <a:gd name="T35" fmla="*/ 2388780 h 8448"/>
                              <a:gd name="T36" fmla="*/ 59544 w 2608"/>
                              <a:gd name="T37" fmla="*/ 2372233 h 8448"/>
                              <a:gd name="T38" fmla="*/ 16818 w 2608"/>
                              <a:gd name="T39" fmla="*/ 2332577 h 8448"/>
                              <a:gd name="T40" fmla="*/ 4545 w 2608"/>
                              <a:gd name="T41" fmla="*/ 2307185 h 8448"/>
                              <a:gd name="T42" fmla="*/ 21818 w 2608"/>
                              <a:gd name="T43" fmla="*/ 2281223 h 8448"/>
                              <a:gd name="T44" fmla="*/ 36817 w 2608"/>
                              <a:gd name="T45" fmla="*/ 2327156 h 8448"/>
                              <a:gd name="T46" fmla="*/ 52726 w 2608"/>
                              <a:gd name="T47" fmla="*/ 2345415 h 8448"/>
                              <a:gd name="T48" fmla="*/ 103634 w 2608"/>
                              <a:gd name="T49" fmla="*/ 2377368 h 8448"/>
                              <a:gd name="T50" fmla="*/ 133178 w 2608"/>
                              <a:gd name="T51" fmla="*/ 2387353 h 8448"/>
                              <a:gd name="T52" fmla="*/ 204995 w 2608"/>
                              <a:gd name="T53" fmla="*/ 2396483 h 8448"/>
                              <a:gd name="T54" fmla="*/ 1016792 w 2608"/>
                              <a:gd name="T55" fmla="*/ 2394486 h 8448"/>
                              <a:gd name="T56" fmla="*/ 1084063 w 2608"/>
                              <a:gd name="T57" fmla="*/ 2376512 h 8448"/>
                              <a:gd name="T58" fmla="*/ 1109517 w 2608"/>
                              <a:gd name="T59" fmla="*/ 2363389 h 8448"/>
                              <a:gd name="T60" fmla="*/ 1149516 w 2608"/>
                              <a:gd name="T61" fmla="*/ 2326015 h 8448"/>
                              <a:gd name="T62" fmla="*/ 1159970 w 2608"/>
                              <a:gd name="T63" fmla="*/ 2305759 h 8448"/>
                              <a:gd name="T64" fmla="*/ 1159970 w 2608"/>
                              <a:gd name="T65" fmla="*/ 104989 h 8448"/>
                              <a:gd name="T66" fmla="*/ 1149516 w 2608"/>
                              <a:gd name="T67" fmla="*/ 84733 h 8448"/>
                              <a:gd name="T68" fmla="*/ 1109517 w 2608"/>
                              <a:gd name="T69" fmla="*/ 47074 h 8448"/>
                              <a:gd name="T70" fmla="*/ 1084063 w 2608"/>
                              <a:gd name="T71" fmla="*/ 33950 h 8448"/>
                              <a:gd name="T72" fmla="*/ 1016792 w 2608"/>
                              <a:gd name="T73" fmla="*/ 15977 h 8448"/>
                              <a:gd name="T74" fmla="*/ 206358 w 2608"/>
                              <a:gd name="T75" fmla="*/ 13694 h 8448"/>
                              <a:gd name="T76" fmla="*/ 133178 w 2608"/>
                              <a:gd name="T77" fmla="*/ 23109 h 8448"/>
                              <a:gd name="T78" fmla="*/ 103634 w 2608"/>
                              <a:gd name="T79" fmla="*/ 33094 h 8448"/>
                              <a:gd name="T80" fmla="*/ 52726 w 2608"/>
                              <a:gd name="T81" fmla="*/ 65047 h 8448"/>
                              <a:gd name="T82" fmla="*/ 36817 w 2608"/>
                              <a:gd name="T83" fmla="*/ 83592 h 8448"/>
                              <a:gd name="T84" fmla="*/ 21818 w 2608"/>
                              <a:gd name="T85" fmla="*/ 128668 h 84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608"/>
                              <a:gd name="T130" fmla="*/ 0 h 8448"/>
                              <a:gd name="T131" fmla="*/ 2608 w 2608"/>
                              <a:gd name="T132" fmla="*/ 8448 h 8448"/>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608" h="8448">
                                <a:moveTo>
                                  <a:pt x="0" y="451"/>
                                </a:moveTo>
                                <a:lnTo>
                                  <a:pt x="10" y="363"/>
                                </a:lnTo>
                                <a:cubicBezTo>
                                  <a:pt x="10" y="361"/>
                                  <a:pt x="10" y="360"/>
                                  <a:pt x="11" y="358"/>
                                </a:cubicBezTo>
                                <a:lnTo>
                                  <a:pt x="36" y="278"/>
                                </a:lnTo>
                                <a:cubicBezTo>
                                  <a:pt x="36" y="277"/>
                                  <a:pt x="37" y="275"/>
                                  <a:pt x="37" y="274"/>
                                </a:cubicBezTo>
                                <a:lnTo>
                                  <a:pt x="76" y="201"/>
                                </a:lnTo>
                                <a:cubicBezTo>
                                  <a:pt x="77" y="200"/>
                                  <a:pt x="78" y="198"/>
                                  <a:pt x="79" y="197"/>
                                </a:cubicBezTo>
                                <a:lnTo>
                                  <a:pt x="131" y="134"/>
                                </a:lnTo>
                                <a:cubicBezTo>
                                  <a:pt x="132" y="133"/>
                                  <a:pt x="133" y="132"/>
                                  <a:pt x="134" y="131"/>
                                </a:cubicBezTo>
                                <a:lnTo>
                                  <a:pt x="197" y="79"/>
                                </a:lnTo>
                                <a:cubicBezTo>
                                  <a:pt x="198" y="78"/>
                                  <a:pt x="200" y="77"/>
                                  <a:pt x="201" y="76"/>
                                </a:cubicBezTo>
                                <a:lnTo>
                                  <a:pt x="274" y="37"/>
                                </a:lnTo>
                                <a:cubicBezTo>
                                  <a:pt x="275" y="37"/>
                                  <a:pt x="277" y="36"/>
                                  <a:pt x="278" y="36"/>
                                </a:cubicBezTo>
                                <a:lnTo>
                                  <a:pt x="358" y="11"/>
                                </a:lnTo>
                                <a:cubicBezTo>
                                  <a:pt x="360" y="10"/>
                                  <a:pt x="361" y="10"/>
                                  <a:pt x="363" y="10"/>
                                </a:cubicBezTo>
                                <a:lnTo>
                                  <a:pt x="449" y="1"/>
                                </a:lnTo>
                                <a:lnTo>
                                  <a:pt x="2158" y="0"/>
                                </a:lnTo>
                                <a:lnTo>
                                  <a:pt x="2247" y="10"/>
                                </a:lnTo>
                                <a:cubicBezTo>
                                  <a:pt x="2249" y="10"/>
                                  <a:pt x="2250" y="10"/>
                                  <a:pt x="2252" y="11"/>
                                </a:cubicBezTo>
                                <a:lnTo>
                                  <a:pt x="2332" y="36"/>
                                </a:lnTo>
                                <a:cubicBezTo>
                                  <a:pt x="2333" y="36"/>
                                  <a:pt x="2335" y="37"/>
                                  <a:pt x="2336" y="37"/>
                                </a:cubicBezTo>
                                <a:lnTo>
                                  <a:pt x="2408" y="76"/>
                                </a:lnTo>
                                <a:cubicBezTo>
                                  <a:pt x="2409" y="77"/>
                                  <a:pt x="2411" y="78"/>
                                  <a:pt x="2412" y="79"/>
                                </a:cubicBezTo>
                                <a:lnTo>
                                  <a:pt x="2475" y="131"/>
                                </a:lnTo>
                                <a:cubicBezTo>
                                  <a:pt x="2476" y="132"/>
                                  <a:pt x="2477" y="133"/>
                                  <a:pt x="2478" y="134"/>
                                </a:cubicBezTo>
                                <a:lnTo>
                                  <a:pt x="2530" y="197"/>
                                </a:lnTo>
                                <a:cubicBezTo>
                                  <a:pt x="2531" y="198"/>
                                  <a:pt x="2532" y="200"/>
                                  <a:pt x="2533" y="201"/>
                                </a:cubicBezTo>
                                <a:lnTo>
                                  <a:pt x="2572" y="274"/>
                                </a:lnTo>
                                <a:cubicBezTo>
                                  <a:pt x="2572" y="275"/>
                                  <a:pt x="2573" y="277"/>
                                  <a:pt x="2573" y="278"/>
                                </a:cubicBezTo>
                                <a:lnTo>
                                  <a:pt x="2598" y="358"/>
                                </a:lnTo>
                                <a:cubicBezTo>
                                  <a:pt x="2599" y="360"/>
                                  <a:pt x="2599" y="361"/>
                                  <a:pt x="2599" y="363"/>
                                </a:cubicBezTo>
                                <a:lnTo>
                                  <a:pt x="2608" y="449"/>
                                </a:lnTo>
                                <a:lnTo>
                                  <a:pt x="2608" y="7998"/>
                                </a:lnTo>
                                <a:lnTo>
                                  <a:pt x="2599" y="8087"/>
                                </a:lnTo>
                                <a:cubicBezTo>
                                  <a:pt x="2599" y="8089"/>
                                  <a:pt x="2599" y="8090"/>
                                  <a:pt x="2598" y="8092"/>
                                </a:cubicBezTo>
                                <a:lnTo>
                                  <a:pt x="2573" y="8172"/>
                                </a:lnTo>
                                <a:cubicBezTo>
                                  <a:pt x="2573" y="8173"/>
                                  <a:pt x="2572" y="8175"/>
                                  <a:pt x="2572" y="8176"/>
                                </a:cubicBezTo>
                                <a:lnTo>
                                  <a:pt x="2533" y="8248"/>
                                </a:lnTo>
                                <a:cubicBezTo>
                                  <a:pt x="2532" y="8249"/>
                                  <a:pt x="2531" y="8251"/>
                                  <a:pt x="2530" y="8252"/>
                                </a:cubicBezTo>
                                <a:lnTo>
                                  <a:pt x="2478" y="8315"/>
                                </a:lnTo>
                                <a:cubicBezTo>
                                  <a:pt x="2477" y="8316"/>
                                  <a:pt x="2476" y="8317"/>
                                  <a:pt x="2475" y="8318"/>
                                </a:cubicBezTo>
                                <a:lnTo>
                                  <a:pt x="2412" y="8370"/>
                                </a:lnTo>
                                <a:cubicBezTo>
                                  <a:pt x="2411" y="8371"/>
                                  <a:pt x="2409" y="8372"/>
                                  <a:pt x="2408" y="8373"/>
                                </a:cubicBezTo>
                                <a:lnTo>
                                  <a:pt x="2336" y="8412"/>
                                </a:lnTo>
                                <a:cubicBezTo>
                                  <a:pt x="2335" y="8412"/>
                                  <a:pt x="2333" y="8413"/>
                                  <a:pt x="2332" y="8413"/>
                                </a:cubicBezTo>
                                <a:lnTo>
                                  <a:pt x="2252" y="8438"/>
                                </a:lnTo>
                                <a:cubicBezTo>
                                  <a:pt x="2250" y="8439"/>
                                  <a:pt x="2249" y="8439"/>
                                  <a:pt x="2247" y="8439"/>
                                </a:cubicBezTo>
                                <a:lnTo>
                                  <a:pt x="2161" y="8448"/>
                                </a:lnTo>
                                <a:lnTo>
                                  <a:pt x="451" y="8448"/>
                                </a:lnTo>
                                <a:lnTo>
                                  <a:pt x="363" y="8439"/>
                                </a:lnTo>
                                <a:cubicBezTo>
                                  <a:pt x="361" y="8439"/>
                                  <a:pt x="360" y="8439"/>
                                  <a:pt x="358" y="8438"/>
                                </a:cubicBezTo>
                                <a:lnTo>
                                  <a:pt x="278" y="8413"/>
                                </a:lnTo>
                                <a:cubicBezTo>
                                  <a:pt x="277" y="8413"/>
                                  <a:pt x="275" y="8412"/>
                                  <a:pt x="274" y="8412"/>
                                </a:cubicBezTo>
                                <a:lnTo>
                                  <a:pt x="201" y="8373"/>
                                </a:lnTo>
                                <a:cubicBezTo>
                                  <a:pt x="200" y="8372"/>
                                  <a:pt x="198" y="8371"/>
                                  <a:pt x="197" y="8370"/>
                                </a:cubicBezTo>
                                <a:lnTo>
                                  <a:pt x="134" y="8318"/>
                                </a:lnTo>
                                <a:cubicBezTo>
                                  <a:pt x="133" y="8317"/>
                                  <a:pt x="132" y="8316"/>
                                  <a:pt x="131" y="8315"/>
                                </a:cubicBezTo>
                                <a:lnTo>
                                  <a:pt x="79" y="8252"/>
                                </a:lnTo>
                                <a:cubicBezTo>
                                  <a:pt x="78" y="8251"/>
                                  <a:pt x="77" y="8249"/>
                                  <a:pt x="76" y="8248"/>
                                </a:cubicBezTo>
                                <a:lnTo>
                                  <a:pt x="37" y="8176"/>
                                </a:lnTo>
                                <a:cubicBezTo>
                                  <a:pt x="37" y="8175"/>
                                  <a:pt x="36" y="8173"/>
                                  <a:pt x="36" y="8172"/>
                                </a:cubicBezTo>
                                <a:lnTo>
                                  <a:pt x="11" y="8092"/>
                                </a:lnTo>
                                <a:cubicBezTo>
                                  <a:pt x="10" y="8090"/>
                                  <a:pt x="10" y="8089"/>
                                  <a:pt x="10" y="8087"/>
                                </a:cubicBezTo>
                                <a:lnTo>
                                  <a:pt x="1" y="8001"/>
                                </a:lnTo>
                                <a:lnTo>
                                  <a:pt x="0" y="451"/>
                                </a:lnTo>
                                <a:close/>
                                <a:moveTo>
                                  <a:pt x="48" y="7996"/>
                                </a:moveTo>
                                <a:lnTo>
                                  <a:pt x="57" y="8082"/>
                                </a:lnTo>
                                <a:lnTo>
                                  <a:pt x="56" y="8077"/>
                                </a:lnTo>
                                <a:lnTo>
                                  <a:pt x="81" y="8157"/>
                                </a:lnTo>
                                <a:lnTo>
                                  <a:pt x="80" y="8153"/>
                                </a:lnTo>
                                <a:lnTo>
                                  <a:pt x="119" y="8225"/>
                                </a:lnTo>
                                <a:lnTo>
                                  <a:pt x="116" y="8221"/>
                                </a:lnTo>
                                <a:lnTo>
                                  <a:pt x="168" y="8284"/>
                                </a:lnTo>
                                <a:lnTo>
                                  <a:pt x="165" y="8281"/>
                                </a:lnTo>
                                <a:lnTo>
                                  <a:pt x="228" y="8333"/>
                                </a:lnTo>
                                <a:lnTo>
                                  <a:pt x="224" y="8330"/>
                                </a:lnTo>
                                <a:lnTo>
                                  <a:pt x="297" y="8369"/>
                                </a:lnTo>
                                <a:lnTo>
                                  <a:pt x="293" y="8368"/>
                                </a:lnTo>
                                <a:lnTo>
                                  <a:pt x="373" y="8393"/>
                                </a:lnTo>
                                <a:lnTo>
                                  <a:pt x="368" y="8392"/>
                                </a:lnTo>
                                <a:lnTo>
                                  <a:pt x="451" y="8400"/>
                                </a:lnTo>
                                <a:lnTo>
                                  <a:pt x="2156" y="8401"/>
                                </a:lnTo>
                                <a:lnTo>
                                  <a:pt x="2242" y="8392"/>
                                </a:lnTo>
                                <a:lnTo>
                                  <a:pt x="2237" y="8393"/>
                                </a:lnTo>
                                <a:lnTo>
                                  <a:pt x="2317" y="8368"/>
                                </a:lnTo>
                                <a:lnTo>
                                  <a:pt x="2313" y="8369"/>
                                </a:lnTo>
                                <a:lnTo>
                                  <a:pt x="2385" y="8330"/>
                                </a:lnTo>
                                <a:lnTo>
                                  <a:pt x="2381" y="8333"/>
                                </a:lnTo>
                                <a:lnTo>
                                  <a:pt x="2444" y="8281"/>
                                </a:lnTo>
                                <a:lnTo>
                                  <a:pt x="2441" y="8284"/>
                                </a:lnTo>
                                <a:lnTo>
                                  <a:pt x="2493" y="8221"/>
                                </a:lnTo>
                                <a:lnTo>
                                  <a:pt x="2490" y="8225"/>
                                </a:lnTo>
                                <a:lnTo>
                                  <a:pt x="2529" y="8153"/>
                                </a:lnTo>
                                <a:lnTo>
                                  <a:pt x="2528" y="8157"/>
                                </a:lnTo>
                                <a:lnTo>
                                  <a:pt x="2553" y="8077"/>
                                </a:lnTo>
                                <a:lnTo>
                                  <a:pt x="2552" y="8082"/>
                                </a:lnTo>
                                <a:lnTo>
                                  <a:pt x="2560" y="7998"/>
                                </a:lnTo>
                                <a:lnTo>
                                  <a:pt x="2561" y="454"/>
                                </a:lnTo>
                                <a:lnTo>
                                  <a:pt x="2552" y="368"/>
                                </a:lnTo>
                                <a:lnTo>
                                  <a:pt x="2553" y="373"/>
                                </a:lnTo>
                                <a:lnTo>
                                  <a:pt x="2528" y="293"/>
                                </a:lnTo>
                                <a:lnTo>
                                  <a:pt x="2529" y="297"/>
                                </a:lnTo>
                                <a:lnTo>
                                  <a:pt x="2490" y="224"/>
                                </a:lnTo>
                                <a:lnTo>
                                  <a:pt x="2493" y="228"/>
                                </a:lnTo>
                                <a:lnTo>
                                  <a:pt x="2441" y="165"/>
                                </a:lnTo>
                                <a:lnTo>
                                  <a:pt x="2444" y="168"/>
                                </a:lnTo>
                                <a:lnTo>
                                  <a:pt x="2381" y="116"/>
                                </a:lnTo>
                                <a:lnTo>
                                  <a:pt x="2385" y="119"/>
                                </a:lnTo>
                                <a:lnTo>
                                  <a:pt x="2313" y="80"/>
                                </a:lnTo>
                                <a:lnTo>
                                  <a:pt x="2317" y="81"/>
                                </a:lnTo>
                                <a:lnTo>
                                  <a:pt x="2237" y="56"/>
                                </a:lnTo>
                                <a:lnTo>
                                  <a:pt x="2242" y="57"/>
                                </a:lnTo>
                                <a:lnTo>
                                  <a:pt x="2158" y="48"/>
                                </a:lnTo>
                                <a:lnTo>
                                  <a:pt x="454" y="48"/>
                                </a:lnTo>
                                <a:lnTo>
                                  <a:pt x="368" y="57"/>
                                </a:lnTo>
                                <a:lnTo>
                                  <a:pt x="373" y="56"/>
                                </a:lnTo>
                                <a:lnTo>
                                  <a:pt x="293" y="81"/>
                                </a:lnTo>
                                <a:lnTo>
                                  <a:pt x="297" y="80"/>
                                </a:lnTo>
                                <a:lnTo>
                                  <a:pt x="224" y="119"/>
                                </a:lnTo>
                                <a:lnTo>
                                  <a:pt x="228" y="116"/>
                                </a:lnTo>
                                <a:lnTo>
                                  <a:pt x="165" y="168"/>
                                </a:lnTo>
                                <a:lnTo>
                                  <a:pt x="168" y="165"/>
                                </a:lnTo>
                                <a:lnTo>
                                  <a:pt x="116" y="228"/>
                                </a:lnTo>
                                <a:lnTo>
                                  <a:pt x="119" y="224"/>
                                </a:lnTo>
                                <a:lnTo>
                                  <a:pt x="80" y="297"/>
                                </a:lnTo>
                                <a:lnTo>
                                  <a:pt x="81" y="293"/>
                                </a:lnTo>
                                <a:lnTo>
                                  <a:pt x="56" y="373"/>
                                </a:lnTo>
                                <a:lnTo>
                                  <a:pt x="57" y="368"/>
                                </a:lnTo>
                                <a:lnTo>
                                  <a:pt x="48" y="451"/>
                                </a:lnTo>
                                <a:lnTo>
                                  <a:pt x="48" y="7996"/>
                                </a:lnTo>
                                <a:close/>
                              </a:path>
                            </a:pathLst>
                          </a:custGeom>
                          <a:solidFill>
                            <a:srgbClr val="000000"/>
                          </a:solidFill>
                          <a:ln w="635">
                            <a:solidFill>
                              <a:srgbClr val="000000"/>
                            </a:solidFill>
                            <a:round/>
                            <a:headEnd/>
                            <a:tailEnd/>
                          </a:ln>
                        </wps:spPr>
                        <wps:txbx>
                          <w:txbxContent>
                            <w:p w14:paraId="5AA8AE78" w14:textId="77777777" w:rsidR="00CC49D6" w:rsidRDefault="00CC49D6" w:rsidP="00B83EB1">
                              <w:pPr>
                                <w:spacing w:after="120"/>
                                <w:jc w:val="center"/>
                              </w:pPr>
                              <w:r>
                                <w:rPr>
                                  <w:lang w:val="en-US"/>
                                </w:rPr>
                                <w:t xml:space="preserve">  </w:t>
                              </w:r>
                            </w:p>
                          </w:txbxContent>
                        </wps:txbx>
                        <wps:bodyPr rot="0" vert="horz" wrap="square" lIns="91440" tIns="45720" rIns="91440" bIns="45720" anchor="t" anchorCtr="0" upright="1">
                          <a:noAutofit/>
                        </wps:bodyPr>
                      </wps:wsp>
                      <wps:wsp>
                        <wps:cNvPr id="758" name="Rectangle 92"/>
                        <wps:cNvSpPr>
                          <a:spLocks noChangeArrowheads="1"/>
                        </wps:cNvSpPr>
                        <wps:spPr bwMode="auto">
                          <a:xfrm>
                            <a:off x="3687" y="564"/>
                            <a:ext cx="5253"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0EA8" w14:textId="77777777" w:rsidR="00CC49D6" w:rsidRDefault="00CC49D6" w:rsidP="00B83EB1">
                              <w:pPr>
                                <w:spacing w:after="120"/>
                              </w:pPr>
                              <w:r>
                                <w:rPr>
                                  <w:rFonts w:cs="Segoe UI"/>
                                  <w:b/>
                                  <w:bCs/>
                                  <w:color w:val="FFFFFF"/>
                                  <w:sz w:val="14"/>
                                  <w:szCs w:val="14"/>
                                </w:rPr>
                                <w:t xml:space="preserve">I. FISCAL </w:t>
                              </w:r>
                            </w:p>
                          </w:txbxContent>
                        </wps:txbx>
                        <wps:bodyPr rot="0" vert="horz" wrap="square" lIns="0" tIns="0" rIns="0" bIns="0" anchor="t" anchorCtr="0" upright="1">
                          <a:noAutofit/>
                        </wps:bodyPr>
                      </wps:wsp>
                      <wps:wsp>
                        <wps:cNvPr id="759" name="Rectangle 93"/>
                        <wps:cNvSpPr>
                          <a:spLocks noChangeArrowheads="1"/>
                        </wps:cNvSpPr>
                        <wps:spPr bwMode="auto">
                          <a:xfrm>
                            <a:off x="2815" y="1387"/>
                            <a:ext cx="6981"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0D70" w14:textId="77777777" w:rsidR="00CC49D6" w:rsidRDefault="00CC49D6" w:rsidP="00B83EB1">
                              <w:pPr>
                                <w:spacing w:after="120"/>
                              </w:pPr>
                              <w:r>
                                <w:rPr>
                                  <w:rFonts w:cs="Segoe UI"/>
                                  <w:b/>
                                  <w:bCs/>
                                  <w:color w:val="FFFFFF"/>
                                  <w:sz w:val="14"/>
                                  <w:szCs w:val="14"/>
                                </w:rPr>
                                <w:t>REPORTING</w:t>
                              </w:r>
                            </w:p>
                          </w:txbxContent>
                        </wps:txbx>
                        <wps:bodyPr rot="0" vert="horz" wrap="square" lIns="0" tIns="0" rIns="0" bIns="0" anchor="t" anchorCtr="0" upright="1">
                          <a:noAutofit/>
                        </wps:bodyPr>
                      </wps:wsp>
                      <wps:wsp>
                        <wps:cNvPr id="760" name="Freeform 94"/>
                        <wps:cNvSpPr>
                          <a:spLocks/>
                        </wps:cNvSpPr>
                        <wps:spPr bwMode="auto">
                          <a:xfrm>
                            <a:off x="12553" y="82"/>
                            <a:ext cx="11632" cy="23957"/>
                          </a:xfrm>
                          <a:custGeom>
                            <a:avLst/>
                            <a:gdLst>
                              <a:gd name="T0" fmla="*/ 0 w 2560"/>
                              <a:gd name="T1" fmla="*/ 121781 h 8400"/>
                              <a:gd name="T2" fmla="*/ 194018 w 2560"/>
                              <a:gd name="T3" fmla="*/ 0 h 8400"/>
                              <a:gd name="T4" fmla="*/ 194018 w 2560"/>
                              <a:gd name="T5" fmla="*/ 0 h 8400"/>
                              <a:gd name="T6" fmla="*/ 194018 w 2560"/>
                              <a:gd name="T7" fmla="*/ 0 h 8400"/>
                              <a:gd name="T8" fmla="*/ 969634 w 2560"/>
                              <a:gd name="T9" fmla="*/ 0 h 8400"/>
                              <a:gd name="T10" fmla="*/ 969634 w 2560"/>
                              <a:gd name="T11" fmla="*/ 0 h 8400"/>
                              <a:gd name="T12" fmla="*/ 1163197 w 2560"/>
                              <a:gd name="T13" fmla="*/ 121781 h 8400"/>
                              <a:gd name="T14" fmla="*/ 1163197 w 2560"/>
                              <a:gd name="T15" fmla="*/ 121781 h 8400"/>
                              <a:gd name="T16" fmla="*/ 1163197 w 2560"/>
                              <a:gd name="T17" fmla="*/ 121781 h 8400"/>
                              <a:gd name="T18" fmla="*/ 1163197 w 2560"/>
                              <a:gd name="T19" fmla="*/ 2274190 h 8400"/>
                              <a:gd name="T20" fmla="*/ 1163197 w 2560"/>
                              <a:gd name="T21" fmla="*/ 2274190 h 8400"/>
                              <a:gd name="T22" fmla="*/ 969634 w 2560"/>
                              <a:gd name="T23" fmla="*/ 2395686 h 8400"/>
                              <a:gd name="T24" fmla="*/ 969634 w 2560"/>
                              <a:gd name="T25" fmla="*/ 2395686 h 8400"/>
                              <a:gd name="T26" fmla="*/ 969634 w 2560"/>
                              <a:gd name="T27" fmla="*/ 2395686 h 8400"/>
                              <a:gd name="T28" fmla="*/ 194018 w 2560"/>
                              <a:gd name="T29" fmla="*/ 2395686 h 8400"/>
                              <a:gd name="T30" fmla="*/ 194018 w 2560"/>
                              <a:gd name="T31" fmla="*/ 2395686 h 8400"/>
                              <a:gd name="T32" fmla="*/ 0 w 2560"/>
                              <a:gd name="T33" fmla="*/ 2274190 h 8400"/>
                              <a:gd name="T34" fmla="*/ 0 w 2560"/>
                              <a:gd name="T35" fmla="*/ 2274190 h 8400"/>
                              <a:gd name="T36" fmla="*/ 0 w 2560"/>
                              <a:gd name="T37" fmla="*/ 121781 h 84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0" h="8400">
                                <a:moveTo>
                                  <a:pt x="0" y="427"/>
                                </a:moveTo>
                                <a:cubicBezTo>
                                  <a:pt x="0" y="191"/>
                                  <a:pt x="191" y="0"/>
                                  <a:pt x="427" y="0"/>
                                </a:cubicBezTo>
                                <a:cubicBezTo>
                                  <a:pt x="427" y="0"/>
                                  <a:pt x="427" y="0"/>
                                  <a:pt x="427" y="0"/>
                                </a:cubicBezTo>
                                <a:lnTo>
                                  <a:pt x="427" y="0"/>
                                </a:lnTo>
                                <a:lnTo>
                                  <a:pt x="2134" y="0"/>
                                </a:lnTo>
                                <a:cubicBezTo>
                                  <a:pt x="2369" y="0"/>
                                  <a:pt x="2560" y="191"/>
                                  <a:pt x="2560" y="427"/>
                                </a:cubicBezTo>
                                <a:cubicBezTo>
                                  <a:pt x="2560" y="427"/>
                                  <a:pt x="2560" y="427"/>
                                  <a:pt x="2560" y="427"/>
                                </a:cubicBezTo>
                                <a:lnTo>
                                  <a:pt x="2560" y="427"/>
                                </a:lnTo>
                                <a:lnTo>
                                  <a:pt x="2560" y="7974"/>
                                </a:lnTo>
                                <a:cubicBezTo>
                                  <a:pt x="2560" y="8209"/>
                                  <a:pt x="2369" y="8400"/>
                                  <a:pt x="2134" y="8400"/>
                                </a:cubicBezTo>
                                <a:cubicBezTo>
                                  <a:pt x="2134" y="8400"/>
                                  <a:pt x="2134" y="8400"/>
                                  <a:pt x="2134" y="8400"/>
                                </a:cubicBezTo>
                                <a:lnTo>
                                  <a:pt x="2134" y="8400"/>
                                </a:lnTo>
                                <a:lnTo>
                                  <a:pt x="427" y="8400"/>
                                </a:lnTo>
                                <a:cubicBezTo>
                                  <a:pt x="191" y="8400"/>
                                  <a:pt x="0" y="8209"/>
                                  <a:pt x="0" y="7974"/>
                                </a:cubicBezTo>
                                <a:cubicBezTo>
                                  <a:pt x="0" y="7974"/>
                                  <a:pt x="0" y="7974"/>
                                  <a:pt x="0" y="7974"/>
                                </a:cubicBezTo>
                                <a:lnTo>
                                  <a:pt x="0" y="427"/>
                                </a:lnTo>
                                <a:close/>
                              </a:path>
                            </a:pathLst>
                          </a:custGeom>
                          <a:solidFill>
                            <a:srgbClr val="1F497D"/>
                          </a:solidFill>
                          <a:ln w="0">
                            <a:solidFill>
                              <a:srgbClr val="000000"/>
                            </a:solidFill>
                            <a:round/>
                            <a:headEnd/>
                            <a:tailEnd/>
                          </a:ln>
                        </wps:spPr>
                        <wps:bodyPr rot="0" vert="horz" wrap="square" lIns="91440" tIns="45720" rIns="91440" bIns="45720" anchor="t" anchorCtr="0" upright="1">
                          <a:noAutofit/>
                        </wps:bodyPr>
                      </wps:wsp>
                      <wps:wsp>
                        <wps:cNvPr id="761" name="Freeform 95"/>
                        <wps:cNvSpPr>
                          <a:spLocks noEditPoints="1"/>
                        </wps:cNvSpPr>
                        <wps:spPr bwMode="auto">
                          <a:xfrm>
                            <a:off x="12446" y="10"/>
                            <a:ext cx="11846" cy="24102"/>
                          </a:xfrm>
                          <a:custGeom>
                            <a:avLst/>
                            <a:gdLst>
                              <a:gd name="T0" fmla="*/ 4996 w 2608"/>
                              <a:gd name="T1" fmla="*/ 102136 h 8448"/>
                              <a:gd name="T2" fmla="*/ 34521 w 2608"/>
                              <a:gd name="T3" fmla="*/ 57344 h 8448"/>
                              <a:gd name="T4" fmla="*/ 60865 w 2608"/>
                              <a:gd name="T5" fmla="*/ 37374 h 8448"/>
                              <a:gd name="T6" fmla="*/ 124456 w 2608"/>
                              <a:gd name="T7" fmla="*/ 10556 h 8448"/>
                              <a:gd name="T8" fmla="*/ 164881 w 2608"/>
                              <a:gd name="T9" fmla="*/ 2853 h 8448"/>
                              <a:gd name="T10" fmla="*/ 1020628 w 2608"/>
                              <a:gd name="T11" fmla="*/ 2853 h 8448"/>
                              <a:gd name="T12" fmla="*/ 1061054 w 2608"/>
                              <a:gd name="T13" fmla="*/ 10556 h 8448"/>
                              <a:gd name="T14" fmla="*/ 1124190 w 2608"/>
                              <a:gd name="T15" fmla="*/ 37374 h 8448"/>
                              <a:gd name="T16" fmla="*/ 1150535 w 2608"/>
                              <a:gd name="T17" fmla="*/ 57344 h 8448"/>
                              <a:gd name="T18" fmla="*/ 1180059 w 2608"/>
                              <a:gd name="T19" fmla="*/ 102136 h 8448"/>
                              <a:gd name="T20" fmla="*/ 1184601 w 2608"/>
                              <a:gd name="T21" fmla="*/ 2281794 h 8448"/>
                              <a:gd name="T22" fmla="*/ 1168703 w 2608"/>
                              <a:gd name="T23" fmla="*/ 2331435 h 8448"/>
                              <a:gd name="T24" fmla="*/ 1149172 w 2608"/>
                              <a:gd name="T25" fmla="*/ 2354259 h 8448"/>
                              <a:gd name="T26" fmla="*/ 1095574 w 2608"/>
                              <a:gd name="T27" fmla="*/ 2387924 h 8448"/>
                              <a:gd name="T28" fmla="*/ 1059237 w 2608"/>
                              <a:gd name="T29" fmla="*/ 2400192 h 8448"/>
                              <a:gd name="T30" fmla="*/ 981565 w 2608"/>
                              <a:gd name="T31" fmla="*/ 2410177 h 8448"/>
                              <a:gd name="T32" fmla="*/ 162610 w 2608"/>
                              <a:gd name="T33" fmla="*/ 2407324 h 8448"/>
                              <a:gd name="T34" fmla="*/ 91298 w 2608"/>
                              <a:gd name="T35" fmla="*/ 2388780 h 8448"/>
                              <a:gd name="T36" fmla="*/ 59503 w 2608"/>
                              <a:gd name="T37" fmla="*/ 2372233 h 8448"/>
                              <a:gd name="T38" fmla="*/ 16806 w 2608"/>
                              <a:gd name="T39" fmla="*/ 2332577 h 8448"/>
                              <a:gd name="T40" fmla="*/ 4542 w 2608"/>
                              <a:gd name="T41" fmla="*/ 2307185 h 8448"/>
                              <a:gd name="T42" fmla="*/ 21802 w 2608"/>
                              <a:gd name="T43" fmla="*/ 2281223 h 8448"/>
                              <a:gd name="T44" fmla="*/ 36792 w 2608"/>
                              <a:gd name="T45" fmla="*/ 2327156 h 8448"/>
                              <a:gd name="T46" fmla="*/ 52689 w 2608"/>
                              <a:gd name="T47" fmla="*/ 2345415 h 8448"/>
                              <a:gd name="T48" fmla="*/ 103562 w 2608"/>
                              <a:gd name="T49" fmla="*/ 2377368 h 8448"/>
                              <a:gd name="T50" fmla="*/ 133086 w 2608"/>
                              <a:gd name="T51" fmla="*/ 2387353 h 8448"/>
                              <a:gd name="T52" fmla="*/ 204852 w 2608"/>
                              <a:gd name="T53" fmla="*/ 2396483 h 8448"/>
                              <a:gd name="T54" fmla="*/ 1016086 w 2608"/>
                              <a:gd name="T55" fmla="*/ 2394486 h 8448"/>
                              <a:gd name="T56" fmla="*/ 1083310 w 2608"/>
                              <a:gd name="T57" fmla="*/ 2376512 h 8448"/>
                              <a:gd name="T58" fmla="*/ 1108747 w 2608"/>
                              <a:gd name="T59" fmla="*/ 2363389 h 8448"/>
                              <a:gd name="T60" fmla="*/ 1148718 w 2608"/>
                              <a:gd name="T61" fmla="*/ 2326015 h 8448"/>
                              <a:gd name="T62" fmla="*/ 1159165 w 2608"/>
                              <a:gd name="T63" fmla="*/ 2305759 h 8448"/>
                              <a:gd name="T64" fmla="*/ 1159165 w 2608"/>
                              <a:gd name="T65" fmla="*/ 104989 h 8448"/>
                              <a:gd name="T66" fmla="*/ 1148718 w 2608"/>
                              <a:gd name="T67" fmla="*/ 84733 h 8448"/>
                              <a:gd name="T68" fmla="*/ 1108747 w 2608"/>
                              <a:gd name="T69" fmla="*/ 47074 h 8448"/>
                              <a:gd name="T70" fmla="*/ 1083310 w 2608"/>
                              <a:gd name="T71" fmla="*/ 33950 h 8448"/>
                              <a:gd name="T72" fmla="*/ 1016086 w 2608"/>
                              <a:gd name="T73" fmla="*/ 15977 h 8448"/>
                              <a:gd name="T74" fmla="*/ 206215 w 2608"/>
                              <a:gd name="T75" fmla="*/ 13694 h 8448"/>
                              <a:gd name="T76" fmla="*/ 133086 w 2608"/>
                              <a:gd name="T77" fmla="*/ 23109 h 8448"/>
                              <a:gd name="T78" fmla="*/ 103562 w 2608"/>
                              <a:gd name="T79" fmla="*/ 33094 h 8448"/>
                              <a:gd name="T80" fmla="*/ 52689 w 2608"/>
                              <a:gd name="T81" fmla="*/ 65047 h 8448"/>
                              <a:gd name="T82" fmla="*/ 36792 w 2608"/>
                              <a:gd name="T83" fmla="*/ 83592 h 8448"/>
                              <a:gd name="T84" fmla="*/ 21802 w 2608"/>
                              <a:gd name="T85" fmla="*/ 128668 h 84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08" h="8448">
                                <a:moveTo>
                                  <a:pt x="0" y="451"/>
                                </a:moveTo>
                                <a:lnTo>
                                  <a:pt x="10" y="363"/>
                                </a:lnTo>
                                <a:cubicBezTo>
                                  <a:pt x="10" y="361"/>
                                  <a:pt x="10" y="360"/>
                                  <a:pt x="11" y="358"/>
                                </a:cubicBezTo>
                                <a:lnTo>
                                  <a:pt x="36" y="278"/>
                                </a:lnTo>
                                <a:cubicBezTo>
                                  <a:pt x="36" y="277"/>
                                  <a:pt x="37" y="275"/>
                                  <a:pt x="37" y="274"/>
                                </a:cubicBezTo>
                                <a:lnTo>
                                  <a:pt x="76" y="201"/>
                                </a:lnTo>
                                <a:cubicBezTo>
                                  <a:pt x="77" y="200"/>
                                  <a:pt x="78" y="198"/>
                                  <a:pt x="79" y="197"/>
                                </a:cubicBezTo>
                                <a:lnTo>
                                  <a:pt x="131" y="134"/>
                                </a:lnTo>
                                <a:cubicBezTo>
                                  <a:pt x="132" y="133"/>
                                  <a:pt x="133" y="132"/>
                                  <a:pt x="134" y="131"/>
                                </a:cubicBezTo>
                                <a:lnTo>
                                  <a:pt x="197" y="79"/>
                                </a:lnTo>
                                <a:cubicBezTo>
                                  <a:pt x="198" y="78"/>
                                  <a:pt x="200" y="77"/>
                                  <a:pt x="201" y="76"/>
                                </a:cubicBezTo>
                                <a:lnTo>
                                  <a:pt x="274" y="37"/>
                                </a:lnTo>
                                <a:cubicBezTo>
                                  <a:pt x="275" y="37"/>
                                  <a:pt x="277" y="36"/>
                                  <a:pt x="278" y="36"/>
                                </a:cubicBezTo>
                                <a:lnTo>
                                  <a:pt x="358" y="11"/>
                                </a:lnTo>
                                <a:cubicBezTo>
                                  <a:pt x="360" y="10"/>
                                  <a:pt x="361" y="10"/>
                                  <a:pt x="363" y="10"/>
                                </a:cubicBezTo>
                                <a:lnTo>
                                  <a:pt x="449" y="1"/>
                                </a:lnTo>
                                <a:lnTo>
                                  <a:pt x="2158" y="0"/>
                                </a:lnTo>
                                <a:lnTo>
                                  <a:pt x="2247" y="10"/>
                                </a:lnTo>
                                <a:cubicBezTo>
                                  <a:pt x="2249" y="10"/>
                                  <a:pt x="2250" y="10"/>
                                  <a:pt x="2252" y="11"/>
                                </a:cubicBezTo>
                                <a:lnTo>
                                  <a:pt x="2332" y="36"/>
                                </a:lnTo>
                                <a:cubicBezTo>
                                  <a:pt x="2333" y="36"/>
                                  <a:pt x="2335" y="37"/>
                                  <a:pt x="2336" y="37"/>
                                </a:cubicBezTo>
                                <a:lnTo>
                                  <a:pt x="2408" y="76"/>
                                </a:lnTo>
                                <a:cubicBezTo>
                                  <a:pt x="2409" y="77"/>
                                  <a:pt x="2411" y="78"/>
                                  <a:pt x="2412" y="79"/>
                                </a:cubicBezTo>
                                <a:lnTo>
                                  <a:pt x="2475" y="131"/>
                                </a:lnTo>
                                <a:cubicBezTo>
                                  <a:pt x="2476" y="132"/>
                                  <a:pt x="2477" y="133"/>
                                  <a:pt x="2478" y="134"/>
                                </a:cubicBezTo>
                                <a:lnTo>
                                  <a:pt x="2530" y="197"/>
                                </a:lnTo>
                                <a:cubicBezTo>
                                  <a:pt x="2531" y="198"/>
                                  <a:pt x="2532" y="200"/>
                                  <a:pt x="2533" y="201"/>
                                </a:cubicBezTo>
                                <a:lnTo>
                                  <a:pt x="2572" y="274"/>
                                </a:lnTo>
                                <a:cubicBezTo>
                                  <a:pt x="2572" y="275"/>
                                  <a:pt x="2573" y="277"/>
                                  <a:pt x="2573" y="278"/>
                                </a:cubicBezTo>
                                <a:lnTo>
                                  <a:pt x="2598" y="358"/>
                                </a:lnTo>
                                <a:cubicBezTo>
                                  <a:pt x="2599" y="360"/>
                                  <a:pt x="2599" y="361"/>
                                  <a:pt x="2599" y="363"/>
                                </a:cubicBezTo>
                                <a:lnTo>
                                  <a:pt x="2608" y="449"/>
                                </a:lnTo>
                                <a:lnTo>
                                  <a:pt x="2608" y="7998"/>
                                </a:lnTo>
                                <a:lnTo>
                                  <a:pt x="2599" y="8087"/>
                                </a:lnTo>
                                <a:cubicBezTo>
                                  <a:pt x="2599" y="8089"/>
                                  <a:pt x="2599" y="8090"/>
                                  <a:pt x="2598" y="8092"/>
                                </a:cubicBezTo>
                                <a:lnTo>
                                  <a:pt x="2573" y="8172"/>
                                </a:lnTo>
                                <a:cubicBezTo>
                                  <a:pt x="2573" y="8173"/>
                                  <a:pt x="2572" y="8175"/>
                                  <a:pt x="2572" y="8176"/>
                                </a:cubicBezTo>
                                <a:lnTo>
                                  <a:pt x="2533" y="8248"/>
                                </a:lnTo>
                                <a:cubicBezTo>
                                  <a:pt x="2532" y="8249"/>
                                  <a:pt x="2531" y="8251"/>
                                  <a:pt x="2530" y="8252"/>
                                </a:cubicBezTo>
                                <a:lnTo>
                                  <a:pt x="2478" y="8315"/>
                                </a:lnTo>
                                <a:cubicBezTo>
                                  <a:pt x="2477" y="8316"/>
                                  <a:pt x="2476" y="8317"/>
                                  <a:pt x="2475" y="8318"/>
                                </a:cubicBezTo>
                                <a:lnTo>
                                  <a:pt x="2412" y="8370"/>
                                </a:lnTo>
                                <a:cubicBezTo>
                                  <a:pt x="2411" y="8371"/>
                                  <a:pt x="2409" y="8372"/>
                                  <a:pt x="2408" y="8373"/>
                                </a:cubicBezTo>
                                <a:lnTo>
                                  <a:pt x="2336" y="8412"/>
                                </a:lnTo>
                                <a:cubicBezTo>
                                  <a:pt x="2335" y="8412"/>
                                  <a:pt x="2333" y="8413"/>
                                  <a:pt x="2332" y="8413"/>
                                </a:cubicBezTo>
                                <a:lnTo>
                                  <a:pt x="2252" y="8438"/>
                                </a:lnTo>
                                <a:cubicBezTo>
                                  <a:pt x="2250" y="8439"/>
                                  <a:pt x="2249" y="8439"/>
                                  <a:pt x="2247" y="8439"/>
                                </a:cubicBezTo>
                                <a:lnTo>
                                  <a:pt x="2161" y="8448"/>
                                </a:lnTo>
                                <a:lnTo>
                                  <a:pt x="451" y="8448"/>
                                </a:lnTo>
                                <a:lnTo>
                                  <a:pt x="363" y="8439"/>
                                </a:lnTo>
                                <a:cubicBezTo>
                                  <a:pt x="361" y="8439"/>
                                  <a:pt x="360" y="8439"/>
                                  <a:pt x="358" y="8438"/>
                                </a:cubicBezTo>
                                <a:lnTo>
                                  <a:pt x="278" y="8413"/>
                                </a:lnTo>
                                <a:cubicBezTo>
                                  <a:pt x="277" y="8413"/>
                                  <a:pt x="275" y="8412"/>
                                  <a:pt x="274" y="8412"/>
                                </a:cubicBezTo>
                                <a:lnTo>
                                  <a:pt x="201" y="8373"/>
                                </a:lnTo>
                                <a:cubicBezTo>
                                  <a:pt x="200" y="8372"/>
                                  <a:pt x="198" y="8371"/>
                                  <a:pt x="197" y="8370"/>
                                </a:cubicBezTo>
                                <a:lnTo>
                                  <a:pt x="134" y="8318"/>
                                </a:lnTo>
                                <a:cubicBezTo>
                                  <a:pt x="133" y="8317"/>
                                  <a:pt x="132" y="8316"/>
                                  <a:pt x="131" y="8315"/>
                                </a:cubicBezTo>
                                <a:lnTo>
                                  <a:pt x="79" y="8252"/>
                                </a:lnTo>
                                <a:cubicBezTo>
                                  <a:pt x="78" y="8251"/>
                                  <a:pt x="77" y="8249"/>
                                  <a:pt x="76" y="8248"/>
                                </a:cubicBezTo>
                                <a:lnTo>
                                  <a:pt x="37" y="8176"/>
                                </a:lnTo>
                                <a:cubicBezTo>
                                  <a:pt x="37" y="8175"/>
                                  <a:pt x="36" y="8173"/>
                                  <a:pt x="36" y="8172"/>
                                </a:cubicBezTo>
                                <a:lnTo>
                                  <a:pt x="11" y="8092"/>
                                </a:lnTo>
                                <a:cubicBezTo>
                                  <a:pt x="10" y="8090"/>
                                  <a:pt x="10" y="8089"/>
                                  <a:pt x="10" y="8087"/>
                                </a:cubicBezTo>
                                <a:lnTo>
                                  <a:pt x="1" y="8001"/>
                                </a:lnTo>
                                <a:lnTo>
                                  <a:pt x="0" y="451"/>
                                </a:lnTo>
                                <a:close/>
                                <a:moveTo>
                                  <a:pt x="48" y="7996"/>
                                </a:moveTo>
                                <a:lnTo>
                                  <a:pt x="57" y="8082"/>
                                </a:lnTo>
                                <a:lnTo>
                                  <a:pt x="56" y="8077"/>
                                </a:lnTo>
                                <a:lnTo>
                                  <a:pt x="81" y="8157"/>
                                </a:lnTo>
                                <a:lnTo>
                                  <a:pt x="80" y="8153"/>
                                </a:lnTo>
                                <a:lnTo>
                                  <a:pt x="119" y="8225"/>
                                </a:lnTo>
                                <a:lnTo>
                                  <a:pt x="116" y="8221"/>
                                </a:lnTo>
                                <a:lnTo>
                                  <a:pt x="168" y="8284"/>
                                </a:lnTo>
                                <a:lnTo>
                                  <a:pt x="165" y="8281"/>
                                </a:lnTo>
                                <a:lnTo>
                                  <a:pt x="228" y="8333"/>
                                </a:lnTo>
                                <a:lnTo>
                                  <a:pt x="224" y="8330"/>
                                </a:lnTo>
                                <a:lnTo>
                                  <a:pt x="297" y="8369"/>
                                </a:lnTo>
                                <a:lnTo>
                                  <a:pt x="293" y="8368"/>
                                </a:lnTo>
                                <a:lnTo>
                                  <a:pt x="373" y="8393"/>
                                </a:lnTo>
                                <a:lnTo>
                                  <a:pt x="368" y="8392"/>
                                </a:lnTo>
                                <a:lnTo>
                                  <a:pt x="451" y="8400"/>
                                </a:lnTo>
                                <a:lnTo>
                                  <a:pt x="2156" y="8401"/>
                                </a:lnTo>
                                <a:lnTo>
                                  <a:pt x="2242" y="8392"/>
                                </a:lnTo>
                                <a:lnTo>
                                  <a:pt x="2237" y="8393"/>
                                </a:lnTo>
                                <a:lnTo>
                                  <a:pt x="2317" y="8368"/>
                                </a:lnTo>
                                <a:lnTo>
                                  <a:pt x="2313" y="8369"/>
                                </a:lnTo>
                                <a:lnTo>
                                  <a:pt x="2385" y="8330"/>
                                </a:lnTo>
                                <a:lnTo>
                                  <a:pt x="2381" y="8333"/>
                                </a:lnTo>
                                <a:lnTo>
                                  <a:pt x="2444" y="8281"/>
                                </a:lnTo>
                                <a:lnTo>
                                  <a:pt x="2441" y="8284"/>
                                </a:lnTo>
                                <a:lnTo>
                                  <a:pt x="2493" y="8221"/>
                                </a:lnTo>
                                <a:lnTo>
                                  <a:pt x="2490" y="8225"/>
                                </a:lnTo>
                                <a:lnTo>
                                  <a:pt x="2529" y="8153"/>
                                </a:lnTo>
                                <a:lnTo>
                                  <a:pt x="2528" y="8157"/>
                                </a:lnTo>
                                <a:lnTo>
                                  <a:pt x="2553" y="8077"/>
                                </a:lnTo>
                                <a:lnTo>
                                  <a:pt x="2552" y="8082"/>
                                </a:lnTo>
                                <a:lnTo>
                                  <a:pt x="2560" y="7998"/>
                                </a:lnTo>
                                <a:lnTo>
                                  <a:pt x="2561" y="454"/>
                                </a:lnTo>
                                <a:lnTo>
                                  <a:pt x="2552" y="368"/>
                                </a:lnTo>
                                <a:lnTo>
                                  <a:pt x="2553" y="373"/>
                                </a:lnTo>
                                <a:lnTo>
                                  <a:pt x="2528" y="293"/>
                                </a:lnTo>
                                <a:lnTo>
                                  <a:pt x="2529" y="297"/>
                                </a:lnTo>
                                <a:lnTo>
                                  <a:pt x="2490" y="224"/>
                                </a:lnTo>
                                <a:lnTo>
                                  <a:pt x="2493" y="228"/>
                                </a:lnTo>
                                <a:lnTo>
                                  <a:pt x="2441" y="165"/>
                                </a:lnTo>
                                <a:lnTo>
                                  <a:pt x="2444" y="168"/>
                                </a:lnTo>
                                <a:lnTo>
                                  <a:pt x="2381" y="116"/>
                                </a:lnTo>
                                <a:lnTo>
                                  <a:pt x="2385" y="119"/>
                                </a:lnTo>
                                <a:lnTo>
                                  <a:pt x="2313" y="80"/>
                                </a:lnTo>
                                <a:lnTo>
                                  <a:pt x="2317" y="81"/>
                                </a:lnTo>
                                <a:lnTo>
                                  <a:pt x="2237" y="56"/>
                                </a:lnTo>
                                <a:lnTo>
                                  <a:pt x="2242" y="57"/>
                                </a:lnTo>
                                <a:lnTo>
                                  <a:pt x="2158" y="48"/>
                                </a:lnTo>
                                <a:lnTo>
                                  <a:pt x="454" y="48"/>
                                </a:lnTo>
                                <a:lnTo>
                                  <a:pt x="368" y="57"/>
                                </a:lnTo>
                                <a:lnTo>
                                  <a:pt x="373" y="56"/>
                                </a:lnTo>
                                <a:lnTo>
                                  <a:pt x="293" y="81"/>
                                </a:lnTo>
                                <a:lnTo>
                                  <a:pt x="297" y="80"/>
                                </a:lnTo>
                                <a:lnTo>
                                  <a:pt x="224" y="119"/>
                                </a:lnTo>
                                <a:lnTo>
                                  <a:pt x="228" y="116"/>
                                </a:lnTo>
                                <a:lnTo>
                                  <a:pt x="165" y="168"/>
                                </a:lnTo>
                                <a:lnTo>
                                  <a:pt x="168" y="165"/>
                                </a:lnTo>
                                <a:lnTo>
                                  <a:pt x="116" y="228"/>
                                </a:lnTo>
                                <a:lnTo>
                                  <a:pt x="119" y="224"/>
                                </a:lnTo>
                                <a:lnTo>
                                  <a:pt x="80" y="297"/>
                                </a:lnTo>
                                <a:lnTo>
                                  <a:pt x="81" y="293"/>
                                </a:lnTo>
                                <a:lnTo>
                                  <a:pt x="56" y="373"/>
                                </a:lnTo>
                                <a:lnTo>
                                  <a:pt x="57" y="368"/>
                                </a:lnTo>
                                <a:lnTo>
                                  <a:pt x="48" y="451"/>
                                </a:lnTo>
                                <a:lnTo>
                                  <a:pt x="48" y="79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2" name="Rectangle 96"/>
                        <wps:cNvSpPr>
                          <a:spLocks noChangeArrowheads="1"/>
                        </wps:cNvSpPr>
                        <wps:spPr bwMode="auto">
                          <a:xfrm>
                            <a:off x="15904" y="564"/>
                            <a:ext cx="570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4353" w14:textId="77777777" w:rsidR="00CC49D6" w:rsidRDefault="00CC49D6" w:rsidP="00B83EB1">
                              <w:pPr>
                                <w:spacing w:after="120"/>
                              </w:pPr>
                              <w:r>
                                <w:rPr>
                                  <w:rFonts w:cs="Segoe UI"/>
                                  <w:b/>
                                  <w:bCs/>
                                  <w:color w:val="FFFFFF"/>
                                  <w:sz w:val="14"/>
                                  <w:szCs w:val="14"/>
                                </w:rPr>
                                <w:t xml:space="preserve">II. FISCAL </w:t>
                              </w:r>
                            </w:p>
                          </w:txbxContent>
                        </wps:txbx>
                        <wps:bodyPr rot="0" vert="horz" wrap="square" lIns="0" tIns="0" rIns="0" bIns="0" anchor="t" anchorCtr="0" upright="1">
                          <a:noAutofit/>
                        </wps:bodyPr>
                      </wps:wsp>
                      <wps:wsp>
                        <wps:cNvPr id="763" name="Rectangle 97"/>
                        <wps:cNvSpPr>
                          <a:spLocks noChangeArrowheads="1"/>
                        </wps:cNvSpPr>
                        <wps:spPr bwMode="auto">
                          <a:xfrm>
                            <a:off x="14011" y="1387"/>
                            <a:ext cx="970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CA57D" w14:textId="77777777" w:rsidR="00CC49D6" w:rsidRDefault="00CC49D6" w:rsidP="00B83EB1">
                              <w:pPr>
                                <w:spacing w:after="120"/>
                              </w:pPr>
                              <w:r>
                                <w:rPr>
                                  <w:rFonts w:cs="Segoe UI"/>
                                  <w:b/>
                                  <w:bCs/>
                                  <w:color w:val="FFFFFF"/>
                                  <w:sz w:val="14"/>
                                  <w:szCs w:val="14"/>
                                </w:rPr>
                                <w:t xml:space="preserve">FORECASTING &amp; </w:t>
                              </w:r>
                            </w:p>
                          </w:txbxContent>
                        </wps:txbx>
                        <wps:bodyPr rot="0" vert="horz" wrap="square" lIns="0" tIns="0" rIns="0" bIns="0" anchor="t" anchorCtr="0" upright="1">
                          <a:noAutofit/>
                        </wps:bodyPr>
                      </wps:wsp>
                      <wps:wsp>
                        <wps:cNvPr id="764" name="Rectangle 98"/>
                        <wps:cNvSpPr>
                          <a:spLocks noChangeArrowheads="1"/>
                        </wps:cNvSpPr>
                        <wps:spPr bwMode="auto">
                          <a:xfrm>
                            <a:off x="15105" y="2163"/>
                            <a:ext cx="7047"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7A30" w14:textId="77777777" w:rsidR="00CC49D6" w:rsidRDefault="00CC49D6" w:rsidP="00B83EB1">
                              <w:pPr>
                                <w:spacing w:after="120"/>
                              </w:pPr>
                              <w:r>
                                <w:rPr>
                                  <w:rFonts w:cs="Segoe UI"/>
                                  <w:b/>
                                  <w:bCs/>
                                  <w:color w:val="FFFFFF"/>
                                  <w:sz w:val="14"/>
                                  <w:szCs w:val="14"/>
                                </w:rPr>
                                <w:t>BUDGETING</w:t>
                              </w:r>
                            </w:p>
                          </w:txbxContent>
                        </wps:txbx>
                        <wps:bodyPr rot="0" vert="horz" wrap="square" lIns="0" tIns="0" rIns="0" bIns="0" anchor="t" anchorCtr="0" upright="1">
                          <a:noAutofit/>
                        </wps:bodyPr>
                      </wps:wsp>
                      <wps:wsp>
                        <wps:cNvPr id="765" name="Freeform 99"/>
                        <wps:cNvSpPr>
                          <a:spLocks/>
                        </wps:cNvSpPr>
                        <wps:spPr bwMode="auto">
                          <a:xfrm>
                            <a:off x="25206" y="82"/>
                            <a:ext cx="11484" cy="23957"/>
                          </a:xfrm>
                          <a:custGeom>
                            <a:avLst/>
                            <a:gdLst>
                              <a:gd name="T0" fmla="*/ 0 w 2528"/>
                              <a:gd name="T1" fmla="*/ 120355 h 8400"/>
                              <a:gd name="T2" fmla="*/ 191700 w 2528"/>
                              <a:gd name="T3" fmla="*/ 0 h 8400"/>
                              <a:gd name="T4" fmla="*/ 191700 w 2528"/>
                              <a:gd name="T5" fmla="*/ 0 h 8400"/>
                              <a:gd name="T6" fmla="*/ 191700 w 2528"/>
                              <a:gd name="T7" fmla="*/ 0 h 8400"/>
                              <a:gd name="T8" fmla="*/ 957135 w 2528"/>
                              <a:gd name="T9" fmla="*/ 0 h 8400"/>
                              <a:gd name="T10" fmla="*/ 957135 w 2528"/>
                              <a:gd name="T11" fmla="*/ 0 h 8400"/>
                              <a:gd name="T12" fmla="*/ 1148380 w 2528"/>
                              <a:gd name="T13" fmla="*/ 120355 h 8400"/>
                              <a:gd name="T14" fmla="*/ 1148380 w 2528"/>
                              <a:gd name="T15" fmla="*/ 120355 h 8400"/>
                              <a:gd name="T16" fmla="*/ 1148380 w 2528"/>
                              <a:gd name="T17" fmla="*/ 120355 h 8400"/>
                              <a:gd name="T18" fmla="*/ 1148380 w 2528"/>
                              <a:gd name="T19" fmla="*/ 2275616 h 8400"/>
                              <a:gd name="T20" fmla="*/ 1148380 w 2528"/>
                              <a:gd name="T21" fmla="*/ 2275616 h 8400"/>
                              <a:gd name="T22" fmla="*/ 957135 w 2528"/>
                              <a:gd name="T23" fmla="*/ 2395686 h 8400"/>
                              <a:gd name="T24" fmla="*/ 957135 w 2528"/>
                              <a:gd name="T25" fmla="*/ 2395686 h 8400"/>
                              <a:gd name="T26" fmla="*/ 957135 w 2528"/>
                              <a:gd name="T27" fmla="*/ 2395686 h 8400"/>
                              <a:gd name="T28" fmla="*/ 191700 w 2528"/>
                              <a:gd name="T29" fmla="*/ 2395686 h 8400"/>
                              <a:gd name="T30" fmla="*/ 191700 w 2528"/>
                              <a:gd name="T31" fmla="*/ 2395686 h 8400"/>
                              <a:gd name="T32" fmla="*/ 0 w 2528"/>
                              <a:gd name="T33" fmla="*/ 2275616 h 8400"/>
                              <a:gd name="T34" fmla="*/ 0 w 2528"/>
                              <a:gd name="T35" fmla="*/ 2275616 h 8400"/>
                              <a:gd name="T36" fmla="*/ 0 w 2528"/>
                              <a:gd name="T37" fmla="*/ 120355 h 84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28" h="8400">
                                <a:moveTo>
                                  <a:pt x="0" y="422"/>
                                </a:moveTo>
                                <a:cubicBezTo>
                                  <a:pt x="0" y="189"/>
                                  <a:pt x="189" y="0"/>
                                  <a:pt x="422" y="0"/>
                                </a:cubicBezTo>
                                <a:cubicBezTo>
                                  <a:pt x="422" y="0"/>
                                  <a:pt x="422" y="0"/>
                                  <a:pt x="422" y="0"/>
                                </a:cubicBezTo>
                                <a:lnTo>
                                  <a:pt x="422" y="0"/>
                                </a:lnTo>
                                <a:lnTo>
                                  <a:pt x="2107" y="0"/>
                                </a:lnTo>
                                <a:cubicBezTo>
                                  <a:pt x="2340" y="0"/>
                                  <a:pt x="2528" y="189"/>
                                  <a:pt x="2528" y="422"/>
                                </a:cubicBezTo>
                                <a:cubicBezTo>
                                  <a:pt x="2528" y="422"/>
                                  <a:pt x="2528" y="422"/>
                                  <a:pt x="2528" y="422"/>
                                </a:cubicBezTo>
                                <a:lnTo>
                                  <a:pt x="2528" y="422"/>
                                </a:lnTo>
                                <a:lnTo>
                                  <a:pt x="2528" y="7979"/>
                                </a:lnTo>
                                <a:cubicBezTo>
                                  <a:pt x="2528" y="8212"/>
                                  <a:pt x="2340" y="8400"/>
                                  <a:pt x="2107" y="8400"/>
                                </a:cubicBezTo>
                                <a:cubicBezTo>
                                  <a:pt x="2107" y="8400"/>
                                  <a:pt x="2107" y="8400"/>
                                  <a:pt x="2107" y="8400"/>
                                </a:cubicBezTo>
                                <a:lnTo>
                                  <a:pt x="2107" y="8400"/>
                                </a:lnTo>
                                <a:lnTo>
                                  <a:pt x="422" y="8400"/>
                                </a:lnTo>
                                <a:cubicBezTo>
                                  <a:pt x="189" y="8400"/>
                                  <a:pt x="0" y="8212"/>
                                  <a:pt x="0" y="7979"/>
                                </a:cubicBezTo>
                                <a:cubicBezTo>
                                  <a:pt x="0" y="7979"/>
                                  <a:pt x="0" y="7979"/>
                                  <a:pt x="0" y="7979"/>
                                </a:cubicBezTo>
                                <a:lnTo>
                                  <a:pt x="0" y="422"/>
                                </a:lnTo>
                                <a:close/>
                              </a:path>
                            </a:pathLst>
                          </a:custGeom>
                          <a:solidFill>
                            <a:srgbClr val="00B050"/>
                          </a:solidFill>
                          <a:ln w="0">
                            <a:solidFill>
                              <a:srgbClr val="000000"/>
                            </a:solidFill>
                            <a:round/>
                            <a:headEnd/>
                            <a:tailEnd/>
                          </a:ln>
                        </wps:spPr>
                        <wps:bodyPr rot="0" vert="horz" wrap="square" lIns="91440" tIns="45720" rIns="91440" bIns="45720" anchor="t" anchorCtr="0" upright="1">
                          <a:noAutofit/>
                        </wps:bodyPr>
                      </wps:wsp>
                      <wps:wsp>
                        <wps:cNvPr id="766" name="Freeform 100"/>
                        <wps:cNvSpPr>
                          <a:spLocks noEditPoints="1"/>
                        </wps:cNvSpPr>
                        <wps:spPr bwMode="auto">
                          <a:xfrm>
                            <a:off x="25091" y="10"/>
                            <a:ext cx="11706" cy="24102"/>
                          </a:xfrm>
                          <a:custGeom>
                            <a:avLst/>
                            <a:gdLst>
                              <a:gd name="T0" fmla="*/ 4999 w 2576"/>
                              <a:gd name="T1" fmla="*/ 100995 h 8448"/>
                              <a:gd name="T2" fmla="*/ 34082 w 2576"/>
                              <a:gd name="T3" fmla="*/ 56774 h 8448"/>
                              <a:gd name="T4" fmla="*/ 60439 w 2576"/>
                              <a:gd name="T5" fmla="*/ 37088 h 8448"/>
                              <a:gd name="T6" fmla="*/ 123150 w 2576"/>
                              <a:gd name="T7" fmla="*/ 10271 h 8448"/>
                              <a:gd name="T8" fmla="*/ 163140 w 2576"/>
                              <a:gd name="T9" fmla="*/ 2853 h 8448"/>
                              <a:gd name="T10" fmla="*/ 1008375 w 2576"/>
                              <a:gd name="T11" fmla="*/ 2853 h 8448"/>
                              <a:gd name="T12" fmla="*/ 1048365 w 2576"/>
                              <a:gd name="T13" fmla="*/ 10271 h 8448"/>
                              <a:gd name="T14" fmla="*/ 1111076 w 2576"/>
                              <a:gd name="T15" fmla="*/ 37088 h 8448"/>
                              <a:gd name="T16" fmla="*/ 1136978 w 2576"/>
                              <a:gd name="T17" fmla="*/ 56774 h 8448"/>
                              <a:gd name="T18" fmla="*/ 1166062 w 2576"/>
                              <a:gd name="T19" fmla="*/ 100995 h 8448"/>
                              <a:gd name="T20" fmla="*/ 1170606 w 2576"/>
                              <a:gd name="T21" fmla="*/ 2283220 h 8448"/>
                              <a:gd name="T22" fmla="*/ 1155155 w 2576"/>
                              <a:gd name="T23" fmla="*/ 2332006 h 8448"/>
                              <a:gd name="T24" fmla="*/ 1135615 w 2576"/>
                              <a:gd name="T25" fmla="*/ 2355115 h 8448"/>
                              <a:gd name="T26" fmla="*/ 1082901 w 2576"/>
                              <a:gd name="T27" fmla="*/ 2388209 h 8448"/>
                              <a:gd name="T28" fmla="*/ 1046093 w 2576"/>
                              <a:gd name="T29" fmla="*/ 2400477 h 8448"/>
                              <a:gd name="T30" fmla="*/ 969749 w 2576"/>
                              <a:gd name="T31" fmla="*/ 2410177 h 8448"/>
                              <a:gd name="T32" fmla="*/ 160867 w 2576"/>
                              <a:gd name="T33" fmla="*/ 2407324 h 8448"/>
                              <a:gd name="T34" fmla="*/ 90431 w 2576"/>
                              <a:gd name="T35" fmla="*/ 2389065 h 8448"/>
                              <a:gd name="T36" fmla="*/ 59076 w 2576"/>
                              <a:gd name="T37" fmla="*/ 2372803 h 8448"/>
                              <a:gd name="T38" fmla="*/ 16359 w 2576"/>
                              <a:gd name="T39" fmla="*/ 2333432 h 8448"/>
                              <a:gd name="T40" fmla="*/ 4544 w 2576"/>
                              <a:gd name="T41" fmla="*/ 2308326 h 8448"/>
                              <a:gd name="T42" fmla="*/ 21813 w 2576"/>
                              <a:gd name="T43" fmla="*/ 2282650 h 8448"/>
                              <a:gd name="T44" fmla="*/ 36354 w 2576"/>
                              <a:gd name="T45" fmla="*/ 2328012 h 8448"/>
                              <a:gd name="T46" fmla="*/ 52259 w 2576"/>
                              <a:gd name="T47" fmla="*/ 2346271 h 8448"/>
                              <a:gd name="T48" fmla="*/ 102701 w 2576"/>
                              <a:gd name="T49" fmla="*/ 2377653 h 8448"/>
                              <a:gd name="T50" fmla="*/ 131330 w 2576"/>
                              <a:gd name="T51" fmla="*/ 2387639 h 8448"/>
                              <a:gd name="T52" fmla="*/ 202675 w 2576"/>
                              <a:gd name="T53" fmla="*/ 2396483 h 8448"/>
                              <a:gd name="T54" fmla="*/ 1003831 w 2576"/>
                              <a:gd name="T55" fmla="*/ 2394486 h 8448"/>
                              <a:gd name="T56" fmla="*/ 1070632 w 2576"/>
                              <a:gd name="T57" fmla="*/ 2376797 h 8448"/>
                              <a:gd name="T58" fmla="*/ 1095625 w 2576"/>
                              <a:gd name="T59" fmla="*/ 2363959 h 8448"/>
                              <a:gd name="T60" fmla="*/ 1135161 w 2576"/>
                              <a:gd name="T61" fmla="*/ 2326871 h 8448"/>
                              <a:gd name="T62" fmla="*/ 1145158 w 2576"/>
                              <a:gd name="T63" fmla="*/ 2306900 h 8448"/>
                              <a:gd name="T64" fmla="*/ 1145158 w 2576"/>
                              <a:gd name="T65" fmla="*/ 103848 h 8448"/>
                              <a:gd name="T66" fmla="*/ 1135161 w 2576"/>
                              <a:gd name="T67" fmla="*/ 83877 h 8448"/>
                              <a:gd name="T68" fmla="*/ 1095625 w 2576"/>
                              <a:gd name="T69" fmla="*/ 46788 h 8448"/>
                              <a:gd name="T70" fmla="*/ 1070632 w 2576"/>
                              <a:gd name="T71" fmla="*/ 33665 h 8448"/>
                              <a:gd name="T72" fmla="*/ 1003831 w 2576"/>
                              <a:gd name="T73" fmla="*/ 15977 h 8448"/>
                              <a:gd name="T74" fmla="*/ 204038 w 2576"/>
                              <a:gd name="T75" fmla="*/ 13694 h 8448"/>
                              <a:gd name="T76" fmla="*/ 131330 w 2576"/>
                              <a:gd name="T77" fmla="*/ 22824 h 8448"/>
                              <a:gd name="T78" fmla="*/ 102701 w 2576"/>
                              <a:gd name="T79" fmla="*/ 32809 h 8448"/>
                              <a:gd name="T80" fmla="*/ 52259 w 2576"/>
                              <a:gd name="T81" fmla="*/ 64477 h 8448"/>
                              <a:gd name="T82" fmla="*/ 36354 w 2576"/>
                              <a:gd name="T83" fmla="*/ 82450 h 8448"/>
                              <a:gd name="T84" fmla="*/ 21813 w 2576"/>
                              <a:gd name="T85" fmla="*/ 127242 h 84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576" h="8448">
                                <a:moveTo>
                                  <a:pt x="0" y="446"/>
                                </a:moveTo>
                                <a:lnTo>
                                  <a:pt x="10" y="359"/>
                                </a:lnTo>
                                <a:cubicBezTo>
                                  <a:pt x="10" y="357"/>
                                  <a:pt x="10" y="356"/>
                                  <a:pt x="11" y="354"/>
                                </a:cubicBezTo>
                                <a:lnTo>
                                  <a:pt x="35" y="275"/>
                                </a:lnTo>
                                <a:cubicBezTo>
                                  <a:pt x="35" y="274"/>
                                  <a:pt x="36" y="272"/>
                                  <a:pt x="36" y="271"/>
                                </a:cubicBezTo>
                                <a:lnTo>
                                  <a:pt x="75" y="199"/>
                                </a:lnTo>
                                <a:cubicBezTo>
                                  <a:pt x="76" y="198"/>
                                  <a:pt x="77" y="196"/>
                                  <a:pt x="78" y="195"/>
                                </a:cubicBezTo>
                                <a:lnTo>
                                  <a:pt x="130" y="133"/>
                                </a:lnTo>
                                <a:cubicBezTo>
                                  <a:pt x="131" y="132"/>
                                  <a:pt x="132" y="131"/>
                                  <a:pt x="133" y="130"/>
                                </a:cubicBezTo>
                                <a:lnTo>
                                  <a:pt x="195" y="78"/>
                                </a:lnTo>
                                <a:cubicBezTo>
                                  <a:pt x="196" y="77"/>
                                  <a:pt x="198" y="76"/>
                                  <a:pt x="199" y="75"/>
                                </a:cubicBezTo>
                                <a:lnTo>
                                  <a:pt x="271" y="36"/>
                                </a:lnTo>
                                <a:cubicBezTo>
                                  <a:pt x="272" y="36"/>
                                  <a:pt x="274" y="35"/>
                                  <a:pt x="275" y="35"/>
                                </a:cubicBezTo>
                                <a:lnTo>
                                  <a:pt x="354" y="11"/>
                                </a:lnTo>
                                <a:cubicBezTo>
                                  <a:pt x="356" y="10"/>
                                  <a:pt x="357" y="10"/>
                                  <a:pt x="359" y="10"/>
                                </a:cubicBezTo>
                                <a:lnTo>
                                  <a:pt x="444" y="1"/>
                                </a:lnTo>
                                <a:lnTo>
                                  <a:pt x="2131" y="0"/>
                                </a:lnTo>
                                <a:lnTo>
                                  <a:pt x="2219" y="10"/>
                                </a:lnTo>
                                <a:cubicBezTo>
                                  <a:pt x="2220" y="10"/>
                                  <a:pt x="2222" y="10"/>
                                  <a:pt x="2223" y="11"/>
                                </a:cubicBezTo>
                                <a:lnTo>
                                  <a:pt x="2302" y="35"/>
                                </a:lnTo>
                                <a:cubicBezTo>
                                  <a:pt x="2304" y="35"/>
                                  <a:pt x="2305" y="36"/>
                                  <a:pt x="2307" y="36"/>
                                </a:cubicBezTo>
                                <a:lnTo>
                                  <a:pt x="2379" y="75"/>
                                </a:lnTo>
                                <a:cubicBezTo>
                                  <a:pt x="2380" y="76"/>
                                  <a:pt x="2382" y="77"/>
                                  <a:pt x="2383" y="78"/>
                                </a:cubicBezTo>
                                <a:lnTo>
                                  <a:pt x="2445" y="130"/>
                                </a:lnTo>
                                <a:cubicBezTo>
                                  <a:pt x="2446" y="131"/>
                                  <a:pt x="2447" y="132"/>
                                  <a:pt x="2448" y="133"/>
                                </a:cubicBezTo>
                                <a:lnTo>
                                  <a:pt x="2499" y="195"/>
                                </a:lnTo>
                                <a:cubicBezTo>
                                  <a:pt x="2500" y="196"/>
                                  <a:pt x="2501" y="198"/>
                                  <a:pt x="2502" y="199"/>
                                </a:cubicBezTo>
                                <a:lnTo>
                                  <a:pt x="2541" y="271"/>
                                </a:lnTo>
                                <a:cubicBezTo>
                                  <a:pt x="2541" y="272"/>
                                  <a:pt x="2542" y="274"/>
                                  <a:pt x="2542" y="275"/>
                                </a:cubicBezTo>
                                <a:lnTo>
                                  <a:pt x="2566" y="354"/>
                                </a:lnTo>
                                <a:cubicBezTo>
                                  <a:pt x="2567" y="356"/>
                                  <a:pt x="2567" y="357"/>
                                  <a:pt x="2567" y="359"/>
                                </a:cubicBezTo>
                                <a:lnTo>
                                  <a:pt x="2576" y="444"/>
                                </a:lnTo>
                                <a:lnTo>
                                  <a:pt x="2576" y="8003"/>
                                </a:lnTo>
                                <a:lnTo>
                                  <a:pt x="2567" y="8091"/>
                                </a:lnTo>
                                <a:cubicBezTo>
                                  <a:pt x="2567" y="8092"/>
                                  <a:pt x="2567" y="8094"/>
                                  <a:pt x="2566" y="8095"/>
                                </a:cubicBezTo>
                                <a:lnTo>
                                  <a:pt x="2542" y="8174"/>
                                </a:lnTo>
                                <a:cubicBezTo>
                                  <a:pt x="2542" y="8176"/>
                                  <a:pt x="2541" y="8177"/>
                                  <a:pt x="2541" y="8179"/>
                                </a:cubicBezTo>
                                <a:lnTo>
                                  <a:pt x="2502" y="8251"/>
                                </a:lnTo>
                                <a:cubicBezTo>
                                  <a:pt x="2501" y="8252"/>
                                  <a:pt x="2500" y="8254"/>
                                  <a:pt x="2499" y="8255"/>
                                </a:cubicBezTo>
                                <a:lnTo>
                                  <a:pt x="2448" y="8317"/>
                                </a:lnTo>
                                <a:cubicBezTo>
                                  <a:pt x="2447" y="8318"/>
                                  <a:pt x="2446" y="8319"/>
                                  <a:pt x="2445" y="8320"/>
                                </a:cubicBezTo>
                                <a:lnTo>
                                  <a:pt x="2383" y="8371"/>
                                </a:lnTo>
                                <a:cubicBezTo>
                                  <a:pt x="2382" y="8372"/>
                                  <a:pt x="2380" y="8373"/>
                                  <a:pt x="2379" y="8374"/>
                                </a:cubicBezTo>
                                <a:lnTo>
                                  <a:pt x="2307" y="8413"/>
                                </a:lnTo>
                                <a:cubicBezTo>
                                  <a:pt x="2305" y="8413"/>
                                  <a:pt x="2304" y="8414"/>
                                  <a:pt x="2302" y="8414"/>
                                </a:cubicBezTo>
                                <a:lnTo>
                                  <a:pt x="2223" y="8438"/>
                                </a:lnTo>
                                <a:cubicBezTo>
                                  <a:pt x="2222" y="8439"/>
                                  <a:pt x="2220" y="8439"/>
                                  <a:pt x="2219" y="8439"/>
                                </a:cubicBezTo>
                                <a:lnTo>
                                  <a:pt x="2134" y="8448"/>
                                </a:lnTo>
                                <a:lnTo>
                                  <a:pt x="446" y="8448"/>
                                </a:lnTo>
                                <a:lnTo>
                                  <a:pt x="359" y="8439"/>
                                </a:lnTo>
                                <a:cubicBezTo>
                                  <a:pt x="357" y="8439"/>
                                  <a:pt x="356" y="8439"/>
                                  <a:pt x="354" y="8438"/>
                                </a:cubicBezTo>
                                <a:lnTo>
                                  <a:pt x="275" y="8414"/>
                                </a:lnTo>
                                <a:cubicBezTo>
                                  <a:pt x="274" y="8414"/>
                                  <a:pt x="272" y="8413"/>
                                  <a:pt x="271" y="8413"/>
                                </a:cubicBezTo>
                                <a:lnTo>
                                  <a:pt x="199" y="8374"/>
                                </a:lnTo>
                                <a:cubicBezTo>
                                  <a:pt x="198" y="8373"/>
                                  <a:pt x="196" y="8372"/>
                                  <a:pt x="195" y="8371"/>
                                </a:cubicBezTo>
                                <a:lnTo>
                                  <a:pt x="133" y="8320"/>
                                </a:lnTo>
                                <a:cubicBezTo>
                                  <a:pt x="132" y="8319"/>
                                  <a:pt x="131" y="8318"/>
                                  <a:pt x="130" y="8317"/>
                                </a:cubicBezTo>
                                <a:lnTo>
                                  <a:pt x="78" y="8255"/>
                                </a:lnTo>
                                <a:cubicBezTo>
                                  <a:pt x="77" y="8254"/>
                                  <a:pt x="76" y="8252"/>
                                  <a:pt x="75" y="8251"/>
                                </a:cubicBezTo>
                                <a:lnTo>
                                  <a:pt x="36" y="8179"/>
                                </a:lnTo>
                                <a:cubicBezTo>
                                  <a:pt x="36" y="8177"/>
                                  <a:pt x="35" y="8176"/>
                                  <a:pt x="35" y="8174"/>
                                </a:cubicBezTo>
                                <a:lnTo>
                                  <a:pt x="11" y="8095"/>
                                </a:lnTo>
                                <a:cubicBezTo>
                                  <a:pt x="10" y="8094"/>
                                  <a:pt x="10" y="8092"/>
                                  <a:pt x="10" y="8091"/>
                                </a:cubicBezTo>
                                <a:lnTo>
                                  <a:pt x="1" y="8006"/>
                                </a:lnTo>
                                <a:lnTo>
                                  <a:pt x="0" y="446"/>
                                </a:lnTo>
                                <a:close/>
                                <a:moveTo>
                                  <a:pt x="48" y="8001"/>
                                </a:moveTo>
                                <a:lnTo>
                                  <a:pt x="57" y="8086"/>
                                </a:lnTo>
                                <a:lnTo>
                                  <a:pt x="56" y="8081"/>
                                </a:lnTo>
                                <a:lnTo>
                                  <a:pt x="80" y="8160"/>
                                </a:lnTo>
                                <a:lnTo>
                                  <a:pt x="79" y="8156"/>
                                </a:lnTo>
                                <a:lnTo>
                                  <a:pt x="118" y="8228"/>
                                </a:lnTo>
                                <a:lnTo>
                                  <a:pt x="115" y="8224"/>
                                </a:lnTo>
                                <a:lnTo>
                                  <a:pt x="167" y="8286"/>
                                </a:lnTo>
                                <a:lnTo>
                                  <a:pt x="164" y="8283"/>
                                </a:lnTo>
                                <a:lnTo>
                                  <a:pt x="226" y="8334"/>
                                </a:lnTo>
                                <a:lnTo>
                                  <a:pt x="222" y="8331"/>
                                </a:lnTo>
                                <a:lnTo>
                                  <a:pt x="294" y="8370"/>
                                </a:lnTo>
                                <a:lnTo>
                                  <a:pt x="289" y="8369"/>
                                </a:lnTo>
                                <a:lnTo>
                                  <a:pt x="368" y="8393"/>
                                </a:lnTo>
                                <a:lnTo>
                                  <a:pt x="364" y="8392"/>
                                </a:lnTo>
                                <a:lnTo>
                                  <a:pt x="446" y="8400"/>
                                </a:lnTo>
                                <a:lnTo>
                                  <a:pt x="2129" y="8401"/>
                                </a:lnTo>
                                <a:lnTo>
                                  <a:pt x="2214" y="8392"/>
                                </a:lnTo>
                                <a:lnTo>
                                  <a:pt x="2209" y="8393"/>
                                </a:lnTo>
                                <a:lnTo>
                                  <a:pt x="2288" y="8369"/>
                                </a:lnTo>
                                <a:lnTo>
                                  <a:pt x="2284" y="8370"/>
                                </a:lnTo>
                                <a:lnTo>
                                  <a:pt x="2356" y="8331"/>
                                </a:lnTo>
                                <a:lnTo>
                                  <a:pt x="2352" y="8334"/>
                                </a:lnTo>
                                <a:lnTo>
                                  <a:pt x="2414" y="8283"/>
                                </a:lnTo>
                                <a:lnTo>
                                  <a:pt x="2411" y="8286"/>
                                </a:lnTo>
                                <a:lnTo>
                                  <a:pt x="2462" y="8224"/>
                                </a:lnTo>
                                <a:lnTo>
                                  <a:pt x="2459" y="8228"/>
                                </a:lnTo>
                                <a:lnTo>
                                  <a:pt x="2498" y="8156"/>
                                </a:lnTo>
                                <a:lnTo>
                                  <a:pt x="2497" y="8160"/>
                                </a:lnTo>
                                <a:lnTo>
                                  <a:pt x="2521" y="8081"/>
                                </a:lnTo>
                                <a:lnTo>
                                  <a:pt x="2520" y="8086"/>
                                </a:lnTo>
                                <a:lnTo>
                                  <a:pt x="2528" y="8003"/>
                                </a:lnTo>
                                <a:lnTo>
                                  <a:pt x="2529" y="449"/>
                                </a:lnTo>
                                <a:lnTo>
                                  <a:pt x="2520" y="364"/>
                                </a:lnTo>
                                <a:lnTo>
                                  <a:pt x="2521" y="368"/>
                                </a:lnTo>
                                <a:lnTo>
                                  <a:pt x="2497" y="289"/>
                                </a:lnTo>
                                <a:lnTo>
                                  <a:pt x="2498" y="294"/>
                                </a:lnTo>
                                <a:lnTo>
                                  <a:pt x="2459" y="222"/>
                                </a:lnTo>
                                <a:lnTo>
                                  <a:pt x="2462" y="226"/>
                                </a:lnTo>
                                <a:lnTo>
                                  <a:pt x="2411" y="164"/>
                                </a:lnTo>
                                <a:lnTo>
                                  <a:pt x="2414" y="167"/>
                                </a:lnTo>
                                <a:lnTo>
                                  <a:pt x="2352" y="115"/>
                                </a:lnTo>
                                <a:lnTo>
                                  <a:pt x="2356" y="118"/>
                                </a:lnTo>
                                <a:lnTo>
                                  <a:pt x="2284" y="79"/>
                                </a:lnTo>
                                <a:lnTo>
                                  <a:pt x="2288" y="80"/>
                                </a:lnTo>
                                <a:lnTo>
                                  <a:pt x="2209" y="56"/>
                                </a:lnTo>
                                <a:lnTo>
                                  <a:pt x="2214" y="57"/>
                                </a:lnTo>
                                <a:lnTo>
                                  <a:pt x="2131" y="48"/>
                                </a:lnTo>
                                <a:lnTo>
                                  <a:pt x="449" y="48"/>
                                </a:lnTo>
                                <a:lnTo>
                                  <a:pt x="364" y="57"/>
                                </a:lnTo>
                                <a:lnTo>
                                  <a:pt x="368" y="56"/>
                                </a:lnTo>
                                <a:lnTo>
                                  <a:pt x="289" y="80"/>
                                </a:lnTo>
                                <a:lnTo>
                                  <a:pt x="294" y="79"/>
                                </a:lnTo>
                                <a:lnTo>
                                  <a:pt x="222" y="118"/>
                                </a:lnTo>
                                <a:lnTo>
                                  <a:pt x="226" y="115"/>
                                </a:lnTo>
                                <a:lnTo>
                                  <a:pt x="164" y="167"/>
                                </a:lnTo>
                                <a:lnTo>
                                  <a:pt x="167" y="164"/>
                                </a:lnTo>
                                <a:lnTo>
                                  <a:pt x="115" y="226"/>
                                </a:lnTo>
                                <a:lnTo>
                                  <a:pt x="118" y="222"/>
                                </a:lnTo>
                                <a:lnTo>
                                  <a:pt x="79" y="294"/>
                                </a:lnTo>
                                <a:lnTo>
                                  <a:pt x="80" y="289"/>
                                </a:lnTo>
                                <a:lnTo>
                                  <a:pt x="56" y="368"/>
                                </a:lnTo>
                                <a:lnTo>
                                  <a:pt x="57" y="364"/>
                                </a:lnTo>
                                <a:lnTo>
                                  <a:pt x="48" y="446"/>
                                </a:lnTo>
                                <a:lnTo>
                                  <a:pt x="48" y="800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7" name="Rectangle 101"/>
                        <wps:cNvSpPr>
                          <a:spLocks noChangeArrowheads="1"/>
                        </wps:cNvSpPr>
                        <wps:spPr bwMode="auto">
                          <a:xfrm>
                            <a:off x="27017" y="564"/>
                            <a:ext cx="9261"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4BBE" w14:textId="77777777" w:rsidR="00CC49D6" w:rsidRDefault="00CC49D6" w:rsidP="00B83EB1">
                              <w:pPr>
                                <w:spacing w:after="120"/>
                              </w:pPr>
                              <w:r>
                                <w:rPr>
                                  <w:rFonts w:cs="Segoe UI"/>
                                  <w:b/>
                                  <w:bCs/>
                                  <w:color w:val="FFFFFF"/>
                                  <w:sz w:val="14"/>
                                  <w:szCs w:val="14"/>
                                </w:rPr>
                                <w:t xml:space="preserve">III. FISCAL RISK </w:t>
                              </w:r>
                            </w:p>
                          </w:txbxContent>
                        </wps:txbx>
                        <wps:bodyPr rot="0" vert="horz" wrap="square" lIns="0" tIns="0" rIns="0" bIns="0" anchor="t" anchorCtr="0" upright="1">
                          <a:noAutofit/>
                        </wps:bodyPr>
                      </wps:wsp>
                      <wps:wsp>
                        <wps:cNvPr id="3579" name="Rectangle 102"/>
                        <wps:cNvSpPr>
                          <a:spLocks noChangeArrowheads="1"/>
                        </wps:cNvSpPr>
                        <wps:spPr bwMode="auto">
                          <a:xfrm>
                            <a:off x="27742" y="1381"/>
                            <a:ext cx="707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9CBA" w14:textId="77777777" w:rsidR="00CC49D6" w:rsidRDefault="00CC49D6" w:rsidP="00B83EB1">
                              <w:pPr>
                                <w:spacing w:after="120"/>
                              </w:pPr>
                              <w:r>
                                <w:rPr>
                                  <w:rFonts w:cs="Segoe UI"/>
                                  <w:b/>
                                  <w:bCs/>
                                  <w:color w:val="FFFFFF"/>
                                  <w:sz w:val="14"/>
                                  <w:szCs w:val="14"/>
                                </w:rPr>
                                <w:t xml:space="preserve">ANALYSIS &amp; </w:t>
                              </w:r>
                            </w:p>
                          </w:txbxContent>
                        </wps:txbx>
                        <wps:bodyPr rot="0" vert="horz" wrap="square" lIns="0" tIns="0" rIns="0" bIns="0" anchor="t" anchorCtr="0" upright="1">
                          <a:noAutofit/>
                        </wps:bodyPr>
                      </wps:wsp>
                      <wps:wsp>
                        <wps:cNvPr id="3580" name="Rectangle 103"/>
                        <wps:cNvSpPr>
                          <a:spLocks noChangeArrowheads="1"/>
                        </wps:cNvSpPr>
                        <wps:spPr bwMode="auto">
                          <a:xfrm>
                            <a:off x="26943" y="2158"/>
                            <a:ext cx="8710"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6A35" w14:textId="77777777" w:rsidR="00CC49D6" w:rsidRDefault="00CC49D6" w:rsidP="00B83EB1">
                              <w:pPr>
                                <w:spacing w:after="120"/>
                              </w:pPr>
                              <w:r>
                                <w:rPr>
                                  <w:rFonts w:cs="Segoe UI"/>
                                  <w:b/>
                                  <w:bCs/>
                                  <w:color w:val="FFFFFF"/>
                                  <w:sz w:val="14"/>
                                  <w:szCs w:val="14"/>
                                </w:rPr>
                                <w:t>MANAGEMENT</w:t>
                              </w:r>
                            </w:p>
                          </w:txbxContent>
                        </wps:txbx>
                        <wps:bodyPr rot="0" vert="horz" wrap="square" lIns="0" tIns="0" rIns="0" bIns="0" anchor="t" anchorCtr="0" upright="1">
                          <a:noAutofit/>
                        </wps:bodyPr>
                      </wps:wsp>
                      <wps:wsp>
                        <wps:cNvPr id="3581" name="Freeform 104"/>
                        <wps:cNvSpPr>
                          <a:spLocks/>
                        </wps:cNvSpPr>
                        <wps:spPr bwMode="auto">
                          <a:xfrm>
                            <a:off x="37521" y="56"/>
                            <a:ext cx="11493" cy="23962"/>
                          </a:xfrm>
                          <a:custGeom>
                            <a:avLst/>
                            <a:gdLst>
                              <a:gd name="T0" fmla="*/ 0 w 2528"/>
                              <a:gd name="T1" fmla="*/ 120381 h 8400"/>
                              <a:gd name="T2" fmla="*/ 191837 w 2528"/>
                              <a:gd name="T3" fmla="*/ 0 h 8400"/>
                              <a:gd name="T4" fmla="*/ 191837 w 2528"/>
                              <a:gd name="T5" fmla="*/ 0 h 8400"/>
                              <a:gd name="T6" fmla="*/ 191837 w 2528"/>
                              <a:gd name="T7" fmla="*/ 0 h 8400"/>
                              <a:gd name="T8" fmla="*/ 957821 w 2528"/>
                              <a:gd name="T9" fmla="*/ 0 h 8400"/>
                              <a:gd name="T10" fmla="*/ 957821 w 2528"/>
                              <a:gd name="T11" fmla="*/ 0 h 8400"/>
                              <a:gd name="T12" fmla="*/ 1149203 w 2528"/>
                              <a:gd name="T13" fmla="*/ 120381 h 8400"/>
                              <a:gd name="T14" fmla="*/ 1149203 w 2528"/>
                              <a:gd name="T15" fmla="*/ 120381 h 8400"/>
                              <a:gd name="T16" fmla="*/ 1149203 w 2528"/>
                              <a:gd name="T17" fmla="*/ 120381 h 8400"/>
                              <a:gd name="T18" fmla="*/ 1149203 w 2528"/>
                              <a:gd name="T19" fmla="*/ 2276109 h 8400"/>
                              <a:gd name="T20" fmla="*/ 1149203 w 2528"/>
                              <a:gd name="T21" fmla="*/ 2276109 h 8400"/>
                              <a:gd name="T22" fmla="*/ 957821 w 2528"/>
                              <a:gd name="T23" fmla="*/ 2396204 h 8400"/>
                              <a:gd name="T24" fmla="*/ 957821 w 2528"/>
                              <a:gd name="T25" fmla="*/ 2396204 h 8400"/>
                              <a:gd name="T26" fmla="*/ 957821 w 2528"/>
                              <a:gd name="T27" fmla="*/ 2396204 h 8400"/>
                              <a:gd name="T28" fmla="*/ 191837 w 2528"/>
                              <a:gd name="T29" fmla="*/ 2396204 h 8400"/>
                              <a:gd name="T30" fmla="*/ 191837 w 2528"/>
                              <a:gd name="T31" fmla="*/ 2396204 h 8400"/>
                              <a:gd name="T32" fmla="*/ 0 w 2528"/>
                              <a:gd name="T33" fmla="*/ 2276109 h 8400"/>
                              <a:gd name="T34" fmla="*/ 0 w 2528"/>
                              <a:gd name="T35" fmla="*/ 2276109 h 8400"/>
                              <a:gd name="T36" fmla="*/ 0 w 2528"/>
                              <a:gd name="T37" fmla="*/ 120381 h 840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28" h="8400">
                                <a:moveTo>
                                  <a:pt x="0" y="422"/>
                                </a:moveTo>
                                <a:cubicBezTo>
                                  <a:pt x="0" y="189"/>
                                  <a:pt x="189" y="0"/>
                                  <a:pt x="422" y="0"/>
                                </a:cubicBezTo>
                                <a:cubicBezTo>
                                  <a:pt x="422" y="0"/>
                                  <a:pt x="422" y="0"/>
                                  <a:pt x="422" y="0"/>
                                </a:cubicBezTo>
                                <a:lnTo>
                                  <a:pt x="422" y="0"/>
                                </a:lnTo>
                                <a:lnTo>
                                  <a:pt x="2107" y="0"/>
                                </a:lnTo>
                                <a:cubicBezTo>
                                  <a:pt x="2340" y="0"/>
                                  <a:pt x="2528" y="189"/>
                                  <a:pt x="2528" y="422"/>
                                </a:cubicBezTo>
                                <a:cubicBezTo>
                                  <a:pt x="2528" y="422"/>
                                  <a:pt x="2528" y="422"/>
                                  <a:pt x="2528" y="422"/>
                                </a:cubicBezTo>
                                <a:lnTo>
                                  <a:pt x="2528" y="422"/>
                                </a:lnTo>
                                <a:lnTo>
                                  <a:pt x="2528" y="7979"/>
                                </a:lnTo>
                                <a:cubicBezTo>
                                  <a:pt x="2528" y="8212"/>
                                  <a:pt x="2340" y="8400"/>
                                  <a:pt x="2107" y="8400"/>
                                </a:cubicBezTo>
                                <a:cubicBezTo>
                                  <a:pt x="2107" y="8400"/>
                                  <a:pt x="2107" y="8400"/>
                                  <a:pt x="2107" y="8400"/>
                                </a:cubicBezTo>
                                <a:lnTo>
                                  <a:pt x="2107" y="8400"/>
                                </a:lnTo>
                                <a:lnTo>
                                  <a:pt x="422" y="8400"/>
                                </a:lnTo>
                                <a:cubicBezTo>
                                  <a:pt x="189" y="8400"/>
                                  <a:pt x="0" y="8212"/>
                                  <a:pt x="0" y="7979"/>
                                </a:cubicBezTo>
                                <a:cubicBezTo>
                                  <a:pt x="0" y="7979"/>
                                  <a:pt x="0" y="7979"/>
                                  <a:pt x="0" y="7979"/>
                                </a:cubicBezTo>
                                <a:lnTo>
                                  <a:pt x="0" y="422"/>
                                </a:lnTo>
                                <a:close/>
                              </a:path>
                            </a:pathLst>
                          </a:custGeom>
                          <a:solidFill>
                            <a:srgbClr val="7F7F7F"/>
                          </a:solidFill>
                          <a:ln w="0">
                            <a:solidFill>
                              <a:srgbClr val="000000"/>
                            </a:solidFill>
                            <a:round/>
                            <a:headEnd/>
                            <a:tailEnd/>
                          </a:ln>
                        </wps:spPr>
                        <wps:bodyPr rot="0" vert="horz" wrap="square" lIns="91440" tIns="45720" rIns="91440" bIns="45720" anchor="t" anchorCtr="0" upright="1">
                          <a:noAutofit/>
                        </wps:bodyPr>
                      </wps:wsp>
                      <wps:wsp>
                        <wps:cNvPr id="3582" name="Freeform 105"/>
                        <wps:cNvSpPr>
                          <a:spLocks noEditPoints="1"/>
                        </wps:cNvSpPr>
                        <wps:spPr bwMode="auto">
                          <a:xfrm>
                            <a:off x="37456" y="10"/>
                            <a:ext cx="11632" cy="24055"/>
                          </a:xfrm>
                          <a:custGeom>
                            <a:avLst/>
                            <a:gdLst>
                              <a:gd name="T0" fmla="*/ 0 w 2560"/>
                              <a:gd name="T1" fmla="*/ 2107398 h 8432"/>
                              <a:gd name="T2" fmla="*/ 14540 w 2560"/>
                              <a:gd name="T3" fmla="*/ 2080010 h 8432"/>
                              <a:gd name="T4" fmla="*/ 0 w 2560"/>
                              <a:gd name="T5" fmla="*/ 1879170 h 8432"/>
                              <a:gd name="T6" fmla="*/ 14540 w 2560"/>
                              <a:gd name="T7" fmla="*/ 1705717 h 8432"/>
                              <a:gd name="T8" fmla="*/ 0 w 2560"/>
                              <a:gd name="T9" fmla="*/ 1678329 h 8432"/>
                              <a:gd name="T10" fmla="*/ 0 w 2560"/>
                              <a:gd name="T11" fmla="*/ 1404456 h 8432"/>
                              <a:gd name="T12" fmla="*/ 14540 w 2560"/>
                              <a:gd name="T13" fmla="*/ 1377069 h 8432"/>
                              <a:gd name="T14" fmla="*/ 0 w 2560"/>
                              <a:gd name="T15" fmla="*/ 1176229 h 8432"/>
                              <a:gd name="T16" fmla="*/ 14540 w 2560"/>
                              <a:gd name="T17" fmla="*/ 1002775 h 8432"/>
                              <a:gd name="T18" fmla="*/ 0 w 2560"/>
                              <a:gd name="T19" fmla="*/ 975388 h 8432"/>
                              <a:gd name="T20" fmla="*/ 0 w 2560"/>
                              <a:gd name="T21" fmla="*/ 701515 h 8432"/>
                              <a:gd name="T22" fmla="*/ 14540 w 2560"/>
                              <a:gd name="T23" fmla="*/ 674128 h 8432"/>
                              <a:gd name="T24" fmla="*/ 0 w 2560"/>
                              <a:gd name="T25" fmla="*/ 473287 h 8432"/>
                              <a:gd name="T26" fmla="*/ 14540 w 2560"/>
                              <a:gd name="T27" fmla="*/ 299834 h 8432"/>
                              <a:gd name="T28" fmla="*/ 0 w 2560"/>
                              <a:gd name="T29" fmla="*/ 272447 h 8432"/>
                              <a:gd name="T30" fmla="*/ 18629 w 2560"/>
                              <a:gd name="T31" fmla="*/ 102132 h 8432"/>
                              <a:gd name="T32" fmla="*/ 34532 w 2560"/>
                              <a:gd name="T33" fmla="*/ 54775 h 8432"/>
                              <a:gd name="T34" fmla="*/ 95419 w 2560"/>
                              <a:gd name="T35" fmla="*/ 29384 h 8432"/>
                              <a:gd name="T36" fmla="*/ 19992 w 2560"/>
                              <a:gd name="T37" fmla="*/ 71321 h 8432"/>
                              <a:gd name="T38" fmla="*/ 162666 w 2560"/>
                              <a:gd name="T39" fmla="*/ 11697 h 8432"/>
                              <a:gd name="T40" fmla="*/ 199016 w 2560"/>
                              <a:gd name="T41" fmla="*/ 0 h 8432"/>
                              <a:gd name="T42" fmla="*/ 579781 w 2560"/>
                              <a:gd name="T43" fmla="*/ 0 h 8432"/>
                              <a:gd name="T44" fmla="*/ 623401 w 2560"/>
                              <a:gd name="T45" fmla="*/ 9129 h 8432"/>
                              <a:gd name="T46" fmla="*/ 943280 w 2560"/>
                              <a:gd name="T47" fmla="*/ 0 h 8432"/>
                              <a:gd name="T48" fmla="*/ 1005529 w 2560"/>
                              <a:gd name="T49" fmla="*/ 2853 h 8432"/>
                              <a:gd name="T50" fmla="*/ 1001440 w 2560"/>
                              <a:gd name="T51" fmla="*/ 11697 h 8432"/>
                              <a:gd name="T52" fmla="*/ 1129119 w 2560"/>
                              <a:gd name="T53" fmla="*/ 54775 h 8432"/>
                              <a:gd name="T54" fmla="*/ 1134571 w 2560"/>
                              <a:gd name="T55" fmla="*/ 80450 h 8432"/>
                              <a:gd name="T56" fmla="*/ 1163197 w 2560"/>
                              <a:gd name="T57" fmla="*/ 123243 h 8432"/>
                              <a:gd name="T58" fmla="*/ 1148657 w 2560"/>
                              <a:gd name="T59" fmla="*/ 196846 h 8432"/>
                              <a:gd name="T60" fmla="*/ 1163197 w 2560"/>
                              <a:gd name="T61" fmla="*/ 224234 h 8432"/>
                              <a:gd name="T62" fmla="*/ 1163197 w 2560"/>
                              <a:gd name="T63" fmla="*/ 498107 h 8432"/>
                              <a:gd name="T64" fmla="*/ 1148657 w 2560"/>
                              <a:gd name="T65" fmla="*/ 525494 h 8432"/>
                              <a:gd name="T66" fmla="*/ 1163197 w 2560"/>
                              <a:gd name="T67" fmla="*/ 726335 h 8432"/>
                              <a:gd name="T68" fmla="*/ 1148657 w 2560"/>
                              <a:gd name="T69" fmla="*/ 899788 h 8432"/>
                              <a:gd name="T70" fmla="*/ 1163197 w 2560"/>
                              <a:gd name="T71" fmla="*/ 927175 h 8432"/>
                              <a:gd name="T72" fmla="*/ 1163197 w 2560"/>
                              <a:gd name="T73" fmla="*/ 1201048 h 8432"/>
                              <a:gd name="T74" fmla="*/ 1148657 w 2560"/>
                              <a:gd name="T75" fmla="*/ 1228436 h 8432"/>
                              <a:gd name="T76" fmla="*/ 1163197 w 2560"/>
                              <a:gd name="T77" fmla="*/ 1429276 h 8432"/>
                              <a:gd name="T78" fmla="*/ 1148657 w 2560"/>
                              <a:gd name="T79" fmla="*/ 1602729 h 8432"/>
                              <a:gd name="T80" fmla="*/ 1163197 w 2560"/>
                              <a:gd name="T81" fmla="*/ 1630116 h 8432"/>
                              <a:gd name="T82" fmla="*/ 1163197 w 2560"/>
                              <a:gd name="T83" fmla="*/ 1903990 h 8432"/>
                              <a:gd name="T84" fmla="*/ 1148657 w 2560"/>
                              <a:gd name="T85" fmla="*/ 1931377 h 8432"/>
                              <a:gd name="T86" fmla="*/ 1163197 w 2560"/>
                              <a:gd name="T87" fmla="*/ 2132217 h 8432"/>
                              <a:gd name="T88" fmla="*/ 1148657 w 2560"/>
                              <a:gd name="T89" fmla="*/ 2280851 h 8432"/>
                              <a:gd name="T90" fmla="*/ 1145022 w 2560"/>
                              <a:gd name="T91" fmla="*/ 2304244 h 8432"/>
                              <a:gd name="T92" fmla="*/ 1129119 w 2560"/>
                              <a:gd name="T93" fmla="*/ 2351316 h 8432"/>
                              <a:gd name="T94" fmla="*/ 1068687 w 2560"/>
                              <a:gd name="T95" fmla="*/ 2376421 h 8432"/>
                              <a:gd name="T96" fmla="*/ 1144568 w 2560"/>
                              <a:gd name="T97" fmla="*/ 2333628 h 8432"/>
                              <a:gd name="T98" fmla="*/ 1001440 w 2560"/>
                              <a:gd name="T99" fmla="*/ 2394109 h 8432"/>
                              <a:gd name="T100" fmla="*/ 964636 w 2560"/>
                              <a:gd name="T101" fmla="*/ 2405520 h 8432"/>
                              <a:gd name="T102" fmla="*/ 586142 w 2560"/>
                              <a:gd name="T103" fmla="*/ 2405520 h 8432"/>
                              <a:gd name="T104" fmla="*/ 542522 w 2560"/>
                              <a:gd name="T105" fmla="*/ 2396391 h 8432"/>
                              <a:gd name="T106" fmla="*/ 222643 w 2560"/>
                              <a:gd name="T107" fmla="*/ 2405520 h 8432"/>
                              <a:gd name="T108" fmla="*/ 158576 w 2560"/>
                              <a:gd name="T109" fmla="*/ 2402952 h 8432"/>
                              <a:gd name="T110" fmla="*/ 162666 w 2560"/>
                              <a:gd name="T111" fmla="*/ 2394109 h 8432"/>
                              <a:gd name="T112" fmla="*/ 34532 w 2560"/>
                              <a:gd name="T113" fmla="*/ 2351316 h 8432"/>
                              <a:gd name="T114" fmla="*/ 29080 w 2560"/>
                              <a:gd name="T115" fmla="*/ 2325640 h 8432"/>
                              <a:gd name="T116" fmla="*/ 454 w 2560"/>
                              <a:gd name="T117" fmla="*/ 2283703 h 843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60" h="8432">
                                <a:moveTo>
                                  <a:pt x="0" y="7995"/>
                                </a:moveTo>
                                <a:lnTo>
                                  <a:pt x="0" y="7739"/>
                                </a:lnTo>
                                <a:lnTo>
                                  <a:pt x="32" y="7739"/>
                                </a:lnTo>
                                <a:lnTo>
                                  <a:pt x="32" y="7995"/>
                                </a:lnTo>
                                <a:lnTo>
                                  <a:pt x="0" y="7995"/>
                                </a:lnTo>
                                <a:close/>
                                <a:moveTo>
                                  <a:pt x="0" y="7643"/>
                                </a:moveTo>
                                <a:lnTo>
                                  <a:pt x="0" y="7387"/>
                                </a:lnTo>
                                <a:lnTo>
                                  <a:pt x="32" y="7387"/>
                                </a:lnTo>
                                <a:lnTo>
                                  <a:pt x="32" y="7643"/>
                                </a:lnTo>
                                <a:lnTo>
                                  <a:pt x="0" y="7643"/>
                                </a:lnTo>
                                <a:close/>
                                <a:moveTo>
                                  <a:pt x="0" y="7291"/>
                                </a:moveTo>
                                <a:lnTo>
                                  <a:pt x="0" y="7035"/>
                                </a:lnTo>
                                <a:lnTo>
                                  <a:pt x="32" y="7035"/>
                                </a:lnTo>
                                <a:lnTo>
                                  <a:pt x="32" y="7291"/>
                                </a:lnTo>
                                <a:lnTo>
                                  <a:pt x="0" y="7291"/>
                                </a:lnTo>
                                <a:close/>
                                <a:moveTo>
                                  <a:pt x="0" y="6939"/>
                                </a:moveTo>
                                <a:lnTo>
                                  <a:pt x="0" y="6683"/>
                                </a:lnTo>
                                <a:lnTo>
                                  <a:pt x="32" y="6683"/>
                                </a:lnTo>
                                <a:lnTo>
                                  <a:pt x="32" y="6939"/>
                                </a:lnTo>
                                <a:lnTo>
                                  <a:pt x="0" y="6939"/>
                                </a:lnTo>
                                <a:close/>
                                <a:moveTo>
                                  <a:pt x="0" y="6587"/>
                                </a:moveTo>
                                <a:lnTo>
                                  <a:pt x="0" y="6331"/>
                                </a:lnTo>
                                <a:lnTo>
                                  <a:pt x="32" y="6331"/>
                                </a:lnTo>
                                <a:lnTo>
                                  <a:pt x="32" y="6587"/>
                                </a:lnTo>
                                <a:lnTo>
                                  <a:pt x="0" y="6587"/>
                                </a:lnTo>
                                <a:close/>
                                <a:moveTo>
                                  <a:pt x="0" y="6235"/>
                                </a:moveTo>
                                <a:lnTo>
                                  <a:pt x="0" y="5979"/>
                                </a:lnTo>
                                <a:lnTo>
                                  <a:pt x="32" y="5979"/>
                                </a:lnTo>
                                <a:lnTo>
                                  <a:pt x="32" y="6235"/>
                                </a:lnTo>
                                <a:lnTo>
                                  <a:pt x="0" y="6235"/>
                                </a:lnTo>
                                <a:close/>
                                <a:moveTo>
                                  <a:pt x="0" y="5883"/>
                                </a:moveTo>
                                <a:lnTo>
                                  <a:pt x="0" y="5627"/>
                                </a:lnTo>
                                <a:lnTo>
                                  <a:pt x="32" y="5627"/>
                                </a:lnTo>
                                <a:lnTo>
                                  <a:pt x="32" y="5883"/>
                                </a:lnTo>
                                <a:lnTo>
                                  <a:pt x="0" y="5883"/>
                                </a:lnTo>
                                <a:close/>
                                <a:moveTo>
                                  <a:pt x="0" y="5531"/>
                                </a:moveTo>
                                <a:lnTo>
                                  <a:pt x="0" y="5275"/>
                                </a:lnTo>
                                <a:lnTo>
                                  <a:pt x="32" y="5275"/>
                                </a:lnTo>
                                <a:lnTo>
                                  <a:pt x="32" y="5531"/>
                                </a:lnTo>
                                <a:lnTo>
                                  <a:pt x="0" y="5531"/>
                                </a:lnTo>
                                <a:close/>
                                <a:moveTo>
                                  <a:pt x="0" y="5179"/>
                                </a:moveTo>
                                <a:lnTo>
                                  <a:pt x="0" y="4923"/>
                                </a:lnTo>
                                <a:lnTo>
                                  <a:pt x="32" y="4923"/>
                                </a:lnTo>
                                <a:lnTo>
                                  <a:pt x="32" y="5179"/>
                                </a:lnTo>
                                <a:lnTo>
                                  <a:pt x="0" y="5179"/>
                                </a:lnTo>
                                <a:close/>
                                <a:moveTo>
                                  <a:pt x="0" y="4827"/>
                                </a:moveTo>
                                <a:lnTo>
                                  <a:pt x="0" y="4571"/>
                                </a:lnTo>
                                <a:lnTo>
                                  <a:pt x="32" y="4571"/>
                                </a:lnTo>
                                <a:lnTo>
                                  <a:pt x="32" y="4827"/>
                                </a:lnTo>
                                <a:lnTo>
                                  <a:pt x="0" y="4827"/>
                                </a:lnTo>
                                <a:close/>
                                <a:moveTo>
                                  <a:pt x="0" y="4475"/>
                                </a:moveTo>
                                <a:lnTo>
                                  <a:pt x="0" y="4219"/>
                                </a:lnTo>
                                <a:lnTo>
                                  <a:pt x="32" y="4219"/>
                                </a:lnTo>
                                <a:lnTo>
                                  <a:pt x="32" y="4475"/>
                                </a:lnTo>
                                <a:lnTo>
                                  <a:pt x="0" y="4475"/>
                                </a:lnTo>
                                <a:close/>
                                <a:moveTo>
                                  <a:pt x="0" y="4123"/>
                                </a:moveTo>
                                <a:lnTo>
                                  <a:pt x="0" y="3867"/>
                                </a:lnTo>
                                <a:lnTo>
                                  <a:pt x="32" y="3867"/>
                                </a:lnTo>
                                <a:lnTo>
                                  <a:pt x="32" y="4123"/>
                                </a:lnTo>
                                <a:lnTo>
                                  <a:pt x="0" y="4123"/>
                                </a:lnTo>
                                <a:close/>
                                <a:moveTo>
                                  <a:pt x="0" y="3771"/>
                                </a:moveTo>
                                <a:lnTo>
                                  <a:pt x="0" y="3515"/>
                                </a:lnTo>
                                <a:lnTo>
                                  <a:pt x="32" y="3515"/>
                                </a:lnTo>
                                <a:lnTo>
                                  <a:pt x="32" y="3771"/>
                                </a:lnTo>
                                <a:lnTo>
                                  <a:pt x="0" y="3771"/>
                                </a:lnTo>
                                <a:close/>
                                <a:moveTo>
                                  <a:pt x="0" y="3419"/>
                                </a:moveTo>
                                <a:lnTo>
                                  <a:pt x="0" y="3163"/>
                                </a:lnTo>
                                <a:lnTo>
                                  <a:pt x="32" y="3163"/>
                                </a:lnTo>
                                <a:lnTo>
                                  <a:pt x="32" y="3419"/>
                                </a:lnTo>
                                <a:lnTo>
                                  <a:pt x="0" y="3419"/>
                                </a:lnTo>
                                <a:close/>
                                <a:moveTo>
                                  <a:pt x="0" y="3067"/>
                                </a:moveTo>
                                <a:lnTo>
                                  <a:pt x="0" y="2811"/>
                                </a:lnTo>
                                <a:lnTo>
                                  <a:pt x="32" y="2811"/>
                                </a:lnTo>
                                <a:lnTo>
                                  <a:pt x="32" y="3067"/>
                                </a:lnTo>
                                <a:lnTo>
                                  <a:pt x="0" y="3067"/>
                                </a:lnTo>
                                <a:close/>
                                <a:moveTo>
                                  <a:pt x="0" y="2715"/>
                                </a:moveTo>
                                <a:lnTo>
                                  <a:pt x="0" y="2459"/>
                                </a:lnTo>
                                <a:lnTo>
                                  <a:pt x="32" y="2459"/>
                                </a:lnTo>
                                <a:lnTo>
                                  <a:pt x="32" y="2715"/>
                                </a:lnTo>
                                <a:lnTo>
                                  <a:pt x="0" y="2715"/>
                                </a:lnTo>
                                <a:close/>
                                <a:moveTo>
                                  <a:pt x="0" y="2363"/>
                                </a:moveTo>
                                <a:lnTo>
                                  <a:pt x="0" y="2107"/>
                                </a:lnTo>
                                <a:lnTo>
                                  <a:pt x="32" y="2107"/>
                                </a:lnTo>
                                <a:lnTo>
                                  <a:pt x="32" y="2363"/>
                                </a:lnTo>
                                <a:lnTo>
                                  <a:pt x="0" y="2363"/>
                                </a:lnTo>
                                <a:close/>
                                <a:moveTo>
                                  <a:pt x="0" y="2011"/>
                                </a:moveTo>
                                <a:lnTo>
                                  <a:pt x="0" y="1755"/>
                                </a:lnTo>
                                <a:lnTo>
                                  <a:pt x="32" y="1755"/>
                                </a:lnTo>
                                <a:lnTo>
                                  <a:pt x="32" y="2011"/>
                                </a:lnTo>
                                <a:lnTo>
                                  <a:pt x="0" y="2011"/>
                                </a:lnTo>
                                <a:close/>
                                <a:moveTo>
                                  <a:pt x="0" y="1659"/>
                                </a:moveTo>
                                <a:lnTo>
                                  <a:pt x="0" y="1403"/>
                                </a:lnTo>
                                <a:lnTo>
                                  <a:pt x="32" y="1403"/>
                                </a:lnTo>
                                <a:lnTo>
                                  <a:pt x="32" y="1659"/>
                                </a:lnTo>
                                <a:lnTo>
                                  <a:pt x="0" y="1659"/>
                                </a:lnTo>
                                <a:close/>
                                <a:moveTo>
                                  <a:pt x="0" y="1307"/>
                                </a:moveTo>
                                <a:lnTo>
                                  <a:pt x="0" y="1051"/>
                                </a:lnTo>
                                <a:lnTo>
                                  <a:pt x="32" y="1051"/>
                                </a:lnTo>
                                <a:lnTo>
                                  <a:pt x="32" y="1307"/>
                                </a:lnTo>
                                <a:lnTo>
                                  <a:pt x="0" y="1307"/>
                                </a:lnTo>
                                <a:close/>
                                <a:moveTo>
                                  <a:pt x="0" y="955"/>
                                </a:moveTo>
                                <a:lnTo>
                                  <a:pt x="0" y="699"/>
                                </a:lnTo>
                                <a:lnTo>
                                  <a:pt x="32" y="699"/>
                                </a:lnTo>
                                <a:lnTo>
                                  <a:pt x="32" y="955"/>
                                </a:lnTo>
                                <a:lnTo>
                                  <a:pt x="0" y="955"/>
                                </a:lnTo>
                                <a:close/>
                                <a:moveTo>
                                  <a:pt x="0" y="603"/>
                                </a:moveTo>
                                <a:lnTo>
                                  <a:pt x="0" y="438"/>
                                </a:lnTo>
                                <a:lnTo>
                                  <a:pt x="10" y="352"/>
                                </a:lnTo>
                                <a:cubicBezTo>
                                  <a:pt x="10" y="351"/>
                                  <a:pt x="10" y="350"/>
                                  <a:pt x="10" y="349"/>
                                </a:cubicBezTo>
                                <a:lnTo>
                                  <a:pt x="12" y="344"/>
                                </a:lnTo>
                                <a:lnTo>
                                  <a:pt x="42" y="353"/>
                                </a:lnTo>
                                <a:lnTo>
                                  <a:pt x="41" y="358"/>
                                </a:lnTo>
                                <a:lnTo>
                                  <a:pt x="41" y="355"/>
                                </a:lnTo>
                                <a:lnTo>
                                  <a:pt x="32" y="438"/>
                                </a:lnTo>
                                <a:lnTo>
                                  <a:pt x="32" y="603"/>
                                </a:lnTo>
                                <a:lnTo>
                                  <a:pt x="0" y="603"/>
                                </a:lnTo>
                                <a:close/>
                                <a:moveTo>
                                  <a:pt x="44" y="250"/>
                                </a:moveTo>
                                <a:lnTo>
                                  <a:pt x="74" y="195"/>
                                </a:lnTo>
                                <a:cubicBezTo>
                                  <a:pt x="75" y="194"/>
                                  <a:pt x="76" y="193"/>
                                  <a:pt x="76" y="192"/>
                                </a:cubicBezTo>
                                <a:lnTo>
                                  <a:pt x="128" y="130"/>
                                </a:lnTo>
                                <a:cubicBezTo>
                                  <a:pt x="129" y="129"/>
                                  <a:pt x="129" y="129"/>
                                  <a:pt x="130" y="128"/>
                                </a:cubicBezTo>
                                <a:lnTo>
                                  <a:pt x="192" y="76"/>
                                </a:lnTo>
                                <a:cubicBezTo>
                                  <a:pt x="193" y="76"/>
                                  <a:pt x="194" y="75"/>
                                  <a:pt x="195" y="74"/>
                                </a:cubicBezTo>
                                <a:lnTo>
                                  <a:pt x="222" y="60"/>
                                </a:lnTo>
                                <a:lnTo>
                                  <a:pt x="238" y="88"/>
                                </a:lnTo>
                                <a:lnTo>
                                  <a:pt x="210" y="103"/>
                                </a:lnTo>
                                <a:lnTo>
                                  <a:pt x="213" y="101"/>
                                </a:lnTo>
                                <a:lnTo>
                                  <a:pt x="151" y="153"/>
                                </a:lnTo>
                                <a:lnTo>
                                  <a:pt x="153" y="151"/>
                                </a:lnTo>
                                <a:lnTo>
                                  <a:pt x="101" y="213"/>
                                </a:lnTo>
                                <a:lnTo>
                                  <a:pt x="103" y="210"/>
                                </a:lnTo>
                                <a:lnTo>
                                  <a:pt x="73" y="265"/>
                                </a:lnTo>
                                <a:lnTo>
                                  <a:pt x="44" y="250"/>
                                </a:lnTo>
                                <a:close/>
                                <a:moveTo>
                                  <a:pt x="313" y="21"/>
                                </a:moveTo>
                                <a:lnTo>
                                  <a:pt x="349" y="10"/>
                                </a:lnTo>
                                <a:cubicBezTo>
                                  <a:pt x="350" y="10"/>
                                  <a:pt x="351" y="10"/>
                                  <a:pt x="352" y="10"/>
                                </a:cubicBezTo>
                                <a:lnTo>
                                  <a:pt x="437" y="1"/>
                                </a:lnTo>
                                <a:lnTo>
                                  <a:pt x="440" y="32"/>
                                </a:lnTo>
                                <a:lnTo>
                                  <a:pt x="355" y="41"/>
                                </a:lnTo>
                                <a:lnTo>
                                  <a:pt x="358" y="41"/>
                                </a:lnTo>
                                <a:lnTo>
                                  <a:pt x="323" y="52"/>
                                </a:lnTo>
                                <a:lnTo>
                                  <a:pt x="313" y="21"/>
                                </a:lnTo>
                                <a:close/>
                                <a:moveTo>
                                  <a:pt x="438" y="0"/>
                                </a:moveTo>
                                <a:lnTo>
                                  <a:pt x="572" y="0"/>
                                </a:lnTo>
                                <a:lnTo>
                                  <a:pt x="572" y="32"/>
                                </a:lnTo>
                                <a:lnTo>
                                  <a:pt x="438" y="32"/>
                                </a:lnTo>
                                <a:lnTo>
                                  <a:pt x="438" y="0"/>
                                </a:lnTo>
                                <a:close/>
                                <a:moveTo>
                                  <a:pt x="668" y="0"/>
                                </a:moveTo>
                                <a:lnTo>
                                  <a:pt x="924" y="0"/>
                                </a:lnTo>
                                <a:lnTo>
                                  <a:pt x="924" y="32"/>
                                </a:lnTo>
                                <a:lnTo>
                                  <a:pt x="668" y="32"/>
                                </a:lnTo>
                                <a:lnTo>
                                  <a:pt x="668" y="0"/>
                                </a:lnTo>
                                <a:close/>
                                <a:moveTo>
                                  <a:pt x="1020" y="0"/>
                                </a:moveTo>
                                <a:lnTo>
                                  <a:pt x="1276" y="0"/>
                                </a:lnTo>
                                <a:lnTo>
                                  <a:pt x="1276" y="32"/>
                                </a:lnTo>
                                <a:lnTo>
                                  <a:pt x="1020" y="32"/>
                                </a:lnTo>
                                <a:lnTo>
                                  <a:pt x="1020" y="0"/>
                                </a:lnTo>
                                <a:close/>
                                <a:moveTo>
                                  <a:pt x="1372" y="0"/>
                                </a:moveTo>
                                <a:lnTo>
                                  <a:pt x="1628" y="0"/>
                                </a:lnTo>
                                <a:lnTo>
                                  <a:pt x="1628" y="32"/>
                                </a:lnTo>
                                <a:lnTo>
                                  <a:pt x="1372" y="32"/>
                                </a:lnTo>
                                <a:lnTo>
                                  <a:pt x="1372" y="0"/>
                                </a:lnTo>
                                <a:close/>
                                <a:moveTo>
                                  <a:pt x="1724" y="0"/>
                                </a:moveTo>
                                <a:lnTo>
                                  <a:pt x="1980" y="0"/>
                                </a:lnTo>
                                <a:lnTo>
                                  <a:pt x="1980" y="32"/>
                                </a:lnTo>
                                <a:lnTo>
                                  <a:pt x="1724" y="32"/>
                                </a:lnTo>
                                <a:lnTo>
                                  <a:pt x="1724" y="0"/>
                                </a:lnTo>
                                <a:close/>
                                <a:moveTo>
                                  <a:pt x="2076" y="0"/>
                                </a:moveTo>
                                <a:lnTo>
                                  <a:pt x="2123" y="0"/>
                                </a:lnTo>
                                <a:lnTo>
                                  <a:pt x="2123" y="32"/>
                                </a:lnTo>
                                <a:lnTo>
                                  <a:pt x="2076" y="32"/>
                                </a:lnTo>
                                <a:lnTo>
                                  <a:pt x="2076" y="0"/>
                                </a:lnTo>
                                <a:close/>
                                <a:moveTo>
                                  <a:pt x="2125" y="1"/>
                                </a:moveTo>
                                <a:lnTo>
                                  <a:pt x="2210" y="10"/>
                                </a:lnTo>
                                <a:cubicBezTo>
                                  <a:pt x="2211" y="10"/>
                                  <a:pt x="2212" y="10"/>
                                  <a:pt x="2213" y="10"/>
                                </a:cubicBezTo>
                                <a:lnTo>
                                  <a:pt x="2292" y="34"/>
                                </a:lnTo>
                                <a:cubicBezTo>
                                  <a:pt x="2293" y="34"/>
                                  <a:pt x="2294" y="35"/>
                                  <a:pt x="2295" y="35"/>
                                </a:cubicBezTo>
                                <a:lnTo>
                                  <a:pt x="2330" y="55"/>
                                </a:lnTo>
                                <a:lnTo>
                                  <a:pt x="2315" y="83"/>
                                </a:lnTo>
                                <a:lnTo>
                                  <a:pt x="2280" y="64"/>
                                </a:lnTo>
                                <a:lnTo>
                                  <a:pt x="2283" y="65"/>
                                </a:lnTo>
                                <a:lnTo>
                                  <a:pt x="2204" y="41"/>
                                </a:lnTo>
                                <a:lnTo>
                                  <a:pt x="2207" y="41"/>
                                </a:lnTo>
                                <a:lnTo>
                                  <a:pt x="2122" y="32"/>
                                </a:lnTo>
                                <a:lnTo>
                                  <a:pt x="2125" y="1"/>
                                </a:lnTo>
                                <a:close/>
                                <a:moveTo>
                                  <a:pt x="2411" y="111"/>
                                </a:moveTo>
                                <a:lnTo>
                                  <a:pt x="2432" y="128"/>
                                </a:lnTo>
                                <a:cubicBezTo>
                                  <a:pt x="2432" y="129"/>
                                  <a:pt x="2433" y="130"/>
                                  <a:pt x="2434" y="130"/>
                                </a:cubicBezTo>
                                <a:lnTo>
                                  <a:pt x="2485" y="192"/>
                                </a:lnTo>
                                <a:cubicBezTo>
                                  <a:pt x="2485" y="193"/>
                                  <a:pt x="2486" y="194"/>
                                  <a:pt x="2487" y="195"/>
                                </a:cubicBezTo>
                                <a:lnTo>
                                  <a:pt x="2526" y="267"/>
                                </a:lnTo>
                                <a:cubicBezTo>
                                  <a:pt x="2526" y="268"/>
                                  <a:pt x="2526" y="269"/>
                                  <a:pt x="2527" y="270"/>
                                </a:cubicBezTo>
                                <a:lnTo>
                                  <a:pt x="2546" y="334"/>
                                </a:lnTo>
                                <a:lnTo>
                                  <a:pt x="2516" y="344"/>
                                </a:lnTo>
                                <a:lnTo>
                                  <a:pt x="2496" y="279"/>
                                </a:lnTo>
                                <a:lnTo>
                                  <a:pt x="2497" y="282"/>
                                </a:lnTo>
                                <a:lnTo>
                                  <a:pt x="2458" y="210"/>
                                </a:lnTo>
                                <a:lnTo>
                                  <a:pt x="2460" y="213"/>
                                </a:lnTo>
                                <a:lnTo>
                                  <a:pt x="2409" y="151"/>
                                </a:lnTo>
                                <a:lnTo>
                                  <a:pt x="2411" y="153"/>
                                </a:lnTo>
                                <a:lnTo>
                                  <a:pt x="2391" y="136"/>
                                </a:lnTo>
                                <a:lnTo>
                                  <a:pt x="2411" y="111"/>
                                </a:lnTo>
                                <a:close/>
                                <a:moveTo>
                                  <a:pt x="2560" y="432"/>
                                </a:moveTo>
                                <a:lnTo>
                                  <a:pt x="2560" y="437"/>
                                </a:lnTo>
                                <a:lnTo>
                                  <a:pt x="2529" y="440"/>
                                </a:lnTo>
                                <a:lnTo>
                                  <a:pt x="2528" y="435"/>
                                </a:lnTo>
                                <a:lnTo>
                                  <a:pt x="2560" y="432"/>
                                </a:lnTo>
                                <a:close/>
                                <a:moveTo>
                                  <a:pt x="2560" y="438"/>
                                </a:moveTo>
                                <a:lnTo>
                                  <a:pt x="2560" y="690"/>
                                </a:lnTo>
                                <a:lnTo>
                                  <a:pt x="2528" y="690"/>
                                </a:lnTo>
                                <a:lnTo>
                                  <a:pt x="2528" y="438"/>
                                </a:lnTo>
                                <a:lnTo>
                                  <a:pt x="2560" y="438"/>
                                </a:lnTo>
                                <a:close/>
                                <a:moveTo>
                                  <a:pt x="2560" y="786"/>
                                </a:moveTo>
                                <a:lnTo>
                                  <a:pt x="2560" y="1042"/>
                                </a:lnTo>
                                <a:lnTo>
                                  <a:pt x="2528" y="1042"/>
                                </a:lnTo>
                                <a:lnTo>
                                  <a:pt x="2528" y="786"/>
                                </a:lnTo>
                                <a:lnTo>
                                  <a:pt x="2560" y="786"/>
                                </a:lnTo>
                                <a:close/>
                                <a:moveTo>
                                  <a:pt x="2560" y="1138"/>
                                </a:moveTo>
                                <a:lnTo>
                                  <a:pt x="2560" y="1394"/>
                                </a:lnTo>
                                <a:lnTo>
                                  <a:pt x="2528" y="1394"/>
                                </a:lnTo>
                                <a:lnTo>
                                  <a:pt x="2528" y="1138"/>
                                </a:lnTo>
                                <a:lnTo>
                                  <a:pt x="2560" y="1138"/>
                                </a:lnTo>
                                <a:close/>
                                <a:moveTo>
                                  <a:pt x="2560" y="1490"/>
                                </a:moveTo>
                                <a:lnTo>
                                  <a:pt x="2560" y="1746"/>
                                </a:lnTo>
                                <a:lnTo>
                                  <a:pt x="2528" y="1746"/>
                                </a:lnTo>
                                <a:lnTo>
                                  <a:pt x="2528" y="1490"/>
                                </a:lnTo>
                                <a:lnTo>
                                  <a:pt x="2560" y="1490"/>
                                </a:lnTo>
                                <a:close/>
                                <a:moveTo>
                                  <a:pt x="2560" y="1842"/>
                                </a:moveTo>
                                <a:lnTo>
                                  <a:pt x="2560" y="2098"/>
                                </a:lnTo>
                                <a:lnTo>
                                  <a:pt x="2528" y="2098"/>
                                </a:lnTo>
                                <a:lnTo>
                                  <a:pt x="2528" y="1842"/>
                                </a:lnTo>
                                <a:lnTo>
                                  <a:pt x="2560" y="1842"/>
                                </a:lnTo>
                                <a:close/>
                                <a:moveTo>
                                  <a:pt x="2560" y="2194"/>
                                </a:moveTo>
                                <a:lnTo>
                                  <a:pt x="2560" y="2450"/>
                                </a:lnTo>
                                <a:lnTo>
                                  <a:pt x="2528" y="2450"/>
                                </a:lnTo>
                                <a:lnTo>
                                  <a:pt x="2528" y="2194"/>
                                </a:lnTo>
                                <a:lnTo>
                                  <a:pt x="2560" y="2194"/>
                                </a:lnTo>
                                <a:close/>
                                <a:moveTo>
                                  <a:pt x="2560" y="2546"/>
                                </a:moveTo>
                                <a:lnTo>
                                  <a:pt x="2560" y="2802"/>
                                </a:lnTo>
                                <a:lnTo>
                                  <a:pt x="2528" y="2802"/>
                                </a:lnTo>
                                <a:lnTo>
                                  <a:pt x="2528" y="2546"/>
                                </a:lnTo>
                                <a:lnTo>
                                  <a:pt x="2560" y="2546"/>
                                </a:lnTo>
                                <a:close/>
                                <a:moveTo>
                                  <a:pt x="2560" y="2898"/>
                                </a:moveTo>
                                <a:lnTo>
                                  <a:pt x="2560" y="3154"/>
                                </a:lnTo>
                                <a:lnTo>
                                  <a:pt x="2528" y="3154"/>
                                </a:lnTo>
                                <a:lnTo>
                                  <a:pt x="2528" y="2898"/>
                                </a:lnTo>
                                <a:lnTo>
                                  <a:pt x="2560" y="2898"/>
                                </a:lnTo>
                                <a:close/>
                                <a:moveTo>
                                  <a:pt x="2560" y="3250"/>
                                </a:moveTo>
                                <a:lnTo>
                                  <a:pt x="2560" y="3506"/>
                                </a:lnTo>
                                <a:lnTo>
                                  <a:pt x="2528" y="3506"/>
                                </a:lnTo>
                                <a:lnTo>
                                  <a:pt x="2528" y="3250"/>
                                </a:lnTo>
                                <a:lnTo>
                                  <a:pt x="2560" y="3250"/>
                                </a:lnTo>
                                <a:close/>
                                <a:moveTo>
                                  <a:pt x="2560" y="3602"/>
                                </a:moveTo>
                                <a:lnTo>
                                  <a:pt x="2560" y="3858"/>
                                </a:lnTo>
                                <a:lnTo>
                                  <a:pt x="2528" y="3858"/>
                                </a:lnTo>
                                <a:lnTo>
                                  <a:pt x="2528" y="3602"/>
                                </a:lnTo>
                                <a:lnTo>
                                  <a:pt x="2560" y="3602"/>
                                </a:lnTo>
                                <a:close/>
                                <a:moveTo>
                                  <a:pt x="2560" y="3954"/>
                                </a:moveTo>
                                <a:lnTo>
                                  <a:pt x="2560" y="4210"/>
                                </a:lnTo>
                                <a:lnTo>
                                  <a:pt x="2528" y="4210"/>
                                </a:lnTo>
                                <a:lnTo>
                                  <a:pt x="2528" y="3954"/>
                                </a:lnTo>
                                <a:lnTo>
                                  <a:pt x="2560" y="3954"/>
                                </a:lnTo>
                                <a:close/>
                                <a:moveTo>
                                  <a:pt x="2560" y="4306"/>
                                </a:moveTo>
                                <a:lnTo>
                                  <a:pt x="2560" y="4562"/>
                                </a:lnTo>
                                <a:lnTo>
                                  <a:pt x="2528" y="4562"/>
                                </a:lnTo>
                                <a:lnTo>
                                  <a:pt x="2528" y="4306"/>
                                </a:lnTo>
                                <a:lnTo>
                                  <a:pt x="2560" y="4306"/>
                                </a:lnTo>
                                <a:close/>
                                <a:moveTo>
                                  <a:pt x="2560" y="4658"/>
                                </a:moveTo>
                                <a:lnTo>
                                  <a:pt x="2560" y="4914"/>
                                </a:lnTo>
                                <a:lnTo>
                                  <a:pt x="2528" y="4914"/>
                                </a:lnTo>
                                <a:lnTo>
                                  <a:pt x="2528" y="4658"/>
                                </a:lnTo>
                                <a:lnTo>
                                  <a:pt x="2560" y="4658"/>
                                </a:lnTo>
                                <a:close/>
                                <a:moveTo>
                                  <a:pt x="2560" y="5010"/>
                                </a:moveTo>
                                <a:lnTo>
                                  <a:pt x="2560" y="5266"/>
                                </a:lnTo>
                                <a:lnTo>
                                  <a:pt x="2528" y="5266"/>
                                </a:lnTo>
                                <a:lnTo>
                                  <a:pt x="2528" y="5010"/>
                                </a:lnTo>
                                <a:lnTo>
                                  <a:pt x="2560" y="5010"/>
                                </a:lnTo>
                                <a:close/>
                                <a:moveTo>
                                  <a:pt x="2560" y="5362"/>
                                </a:moveTo>
                                <a:lnTo>
                                  <a:pt x="2560" y="5618"/>
                                </a:lnTo>
                                <a:lnTo>
                                  <a:pt x="2528" y="5618"/>
                                </a:lnTo>
                                <a:lnTo>
                                  <a:pt x="2528" y="5362"/>
                                </a:lnTo>
                                <a:lnTo>
                                  <a:pt x="2560" y="5362"/>
                                </a:lnTo>
                                <a:close/>
                                <a:moveTo>
                                  <a:pt x="2560" y="5714"/>
                                </a:moveTo>
                                <a:lnTo>
                                  <a:pt x="2560" y="5970"/>
                                </a:lnTo>
                                <a:lnTo>
                                  <a:pt x="2528" y="5970"/>
                                </a:lnTo>
                                <a:lnTo>
                                  <a:pt x="2528" y="5714"/>
                                </a:lnTo>
                                <a:lnTo>
                                  <a:pt x="2560" y="5714"/>
                                </a:lnTo>
                                <a:close/>
                                <a:moveTo>
                                  <a:pt x="2560" y="6066"/>
                                </a:moveTo>
                                <a:lnTo>
                                  <a:pt x="2560" y="6322"/>
                                </a:lnTo>
                                <a:lnTo>
                                  <a:pt x="2528" y="6322"/>
                                </a:lnTo>
                                <a:lnTo>
                                  <a:pt x="2528" y="6066"/>
                                </a:lnTo>
                                <a:lnTo>
                                  <a:pt x="2560" y="6066"/>
                                </a:lnTo>
                                <a:close/>
                                <a:moveTo>
                                  <a:pt x="2560" y="6418"/>
                                </a:moveTo>
                                <a:lnTo>
                                  <a:pt x="2560" y="6674"/>
                                </a:lnTo>
                                <a:lnTo>
                                  <a:pt x="2528" y="6674"/>
                                </a:lnTo>
                                <a:lnTo>
                                  <a:pt x="2528" y="6418"/>
                                </a:lnTo>
                                <a:lnTo>
                                  <a:pt x="2560" y="6418"/>
                                </a:lnTo>
                                <a:close/>
                                <a:moveTo>
                                  <a:pt x="2560" y="6770"/>
                                </a:moveTo>
                                <a:lnTo>
                                  <a:pt x="2560" y="7026"/>
                                </a:lnTo>
                                <a:lnTo>
                                  <a:pt x="2528" y="7026"/>
                                </a:lnTo>
                                <a:lnTo>
                                  <a:pt x="2528" y="6770"/>
                                </a:lnTo>
                                <a:lnTo>
                                  <a:pt x="2560" y="6770"/>
                                </a:lnTo>
                                <a:close/>
                                <a:moveTo>
                                  <a:pt x="2560" y="7122"/>
                                </a:moveTo>
                                <a:lnTo>
                                  <a:pt x="2560" y="7378"/>
                                </a:lnTo>
                                <a:lnTo>
                                  <a:pt x="2528" y="7378"/>
                                </a:lnTo>
                                <a:lnTo>
                                  <a:pt x="2528" y="7122"/>
                                </a:lnTo>
                                <a:lnTo>
                                  <a:pt x="2560" y="7122"/>
                                </a:lnTo>
                                <a:close/>
                                <a:moveTo>
                                  <a:pt x="2560" y="7474"/>
                                </a:moveTo>
                                <a:lnTo>
                                  <a:pt x="2560" y="7730"/>
                                </a:lnTo>
                                <a:lnTo>
                                  <a:pt x="2528" y="7730"/>
                                </a:lnTo>
                                <a:lnTo>
                                  <a:pt x="2528" y="7474"/>
                                </a:lnTo>
                                <a:lnTo>
                                  <a:pt x="2560" y="7474"/>
                                </a:lnTo>
                                <a:close/>
                                <a:moveTo>
                                  <a:pt x="2560" y="7826"/>
                                </a:moveTo>
                                <a:lnTo>
                                  <a:pt x="2560" y="7995"/>
                                </a:lnTo>
                                <a:lnTo>
                                  <a:pt x="2528" y="7995"/>
                                </a:lnTo>
                                <a:lnTo>
                                  <a:pt x="2528" y="7826"/>
                                </a:lnTo>
                                <a:lnTo>
                                  <a:pt x="2560" y="7826"/>
                                </a:lnTo>
                                <a:close/>
                                <a:moveTo>
                                  <a:pt x="2560" y="7997"/>
                                </a:moveTo>
                                <a:lnTo>
                                  <a:pt x="2551" y="8082"/>
                                </a:lnTo>
                                <a:cubicBezTo>
                                  <a:pt x="2551" y="8083"/>
                                  <a:pt x="2551" y="8084"/>
                                  <a:pt x="2551" y="8085"/>
                                </a:cubicBezTo>
                                <a:lnTo>
                                  <a:pt x="2551" y="8086"/>
                                </a:lnTo>
                                <a:lnTo>
                                  <a:pt x="2520" y="8077"/>
                                </a:lnTo>
                                <a:lnTo>
                                  <a:pt x="2520" y="8076"/>
                                </a:lnTo>
                                <a:lnTo>
                                  <a:pt x="2520" y="8079"/>
                                </a:lnTo>
                                <a:lnTo>
                                  <a:pt x="2529" y="7994"/>
                                </a:lnTo>
                                <a:lnTo>
                                  <a:pt x="2560" y="7997"/>
                                </a:lnTo>
                                <a:close/>
                                <a:moveTo>
                                  <a:pt x="2519" y="8180"/>
                                </a:moveTo>
                                <a:lnTo>
                                  <a:pt x="2487" y="8239"/>
                                </a:lnTo>
                                <a:cubicBezTo>
                                  <a:pt x="2486" y="8240"/>
                                  <a:pt x="2485" y="8241"/>
                                  <a:pt x="2485" y="8242"/>
                                </a:cubicBezTo>
                                <a:lnTo>
                                  <a:pt x="2434" y="8304"/>
                                </a:lnTo>
                                <a:cubicBezTo>
                                  <a:pt x="2433" y="8304"/>
                                  <a:pt x="2432" y="8305"/>
                                  <a:pt x="2432" y="8306"/>
                                </a:cubicBezTo>
                                <a:lnTo>
                                  <a:pt x="2370" y="8357"/>
                                </a:lnTo>
                                <a:cubicBezTo>
                                  <a:pt x="2369" y="8357"/>
                                  <a:pt x="2368" y="8358"/>
                                  <a:pt x="2367" y="8359"/>
                                </a:cubicBezTo>
                                <a:lnTo>
                                  <a:pt x="2343" y="8372"/>
                                </a:lnTo>
                                <a:lnTo>
                                  <a:pt x="2327" y="8344"/>
                                </a:lnTo>
                                <a:lnTo>
                                  <a:pt x="2352" y="8330"/>
                                </a:lnTo>
                                <a:lnTo>
                                  <a:pt x="2349" y="8332"/>
                                </a:lnTo>
                                <a:lnTo>
                                  <a:pt x="2411" y="8281"/>
                                </a:lnTo>
                                <a:lnTo>
                                  <a:pt x="2409" y="8283"/>
                                </a:lnTo>
                                <a:lnTo>
                                  <a:pt x="2460" y="8221"/>
                                </a:lnTo>
                                <a:lnTo>
                                  <a:pt x="2458" y="8224"/>
                                </a:lnTo>
                                <a:lnTo>
                                  <a:pt x="2491" y="8164"/>
                                </a:lnTo>
                                <a:lnTo>
                                  <a:pt x="2519" y="8180"/>
                                </a:lnTo>
                                <a:close/>
                                <a:moveTo>
                                  <a:pt x="2252" y="8411"/>
                                </a:moveTo>
                                <a:lnTo>
                                  <a:pt x="2213" y="8423"/>
                                </a:lnTo>
                                <a:cubicBezTo>
                                  <a:pt x="2212" y="8423"/>
                                  <a:pt x="2211" y="8423"/>
                                  <a:pt x="2210" y="8423"/>
                                </a:cubicBezTo>
                                <a:lnTo>
                                  <a:pt x="2125" y="8432"/>
                                </a:lnTo>
                                <a:lnTo>
                                  <a:pt x="2122" y="8401"/>
                                </a:lnTo>
                                <a:lnTo>
                                  <a:pt x="2207" y="8392"/>
                                </a:lnTo>
                                <a:lnTo>
                                  <a:pt x="2204" y="8392"/>
                                </a:lnTo>
                                <a:lnTo>
                                  <a:pt x="2243" y="8380"/>
                                </a:lnTo>
                                <a:lnTo>
                                  <a:pt x="2252" y="8411"/>
                                </a:lnTo>
                                <a:close/>
                                <a:moveTo>
                                  <a:pt x="2123" y="8432"/>
                                </a:moveTo>
                                <a:lnTo>
                                  <a:pt x="1994" y="8432"/>
                                </a:lnTo>
                                <a:lnTo>
                                  <a:pt x="1994" y="8400"/>
                                </a:lnTo>
                                <a:lnTo>
                                  <a:pt x="2123" y="8400"/>
                                </a:lnTo>
                                <a:lnTo>
                                  <a:pt x="2123" y="8432"/>
                                </a:lnTo>
                                <a:close/>
                                <a:moveTo>
                                  <a:pt x="1898" y="8432"/>
                                </a:moveTo>
                                <a:lnTo>
                                  <a:pt x="1642" y="8432"/>
                                </a:lnTo>
                                <a:lnTo>
                                  <a:pt x="1642" y="8400"/>
                                </a:lnTo>
                                <a:lnTo>
                                  <a:pt x="1898" y="8400"/>
                                </a:lnTo>
                                <a:lnTo>
                                  <a:pt x="1898" y="8432"/>
                                </a:lnTo>
                                <a:close/>
                                <a:moveTo>
                                  <a:pt x="1546" y="8432"/>
                                </a:moveTo>
                                <a:lnTo>
                                  <a:pt x="1290" y="8432"/>
                                </a:lnTo>
                                <a:lnTo>
                                  <a:pt x="1290" y="8400"/>
                                </a:lnTo>
                                <a:lnTo>
                                  <a:pt x="1546" y="8400"/>
                                </a:lnTo>
                                <a:lnTo>
                                  <a:pt x="1546" y="8432"/>
                                </a:lnTo>
                                <a:close/>
                                <a:moveTo>
                                  <a:pt x="1194" y="8432"/>
                                </a:moveTo>
                                <a:lnTo>
                                  <a:pt x="938" y="8432"/>
                                </a:lnTo>
                                <a:lnTo>
                                  <a:pt x="938" y="8400"/>
                                </a:lnTo>
                                <a:lnTo>
                                  <a:pt x="1194" y="8400"/>
                                </a:lnTo>
                                <a:lnTo>
                                  <a:pt x="1194" y="8432"/>
                                </a:lnTo>
                                <a:close/>
                                <a:moveTo>
                                  <a:pt x="842" y="8432"/>
                                </a:moveTo>
                                <a:lnTo>
                                  <a:pt x="586" y="8432"/>
                                </a:lnTo>
                                <a:lnTo>
                                  <a:pt x="586" y="8400"/>
                                </a:lnTo>
                                <a:lnTo>
                                  <a:pt x="842" y="8400"/>
                                </a:lnTo>
                                <a:lnTo>
                                  <a:pt x="842" y="8432"/>
                                </a:lnTo>
                                <a:close/>
                                <a:moveTo>
                                  <a:pt x="490" y="8432"/>
                                </a:moveTo>
                                <a:lnTo>
                                  <a:pt x="438" y="8432"/>
                                </a:lnTo>
                                <a:lnTo>
                                  <a:pt x="438" y="8400"/>
                                </a:lnTo>
                                <a:lnTo>
                                  <a:pt x="490" y="8400"/>
                                </a:lnTo>
                                <a:lnTo>
                                  <a:pt x="490" y="8432"/>
                                </a:lnTo>
                                <a:close/>
                                <a:moveTo>
                                  <a:pt x="437" y="8432"/>
                                </a:moveTo>
                                <a:lnTo>
                                  <a:pt x="352" y="8423"/>
                                </a:lnTo>
                                <a:cubicBezTo>
                                  <a:pt x="351" y="8423"/>
                                  <a:pt x="350" y="8423"/>
                                  <a:pt x="349" y="8423"/>
                                </a:cubicBezTo>
                                <a:lnTo>
                                  <a:pt x="270" y="8399"/>
                                </a:lnTo>
                                <a:cubicBezTo>
                                  <a:pt x="269" y="8398"/>
                                  <a:pt x="268" y="8398"/>
                                  <a:pt x="267" y="8398"/>
                                </a:cubicBezTo>
                                <a:lnTo>
                                  <a:pt x="234" y="8380"/>
                                </a:lnTo>
                                <a:lnTo>
                                  <a:pt x="250" y="8352"/>
                                </a:lnTo>
                                <a:lnTo>
                                  <a:pt x="282" y="8369"/>
                                </a:lnTo>
                                <a:lnTo>
                                  <a:pt x="279" y="8368"/>
                                </a:lnTo>
                                <a:lnTo>
                                  <a:pt x="358" y="8392"/>
                                </a:lnTo>
                                <a:lnTo>
                                  <a:pt x="355" y="8392"/>
                                </a:lnTo>
                                <a:lnTo>
                                  <a:pt x="440" y="8401"/>
                                </a:lnTo>
                                <a:lnTo>
                                  <a:pt x="437" y="8432"/>
                                </a:lnTo>
                                <a:close/>
                                <a:moveTo>
                                  <a:pt x="153" y="8324"/>
                                </a:moveTo>
                                <a:lnTo>
                                  <a:pt x="130" y="8306"/>
                                </a:lnTo>
                                <a:cubicBezTo>
                                  <a:pt x="130" y="8305"/>
                                  <a:pt x="129" y="8304"/>
                                  <a:pt x="128" y="8304"/>
                                </a:cubicBezTo>
                                <a:lnTo>
                                  <a:pt x="76" y="8242"/>
                                </a:lnTo>
                                <a:cubicBezTo>
                                  <a:pt x="76" y="8241"/>
                                  <a:pt x="75" y="8240"/>
                                  <a:pt x="74" y="8239"/>
                                </a:cubicBezTo>
                                <a:lnTo>
                                  <a:pt x="35" y="8167"/>
                                </a:lnTo>
                                <a:cubicBezTo>
                                  <a:pt x="35" y="8166"/>
                                  <a:pt x="34" y="8165"/>
                                  <a:pt x="34" y="8164"/>
                                </a:cubicBezTo>
                                <a:lnTo>
                                  <a:pt x="16" y="8103"/>
                                </a:lnTo>
                                <a:lnTo>
                                  <a:pt x="46" y="8094"/>
                                </a:lnTo>
                                <a:lnTo>
                                  <a:pt x="65" y="8155"/>
                                </a:lnTo>
                                <a:lnTo>
                                  <a:pt x="64" y="8152"/>
                                </a:lnTo>
                                <a:lnTo>
                                  <a:pt x="103" y="8224"/>
                                </a:lnTo>
                                <a:lnTo>
                                  <a:pt x="101" y="8221"/>
                                </a:lnTo>
                                <a:lnTo>
                                  <a:pt x="153" y="8283"/>
                                </a:lnTo>
                                <a:lnTo>
                                  <a:pt x="151" y="8281"/>
                                </a:lnTo>
                                <a:lnTo>
                                  <a:pt x="173" y="8300"/>
                                </a:lnTo>
                                <a:lnTo>
                                  <a:pt x="153" y="8324"/>
                                </a:lnTo>
                                <a:close/>
                                <a:moveTo>
                                  <a:pt x="1" y="8005"/>
                                </a:moveTo>
                                <a:lnTo>
                                  <a:pt x="1" y="7997"/>
                                </a:lnTo>
                                <a:lnTo>
                                  <a:pt x="32" y="7994"/>
                                </a:lnTo>
                                <a:lnTo>
                                  <a:pt x="33" y="8002"/>
                                </a:lnTo>
                                <a:lnTo>
                                  <a:pt x="1" y="80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583" name="Rectangle 106"/>
                        <wps:cNvSpPr>
                          <a:spLocks noChangeArrowheads="1"/>
                        </wps:cNvSpPr>
                        <wps:spPr bwMode="auto">
                          <a:xfrm>
                            <a:off x="39744" y="564"/>
                            <a:ext cx="826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368B" w14:textId="77777777" w:rsidR="00CC49D6" w:rsidRDefault="00CC49D6" w:rsidP="00B83EB1">
                              <w:pPr>
                                <w:spacing w:after="120"/>
                              </w:pPr>
                              <w:r>
                                <w:rPr>
                                  <w:rFonts w:cs="Segoe UI"/>
                                  <w:b/>
                                  <w:bCs/>
                                  <w:color w:val="FFFFFF"/>
                                  <w:sz w:val="14"/>
                                  <w:szCs w:val="14"/>
                                </w:rPr>
                                <w:t xml:space="preserve">IV. RESOURCE </w:t>
                              </w:r>
                            </w:p>
                          </w:txbxContent>
                        </wps:txbx>
                        <wps:bodyPr rot="0" vert="horz" wrap="square" lIns="0" tIns="0" rIns="0" bIns="0" anchor="t" anchorCtr="0" upright="1">
                          <a:noAutofit/>
                        </wps:bodyPr>
                      </wps:wsp>
                      <wps:wsp>
                        <wps:cNvPr id="3585" name="Rectangle 107"/>
                        <wps:cNvSpPr>
                          <a:spLocks noChangeArrowheads="1"/>
                        </wps:cNvSpPr>
                        <wps:spPr bwMode="auto">
                          <a:xfrm>
                            <a:off x="40831" y="1381"/>
                            <a:ext cx="563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2A51" w14:textId="77777777" w:rsidR="00CC49D6" w:rsidRDefault="00CC49D6" w:rsidP="00B83EB1">
                              <w:pPr>
                                <w:spacing w:after="120"/>
                              </w:pPr>
                              <w:r>
                                <w:rPr>
                                  <w:rFonts w:cs="Segoe UI"/>
                                  <w:b/>
                                  <w:bCs/>
                                  <w:color w:val="FFFFFF"/>
                                  <w:sz w:val="14"/>
                                  <w:szCs w:val="14"/>
                                </w:rPr>
                                <w:t xml:space="preserve">REVENUE </w:t>
                              </w:r>
                            </w:p>
                          </w:txbxContent>
                        </wps:txbx>
                        <wps:bodyPr rot="0" vert="horz" wrap="square" lIns="0" tIns="0" rIns="0" bIns="0" anchor="t" anchorCtr="0" upright="1">
                          <a:noAutofit/>
                        </wps:bodyPr>
                      </wps:wsp>
                      <wps:wsp>
                        <wps:cNvPr id="3586" name="Rectangle 108"/>
                        <wps:cNvSpPr>
                          <a:spLocks noChangeArrowheads="1"/>
                        </wps:cNvSpPr>
                        <wps:spPr bwMode="auto">
                          <a:xfrm>
                            <a:off x="39308" y="2158"/>
                            <a:ext cx="870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4BA0" w14:textId="77777777" w:rsidR="00CC49D6" w:rsidRDefault="00CC49D6" w:rsidP="00B83EB1">
                              <w:pPr>
                                <w:spacing w:after="120"/>
                              </w:pPr>
                              <w:r>
                                <w:rPr>
                                  <w:rFonts w:cs="Segoe UI"/>
                                  <w:b/>
                                  <w:bCs/>
                                  <w:color w:val="FFFFFF"/>
                                  <w:sz w:val="14"/>
                                  <w:szCs w:val="14"/>
                                </w:rPr>
                                <w:t>MANAGEMENT</w:t>
                              </w:r>
                            </w:p>
                          </w:txbxContent>
                        </wps:txbx>
                        <wps:bodyPr rot="0" vert="horz" wrap="square" lIns="0" tIns="0" rIns="0" bIns="0" anchor="t" anchorCtr="0" upright="1">
                          <a:noAutofit/>
                        </wps:bodyPr>
                      </wps:wsp>
                      <wps:wsp>
                        <wps:cNvPr id="2507" name="Freeform 109"/>
                        <wps:cNvSpPr>
                          <a:spLocks/>
                        </wps:cNvSpPr>
                        <wps:spPr bwMode="auto">
                          <a:xfrm>
                            <a:off x="814" y="3710"/>
                            <a:ext cx="10175" cy="4518"/>
                          </a:xfrm>
                          <a:custGeom>
                            <a:avLst/>
                            <a:gdLst>
                              <a:gd name="T0" fmla="*/ 0 w 2240"/>
                              <a:gd name="T1" fmla="*/ 75302 h 1584"/>
                              <a:gd name="T2" fmla="*/ 119918 w 2240"/>
                              <a:gd name="T3" fmla="*/ 0 h 1584"/>
                              <a:gd name="T4" fmla="*/ 119918 w 2240"/>
                              <a:gd name="T5" fmla="*/ 0 h 1584"/>
                              <a:gd name="T6" fmla="*/ 119918 w 2240"/>
                              <a:gd name="T7" fmla="*/ 0 h 1584"/>
                              <a:gd name="T8" fmla="*/ 897571 w 2240"/>
                              <a:gd name="T9" fmla="*/ 0 h 1584"/>
                              <a:gd name="T10" fmla="*/ 897571 w 2240"/>
                              <a:gd name="T11" fmla="*/ 0 h 1584"/>
                              <a:gd name="T12" fmla="*/ 1017489 w 2240"/>
                              <a:gd name="T13" fmla="*/ 75302 h 1584"/>
                              <a:gd name="T14" fmla="*/ 1017489 w 2240"/>
                              <a:gd name="T15" fmla="*/ 75302 h 1584"/>
                              <a:gd name="T16" fmla="*/ 1017489 w 2240"/>
                              <a:gd name="T17" fmla="*/ 75302 h 1584"/>
                              <a:gd name="T18" fmla="*/ 1017489 w 2240"/>
                              <a:gd name="T19" fmla="*/ 376509 h 1584"/>
                              <a:gd name="T20" fmla="*/ 1017489 w 2240"/>
                              <a:gd name="T21" fmla="*/ 376509 h 1584"/>
                              <a:gd name="T22" fmla="*/ 897571 w 2240"/>
                              <a:gd name="T23" fmla="*/ 451811 h 1584"/>
                              <a:gd name="T24" fmla="*/ 897571 w 2240"/>
                              <a:gd name="T25" fmla="*/ 451811 h 1584"/>
                              <a:gd name="T26" fmla="*/ 897571 w 2240"/>
                              <a:gd name="T27" fmla="*/ 451811 h 1584"/>
                              <a:gd name="T28" fmla="*/ 119918 w 2240"/>
                              <a:gd name="T29" fmla="*/ 451811 h 1584"/>
                              <a:gd name="T30" fmla="*/ 119918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F4B183"/>
                          </a:solidFill>
                          <a:ln w="0">
                            <a:solidFill>
                              <a:srgbClr val="000000"/>
                            </a:solidFill>
                            <a:round/>
                            <a:headEnd/>
                            <a:tailEnd/>
                          </a:ln>
                        </wps:spPr>
                        <wps:bodyPr rot="0" vert="horz" wrap="square" lIns="91440" tIns="45720" rIns="91440" bIns="45720" anchor="t" anchorCtr="0" upright="1">
                          <a:noAutofit/>
                        </wps:bodyPr>
                      </wps:wsp>
                      <wps:wsp>
                        <wps:cNvPr id="2508" name="Freeform 110"/>
                        <wps:cNvSpPr>
                          <a:spLocks noEditPoints="1"/>
                        </wps:cNvSpPr>
                        <wps:spPr bwMode="auto">
                          <a:xfrm>
                            <a:off x="666" y="3617"/>
                            <a:ext cx="10472" cy="4699"/>
                          </a:xfrm>
                          <a:custGeom>
                            <a:avLst/>
                            <a:gdLst>
                              <a:gd name="T0" fmla="*/ 3181 w 2304"/>
                              <a:gd name="T1" fmla="*/ 66725 h 1648"/>
                              <a:gd name="T2" fmla="*/ 22270 w 2304"/>
                              <a:gd name="T3" fmla="*/ 38210 h 1648"/>
                              <a:gd name="T4" fmla="*/ 40903 w 2304"/>
                              <a:gd name="T5" fmla="*/ 24523 h 1648"/>
                              <a:gd name="T6" fmla="*/ 81352 w 2304"/>
                              <a:gd name="T7" fmla="*/ 7129 h 1648"/>
                              <a:gd name="T8" fmla="*/ 109076 w 2304"/>
                              <a:gd name="T9" fmla="*/ 1711 h 1648"/>
                              <a:gd name="T10" fmla="*/ 938049 w 2304"/>
                              <a:gd name="T11" fmla="*/ 1711 h 1648"/>
                              <a:gd name="T12" fmla="*/ 966682 w 2304"/>
                              <a:gd name="T13" fmla="*/ 7129 h 1648"/>
                              <a:gd name="T14" fmla="*/ 1007131 w 2304"/>
                              <a:gd name="T15" fmla="*/ 24523 h 1648"/>
                              <a:gd name="T16" fmla="*/ 1025310 w 2304"/>
                              <a:gd name="T17" fmla="*/ 38210 h 1648"/>
                              <a:gd name="T18" fmla="*/ 1044398 w 2304"/>
                              <a:gd name="T19" fmla="*/ 66725 h 1648"/>
                              <a:gd name="T20" fmla="*/ 1047125 w 2304"/>
                              <a:gd name="T21" fmla="*/ 385521 h 1648"/>
                              <a:gd name="T22" fmla="*/ 1037126 w 2304"/>
                              <a:gd name="T23" fmla="*/ 417743 h 1648"/>
                              <a:gd name="T24" fmla="*/ 1023492 w 2304"/>
                              <a:gd name="T25" fmla="*/ 433711 h 1648"/>
                              <a:gd name="T26" fmla="*/ 989406 w 2304"/>
                              <a:gd name="T27" fmla="*/ 455097 h 1648"/>
                              <a:gd name="T28" fmla="*/ 963955 w 2304"/>
                              <a:gd name="T29" fmla="*/ 463652 h 1648"/>
                              <a:gd name="T30" fmla="*/ 913962 w 2304"/>
                              <a:gd name="T31" fmla="*/ 469925 h 1648"/>
                              <a:gd name="T32" fmla="*/ 106349 w 2304"/>
                              <a:gd name="T33" fmla="*/ 468214 h 1648"/>
                              <a:gd name="T34" fmla="*/ 60900 w 2304"/>
                              <a:gd name="T35" fmla="*/ 456238 h 1648"/>
                              <a:gd name="T36" fmla="*/ 39085 w 2304"/>
                              <a:gd name="T37" fmla="*/ 444832 h 1648"/>
                              <a:gd name="T38" fmla="*/ 11362 w 2304"/>
                              <a:gd name="T39" fmla="*/ 419454 h 1648"/>
                              <a:gd name="T40" fmla="*/ 2727 w 2304"/>
                              <a:gd name="T41" fmla="*/ 401489 h 1648"/>
                              <a:gd name="T42" fmla="*/ 29087 w 2304"/>
                              <a:gd name="T43" fmla="*/ 384666 h 1648"/>
                              <a:gd name="T44" fmla="*/ 38176 w 2304"/>
                              <a:gd name="T45" fmla="*/ 412325 h 1648"/>
                              <a:gd name="T46" fmla="*/ 46357 w 2304"/>
                              <a:gd name="T47" fmla="*/ 422020 h 1648"/>
                              <a:gd name="T48" fmla="*/ 77262 w 2304"/>
                              <a:gd name="T49" fmla="*/ 441125 h 1648"/>
                              <a:gd name="T50" fmla="*/ 92714 w 2304"/>
                              <a:gd name="T51" fmla="*/ 446258 h 1648"/>
                              <a:gd name="T52" fmla="*/ 134526 w 2304"/>
                              <a:gd name="T53" fmla="*/ 451675 h 1648"/>
                              <a:gd name="T54" fmla="*/ 932596 w 2304"/>
                              <a:gd name="T55" fmla="*/ 450820 h 1648"/>
                              <a:gd name="T56" fmla="*/ 973045 w 2304"/>
                              <a:gd name="T57" fmla="*/ 439984 h 1648"/>
                              <a:gd name="T58" fmla="*/ 986679 w 2304"/>
                              <a:gd name="T59" fmla="*/ 433141 h 1648"/>
                              <a:gd name="T60" fmla="*/ 1010312 w 2304"/>
                              <a:gd name="T61" fmla="*/ 410614 h 1648"/>
                              <a:gd name="T62" fmla="*/ 1016220 w 2304"/>
                              <a:gd name="T63" fmla="*/ 399778 h 1648"/>
                              <a:gd name="T64" fmla="*/ 1016220 w 2304"/>
                              <a:gd name="T65" fmla="*/ 70147 h 1648"/>
                              <a:gd name="T66" fmla="*/ 1010312 w 2304"/>
                              <a:gd name="T67" fmla="*/ 59881 h 1648"/>
                              <a:gd name="T68" fmla="*/ 986679 w 2304"/>
                              <a:gd name="T69" fmla="*/ 37354 h 1648"/>
                              <a:gd name="T70" fmla="*/ 973045 w 2304"/>
                              <a:gd name="T71" fmla="*/ 30226 h 1648"/>
                              <a:gd name="T72" fmla="*/ 932596 w 2304"/>
                              <a:gd name="T73" fmla="*/ 19390 h 1648"/>
                              <a:gd name="T74" fmla="*/ 135890 w 2304"/>
                              <a:gd name="T75" fmla="*/ 18250 h 1648"/>
                              <a:gd name="T76" fmla="*/ 92714 w 2304"/>
                              <a:gd name="T77" fmla="*/ 23952 h 1648"/>
                              <a:gd name="T78" fmla="*/ 77262 w 2304"/>
                              <a:gd name="T79" fmla="*/ 29085 h 1648"/>
                              <a:gd name="T80" fmla="*/ 46357 w 2304"/>
                              <a:gd name="T81" fmla="*/ 48475 h 1648"/>
                              <a:gd name="T82" fmla="*/ 38176 w 2304"/>
                              <a:gd name="T83" fmla="*/ 58170 h 1648"/>
                              <a:gd name="T84" fmla="*/ 29087 w 2304"/>
                              <a:gd name="T85" fmla="*/ 84404 h 16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48">
                                <a:moveTo>
                                  <a:pt x="0" y="296"/>
                                </a:moveTo>
                                <a:lnTo>
                                  <a:pt x="6" y="240"/>
                                </a:lnTo>
                                <a:cubicBezTo>
                                  <a:pt x="6" y="238"/>
                                  <a:pt x="6" y="236"/>
                                  <a:pt x="7" y="234"/>
                                </a:cubicBezTo>
                                <a:lnTo>
                                  <a:pt x="23" y="185"/>
                                </a:lnTo>
                                <a:cubicBezTo>
                                  <a:pt x="24" y="183"/>
                                  <a:pt x="24" y="181"/>
                                  <a:pt x="25" y="179"/>
                                </a:cubicBezTo>
                                <a:lnTo>
                                  <a:pt x="49" y="134"/>
                                </a:lnTo>
                                <a:cubicBezTo>
                                  <a:pt x="50" y="132"/>
                                  <a:pt x="52" y="131"/>
                                  <a:pt x="53" y="129"/>
                                </a:cubicBezTo>
                                <a:lnTo>
                                  <a:pt x="86" y="90"/>
                                </a:lnTo>
                                <a:cubicBezTo>
                                  <a:pt x="87" y="88"/>
                                  <a:pt x="88" y="87"/>
                                  <a:pt x="90" y="86"/>
                                </a:cubicBezTo>
                                <a:lnTo>
                                  <a:pt x="129" y="53"/>
                                </a:lnTo>
                                <a:cubicBezTo>
                                  <a:pt x="131" y="52"/>
                                  <a:pt x="132" y="50"/>
                                  <a:pt x="134" y="49"/>
                                </a:cubicBezTo>
                                <a:lnTo>
                                  <a:pt x="179" y="25"/>
                                </a:lnTo>
                                <a:cubicBezTo>
                                  <a:pt x="181" y="24"/>
                                  <a:pt x="183" y="24"/>
                                  <a:pt x="185" y="23"/>
                                </a:cubicBezTo>
                                <a:lnTo>
                                  <a:pt x="234" y="7"/>
                                </a:lnTo>
                                <a:cubicBezTo>
                                  <a:pt x="236" y="6"/>
                                  <a:pt x="238" y="6"/>
                                  <a:pt x="240" y="6"/>
                                </a:cubicBezTo>
                                <a:lnTo>
                                  <a:pt x="293" y="1"/>
                                </a:lnTo>
                                <a:lnTo>
                                  <a:pt x="2008" y="0"/>
                                </a:lnTo>
                                <a:lnTo>
                                  <a:pt x="2064" y="6"/>
                                </a:lnTo>
                                <a:cubicBezTo>
                                  <a:pt x="2067" y="6"/>
                                  <a:pt x="2069" y="6"/>
                                  <a:pt x="2071" y="7"/>
                                </a:cubicBezTo>
                                <a:lnTo>
                                  <a:pt x="2121" y="23"/>
                                </a:lnTo>
                                <a:cubicBezTo>
                                  <a:pt x="2123" y="24"/>
                                  <a:pt x="2125" y="24"/>
                                  <a:pt x="2127" y="25"/>
                                </a:cubicBezTo>
                                <a:lnTo>
                                  <a:pt x="2172" y="49"/>
                                </a:lnTo>
                                <a:cubicBezTo>
                                  <a:pt x="2174" y="50"/>
                                  <a:pt x="2175" y="52"/>
                                  <a:pt x="2177" y="53"/>
                                </a:cubicBezTo>
                                <a:lnTo>
                                  <a:pt x="2216" y="86"/>
                                </a:lnTo>
                                <a:cubicBezTo>
                                  <a:pt x="2218" y="87"/>
                                  <a:pt x="2219" y="89"/>
                                  <a:pt x="2220" y="90"/>
                                </a:cubicBezTo>
                                <a:lnTo>
                                  <a:pt x="2252" y="129"/>
                                </a:lnTo>
                                <a:cubicBezTo>
                                  <a:pt x="2254" y="131"/>
                                  <a:pt x="2255" y="133"/>
                                  <a:pt x="2256" y="134"/>
                                </a:cubicBezTo>
                                <a:lnTo>
                                  <a:pt x="2280" y="179"/>
                                </a:lnTo>
                                <a:cubicBezTo>
                                  <a:pt x="2281" y="181"/>
                                  <a:pt x="2281" y="183"/>
                                  <a:pt x="2282" y="185"/>
                                </a:cubicBezTo>
                                <a:lnTo>
                                  <a:pt x="2298" y="234"/>
                                </a:lnTo>
                                <a:cubicBezTo>
                                  <a:pt x="2299" y="236"/>
                                  <a:pt x="2299" y="238"/>
                                  <a:pt x="2299" y="240"/>
                                </a:cubicBezTo>
                                <a:lnTo>
                                  <a:pt x="2304" y="293"/>
                                </a:lnTo>
                                <a:lnTo>
                                  <a:pt x="2304" y="1352"/>
                                </a:lnTo>
                                <a:lnTo>
                                  <a:pt x="2299" y="1408"/>
                                </a:lnTo>
                                <a:cubicBezTo>
                                  <a:pt x="2299" y="1411"/>
                                  <a:pt x="2299" y="1413"/>
                                  <a:pt x="2298" y="1415"/>
                                </a:cubicBezTo>
                                <a:lnTo>
                                  <a:pt x="2282" y="1465"/>
                                </a:lnTo>
                                <a:cubicBezTo>
                                  <a:pt x="2281" y="1467"/>
                                  <a:pt x="2281" y="1469"/>
                                  <a:pt x="2280" y="1471"/>
                                </a:cubicBezTo>
                                <a:lnTo>
                                  <a:pt x="2256" y="1516"/>
                                </a:lnTo>
                                <a:cubicBezTo>
                                  <a:pt x="2255" y="1517"/>
                                  <a:pt x="2254" y="1519"/>
                                  <a:pt x="2252" y="1521"/>
                                </a:cubicBezTo>
                                <a:lnTo>
                                  <a:pt x="2220" y="1560"/>
                                </a:lnTo>
                                <a:cubicBezTo>
                                  <a:pt x="2219" y="1561"/>
                                  <a:pt x="2217" y="1563"/>
                                  <a:pt x="2216" y="1564"/>
                                </a:cubicBezTo>
                                <a:lnTo>
                                  <a:pt x="2177" y="1596"/>
                                </a:lnTo>
                                <a:cubicBezTo>
                                  <a:pt x="2175" y="1598"/>
                                  <a:pt x="2173" y="1599"/>
                                  <a:pt x="2172" y="1600"/>
                                </a:cubicBezTo>
                                <a:lnTo>
                                  <a:pt x="2127" y="1624"/>
                                </a:lnTo>
                                <a:cubicBezTo>
                                  <a:pt x="2125" y="1625"/>
                                  <a:pt x="2123" y="1625"/>
                                  <a:pt x="2121" y="1626"/>
                                </a:cubicBezTo>
                                <a:lnTo>
                                  <a:pt x="2071" y="1642"/>
                                </a:lnTo>
                                <a:cubicBezTo>
                                  <a:pt x="2069" y="1643"/>
                                  <a:pt x="2067" y="1643"/>
                                  <a:pt x="2064" y="1643"/>
                                </a:cubicBezTo>
                                <a:lnTo>
                                  <a:pt x="2011" y="1648"/>
                                </a:lnTo>
                                <a:lnTo>
                                  <a:pt x="296" y="1648"/>
                                </a:lnTo>
                                <a:lnTo>
                                  <a:pt x="240" y="1643"/>
                                </a:lnTo>
                                <a:cubicBezTo>
                                  <a:pt x="238" y="1643"/>
                                  <a:pt x="236" y="1643"/>
                                  <a:pt x="234" y="1642"/>
                                </a:cubicBezTo>
                                <a:lnTo>
                                  <a:pt x="185" y="1626"/>
                                </a:lnTo>
                                <a:cubicBezTo>
                                  <a:pt x="183" y="1625"/>
                                  <a:pt x="181" y="1625"/>
                                  <a:pt x="179" y="1624"/>
                                </a:cubicBezTo>
                                <a:lnTo>
                                  <a:pt x="134" y="1600"/>
                                </a:lnTo>
                                <a:cubicBezTo>
                                  <a:pt x="133" y="1599"/>
                                  <a:pt x="131" y="1598"/>
                                  <a:pt x="129" y="1596"/>
                                </a:cubicBezTo>
                                <a:lnTo>
                                  <a:pt x="90" y="1564"/>
                                </a:lnTo>
                                <a:cubicBezTo>
                                  <a:pt x="89" y="1563"/>
                                  <a:pt x="87" y="1562"/>
                                  <a:pt x="86" y="1560"/>
                                </a:cubicBezTo>
                                <a:lnTo>
                                  <a:pt x="53" y="1521"/>
                                </a:lnTo>
                                <a:cubicBezTo>
                                  <a:pt x="52" y="1519"/>
                                  <a:pt x="50" y="1518"/>
                                  <a:pt x="49" y="1516"/>
                                </a:cubicBezTo>
                                <a:lnTo>
                                  <a:pt x="25" y="1471"/>
                                </a:lnTo>
                                <a:cubicBezTo>
                                  <a:pt x="24" y="1469"/>
                                  <a:pt x="24" y="1467"/>
                                  <a:pt x="23" y="1465"/>
                                </a:cubicBezTo>
                                <a:lnTo>
                                  <a:pt x="7" y="1415"/>
                                </a:lnTo>
                                <a:cubicBezTo>
                                  <a:pt x="6" y="1413"/>
                                  <a:pt x="6" y="1411"/>
                                  <a:pt x="6" y="1408"/>
                                </a:cubicBezTo>
                                <a:lnTo>
                                  <a:pt x="1" y="1355"/>
                                </a:lnTo>
                                <a:lnTo>
                                  <a:pt x="0" y="296"/>
                                </a:lnTo>
                                <a:close/>
                                <a:moveTo>
                                  <a:pt x="64" y="1349"/>
                                </a:moveTo>
                                <a:lnTo>
                                  <a:pt x="69" y="1402"/>
                                </a:lnTo>
                                <a:lnTo>
                                  <a:pt x="68" y="1396"/>
                                </a:lnTo>
                                <a:lnTo>
                                  <a:pt x="84" y="1446"/>
                                </a:lnTo>
                                <a:lnTo>
                                  <a:pt x="82" y="1440"/>
                                </a:lnTo>
                                <a:lnTo>
                                  <a:pt x="106" y="1485"/>
                                </a:lnTo>
                                <a:lnTo>
                                  <a:pt x="102" y="1480"/>
                                </a:lnTo>
                                <a:lnTo>
                                  <a:pt x="135" y="1519"/>
                                </a:lnTo>
                                <a:lnTo>
                                  <a:pt x="131" y="1515"/>
                                </a:lnTo>
                                <a:lnTo>
                                  <a:pt x="170" y="1547"/>
                                </a:lnTo>
                                <a:lnTo>
                                  <a:pt x="165" y="1543"/>
                                </a:lnTo>
                                <a:lnTo>
                                  <a:pt x="210" y="1567"/>
                                </a:lnTo>
                                <a:lnTo>
                                  <a:pt x="204" y="1565"/>
                                </a:lnTo>
                                <a:lnTo>
                                  <a:pt x="253" y="1581"/>
                                </a:lnTo>
                                <a:lnTo>
                                  <a:pt x="246" y="1580"/>
                                </a:lnTo>
                                <a:lnTo>
                                  <a:pt x="296" y="1584"/>
                                </a:lnTo>
                                <a:lnTo>
                                  <a:pt x="2005" y="1585"/>
                                </a:lnTo>
                                <a:lnTo>
                                  <a:pt x="2058" y="1580"/>
                                </a:lnTo>
                                <a:lnTo>
                                  <a:pt x="2052" y="1581"/>
                                </a:lnTo>
                                <a:lnTo>
                                  <a:pt x="2102" y="1565"/>
                                </a:lnTo>
                                <a:lnTo>
                                  <a:pt x="2096" y="1567"/>
                                </a:lnTo>
                                <a:lnTo>
                                  <a:pt x="2141" y="1543"/>
                                </a:lnTo>
                                <a:lnTo>
                                  <a:pt x="2136" y="1547"/>
                                </a:lnTo>
                                <a:lnTo>
                                  <a:pt x="2175" y="1515"/>
                                </a:lnTo>
                                <a:lnTo>
                                  <a:pt x="2171" y="1519"/>
                                </a:lnTo>
                                <a:lnTo>
                                  <a:pt x="2203" y="1480"/>
                                </a:lnTo>
                                <a:lnTo>
                                  <a:pt x="2199" y="1485"/>
                                </a:lnTo>
                                <a:lnTo>
                                  <a:pt x="2223" y="1440"/>
                                </a:lnTo>
                                <a:lnTo>
                                  <a:pt x="2221" y="1446"/>
                                </a:lnTo>
                                <a:lnTo>
                                  <a:pt x="2237" y="1396"/>
                                </a:lnTo>
                                <a:lnTo>
                                  <a:pt x="2236" y="1402"/>
                                </a:lnTo>
                                <a:lnTo>
                                  <a:pt x="2240" y="1352"/>
                                </a:lnTo>
                                <a:lnTo>
                                  <a:pt x="2241" y="299"/>
                                </a:lnTo>
                                <a:lnTo>
                                  <a:pt x="2236" y="246"/>
                                </a:lnTo>
                                <a:lnTo>
                                  <a:pt x="2237" y="253"/>
                                </a:lnTo>
                                <a:lnTo>
                                  <a:pt x="2221" y="204"/>
                                </a:lnTo>
                                <a:lnTo>
                                  <a:pt x="2223" y="210"/>
                                </a:lnTo>
                                <a:lnTo>
                                  <a:pt x="2199" y="165"/>
                                </a:lnTo>
                                <a:lnTo>
                                  <a:pt x="2203" y="170"/>
                                </a:lnTo>
                                <a:lnTo>
                                  <a:pt x="2171" y="131"/>
                                </a:lnTo>
                                <a:lnTo>
                                  <a:pt x="2175" y="135"/>
                                </a:lnTo>
                                <a:lnTo>
                                  <a:pt x="2136" y="102"/>
                                </a:lnTo>
                                <a:lnTo>
                                  <a:pt x="2141" y="106"/>
                                </a:lnTo>
                                <a:lnTo>
                                  <a:pt x="2096" y="82"/>
                                </a:lnTo>
                                <a:lnTo>
                                  <a:pt x="2102" y="84"/>
                                </a:lnTo>
                                <a:lnTo>
                                  <a:pt x="2052" y="68"/>
                                </a:lnTo>
                                <a:lnTo>
                                  <a:pt x="2058" y="69"/>
                                </a:lnTo>
                                <a:lnTo>
                                  <a:pt x="2008" y="64"/>
                                </a:lnTo>
                                <a:lnTo>
                                  <a:pt x="299" y="64"/>
                                </a:lnTo>
                                <a:lnTo>
                                  <a:pt x="246" y="69"/>
                                </a:lnTo>
                                <a:lnTo>
                                  <a:pt x="253" y="68"/>
                                </a:lnTo>
                                <a:lnTo>
                                  <a:pt x="204" y="84"/>
                                </a:lnTo>
                                <a:lnTo>
                                  <a:pt x="210" y="82"/>
                                </a:lnTo>
                                <a:lnTo>
                                  <a:pt x="165" y="106"/>
                                </a:lnTo>
                                <a:lnTo>
                                  <a:pt x="170" y="102"/>
                                </a:lnTo>
                                <a:lnTo>
                                  <a:pt x="131" y="135"/>
                                </a:lnTo>
                                <a:lnTo>
                                  <a:pt x="135" y="131"/>
                                </a:lnTo>
                                <a:lnTo>
                                  <a:pt x="102" y="170"/>
                                </a:lnTo>
                                <a:lnTo>
                                  <a:pt x="106" y="165"/>
                                </a:lnTo>
                                <a:lnTo>
                                  <a:pt x="82" y="210"/>
                                </a:lnTo>
                                <a:lnTo>
                                  <a:pt x="84" y="204"/>
                                </a:lnTo>
                                <a:lnTo>
                                  <a:pt x="68" y="253"/>
                                </a:lnTo>
                                <a:lnTo>
                                  <a:pt x="69" y="246"/>
                                </a:lnTo>
                                <a:lnTo>
                                  <a:pt x="64" y="296"/>
                                </a:lnTo>
                                <a:lnTo>
                                  <a:pt x="64" y="1349"/>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4013" name="Rectangle 111"/>
                        <wps:cNvSpPr>
                          <a:spLocks noChangeArrowheads="1"/>
                        </wps:cNvSpPr>
                        <wps:spPr bwMode="auto">
                          <a:xfrm>
                            <a:off x="2831" y="5447"/>
                            <a:ext cx="5738"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3009" w14:textId="77777777" w:rsidR="00CC49D6" w:rsidRPr="007E01C1" w:rsidRDefault="00CC49D6" w:rsidP="00B83EB1">
                              <w:pPr>
                                <w:spacing w:after="120"/>
                                <w:rPr>
                                  <w:sz w:val="24"/>
                                </w:rPr>
                              </w:pPr>
                              <w:r w:rsidRPr="007E01C1">
                                <w:rPr>
                                  <w:rFonts w:cs="Segoe UI"/>
                                  <w:b/>
                                  <w:bCs/>
                                  <w:color w:val="000000"/>
                                  <w:sz w:val="14"/>
                                  <w:szCs w:val="12"/>
                                </w:rPr>
                                <w:t>1.1. Coverage</w:t>
                              </w:r>
                            </w:p>
                          </w:txbxContent>
                        </wps:txbx>
                        <wps:bodyPr rot="0" vert="horz" wrap="square" lIns="0" tIns="0" rIns="0" bIns="0" anchor="t" anchorCtr="0" upright="1">
                          <a:noAutofit/>
                        </wps:bodyPr>
                      </wps:wsp>
                      <wps:wsp>
                        <wps:cNvPr id="1261" name="Freeform 112"/>
                        <wps:cNvSpPr>
                          <a:spLocks/>
                        </wps:cNvSpPr>
                        <wps:spPr bwMode="auto">
                          <a:xfrm>
                            <a:off x="814" y="8730"/>
                            <a:ext cx="10175" cy="4472"/>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F4B183"/>
                          </a:solidFill>
                          <a:ln w="0">
                            <a:solidFill>
                              <a:srgbClr val="000000"/>
                            </a:solidFill>
                            <a:round/>
                            <a:headEnd/>
                            <a:tailEnd/>
                          </a:ln>
                        </wps:spPr>
                        <wps:bodyPr rot="0" vert="horz" wrap="square" lIns="91440" tIns="45720" rIns="91440" bIns="45720" anchor="t" anchorCtr="0" upright="1">
                          <a:noAutofit/>
                        </wps:bodyPr>
                      </wps:wsp>
                      <wps:wsp>
                        <wps:cNvPr id="1262" name="Freeform 113"/>
                        <wps:cNvSpPr>
                          <a:spLocks noEditPoints="1"/>
                        </wps:cNvSpPr>
                        <wps:spPr bwMode="auto">
                          <a:xfrm>
                            <a:off x="666" y="8637"/>
                            <a:ext cx="10472" cy="4658"/>
                          </a:xfrm>
                          <a:custGeom>
                            <a:avLst/>
                            <a:gdLst>
                              <a:gd name="T0" fmla="*/ 3181 w 2304"/>
                              <a:gd name="T1" fmla="*/ 66215 h 1632"/>
                              <a:gd name="T2" fmla="*/ 22270 w 2304"/>
                              <a:gd name="T3" fmla="*/ 37674 h 1632"/>
                              <a:gd name="T4" fmla="*/ 40449 w 2304"/>
                              <a:gd name="T5" fmla="*/ 24260 h 1632"/>
                              <a:gd name="T6" fmla="*/ 80443 w 2304"/>
                              <a:gd name="T7" fmla="*/ 7135 h 1632"/>
                              <a:gd name="T8" fmla="*/ 108167 w 2304"/>
                              <a:gd name="T9" fmla="*/ 1712 h 1632"/>
                              <a:gd name="T10" fmla="*/ 939413 w 2304"/>
                              <a:gd name="T11" fmla="*/ 1712 h 1632"/>
                              <a:gd name="T12" fmla="*/ 967591 w 2304"/>
                              <a:gd name="T13" fmla="*/ 7135 h 1632"/>
                              <a:gd name="T14" fmla="*/ 1007585 w 2304"/>
                              <a:gd name="T15" fmla="*/ 24260 h 1632"/>
                              <a:gd name="T16" fmla="*/ 1025310 w 2304"/>
                              <a:gd name="T17" fmla="*/ 37674 h 1632"/>
                              <a:gd name="T18" fmla="*/ 1044398 w 2304"/>
                              <a:gd name="T19" fmla="*/ 66215 h 1632"/>
                              <a:gd name="T20" fmla="*/ 1047125 w 2304"/>
                              <a:gd name="T21" fmla="*/ 382161 h 1632"/>
                              <a:gd name="T22" fmla="*/ 1037126 w 2304"/>
                              <a:gd name="T23" fmla="*/ 414126 h 1632"/>
                              <a:gd name="T24" fmla="*/ 1023946 w 2304"/>
                              <a:gd name="T25" fmla="*/ 429538 h 1632"/>
                              <a:gd name="T26" fmla="*/ 989406 w 2304"/>
                              <a:gd name="T27" fmla="*/ 451229 h 1632"/>
                              <a:gd name="T28" fmla="*/ 964864 w 2304"/>
                              <a:gd name="T29" fmla="*/ 459506 h 1632"/>
                              <a:gd name="T30" fmla="*/ 915325 w 2304"/>
                              <a:gd name="T31" fmla="*/ 465785 h 1632"/>
                              <a:gd name="T32" fmla="*/ 105440 w 2304"/>
                              <a:gd name="T33" fmla="*/ 464073 h 1632"/>
                              <a:gd name="T34" fmla="*/ 59992 w 2304"/>
                              <a:gd name="T35" fmla="*/ 452085 h 1632"/>
                              <a:gd name="T36" fmla="*/ 38631 w 2304"/>
                              <a:gd name="T37" fmla="*/ 440955 h 1632"/>
                              <a:gd name="T38" fmla="*/ 11362 w 2304"/>
                              <a:gd name="T39" fmla="*/ 415839 h 1632"/>
                              <a:gd name="T40" fmla="*/ 2727 w 2304"/>
                              <a:gd name="T41" fmla="*/ 398143 h 1632"/>
                              <a:gd name="T42" fmla="*/ 29087 w 2304"/>
                              <a:gd name="T43" fmla="*/ 381304 h 1632"/>
                              <a:gd name="T44" fmla="*/ 38176 w 2304"/>
                              <a:gd name="T45" fmla="*/ 408704 h 1632"/>
                              <a:gd name="T46" fmla="*/ 46357 w 2304"/>
                              <a:gd name="T47" fmla="*/ 418122 h 1632"/>
                              <a:gd name="T48" fmla="*/ 76353 w 2304"/>
                              <a:gd name="T49" fmla="*/ 436959 h 1632"/>
                              <a:gd name="T50" fmla="*/ 91805 w 2304"/>
                              <a:gd name="T51" fmla="*/ 442096 h 1632"/>
                              <a:gd name="T52" fmla="*/ 133618 w 2304"/>
                              <a:gd name="T53" fmla="*/ 447519 h 1632"/>
                              <a:gd name="T54" fmla="*/ 933959 w 2304"/>
                              <a:gd name="T55" fmla="*/ 446663 h 1632"/>
                              <a:gd name="T56" fmla="*/ 973499 w 2304"/>
                              <a:gd name="T57" fmla="*/ 435817 h 1632"/>
                              <a:gd name="T58" fmla="*/ 986679 w 2304"/>
                              <a:gd name="T59" fmla="*/ 429538 h 1632"/>
                              <a:gd name="T60" fmla="*/ 1010312 w 2304"/>
                              <a:gd name="T61" fmla="*/ 406991 h 1632"/>
                              <a:gd name="T62" fmla="*/ 1016220 w 2304"/>
                              <a:gd name="T63" fmla="*/ 396431 h 1632"/>
                              <a:gd name="T64" fmla="*/ 1016220 w 2304"/>
                              <a:gd name="T65" fmla="*/ 69639 h 1632"/>
                              <a:gd name="T66" fmla="*/ 1010312 w 2304"/>
                              <a:gd name="T67" fmla="*/ 59365 h 1632"/>
                              <a:gd name="T68" fmla="*/ 987133 w 2304"/>
                              <a:gd name="T69" fmla="*/ 37103 h 1632"/>
                              <a:gd name="T70" fmla="*/ 973499 w 2304"/>
                              <a:gd name="T71" fmla="*/ 30253 h 1632"/>
                              <a:gd name="T72" fmla="*/ 933959 w 2304"/>
                              <a:gd name="T73" fmla="*/ 19408 h 1632"/>
                              <a:gd name="T74" fmla="*/ 134981 w 2304"/>
                              <a:gd name="T75" fmla="*/ 18266 h 1632"/>
                              <a:gd name="T76" fmla="*/ 91805 w 2304"/>
                              <a:gd name="T77" fmla="*/ 23974 h 1632"/>
                              <a:gd name="T78" fmla="*/ 76353 w 2304"/>
                              <a:gd name="T79" fmla="*/ 29112 h 1632"/>
                              <a:gd name="T80" fmla="*/ 46357 w 2304"/>
                              <a:gd name="T81" fmla="*/ 47948 h 1632"/>
                              <a:gd name="T82" fmla="*/ 38176 w 2304"/>
                              <a:gd name="T83" fmla="*/ 57652 h 1632"/>
                              <a:gd name="T84" fmla="*/ 29087 w 2304"/>
                              <a:gd name="T85" fmla="*/ 83910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2F2F2"/>
                          </a:solidFill>
                          <a:ln w="635">
                            <a:solidFill>
                              <a:srgbClr val="FFFFFF"/>
                            </a:solidFill>
                            <a:round/>
                            <a:headEnd/>
                            <a:tailEnd/>
                          </a:ln>
                        </wps:spPr>
                        <wps:bodyPr rot="0" vert="horz" wrap="square" lIns="91440" tIns="45720" rIns="91440" bIns="45720" anchor="t" anchorCtr="0" upright="1">
                          <a:noAutofit/>
                        </wps:bodyPr>
                      </wps:wsp>
                      <wps:wsp>
                        <wps:cNvPr id="1263" name="Rectangle 114"/>
                        <wps:cNvSpPr>
                          <a:spLocks noChangeArrowheads="1"/>
                        </wps:cNvSpPr>
                        <wps:spPr bwMode="auto">
                          <a:xfrm>
                            <a:off x="2609" y="10464"/>
                            <a:ext cx="6232"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AD4C" w14:textId="77777777" w:rsidR="00CC49D6" w:rsidRDefault="00CC49D6" w:rsidP="00B83EB1">
                              <w:pPr>
                                <w:spacing w:after="120"/>
                              </w:pPr>
                              <w:r>
                                <w:rPr>
                                  <w:rFonts w:cs="Segoe UI"/>
                                  <w:b/>
                                  <w:bCs/>
                                  <w:color w:val="000000"/>
                                  <w:sz w:val="12"/>
                                  <w:szCs w:val="12"/>
                                </w:rPr>
                                <w:t xml:space="preserve">1.2. Frequency </w:t>
                              </w:r>
                            </w:p>
                          </w:txbxContent>
                        </wps:txbx>
                        <wps:bodyPr rot="0" vert="horz" wrap="square" lIns="0" tIns="0" rIns="0" bIns="0" anchor="t" anchorCtr="0" upright="1">
                          <a:noAutofit/>
                        </wps:bodyPr>
                      </wps:wsp>
                      <wps:wsp>
                        <wps:cNvPr id="1264" name="Rectangle 115"/>
                        <wps:cNvSpPr>
                          <a:spLocks noChangeArrowheads="1"/>
                        </wps:cNvSpPr>
                        <wps:spPr bwMode="auto">
                          <a:xfrm>
                            <a:off x="2535" y="11199"/>
                            <a:ext cx="634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2940" w14:textId="77777777" w:rsidR="00CC49D6" w:rsidRDefault="00CC49D6" w:rsidP="00B83EB1">
                              <w:pPr>
                                <w:spacing w:after="120"/>
                              </w:pPr>
                              <w:proofErr w:type="gramStart"/>
                              <w:r>
                                <w:rPr>
                                  <w:rFonts w:cs="Segoe UI"/>
                                  <w:b/>
                                  <w:bCs/>
                                  <w:color w:val="000000"/>
                                  <w:sz w:val="12"/>
                                  <w:szCs w:val="12"/>
                                </w:rPr>
                                <w:t>and</w:t>
                              </w:r>
                              <w:proofErr w:type="gramEnd"/>
                              <w:r>
                                <w:rPr>
                                  <w:rFonts w:cs="Segoe UI"/>
                                  <w:b/>
                                  <w:bCs/>
                                  <w:color w:val="000000"/>
                                  <w:sz w:val="12"/>
                                  <w:szCs w:val="12"/>
                                </w:rPr>
                                <w:t xml:space="preserve"> Timeliness</w:t>
                              </w:r>
                            </w:p>
                          </w:txbxContent>
                        </wps:txbx>
                        <wps:bodyPr rot="0" vert="horz" wrap="square" lIns="0" tIns="0" rIns="0" bIns="0" anchor="t" anchorCtr="0" upright="1">
                          <a:noAutofit/>
                        </wps:bodyPr>
                      </wps:wsp>
                      <wps:wsp>
                        <wps:cNvPr id="1265" name="Freeform 116"/>
                        <wps:cNvSpPr>
                          <a:spLocks/>
                        </wps:cNvSpPr>
                        <wps:spPr bwMode="auto">
                          <a:xfrm>
                            <a:off x="814" y="13838"/>
                            <a:ext cx="10175" cy="4519"/>
                          </a:xfrm>
                          <a:custGeom>
                            <a:avLst/>
                            <a:gdLst>
                              <a:gd name="T0" fmla="*/ 0 w 2240"/>
                              <a:gd name="T1" fmla="*/ 75302 h 1584"/>
                              <a:gd name="T2" fmla="*/ 119918 w 2240"/>
                              <a:gd name="T3" fmla="*/ 0 h 1584"/>
                              <a:gd name="T4" fmla="*/ 119918 w 2240"/>
                              <a:gd name="T5" fmla="*/ 0 h 1584"/>
                              <a:gd name="T6" fmla="*/ 119918 w 2240"/>
                              <a:gd name="T7" fmla="*/ 0 h 1584"/>
                              <a:gd name="T8" fmla="*/ 897571 w 2240"/>
                              <a:gd name="T9" fmla="*/ 0 h 1584"/>
                              <a:gd name="T10" fmla="*/ 897571 w 2240"/>
                              <a:gd name="T11" fmla="*/ 0 h 1584"/>
                              <a:gd name="T12" fmla="*/ 1017489 w 2240"/>
                              <a:gd name="T13" fmla="*/ 75302 h 1584"/>
                              <a:gd name="T14" fmla="*/ 1017489 w 2240"/>
                              <a:gd name="T15" fmla="*/ 75302 h 1584"/>
                              <a:gd name="T16" fmla="*/ 1017489 w 2240"/>
                              <a:gd name="T17" fmla="*/ 75302 h 1584"/>
                              <a:gd name="T18" fmla="*/ 1017489 w 2240"/>
                              <a:gd name="T19" fmla="*/ 376509 h 1584"/>
                              <a:gd name="T20" fmla="*/ 1017489 w 2240"/>
                              <a:gd name="T21" fmla="*/ 376509 h 1584"/>
                              <a:gd name="T22" fmla="*/ 897571 w 2240"/>
                              <a:gd name="T23" fmla="*/ 451811 h 1584"/>
                              <a:gd name="T24" fmla="*/ 897571 w 2240"/>
                              <a:gd name="T25" fmla="*/ 451811 h 1584"/>
                              <a:gd name="T26" fmla="*/ 897571 w 2240"/>
                              <a:gd name="T27" fmla="*/ 451811 h 1584"/>
                              <a:gd name="T28" fmla="*/ 119918 w 2240"/>
                              <a:gd name="T29" fmla="*/ 451811 h 1584"/>
                              <a:gd name="T30" fmla="*/ 119918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F4B183"/>
                          </a:solidFill>
                          <a:ln w="0">
                            <a:solidFill>
                              <a:srgbClr val="000000"/>
                            </a:solidFill>
                            <a:round/>
                            <a:headEnd/>
                            <a:tailEnd/>
                          </a:ln>
                        </wps:spPr>
                        <wps:bodyPr rot="0" vert="horz" wrap="square" lIns="91440" tIns="45720" rIns="91440" bIns="45720" anchor="t" anchorCtr="0" upright="1">
                          <a:noAutofit/>
                        </wps:bodyPr>
                      </wps:wsp>
                      <wps:wsp>
                        <wps:cNvPr id="1266" name="Freeform 117"/>
                        <wps:cNvSpPr>
                          <a:spLocks noEditPoints="1"/>
                        </wps:cNvSpPr>
                        <wps:spPr bwMode="auto">
                          <a:xfrm>
                            <a:off x="666" y="13751"/>
                            <a:ext cx="10472" cy="4699"/>
                          </a:xfrm>
                          <a:custGeom>
                            <a:avLst/>
                            <a:gdLst>
                              <a:gd name="T0" fmla="*/ 3181 w 2304"/>
                              <a:gd name="T1" fmla="*/ 66725 h 1648"/>
                              <a:gd name="T2" fmla="*/ 22270 w 2304"/>
                              <a:gd name="T3" fmla="*/ 38210 h 1648"/>
                              <a:gd name="T4" fmla="*/ 40903 w 2304"/>
                              <a:gd name="T5" fmla="*/ 24523 h 1648"/>
                              <a:gd name="T6" fmla="*/ 81352 w 2304"/>
                              <a:gd name="T7" fmla="*/ 7129 h 1648"/>
                              <a:gd name="T8" fmla="*/ 109076 w 2304"/>
                              <a:gd name="T9" fmla="*/ 1711 h 1648"/>
                              <a:gd name="T10" fmla="*/ 938049 w 2304"/>
                              <a:gd name="T11" fmla="*/ 1711 h 1648"/>
                              <a:gd name="T12" fmla="*/ 966682 w 2304"/>
                              <a:gd name="T13" fmla="*/ 7129 h 1648"/>
                              <a:gd name="T14" fmla="*/ 1007131 w 2304"/>
                              <a:gd name="T15" fmla="*/ 24523 h 1648"/>
                              <a:gd name="T16" fmla="*/ 1025310 w 2304"/>
                              <a:gd name="T17" fmla="*/ 38210 h 1648"/>
                              <a:gd name="T18" fmla="*/ 1044398 w 2304"/>
                              <a:gd name="T19" fmla="*/ 66725 h 1648"/>
                              <a:gd name="T20" fmla="*/ 1047125 w 2304"/>
                              <a:gd name="T21" fmla="*/ 385521 h 1648"/>
                              <a:gd name="T22" fmla="*/ 1037126 w 2304"/>
                              <a:gd name="T23" fmla="*/ 417743 h 1648"/>
                              <a:gd name="T24" fmla="*/ 1023492 w 2304"/>
                              <a:gd name="T25" fmla="*/ 433711 h 1648"/>
                              <a:gd name="T26" fmla="*/ 989406 w 2304"/>
                              <a:gd name="T27" fmla="*/ 455097 h 1648"/>
                              <a:gd name="T28" fmla="*/ 963955 w 2304"/>
                              <a:gd name="T29" fmla="*/ 463652 h 1648"/>
                              <a:gd name="T30" fmla="*/ 913962 w 2304"/>
                              <a:gd name="T31" fmla="*/ 469925 h 1648"/>
                              <a:gd name="T32" fmla="*/ 106349 w 2304"/>
                              <a:gd name="T33" fmla="*/ 468214 h 1648"/>
                              <a:gd name="T34" fmla="*/ 60900 w 2304"/>
                              <a:gd name="T35" fmla="*/ 456238 h 1648"/>
                              <a:gd name="T36" fmla="*/ 39085 w 2304"/>
                              <a:gd name="T37" fmla="*/ 444832 h 1648"/>
                              <a:gd name="T38" fmla="*/ 11362 w 2304"/>
                              <a:gd name="T39" fmla="*/ 419454 h 1648"/>
                              <a:gd name="T40" fmla="*/ 2727 w 2304"/>
                              <a:gd name="T41" fmla="*/ 401489 h 1648"/>
                              <a:gd name="T42" fmla="*/ 29087 w 2304"/>
                              <a:gd name="T43" fmla="*/ 384666 h 1648"/>
                              <a:gd name="T44" fmla="*/ 38176 w 2304"/>
                              <a:gd name="T45" fmla="*/ 412325 h 1648"/>
                              <a:gd name="T46" fmla="*/ 46357 w 2304"/>
                              <a:gd name="T47" fmla="*/ 422020 h 1648"/>
                              <a:gd name="T48" fmla="*/ 77262 w 2304"/>
                              <a:gd name="T49" fmla="*/ 441125 h 1648"/>
                              <a:gd name="T50" fmla="*/ 92714 w 2304"/>
                              <a:gd name="T51" fmla="*/ 446258 h 1648"/>
                              <a:gd name="T52" fmla="*/ 134526 w 2304"/>
                              <a:gd name="T53" fmla="*/ 451675 h 1648"/>
                              <a:gd name="T54" fmla="*/ 932596 w 2304"/>
                              <a:gd name="T55" fmla="*/ 450820 h 1648"/>
                              <a:gd name="T56" fmla="*/ 973045 w 2304"/>
                              <a:gd name="T57" fmla="*/ 439984 h 1648"/>
                              <a:gd name="T58" fmla="*/ 986679 w 2304"/>
                              <a:gd name="T59" fmla="*/ 433141 h 1648"/>
                              <a:gd name="T60" fmla="*/ 1010312 w 2304"/>
                              <a:gd name="T61" fmla="*/ 410614 h 1648"/>
                              <a:gd name="T62" fmla="*/ 1016220 w 2304"/>
                              <a:gd name="T63" fmla="*/ 399778 h 1648"/>
                              <a:gd name="T64" fmla="*/ 1016220 w 2304"/>
                              <a:gd name="T65" fmla="*/ 70147 h 1648"/>
                              <a:gd name="T66" fmla="*/ 1010312 w 2304"/>
                              <a:gd name="T67" fmla="*/ 59881 h 1648"/>
                              <a:gd name="T68" fmla="*/ 986679 w 2304"/>
                              <a:gd name="T69" fmla="*/ 37354 h 1648"/>
                              <a:gd name="T70" fmla="*/ 973045 w 2304"/>
                              <a:gd name="T71" fmla="*/ 30226 h 1648"/>
                              <a:gd name="T72" fmla="*/ 932596 w 2304"/>
                              <a:gd name="T73" fmla="*/ 19390 h 1648"/>
                              <a:gd name="T74" fmla="*/ 135890 w 2304"/>
                              <a:gd name="T75" fmla="*/ 18250 h 1648"/>
                              <a:gd name="T76" fmla="*/ 92714 w 2304"/>
                              <a:gd name="T77" fmla="*/ 23952 h 1648"/>
                              <a:gd name="T78" fmla="*/ 77262 w 2304"/>
                              <a:gd name="T79" fmla="*/ 29085 h 1648"/>
                              <a:gd name="T80" fmla="*/ 46357 w 2304"/>
                              <a:gd name="T81" fmla="*/ 48475 h 1648"/>
                              <a:gd name="T82" fmla="*/ 38176 w 2304"/>
                              <a:gd name="T83" fmla="*/ 58170 h 1648"/>
                              <a:gd name="T84" fmla="*/ 29087 w 2304"/>
                              <a:gd name="T85" fmla="*/ 84404 h 16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48">
                                <a:moveTo>
                                  <a:pt x="0" y="296"/>
                                </a:moveTo>
                                <a:lnTo>
                                  <a:pt x="6" y="240"/>
                                </a:lnTo>
                                <a:cubicBezTo>
                                  <a:pt x="6" y="238"/>
                                  <a:pt x="6" y="236"/>
                                  <a:pt x="7" y="234"/>
                                </a:cubicBezTo>
                                <a:lnTo>
                                  <a:pt x="23" y="185"/>
                                </a:lnTo>
                                <a:cubicBezTo>
                                  <a:pt x="24" y="183"/>
                                  <a:pt x="24" y="181"/>
                                  <a:pt x="25" y="179"/>
                                </a:cubicBezTo>
                                <a:lnTo>
                                  <a:pt x="49" y="134"/>
                                </a:lnTo>
                                <a:cubicBezTo>
                                  <a:pt x="50" y="132"/>
                                  <a:pt x="52" y="131"/>
                                  <a:pt x="53" y="129"/>
                                </a:cubicBezTo>
                                <a:lnTo>
                                  <a:pt x="86" y="90"/>
                                </a:lnTo>
                                <a:cubicBezTo>
                                  <a:pt x="87" y="88"/>
                                  <a:pt x="88" y="87"/>
                                  <a:pt x="90" y="86"/>
                                </a:cubicBezTo>
                                <a:lnTo>
                                  <a:pt x="129" y="53"/>
                                </a:lnTo>
                                <a:cubicBezTo>
                                  <a:pt x="131" y="52"/>
                                  <a:pt x="132" y="50"/>
                                  <a:pt x="134" y="49"/>
                                </a:cubicBezTo>
                                <a:lnTo>
                                  <a:pt x="179" y="25"/>
                                </a:lnTo>
                                <a:cubicBezTo>
                                  <a:pt x="181" y="24"/>
                                  <a:pt x="183" y="24"/>
                                  <a:pt x="185" y="23"/>
                                </a:cubicBezTo>
                                <a:lnTo>
                                  <a:pt x="234" y="7"/>
                                </a:lnTo>
                                <a:cubicBezTo>
                                  <a:pt x="236" y="6"/>
                                  <a:pt x="238" y="6"/>
                                  <a:pt x="240" y="6"/>
                                </a:cubicBezTo>
                                <a:lnTo>
                                  <a:pt x="293" y="1"/>
                                </a:lnTo>
                                <a:lnTo>
                                  <a:pt x="2008" y="0"/>
                                </a:lnTo>
                                <a:lnTo>
                                  <a:pt x="2064" y="6"/>
                                </a:lnTo>
                                <a:cubicBezTo>
                                  <a:pt x="2067" y="6"/>
                                  <a:pt x="2069" y="6"/>
                                  <a:pt x="2071" y="7"/>
                                </a:cubicBezTo>
                                <a:lnTo>
                                  <a:pt x="2121" y="23"/>
                                </a:lnTo>
                                <a:cubicBezTo>
                                  <a:pt x="2123" y="24"/>
                                  <a:pt x="2125" y="24"/>
                                  <a:pt x="2127" y="25"/>
                                </a:cubicBezTo>
                                <a:lnTo>
                                  <a:pt x="2172" y="49"/>
                                </a:lnTo>
                                <a:cubicBezTo>
                                  <a:pt x="2174" y="50"/>
                                  <a:pt x="2175" y="52"/>
                                  <a:pt x="2177" y="53"/>
                                </a:cubicBezTo>
                                <a:lnTo>
                                  <a:pt x="2216" y="86"/>
                                </a:lnTo>
                                <a:cubicBezTo>
                                  <a:pt x="2218" y="87"/>
                                  <a:pt x="2219" y="89"/>
                                  <a:pt x="2220" y="90"/>
                                </a:cubicBezTo>
                                <a:lnTo>
                                  <a:pt x="2252" y="129"/>
                                </a:lnTo>
                                <a:cubicBezTo>
                                  <a:pt x="2254" y="131"/>
                                  <a:pt x="2255" y="133"/>
                                  <a:pt x="2256" y="134"/>
                                </a:cubicBezTo>
                                <a:lnTo>
                                  <a:pt x="2280" y="179"/>
                                </a:lnTo>
                                <a:cubicBezTo>
                                  <a:pt x="2281" y="181"/>
                                  <a:pt x="2281" y="183"/>
                                  <a:pt x="2282" y="185"/>
                                </a:cubicBezTo>
                                <a:lnTo>
                                  <a:pt x="2298" y="234"/>
                                </a:lnTo>
                                <a:cubicBezTo>
                                  <a:pt x="2299" y="236"/>
                                  <a:pt x="2299" y="238"/>
                                  <a:pt x="2299" y="240"/>
                                </a:cubicBezTo>
                                <a:lnTo>
                                  <a:pt x="2304" y="293"/>
                                </a:lnTo>
                                <a:lnTo>
                                  <a:pt x="2304" y="1352"/>
                                </a:lnTo>
                                <a:lnTo>
                                  <a:pt x="2299" y="1408"/>
                                </a:lnTo>
                                <a:cubicBezTo>
                                  <a:pt x="2299" y="1411"/>
                                  <a:pt x="2299" y="1413"/>
                                  <a:pt x="2298" y="1415"/>
                                </a:cubicBezTo>
                                <a:lnTo>
                                  <a:pt x="2282" y="1465"/>
                                </a:lnTo>
                                <a:cubicBezTo>
                                  <a:pt x="2281" y="1467"/>
                                  <a:pt x="2281" y="1469"/>
                                  <a:pt x="2280" y="1471"/>
                                </a:cubicBezTo>
                                <a:lnTo>
                                  <a:pt x="2256" y="1516"/>
                                </a:lnTo>
                                <a:cubicBezTo>
                                  <a:pt x="2255" y="1517"/>
                                  <a:pt x="2254" y="1519"/>
                                  <a:pt x="2252" y="1521"/>
                                </a:cubicBezTo>
                                <a:lnTo>
                                  <a:pt x="2220" y="1560"/>
                                </a:lnTo>
                                <a:cubicBezTo>
                                  <a:pt x="2219" y="1561"/>
                                  <a:pt x="2217" y="1563"/>
                                  <a:pt x="2216" y="1564"/>
                                </a:cubicBezTo>
                                <a:lnTo>
                                  <a:pt x="2177" y="1596"/>
                                </a:lnTo>
                                <a:cubicBezTo>
                                  <a:pt x="2175" y="1598"/>
                                  <a:pt x="2173" y="1599"/>
                                  <a:pt x="2172" y="1600"/>
                                </a:cubicBezTo>
                                <a:lnTo>
                                  <a:pt x="2127" y="1624"/>
                                </a:lnTo>
                                <a:cubicBezTo>
                                  <a:pt x="2125" y="1625"/>
                                  <a:pt x="2123" y="1625"/>
                                  <a:pt x="2121" y="1626"/>
                                </a:cubicBezTo>
                                <a:lnTo>
                                  <a:pt x="2071" y="1642"/>
                                </a:lnTo>
                                <a:cubicBezTo>
                                  <a:pt x="2069" y="1643"/>
                                  <a:pt x="2067" y="1643"/>
                                  <a:pt x="2064" y="1643"/>
                                </a:cubicBezTo>
                                <a:lnTo>
                                  <a:pt x="2011" y="1648"/>
                                </a:lnTo>
                                <a:lnTo>
                                  <a:pt x="296" y="1648"/>
                                </a:lnTo>
                                <a:lnTo>
                                  <a:pt x="240" y="1643"/>
                                </a:lnTo>
                                <a:cubicBezTo>
                                  <a:pt x="238" y="1643"/>
                                  <a:pt x="236" y="1643"/>
                                  <a:pt x="234" y="1642"/>
                                </a:cubicBezTo>
                                <a:lnTo>
                                  <a:pt x="185" y="1626"/>
                                </a:lnTo>
                                <a:cubicBezTo>
                                  <a:pt x="183" y="1625"/>
                                  <a:pt x="181" y="1625"/>
                                  <a:pt x="179" y="1624"/>
                                </a:cubicBezTo>
                                <a:lnTo>
                                  <a:pt x="134" y="1600"/>
                                </a:lnTo>
                                <a:cubicBezTo>
                                  <a:pt x="133" y="1599"/>
                                  <a:pt x="131" y="1598"/>
                                  <a:pt x="129" y="1596"/>
                                </a:cubicBezTo>
                                <a:lnTo>
                                  <a:pt x="90" y="1564"/>
                                </a:lnTo>
                                <a:cubicBezTo>
                                  <a:pt x="89" y="1563"/>
                                  <a:pt x="87" y="1562"/>
                                  <a:pt x="86" y="1560"/>
                                </a:cubicBezTo>
                                <a:lnTo>
                                  <a:pt x="53" y="1521"/>
                                </a:lnTo>
                                <a:cubicBezTo>
                                  <a:pt x="52" y="1519"/>
                                  <a:pt x="50" y="1518"/>
                                  <a:pt x="49" y="1516"/>
                                </a:cubicBezTo>
                                <a:lnTo>
                                  <a:pt x="25" y="1471"/>
                                </a:lnTo>
                                <a:cubicBezTo>
                                  <a:pt x="24" y="1469"/>
                                  <a:pt x="24" y="1467"/>
                                  <a:pt x="23" y="1465"/>
                                </a:cubicBezTo>
                                <a:lnTo>
                                  <a:pt x="7" y="1415"/>
                                </a:lnTo>
                                <a:cubicBezTo>
                                  <a:pt x="6" y="1413"/>
                                  <a:pt x="6" y="1411"/>
                                  <a:pt x="6" y="1408"/>
                                </a:cubicBezTo>
                                <a:lnTo>
                                  <a:pt x="1" y="1355"/>
                                </a:lnTo>
                                <a:lnTo>
                                  <a:pt x="0" y="296"/>
                                </a:lnTo>
                                <a:close/>
                                <a:moveTo>
                                  <a:pt x="64" y="1349"/>
                                </a:moveTo>
                                <a:lnTo>
                                  <a:pt x="69" y="1402"/>
                                </a:lnTo>
                                <a:lnTo>
                                  <a:pt x="68" y="1396"/>
                                </a:lnTo>
                                <a:lnTo>
                                  <a:pt x="84" y="1446"/>
                                </a:lnTo>
                                <a:lnTo>
                                  <a:pt x="82" y="1440"/>
                                </a:lnTo>
                                <a:lnTo>
                                  <a:pt x="106" y="1485"/>
                                </a:lnTo>
                                <a:lnTo>
                                  <a:pt x="102" y="1480"/>
                                </a:lnTo>
                                <a:lnTo>
                                  <a:pt x="135" y="1519"/>
                                </a:lnTo>
                                <a:lnTo>
                                  <a:pt x="131" y="1515"/>
                                </a:lnTo>
                                <a:lnTo>
                                  <a:pt x="170" y="1547"/>
                                </a:lnTo>
                                <a:lnTo>
                                  <a:pt x="165" y="1543"/>
                                </a:lnTo>
                                <a:lnTo>
                                  <a:pt x="210" y="1567"/>
                                </a:lnTo>
                                <a:lnTo>
                                  <a:pt x="204" y="1565"/>
                                </a:lnTo>
                                <a:lnTo>
                                  <a:pt x="253" y="1581"/>
                                </a:lnTo>
                                <a:lnTo>
                                  <a:pt x="246" y="1580"/>
                                </a:lnTo>
                                <a:lnTo>
                                  <a:pt x="296" y="1584"/>
                                </a:lnTo>
                                <a:lnTo>
                                  <a:pt x="2005" y="1585"/>
                                </a:lnTo>
                                <a:lnTo>
                                  <a:pt x="2058" y="1580"/>
                                </a:lnTo>
                                <a:lnTo>
                                  <a:pt x="2052" y="1581"/>
                                </a:lnTo>
                                <a:lnTo>
                                  <a:pt x="2102" y="1565"/>
                                </a:lnTo>
                                <a:lnTo>
                                  <a:pt x="2096" y="1567"/>
                                </a:lnTo>
                                <a:lnTo>
                                  <a:pt x="2141" y="1543"/>
                                </a:lnTo>
                                <a:lnTo>
                                  <a:pt x="2136" y="1547"/>
                                </a:lnTo>
                                <a:lnTo>
                                  <a:pt x="2175" y="1515"/>
                                </a:lnTo>
                                <a:lnTo>
                                  <a:pt x="2171" y="1519"/>
                                </a:lnTo>
                                <a:lnTo>
                                  <a:pt x="2203" y="1480"/>
                                </a:lnTo>
                                <a:lnTo>
                                  <a:pt x="2199" y="1485"/>
                                </a:lnTo>
                                <a:lnTo>
                                  <a:pt x="2223" y="1440"/>
                                </a:lnTo>
                                <a:lnTo>
                                  <a:pt x="2221" y="1446"/>
                                </a:lnTo>
                                <a:lnTo>
                                  <a:pt x="2237" y="1396"/>
                                </a:lnTo>
                                <a:lnTo>
                                  <a:pt x="2236" y="1402"/>
                                </a:lnTo>
                                <a:lnTo>
                                  <a:pt x="2240" y="1352"/>
                                </a:lnTo>
                                <a:lnTo>
                                  <a:pt x="2241" y="299"/>
                                </a:lnTo>
                                <a:lnTo>
                                  <a:pt x="2236" y="246"/>
                                </a:lnTo>
                                <a:lnTo>
                                  <a:pt x="2237" y="253"/>
                                </a:lnTo>
                                <a:lnTo>
                                  <a:pt x="2221" y="204"/>
                                </a:lnTo>
                                <a:lnTo>
                                  <a:pt x="2223" y="210"/>
                                </a:lnTo>
                                <a:lnTo>
                                  <a:pt x="2199" y="165"/>
                                </a:lnTo>
                                <a:lnTo>
                                  <a:pt x="2203" y="170"/>
                                </a:lnTo>
                                <a:lnTo>
                                  <a:pt x="2171" y="131"/>
                                </a:lnTo>
                                <a:lnTo>
                                  <a:pt x="2175" y="135"/>
                                </a:lnTo>
                                <a:lnTo>
                                  <a:pt x="2136" y="102"/>
                                </a:lnTo>
                                <a:lnTo>
                                  <a:pt x="2141" y="106"/>
                                </a:lnTo>
                                <a:lnTo>
                                  <a:pt x="2096" y="82"/>
                                </a:lnTo>
                                <a:lnTo>
                                  <a:pt x="2102" y="84"/>
                                </a:lnTo>
                                <a:lnTo>
                                  <a:pt x="2052" y="68"/>
                                </a:lnTo>
                                <a:lnTo>
                                  <a:pt x="2058" y="69"/>
                                </a:lnTo>
                                <a:lnTo>
                                  <a:pt x="2008" y="64"/>
                                </a:lnTo>
                                <a:lnTo>
                                  <a:pt x="299" y="64"/>
                                </a:lnTo>
                                <a:lnTo>
                                  <a:pt x="246" y="69"/>
                                </a:lnTo>
                                <a:lnTo>
                                  <a:pt x="253" y="68"/>
                                </a:lnTo>
                                <a:lnTo>
                                  <a:pt x="204" y="84"/>
                                </a:lnTo>
                                <a:lnTo>
                                  <a:pt x="210" y="82"/>
                                </a:lnTo>
                                <a:lnTo>
                                  <a:pt x="165" y="106"/>
                                </a:lnTo>
                                <a:lnTo>
                                  <a:pt x="170" y="102"/>
                                </a:lnTo>
                                <a:lnTo>
                                  <a:pt x="131" y="135"/>
                                </a:lnTo>
                                <a:lnTo>
                                  <a:pt x="135" y="131"/>
                                </a:lnTo>
                                <a:lnTo>
                                  <a:pt x="102" y="170"/>
                                </a:lnTo>
                                <a:lnTo>
                                  <a:pt x="106" y="165"/>
                                </a:lnTo>
                                <a:lnTo>
                                  <a:pt x="82" y="210"/>
                                </a:lnTo>
                                <a:lnTo>
                                  <a:pt x="84" y="204"/>
                                </a:lnTo>
                                <a:lnTo>
                                  <a:pt x="68" y="253"/>
                                </a:lnTo>
                                <a:lnTo>
                                  <a:pt x="69" y="246"/>
                                </a:lnTo>
                                <a:lnTo>
                                  <a:pt x="64" y="296"/>
                                </a:lnTo>
                                <a:lnTo>
                                  <a:pt x="64" y="1349"/>
                                </a:lnTo>
                                <a:close/>
                              </a:path>
                            </a:pathLst>
                          </a:custGeom>
                          <a:solidFill>
                            <a:srgbClr val="F2F2F2"/>
                          </a:solidFill>
                          <a:ln w="635">
                            <a:solidFill>
                              <a:srgbClr val="FFFFFF"/>
                            </a:solidFill>
                            <a:round/>
                            <a:headEnd/>
                            <a:tailEnd/>
                          </a:ln>
                        </wps:spPr>
                        <wps:bodyPr rot="0" vert="horz" wrap="square" lIns="91440" tIns="45720" rIns="91440" bIns="45720" anchor="t" anchorCtr="0" upright="1">
                          <a:noAutofit/>
                        </wps:bodyPr>
                      </wps:wsp>
                      <wps:wsp>
                        <wps:cNvPr id="1268" name="Rectangle 118"/>
                        <wps:cNvSpPr>
                          <a:spLocks noChangeArrowheads="1"/>
                        </wps:cNvSpPr>
                        <wps:spPr bwMode="auto">
                          <a:xfrm>
                            <a:off x="3268" y="15583"/>
                            <a:ext cx="4914"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8AFE" w14:textId="77777777" w:rsidR="00CC49D6" w:rsidRDefault="00CC49D6" w:rsidP="00B83EB1">
                              <w:pPr>
                                <w:spacing w:after="120"/>
                              </w:pPr>
                              <w:r>
                                <w:rPr>
                                  <w:rFonts w:cs="Segoe UI"/>
                                  <w:b/>
                                  <w:bCs/>
                                  <w:color w:val="000000"/>
                                  <w:sz w:val="12"/>
                                  <w:szCs w:val="12"/>
                                </w:rPr>
                                <w:t>1.3. Quality</w:t>
                              </w:r>
                            </w:p>
                          </w:txbxContent>
                        </wps:txbx>
                        <wps:bodyPr rot="0" vert="horz" wrap="square" lIns="0" tIns="0" rIns="0" bIns="0" anchor="t" anchorCtr="0" upright="1">
                          <a:noAutofit/>
                        </wps:bodyPr>
                      </wps:wsp>
                      <wps:wsp>
                        <wps:cNvPr id="1269" name="Freeform 119"/>
                        <wps:cNvSpPr>
                          <a:spLocks/>
                        </wps:cNvSpPr>
                        <wps:spPr bwMode="auto">
                          <a:xfrm>
                            <a:off x="814" y="18952"/>
                            <a:ext cx="10175" cy="4518"/>
                          </a:xfrm>
                          <a:custGeom>
                            <a:avLst/>
                            <a:gdLst>
                              <a:gd name="T0" fmla="*/ 0 w 2240"/>
                              <a:gd name="T1" fmla="*/ 75302 h 1584"/>
                              <a:gd name="T2" fmla="*/ 119918 w 2240"/>
                              <a:gd name="T3" fmla="*/ 0 h 1584"/>
                              <a:gd name="T4" fmla="*/ 119918 w 2240"/>
                              <a:gd name="T5" fmla="*/ 0 h 1584"/>
                              <a:gd name="T6" fmla="*/ 119918 w 2240"/>
                              <a:gd name="T7" fmla="*/ 0 h 1584"/>
                              <a:gd name="T8" fmla="*/ 897571 w 2240"/>
                              <a:gd name="T9" fmla="*/ 0 h 1584"/>
                              <a:gd name="T10" fmla="*/ 897571 w 2240"/>
                              <a:gd name="T11" fmla="*/ 0 h 1584"/>
                              <a:gd name="T12" fmla="*/ 1017489 w 2240"/>
                              <a:gd name="T13" fmla="*/ 75302 h 1584"/>
                              <a:gd name="T14" fmla="*/ 1017489 w 2240"/>
                              <a:gd name="T15" fmla="*/ 75302 h 1584"/>
                              <a:gd name="T16" fmla="*/ 1017489 w 2240"/>
                              <a:gd name="T17" fmla="*/ 75302 h 1584"/>
                              <a:gd name="T18" fmla="*/ 1017489 w 2240"/>
                              <a:gd name="T19" fmla="*/ 376509 h 1584"/>
                              <a:gd name="T20" fmla="*/ 1017489 w 2240"/>
                              <a:gd name="T21" fmla="*/ 376509 h 1584"/>
                              <a:gd name="T22" fmla="*/ 897571 w 2240"/>
                              <a:gd name="T23" fmla="*/ 451811 h 1584"/>
                              <a:gd name="T24" fmla="*/ 897571 w 2240"/>
                              <a:gd name="T25" fmla="*/ 451811 h 1584"/>
                              <a:gd name="T26" fmla="*/ 897571 w 2240"/>
                              <a:gd name="T27" fmla="*/ 451811 h 1584"/>
                              <a:gd name="T28" fmla="*/ 119918 w 2240"/>
                              <a:gd name="T29" fmla="*/ 451811 h 1584"/>
                              <a:gd name="T30" fmla="*/ 119918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F4B183"/>
                          </a:solidFill>
                          <a:ln w="0">
                            <a:solidFill>
                              <a:srgbClr val="000000"/>
                            </a:solidFill>
                            <a:round/>
                            <a:headEnd/>
                            <a:tailEnd/>
                          </a:ln>
                        </wps:spPr>
                        <wps:bodyPr rot="0" vert="horz" wrap="square" lIns="91440" tIns="45720" rIns="91440" bIns="45720" anchor="t" anchorCtr="0" upright="1">
                          <a:noAutofit/>
                        </wps:bodyPr>
                      </wps:wsp>
                      <wps:wsp>
                        <wps:cNvPr id="1270" name="Freeform 120"/>
                        <wps:cNvSpPr>
                          <a:spLocks noEditPoints="1"/>
                        </wps:cNvSpPr>
                        <wps:spPr bwMode="auto">
                          <a:xfrm>
                            <a:off x="666" y="18859"/>
                            <a:ext cx="10472" cy="4704"/>
                          </a:xfrm>
                          <a:custGeom>
                            <a:avLst/>
                            <a:gdLst>
                              <a:gd name="T0" fmla="*/ 3181 w 2304"/>
                              <a:gd name="T1" fmla="*/ 66798 h 1648"/>
                              <a:gd name="T2" fmla="*/ 22270 w 2304"/>
                              <a:gd name="T3" fmla="*/ 38252 h 1648"/>
                              <a:gd name="T4" fmla="*/ 40903 w 2304"/>
                              <a:gd name="T5" fmla="*/ 24550 h 1648"/>
                              <a:gd name="T6" fmla="*/ 81352 w 2304"/>
                              <a:gd name="T7" fmla="*/ 7137 h 1648"/>
                              <a:gd name="T8" fmla="*/ 109076 w 2304"/>
                              <a:gd name="T9" fmla="*/ 1713 h 1648"/>
                              <a:gd name="T10" fmla="*/ 938049 w 2304"/>
                              <a:gd name="T11" fmla="*/ 1713 h 1648"/>
                              <a:gd name="T12" fmla="*/ 966682 w 2304"/>
                              <a:gd name="T13" fmla="*/ 7137 h 1648"/>
                              <a:gd name="T14" fmla="*/ 1007131 w 2304"/>
                              <a:gd name="T15" fmla="*/ 24550 h 1648"/>
                              <a:gd name="T16" fmla="*/ 1025310 w 2304"/>
                              <a:gd name="T17" fmla="*/ 38252 h 1648"/>
                              <a:gd name="T18" fmla="*/ 1044398 w 2304"/>
                              <a:gd name="T19" fmla="*/ 66798 h 1648"/>
                              <a:gd name="T20" fmla="*/ 1047125 w 2304"/>
                              <a:gd name="T21" fmla="*/ 385946 h 1648"/>
                              <a:gd name="T22" fmla="*/ 1037126 w 2304"/>
                              <a:gd name="T23" fmla="*/ 418203 h 1648"/>
                              <a:gd name="T24" fmla="*/ 1023492 w 2304"/>
                              <a:gd name="T25" fmla="*/ 434189 h 1648"/>
                              <a:gd name="T26" fmla="*/ 989406 w 2304"/>
                              <a:gd name="T27" fmla="*/ 455599 h 1648"/>
                              <a:gd name="T28" fmla="*/ 963955 w 2304"/>
                              <a:gd name="T29" fmla="*/ 464163 h 1648"/>
                              <a:gd name="T30" fmla="*/ 913962 w 2304"/>
                              <a:gd name="T31" fmla="*/ 470443 h 1648"/>
                              <a:gd name="T32" fmla="*/ 106349 w 2304"/>
                              <a:gd name="T33" fmla="*/ 468730 h 1648"/>
                              <a:gd name="T34" fmla="*/ 60900 w 2304"/>
                              <a:gd name="T35" fmla="*/ 456741 h 1648"/>
                              <a:gd name="T36" fmla="*/ 39085 w 2304"/>
                              <a:gd name="T37" fmla="*/ 445322 h 1648"/>
                              <a:gd name="T38" fmla="*/ 11362 w 2304"/>
                              <a:gd name="T39" fmla="*/ 419916 h 1648"/>
                              <a:gd name="T40" fmla="*/ 2727 w 2304"/>
                              <a:gd name="T41" fmla="*/ 401932 h 1648"/>
                              <a:gd name="T42" fmla="*/ 29087 w 2304"/>
                              <a:gd name="T43" fmla="*/ 385090 h 1648"/>
                              <a:gd name="T44" fmla="*/ 38176 w 2304"/>
                              <a:gd name="T45" fmla="*/ 412779 h 1648"/>
                              <a:gd name="T46" fmla="*/ 46357 w 2304"/>
                              <a:gd name="T47" fmla="*/ 422485 h 1648"/>
                              <a:gd name="T48" fmla="*/ 77262 w 2304"/>
                              <a:gd name="T49" fmla="*/ 441611 h 1648"/>
                              <a:gd name="T50" fmla="*/ 92714 w 2304"/>
                              <a:gd name="T51" fmla="*/ 446750 h 1648"/>
                              <a:gd name="T52" fmla="*/ 134526 w 2304"/>
                              <a:gd name="T53" fmla="*/ 452173 h 1648"/>
                              <a:gd name="T54" fmla="*/ 932596 w 2304"/>
                              <a:gd name="T55" fmla="*/ 451317 h 1648"/>
                              <a:gd name="T56" fmla="*/ 973045 w 2304"/>
                              <a:gd name="T57" fmla="*/ 440469 h 1648"/>
                              <a:gd name="T58" fmla="*/ 986679 w 2304"/>
                              <a:gd name="T59" fmla="*/ 433618 h 1648"/>
                              <a:gd name="T60" fmla="*/ 1010312 w 2304"/>
                              <a:gd name="T61" fmla="*/ 411067 h 1648"/>
                              <a:gd name="T62" fmla="*/ 1016220 w 2304"/>
                              <a:gd name="T63" fmla="*/ 400219 h 1648"/>
                              <a:gd name="T64" fmla="*/ 1016220 w 2304"/>
                              <a:gd name="T65" fmla="*/ 70224 h 1648"/>
                              <a:gd name="T66" fmla="*/ 1010312 w 2304"/>
                              <a:gd name="T67" fmla="*/ 59947 h 1648"/>
                              <a:gd name="T68" fmla="*/ 986679 w 2304"/>
                              <a:gd name="T69" fmla="*/ 37396 h 1648"/>
                              <a:gd name="T70" fmla="*/ 973045 w 2304"/>
                              <a:gd name="T71" fmla="*/ 30259 h 1648"/>
                              <a:gd name="T72" fmla="*/ 932596 w 2304"/>
                              <a:gd name="T73" fmla="*/ 19411 h 1648"/>
                              <a:gd name="T74" fmla="*/ 135890 w 2304"/>
                              <a:gd name="T75" fmla="*/ 18270 h 1648"/>
                              <a:gd name="T76" fmla="*/ 92714 w 2304"/>
                              <a:gd name="T77" fmla="*/ 23979 h 1648"/>
                              <a:gd name="T78" fmla="*/ 77262 w 2304"/>
                              <a:gd name="T79" fmla="*/ 29117 h 1648"/>
                              <a:gd name="T80" fmla="*/ 46357 w 2304"/>
                              <a:gd name="T81" fmla="*/ 48529 h 1648"/>
                              <a:gd name="T82" fmla="*/ 38176 w 2304"/>
                              <a:gd name="T83" fmla="*/ 58234 h 1648"/>
                              <a:gd name="T84" fmla="*/ 29087 w 2304"/>
                              <a:gd name="T85" fmla="*/ 84497 h 16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48">
                                <a:moveTo>
                                  <a:pt x="0" y="296"/>
                                </a:moveTo>
                                <a:lnTo>
                                  <a:pt x="6" y="240"/>
                                </a:lnTo>
                                <a:cubicBezTo>
                                  <a:pt x="6" y="238"/>
                                  <a:pt x="6" y="236"/>
                                  <a:pt x="7" y="234"/>
                                </a:cubicBezTo>
                                <a:lnTo>
                                  <a:pt x="23" y="185"/>
                                </a:lnTo>
                                <a:cubicBezTo>
                                  <a:pt x="24" y="183"/>
                                  <a:pt x="24" y="181"/>
                                  <a:pt x="25" y="179"/>
                                </a:cubicBezTo>
                                <a:lnTo>
                                  <a:pt x="49" y="134"/>
                                </a:lnTo>
                                <a:cubicBezTo>
                                  <a:pt x="50" y="132"/>
                                  <a:pt x="52" y="131"/>
                                  <a:pt x="53" y="129"/>
                                </a:cubicBezTo>
                                <a:lnTo>
                                  <a:pt x="86" y="90"/>
                                </a:lnTo>
                                <a:cubicBezTo>
                                  <a:pt x="87" y="88"/>
                                  <a:pt x="88" y="87"/>
                                  <a:pt x="90" y="86"/>
                                </a:cubicBezTo>
                                <a:lnTo>
                                  <a:pt x="129" y="53"/>
                                </a:lnTo>
                                <a:cubicBezTo>
                                  <a:pt x="131" y="52"/>
                                  <a:pt x="132" y="50"/>
                                  <a:pt x="134" y="49"/>
                                </a:cubicBezTo>
                                <a:lnTo>
                                  <a:pt x="179" y="25"/>
                                </a:lnTo>
                                <a:cubicBezTo>
                                  <a:pt x="181" y="24"/>
                                  <a:pt x="183" y="24"/>
                                  <a:pt x="185" y="23"/>
                                </a:cubicBezTo>
                                <a:lnTo>
                                  <a:pt x="234" y="7"/>
                                </a:lnTo>
                                <a:cubicBezTo>
                                  <a:pt x="236" y="6"/>
                                  <a:pt x="238" y="6"/>
                                  <a:pt x="240" y="6"/>
                                </a:cubicBezTo>
                                <a:lnTo>
                                  <a:pt x="293" y="1"/>
                                </a:lnTo>
                                <a:lnTo>
                                  <a:pt x="2008" y="0"/>
                                </a:lnTo>
                                <a:lnTo>
                                  <a:pt x="2064" y="6"/>
                                </a:lnTo>
                                <a:cubicBezTo>
                                  <a:pt x="2067" y="6"/>
                                  <a:pt x="2069" y="6"/>
                                  <a:pt x="2071" y="7"/>
                                </a:cubicBezTo>
                                <a:lnTo>
                                  <a:pt x="2121" y="23"/>
                                </a:lnTo>
                                <a:cubicBezTo>
                                  <a:pt x="2123" y="24"/>
                                  <a:pt x="2125" y="24"/>
                                  <a:pt x="2127" y="25"/>
                                </a:cubicBezTo>
                                <a:lnTo>
                                  <a:pt x="2172" y="49"/>
                                </a:lnTo>
                                <a:cubicBezTo>
                                  <a:pt x="2174" y="50"/>
                                  <a:pt x="2175" y="52"/>
                                  <a:pt x="2177" y="53"/>
                                </a:cubicBezTo>
                                <a:lnTo>
                                  <a:pt x="2216" y="86"/>
                                </a:lnTo>
                                <a:cubicBezTo>
                                  <a:pt x="2218" y="87"/>
                                  <a:pt x="2219" y="89"/>
                                  <a:pt x="2220" y="90"/>
                                </a:cubicBezTo>
                                <a:lnTo>
                                  <a:pt x="2252" y="129"/>
                                </a:lnTo>
                                <a:cubicBezTo>
                                  <a:pt x="2254" y="131"/>
                                  <a:pt x="2255" y="133"/>
                                  <a:pt x="2256" y="134"/>
                                </a:cubicBezTo>
                                <a:lnTo>
                                  <a:pt x="2280" y="179"/>
                                </a:lnTo>
                                <a:cubicBezTo>
                                  <a:pt x="2281" y="181"/>
                                  <a:pt x="2281" y="183"/>
                                  <a:pt x="2282" y="185"/>
                                </a:cubicBezTo>
                                <a:lnTo>
                                  <a:pt x="2298" y="234"/>
                                </a:lnTo>
                                <a:cubicBezTo>
                                  <a:pt x="2299" y="236"/>
                                  <a:pt x="2299" y="238"/>
                                  <a:pt x="2299" y="240"/>
                                </a:cubicBezTo>
                                <a:lnTo>
                                  <a:pt x="2304" y="293"/>
                                </a:lnTo>
                                <a:lnTo>
                                  <a:pt x="2304" y="1352"/>
                                </a:lnTo>
                                <a:lnTo>
                                  <a:pt x="2299" y="1408"/>
                                </a:lnTo>
                                <a:cubicBezTo>
                                  <a:pt x="2299" y="1411"/>
                                  <a:pt x="2299" y="1413"/>
                                  <a:pt x="2298" y="1415"/>
                                </a:cubicBezTo>
                                <a:lnTo>
                                  <a:pt x="2282" y="1465"/>
                                </a:lnTo>
                                <a:cubicBezTo>
                                  <a:pt x="2281" y="1467"/>
                                  <a:pt x="2281" y="1469"/>
                                  <a:pt x="2280" y="1471"/>
                                </a:cubicBezTo>
                                <a:lnTo>
                                  <a:pt x="2256" y="1516"/>
                                </a:lnTo>
                                <a:cubicBezTo>
                                  <a:pt x="2255" y="1517"/>
                                  <a:pt x="2254" y="1519"/>
                                  <a:pt x="2252" y="1521"/>
                                </a:cubicBezTo>
                                <a:lnTo>
                                  <a:pt x="2220" y="1560"/>
                                </a:lnTo>
                                <a:cubicBezTo>
                                  <a:pt x="2219" y="1561"/>
                                  <a:pt x="2217" y="1563"/>
                                  <a:pt x="2216" y="1564"/>
                                </a:cubicBezTo>
                                <a:lnTo>
                                  <a:pt x="2177" y="1596"/>
                                </a:lnTo>
                                <a:cubicBezTo>
                                  <a:pt x="2175" y="1598"/>
                                  <a:pt x="2173" y="1599"/>
                                  <a:pt x="2172" y="1600"/>
                                </a:cubicBezTo>
                                <a:lnTo>
                                  <a:pt x="2127" y="1624"/>
                                </a:lnTo>
                                <a:cubicBezTo>
                                  <a:pt x="2125" y="1625"/>
                                  <a:pt x="2123" y="1625"/>
                                  <a:pt x="2121" y="1626"/>
                                </a:cubicBezTo>
                                <a:lnTo>
                                  <a:pt x="2071" y="1642"/>
                                </a:lnTo>
                                <a:cubicBezTo>
                                  <a:pt x="2069" y="1643"/>
                                  <a:pt x="2067" y="1643"/>
                                  <a:pt x="2064" y="1643"/>
                                </a:cubicBezTo>
                                <a:lnTo>
                                  <a:pt x="2011" y="1648"/>
                                </a:lnTo>
                                <a:lnTo>
                                  <a:pt x="296" y="1648"/>
                                </a:lnTo>
                                <a:lnTo>
                                  <a:pt x="240" y="1643"/>
                                </a:lnTo>
                                <a:cubicBezTo>
                                  <a:pt x="238" y="1643"/>
                                  <a:pt x="236" y="1643"/>
                                  <a:pt x="234" y="1642"/>
                                </a:cubicBezTo>
                                <a:lnTo>
                                  <a:pt x="185" y="1626"/>
                                </a:lnTo>
                                <a:cubicBezTo>
                                  <a:pt x="183" y="1625"/>
                                  <a:pt x="181" y="1625"/>
                                  <a:pt x="179" y="1624"/>
                                </a:cubicBezTo>
                                <a:lnTo>
                                  <a:pt x="134" y="1600"/>
                                </a:lnTo>
                                <a:cubicBezTo>
                                  <a:pt x="133" y="1599"/>
                                  <a:pt x="131" y="1598"/>
                                  <a:pt x="129" y="1596"/>
                                </a:cubicBezTo>
                                <a:lnTo>
                                  <a:pt x="90" y="1564"/>
                                </a:lnTo>
                                <a:cubicBezTo>
                                  <a:pt x="89" y="1563"/>
                                  <a:pt x="87" y="1562"/>
                                  <a:pt x="86" y="1560"/>
                                </a:cubicBezTo>
                                <a:lnTo>
                                  <a:pt x="53" y="1521"/>
                                </a:lnTo>
                                <a:cubicBezTo>
                                  <a:pt x="52" y="1519"/>
                                  <a:pt x="50" y="1518"/>
                                  <a:pt x="49" y="1516"/>
                                </a:cubicBezTo>
                                <a:lnTo>
                                  <a:pt x="25" y="1471"/>
                                </a:lnTo>
                                <a:cubicBezTo>
                                  <a:pt x="24" y="1469"/>
                                  <a:pt x="24" y="1467"/>
                                  <a:pt x="23" y="1465"/>
                                </a:cubicBezTo>
                                <a:lnTo>
                                  <a:pt x="7" y="1415"/>
                                </a:lnTo>
                                <a:cubicBezTo>
                                  <a:pt x="6" y="1413"/>
                                  <a:pt x="6" y="1411"/>
                                  <a:pt x="6" y="1408"/>
                                </a:cubicBezTo>
                                <a:lnTo>
                                  <a:pt x="1" y="1355"/>
                                </a:lnTo>
                                <a:lnTo>
                                  <a:pt x="0" y="296"/>
                                </a:lnTo>
                                <a:close/>
                                <a:moveTo>
                                  <a:pt x="64" y="1349"/>
                                </a:moveTo>
                                <a:lnTo>
                                  <a:pt x="69" y="1402"/>
                                </a:lnTo>
                                <a:lnTo>
                                  <a:pt x="68" y="1396"/>
                                </a:lnTo>
                                <a:lnTo>
                                  <a:pt x="84" y="1446"/>
                                </a:lnTo>
                                <a:lnTo>
                                  <a:pt x="82" y="1440"/>
                                </a:lnTo>
                                <a:lnTo>
                                  <a:pt x="106" y="1485"/>
                                </a:lnTo>
                                <a:lnTo>
                                  <a:pt x="102" y="1480"/>
                                </a:lnTo>
                                <a:lnTo>
                                  <a:pt x="135" y="1519"/>
                                </a:lnTo>
                                <a:lnTo>
                                  <a:pt x="131" y="1515"/>
                                </a:lnTo>
                                <a:lnTo>
                                  <a:pt x="170" y="1547"/>
                                </a:lnTo>
                                <a:lnTo>
                                  <a:pt x="165" y="1543"/>
                                </a:lnTo>
                                <a:lnTo>
                                  <a:pt x="210" y="1567"/>
                                </a:lnTo>
                                <a:lnTo>
                                  <a:pt x="204" y="1565"/>
                                </a:lnTo>
                                <a:lnTo>
                                  <a:pt x="253" y="1581"/>
                                </a:lnTo>
                                <a:lnTo>
                                  <a:pt x="246" y="1580"/>
                                </a:lnTo>
                                <a:lnTo>
                                  <a:pt x="296" y="1584"/>
                                </a:lnTo>
                                <a:lnTo>
                                  <a:pt x="2005" y="1585"/>
                                </a:lnTo>
                                <a:lnTo>
                                  <a:pt x="2058" y="1580"/>
                                </a:lnTo>
                                <a:lnTo>
                                  <a:pt x="2052" y="1581"/>
                                </a:lnTo>
                                <a:lnTo>
                                  <a:pt x="2102" y="1565"/>
                                </a:lnTo>
                                <a:lnTo>
                                  <a:pt x="2096" y="1567"/>
                                </a:lnTo>
                                <a:lnTo>
                                  <a:pt x="2141" y="1543"/>
                                </a:lnTo>
                                <a:lnTo>
                                  <a:pt x="2136" y="1547"/>
                                </a:lnTo>
                                <a:lnTo>
                                  <a:pt x="2175" y="1515"/>
                                </a:lnTo>
                                <a:lnTo>
                                  <a:pt x="2171" y="1519"/>
                                </a:lnTo>
                                <a:lnTo>
                                  <a:pt x="2203" y="1480"/>
                                </a:lnTo>
                                <a:lnTo>
                                  <a:pt x="2199" y="1485"/>
                                </a:lnTo>
                                <a:lnTo>
                                  <a:pt x="2223" y="1440"/>
                                </a:lnTo>
                                <a:lnTo>
                                  <a:pt x="2221" y="1446"/>
                                </a:lnTo>
                                <a:lnTo>
                                  <a:pt x="2237" y="1396"/>
                                </a:lnTo>
                                <a:lnTo>
                                  <a:pt x="2236" y="1402"/>
                                </a:lnTo>
                                <a:lnTo>
                                  <a:pt x="2240" y="1352"/>
                                </a:lnTo>
                                <a:lnTo>
                                  <a:pt x="2241" y="299"/>
                                </a:lnTo>
                                <a:lnTo>
                                  <a:pt x="2236" y="246"/>
                                </a:lnTo>
                                <a:lnTo>
                                  <a:pt x="2237" y="253"/>
                                </a:lnTo>
                                <a:lnTo>
                                  <a:pt x="2221" y="204"/>
                                </a:lnTo>
                                <a:lnTo>
                                  <a:pt x="2223" y="210"/>
                                </a:lnTo>
                                <a:lnTo>
                                  <a:pt x="2199" y="165"/>
                                </a:lnTo>
                                <a:lnTo>
                                  <a:pt x="2203" y="170"/>
                                </a:lnTo>
                                <a:lnTo>
                                  <a:pt x="2171" y="131"/>
                                </a:lnTo>
                                <a:lnTo>
                                  <a:pt x="2175" y="135"/>
                                </a:lnTo>
                                <a:lnTo>
                                  <a:pt x="2136" y="102"/>
                                </a:lnTo>
                                <a:lnTo>
                                  <a:pt x="2141" y="106"/>
                                </a:lnTo>
                                <a:lnTo>
                                  <a:pt x="2096" y="82"/>
                                </a:lnTo>
                                <a:lnTo>
                                  <a:pt x="2102" y="84"/>
                                </a:lnTo>
                                <a:lnTo>
                                  <a:pt x="2052" y="68"/>
                                </a:lnTo>
                                <a:lnTo>
                                  <a:pt x="2058" y="69"/>
                                </a:lnTo>
                                <a:lnTo>
                                  <a:pt x="2008" y="64"/>
                                </a:lnTo>
                                <a:lnTo>
                                  <a:pt x="299" y="64"/>
                                </a:lnTo>
                                <a:lnTo>
                                  <a:pt x="246" y="69"/>
                                </a:lnTo>
                                <a:lnTo>
                                  <a:pt x="253" y="68"/>
                                </a:lnTo>
                                <a:lnTo>
                                  <a:pt x="204" y="84"/>
                                </a:lnTo>
                                <a:lnTo>
                                  <a:pt x="210" y="82"/>
                                </a:lnTo>
                                <a:lnTo>
                                  <a:pt x="165" y="106"/>
                                </a:lnTo>
                                <a:lnTo>
                                  <a:pt x="170" y="102"/>
                                </a:lnTo>
                                <a:lnTo>
                                  <a:pt x="131" y="135"/>
                                </a:lnTo>
                                <a:lnTo>
                                  <a:pt x="135" y="131"/>
                                </a:lnTo>
                                <a:lnTo>
                                  <a:pt x="102" y="170"/>
                                </a:lnTo>
                                <a:lnTo>
                                  <a:pt x="106" y="165"/>
                                </a:lnTo>
                                <a:lnTo>
                                  <a:pt x="82" y="210"/>
                                </a:lnTo>
                                <a:lnTo>
                                  <a:pt x="84" y="204"/>
                                </a:lnTo>
                                <a:lnTo>
                                  <a:pt x="68" y="253"/>
                                </a:lnTo>
                                <a:lnTo>
                                  <a:pt x="69" y="246"/>
                                </a:lnTo>
                                <a:lnTo>
                                  <a:pt x="64" y="296"/>
                                </a:lnTo>
                                <a:lnTo>
                                  <a:pt x="64" y="1349"/>
                                </a:lnTo>
                                <a:close/>
                              </a:path>
                            </a:pathLst>
                          </a:custGeom>
                          <a:solidFill>
                            <a:srgbClr val="F2F2F2"/>
                          </a:solidFill>
                          <a:ln w="635">
                            <a:solidFill>
                              <a:srgbClr val="FFFFFF"/>
                            </a:solidFill>
                            <a:round/>
                            <a:headEnd/>
                            <a:tailEnd/>
                          </a:ln>
                        </wps:spPr>
                        <wps:bodyPr rot="0" vert="horz" wrap="square" lIns="91440" tIns="45720" rIns="91440" bIns="45720" anchor="t" anchorCtr="0" upright="1">
                          <a:noAutofit/>
                        </wps:bodyPr>
                      </wps:wsp>
                      <wps:wsp>
                        <wps:cNvPr id="1271" name="Rectangle 121"/>
                        <wps:cNvSpPr>
                          <a:spLocks noChangeArrowheads="1"/>
                        </wps:cNvSpPr>
                        <wps:spPr bwMode="auto">
                          <a:xfrm>
                            <a:off x="2971" y="20691"/>
                            <a:ext cx="5466"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E6CC" w14:textId="77777777" w:rsidR="00CC49D6" w:rsidRDefault="00CC49D6" w:rsidP="00B83EB1">
                              <w:pPr>
                                <w:spacing w:after="120"/>
                              </w:pPr>
                              <w:r>
                                <w:rPr>
                                  <w:rFonts w:cs="Segoe UI"/>
                                  <w:b/>
                                  <w:bCs/>
                                  <w:color w:val="000000"/>
                                  <w:sz w:val="12"/>
                                  <w:szCs w:val="12"/>
                                </w:rPr>
                                <w:t>1.4. Integrity</w:t>
                              </w:r>
                            </w:p>
                          </w:txbxContent>
                        </wps:txbx>
                        <wps:bodyPr rot="0" vert="horz" wrap="square" lIns="0" tIns="0" rIns="0" bIns="0" anchor="t" anchorCtr="0" upright="1">
                          <a:noAutofit/>
                        </wps:bodyPr>
                      </wps:wsp>
                      <wps:wsp>
                        <wps:cNvPr id="1272" name="Freeform 122"/>
                        <wps:cNvSpPr>
                          <a:spLocks/>
                        </wps:cNvSpPr>
                        <wps:spPr bwMode="auto">
                          <a:xfrm>
                            <a:off x="13245" y="3710"/>
                            <a:ext cx="10175" cy="4518"/>
                          </a:xfrm>
                          <a:custGeom>
                            <a:avLst/>
                            <a:gdLst>
                              <a:gd name="T0" fmla="*/ 0 w 2240"/>
                              <a:gd name="T1" fmla="*/ 75302 h 1584"/>
                              <a:gd name="T2" fmla="*/ 119918 w 2240"/>
                              <a:gd name="T3" fmla="*/ 0 h 1584"/>
                              <a:gd name="T4" fmla="*/ 119918 w 2240"/>
                              <a:gd name="T5" fmla="*/ 0 h 1584"/>
                              <a:gd name="T6" fmla="*/ 119918 w 2240"/>
                              <a:gd name="T7" fmla="*/ 0 h 1584"/>
                              <a:gd name="T8" fmla="*/ 897571 w 2240"/>
                              <a:gd name="T9" fmla="*/ 0 h 1584"/>
                              <a:gd name="T10" fmla="*/ 897571 w 2240"/>
                              <a:gd name="T11" fmla="*/ 0 h 1584"/>
                              <a:gd name="T12" fmla="*/ 1017489 w 2240"/>
                              <a:gd name="T13" fmla="*/ 75302 h 1584"/>
                              <a:gd name="T14" fmla="*/ 1017489 w 2240"/>
                              <a:gd name="T15" fmla="*/ 75302 h 1584"/>
                              <a:gd name="T16" fmla="*/ 1017489 w 2240"/>
                              <a:gd name="T17" fmla="*/ 75302 h 1584"/>
                              <a:gd name="T18" fmla="*/ 1017489 w 2240"/>
                              <a:gd name="T19" fmla="*/ 376509 h 1584"/>
                              <a:gd name="T20" fmla="*/ 1017489 w 2240"/>
                              <a:gd name="T21" fmla="*/ 376509 h 1584"/>
                              <a:gd name="T22" fmla="*/ 897571 w 2240"/>
                              <a:gd name="T23" fmla="*/ 451811 h 1584"/>
                              <a:gd name="T24" fmla="*/ 897571 w 2240"/>
                              <a:gd name="T25" fmla="*/ 451811 h 1584"/>
                              <a:gd name="T26" fmla="*/ 897571 w 2240"/>
                              <a:gd name="T27" fmla="*/ 451811 h 1584"/>
                              <a:gd name="T28" fmla="*/ 119918 w 2240"/>
                              <a:gd name="T29" fmla="*/ 451811 h 1584"/>
                              <a:gd name="T30" fmla="*/ 119918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B8CCE4"/>
                          </a:solidFill>
                          <a:ln w="0">
                            <a:solidFill>
                              <a:srgbClr val="000000"/>
                            </a:solidFill>
                            <a:round/>
                            <a:headEnd/>
                            <a:tailEnd/>
                          </a:ln>
                        </wps:spPr>
                        <wps:bodyPr rot="0" vert="horz" wrap="square" lIns="91440" tIns="45720" rIns="91440" bIns="45720" anchor="t" anchorCtr="0" upright="1">
                          <a:noAutofit/>
                        </wps:bodyPr>
                      </wps:wsp>
                      <wps:wsp>
                        <wps:cNvPr id="1273" name="Freeform 123"/>
                        <wps:cNvSpPr>
                          <a:spLocks noEditPoints="1"/>
                        </wps:cNvSpPr>
                        <wps:spPr bwMode="auto">
                          <a:xfrm>
                            <a:off x="13097" y="3617"/>
                            <a:ext cx="10471" cy="4699"/>
                          </a:xfrm>
                          <a:custGeom>
                            <a:avLst/>
                            <a:gdLst>
                              <a:gd name="T0" fmla="*/ 3181 w 2304"/>
                              <a:gd name="T1" fmla="*/ 66725 h 1648"/>
                              <a:gd name="T2" fmla="*/ 22270 w 2304"/>
                              <a:gd name="T3" fmla="*/ 38210 h 1648"/>
                              <a:gd name="T4" fmla="*/ 40903 w 2304"/>
                              <a:gd name="T5" fmla="*/ 24523 h 1648"/>
                              <a:gd name="T6" fmla="*/ 81352 w 2304"/>
                              <a:gd name="T7" fmla="*/ 7129 h 1648"/>
                              <a:gd name="T8" fmla="*/ 109076 w 2304"/>
                              <a:gd name="T9" fmla="*/ 1711 h 1648"/>
                              <a:gd name="T10" fmla="*/ 938049 w 2304"/>
                              <a:gd name="T11" fmla="*/ 1711 h 1648"/>
                              <a:gd name="T12" fmla="*/ 966682 w 2304"/>
                              <a:gd name="T13" fmla="*/ 7129 h 1648"/>
                              <a:gd name="T14" fmla="*/ 1007131 w 2304"/>
                              <a:gd name="T15" fmla="*/ 24523 h 1648"/>
                              <a:gd name="T16" fmla="*/ 1025310 w 2304"/>
                              <a:gd name="T17" fmla="*/ 38210 h 1648"/>
                              <a:gd name="T18" fmla="*/ 1044398 w 2304"/>
                              <a:gd name="T19" fmla="*/ 66725 h 1648"/>
                              <a:gd name="T20" fmla="*/ 1047125 w 2304"/>
                              <a:gd name="T21" fmla="*/ 385521 h 1648"/>
                              <a:gd name="T22" fmla="*/ 1037126 w 2304"/>
                              <a:gd name="T23" fmla="*/ 417743 h 1648"/>
                              <a:gd name="T24" fmla="*/ 1023492 w 2304"/>
                              <a:gd name="T25" fmla="*/ 433711 h 1648"/>
                              <a:gd name="T26" fmla="*/ 989406 w 2304"/>
                              <a:gd name="T27" fmla="*/ 455097 h 1648"/>
                              <a:gd name="T28" fmla="*/ 963955 w 2304"/>
                              <a:gd name="T29" fmla="*/ 463652 h 1648"/>
                              <a:gd name="T30" fmla="*/ 913962 w 2304"/>
                              <a:gd name="T31" fmla="*/ 469925 h 1648"/>
                              <a:gd name="T32" fmla="*/ 106349 w 2304"/>
                              <a:gd name="T33" fmla="*/ 468214 h 1648"/>
                              <a:gd name="T34" fmla="*/ 60900 w 2304"/>
                              <a:gd name="T35" fmla="*/ 456238 h 1648"/>
                              <a:gd name="T36" fmla="*/ 39085 w 2304"/>
                              <a:gd name="T37" fmla="*/ 444832 h 1648"/>
                              <a:gd name="T38" fmla="*/ 11362 w 2304"/>
                              <a:gd name="T39" fmla="*/ 419454 h 1648"/>
                              <a:gd name="T40" fmla="*/ 2727 w 2304"/>
                              <a:gd name="T41" fmla="*/ 401489 h 1648"/>
                              <a:gd name="T42" fmla="*/ 29087 w 2304"/>
                              <a:gd name="T43" fmla="*/ 384666 h 1648"/>
                              <a:gd name="T44" fmla="*/ 38176 w 2304"/>
                              <a:gd name="T45" fmla="*/ 412325 h 1648"/>
                              <a:gd name="T46" fmla="*/ 46357 w 2304"/>
                              <a:gd name="T47" fmla="*/ 422020 h 1648"/>
                              <a:gd name="T48" fmla="*/ 77262 w 2304"/>
                              <a:gd name="T49" fmla="*/ 441125 h 1648"/>
                              <a:gd name="T50" fmla="*/ 92714 w 2304"/>
                              <a:gd name="T51" fmla="*/ 446258 h 1648"/>
                              <a:gd name="T52" fmla="*/ 134526 w 2304"/>
                              <a:gd name="T53" fmla="*/ 451675 h 1648"/>
                              <a:gd name="T54" fmla="*/ 932596 w 2304"/>
                              <a:gd name="T55" fmla="*/ 450820 h 1648"/>
                              <a:gd name="T56" fmla="*/ 973045 w 2304"/>
                              <a:gd name="T57" fmla="*/ 439984 h 1648"/>
                              <a:gd name="T58" fmla="*/ 986679 w 2304"/>
                              <a:gd name="T59" fmla="*/ 433141 h 1648"/>
                              <a:gd name="T60" fmla="*/ 1010312 w 2304"/>
                              <a:gd name="T61" fmla="*/ 410614 h 1648"/>
                              <a:gd name="T62" fmla="*/ 1016220 w 2304"/>
                              <a:gd name="T63" fmla="*/ 399778 h 1648"/>
                              <a:gd name="T64" fmla="*/ 1016220 w 2304"/>
                              <a:gd name="T65" fmla="*/ 70147 h 1648"/>
                              <a:gd name="T66" fmla="*/ 1010312 w 2304"/>
                              <a:gd name="T67" fmla="*/ 59881 h 1648"/>
                              <a:gd name="T68" fmla="*/ 986679 w 2304"/>
                              <a:gd name="T69" fmla="*/ 37354 h 1648"/>
                              <a:gd name="T70" fmla="*/ 973045 w 2304"/>
                              <a:gd name="T71" fmla="*/ 30226 h 1648"/>
                              <a:gd name="T72" fmla="*/ 932596 w 2304"/>
                              <a:gd name="T73" fmla="*/ 19390 h 1648"/>
                              <a:gd name="T74" fmla="*/ 135890 w 2304"/>
                              <a:gd name="T75" fmla="*/ 18250 h 1648"/>
                              <a:gd name="T76" fmla="*/ 92714 w 2304"/>
                              <a:gd name="T77" fmla="*/ 23952 h 1648"/>
                              <a:gd name="T78" fmla="*/ 77262 w 2304"/>
                              <a:gd name="T79" fmla="*/ 29085 h 1648"/>
                              <a:gd name="T80" fmla="*/ 46357 w 2304"/>
                              <a:gd name="T81" fmla="*/ 48475 h 1648"/>
                              <a:gd name="T82" fmla="*/ 38176 w 2304"/>
                              <a:gd name="T83" fmla="*/ 58170 h 1648"/>
                              <a:gd name="T84" fmla="*/ 29087 w 2304"/>
                              <a:gd name="T85" fmla="*/ 84404 h 16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48">
                                <a:moveTo>
                                  <a:pt x="0" y="296"/>
                                </a:moveTo>
                                <a:lnTo>
                                  <a:pt x="6" y="240"/>
                                </a:lnTo>
                                <a:cubicBezTo>
                                  <a:pt x="6" y="238"/>
                                  <a:pt x="6" y="236"/>
                                  <a:pt x="7" y="234"/>
                                </a:cubicBezTo>
                                <a:lnTo>
                                  <a:pt x="23" y="185"/>
                                </a:lnTo>
                                <a:cubicBezTo>
                                  <a:pt x="24" y="183"/>
                                  <a:pt x="24" y="181"/>
                                  <a:pt x="25" y="179"/>
                                </a:cubicBezTo>
                                <a:lnTo>
                                  <a:pt x="49" y="134"/>
                                </a:lnTo>
                                <a:cubicBezTo>
                                  <a:pt x="50" y="132"/>
                                  <a:pt x="52" y="131"/>
                                  <a:pt x="53" y="129"/>
                                </a:cubicBezTo>
                                <a:lnTo>
                                  <a:pt x="86" y="90"/>
                                </a:lnTo>
                                <a:cubicBezTo>
                                  <a:pt x="87" y="88"/>
                                  <a:pt x="88" y="87"/>
                                  <a:pt x="90" y="86"/>
                                </a:cubicBezTo>
                                <a:lnTo>
                                  <a:pt x="129" y="53"/>
                                </a:lnTo>
                                <a:cubicBezTo>
                                  <a:pt x="131" y="52"/>
                                  <a:pt x="132" y="50"/>
                                  <a:pt x="134" y="49"/>
                                </a:cubicBezTo>
                                <a:lnTo>
                                  <a:pt x="179" y="25"/>
                                </a:lnTo>
                                <a:cubicBezTo>
                                  <a:pt x="181" y="24"/>
                                  <a:pt x="183" y="24"/>
                                  <a:pt x="185" y="23"/>
                                </a:cubicBezTo>
                                <a:lnTo>
                                  <a:pt x="234" y="7"/>
                                </a:lnTo>
                                <a:cubicBezTo>
                                  <a:pt x="236" y="6"/>
                                  <a:pt x="238" y="6"/>
                                  <a:pt x="240" y="6"/>
                                </a:cubicBezTo>
                                <a:lnTo>
                                  <a:pt x="293" y="1"/>
                                </a:lnTo>
                                <a:lnTo>
                                  <a:pt x="2008" y="0"/>
                                </a:lnTo>
                                <a:lnTo>
                                  <a:pt x="2064" y="6"/>
                                </a:lnTo>
                                <a:cubicBezTo>
                                  <a:pt x="2067" y="6"/>
                                  <a:pt x="2069" y="6"/>
                                  <a:pt x="2071" y="7"/>
                                </a:cubicBezTo>
                                <a:lnTo>
                                  <a:pt x="2121" y="23"/>
                                </a:lnTo>
                                <a:cubicBezTo>
                                  <a:pt x="2123" y="24"/>
                                  <a:pt x="2125" y="24"/>
                                  <a:pt x="2127" y="25"/>
                                </a:cubicBezTo>
                                <a:lnTo>
                                  <a:pt x="2172" y="49"/>
                                </a:lnTo>
                                <a:cubicBezTo>
                                  <a:pt x="2174" y="50"/>
                                  <a:pt x="2175" y="52"/>
                                  <a:pt x="2177" y="53"/>
                                </a:cubicBezTo>
                                <a:lnTo>
                                  <a:pt x="2216" y="86"/>
                                </a:lnTo>
                                <a:cubicBezTo>
                                  <a:pt x="2218" y="87"/>
                                  <a:pt x="2219" y="89"/>
                                  <a:pt x="2220" y="90"/>
                                </a:cubicBezTo>
                                <a:lnTo>
                                  <a:pt x="2252" y="129"/>
                                </a:lnTo>
                                <a:cubicBezTo>
                                  <a:pt x="2254" y="131"/>
                                  <a:pt x="2255" y="133"/>
                                  <a:pt x="2256" y="134"/>
                                </a:cubicBezTo>
                                <a:lnTo>
                                  <a:pt x="2280" y="179"/>
                                </a:lnTo>
                                <a:cubicBezTo>
                                  <a:pt x="2281" y="181"/>
                                  <a:pt x="2281" y="183"/>
                                  <a:pt x="2282" y="185"/>
                                </a:cubicBezTo>
                                <a:lnTo>
                                  <a:pt x="2298" y="234"/>
                                </a:lnTo>
                                <a:cubicBezTo>
                                  <a:pt x="2299" y="236"/>
                                  <a:pt x="2299" y="238"/>
                                  <a:pt x="2299" y="240"/>
                                </a:cubicBezTo>
                                <a:lnTo>
                                  <a:pt x="2304" y="293"/>
                                </a:lnTo>
                                <a:lnTo>
                                  <a:pt x="2304" y="1352"/>
                                </a:lnTo>
                                <a:lnTo>
                                  <a:pt x="2299" y="1408"/>
                                </a:lnTo>
                                <a:cubicBezTo>
                                  <a:pt x="2299" y="1411"/>
                                  <a:pt x="2299" y="1413"/>
                                  <a:pt x="2298" y="1415"/>
                                </a:cubicBezTo>
                                <a:lnTo>
                                  <a:pt x="2282" y="1465"/>
                                </a:lnTo>
                                <a:cubicBezTo>
                                  <a:pt x="2281" y="1467"/>
                                  <a:pt x="2281" y="1469"/>
                                  <a:pt x="2280" y="1471"/>
                                </a:cubicBezTo>
                                <a:lnTo>
                                  <a:pt x="2256" y="1516"/>
                                </a:lnTo>
                                <a:cubicBezTo>
                                  <a:pt x="2255" y="1517"/>
                                  <a:pt x="2254" y="1519"/>
                                  <a:pt x="2252" y="1521"/>
                                </a:cubicBezTo>
                                <a:lnTo>
                                  <a:pt x="2220" y="1560"/>
                                </a:lnTo>
                                <a:cubicBezTo>
                                  <a:pt x="2219" y="1561"/>
                                  <a:pt x="2217" y="1563"/>
                                  <a:pt x="2216" y="1564"/>
                                </a:cubicBezTo>
                                <a:lnTo>
                                  <a:pt x="2177" y="1596"/>
                                </a:lnTo>
                                <a:cubicBezTo>
                                  <a:pt x="2175" y="1598"/>
                                  <a:pt x="2173" y="1599"/>
                                  <a:pt x="2172" y="1600"/>
                                </a:cubicBezTo>
                                <a:lnTo>
                                  <a:pt x="2127" y="1624"/>
                                </a:lnTo>
                                <a:cubicBezTo>
                                  <a:pt x="2125" y="1625"/>
                                  <a:pt x="2123" y="1625"/>
                                  <a:pt x="2121" y="1626"/>
                                </a:cubicBezTo>
                                <a:lnTo>
                                  <a:pt x="2071" y="1642"/>
                                </a:lnTo>
                                <a:cubicBezTo>
                                  <a:pt x="2069" y="1643"/>
                                  <a:pt x="2067" y="1643"/>
                                  <a:pt x="2064" y="1643"/>
                                </a:cubicBezTo>
                                <a:lnTo>
                                  <a:pt x="2011" y="1648"/>
                                </a:lnTo>
                                <a:lnTo>
                                  <a:pt x="296" y="1648"/>
                                </a:lnTo>
                                <a:lnTo>
                                  <a:pt x="240" y="1643"/>
                                </a:lnTo>
                                <a:cubicBezTo>
                                  <a:pt x="238" y="1643"/>
                                  <a:pt x="236" y="1643"/>
                                  <a:pt x="234" y="1642"/>
                                </a:cubicBezTo>
                                <a:lnTo>
                                  <a:pt x="185" y="1626"/>
                                </a:lnTo>
                                <a:cubicBezTo>
                                  <a:pt x="183" y="1625"/>
                                  <a:pt x="181" y="1625"/>
                                  <a:pt x="179" y="1624"/>
                                </a:cubicBezTo>
                                <a:lnTo>
                                  <a:pt x="134" y="1600"/>
                                </a:lnTo>
                                <a:cubicBezTo>
                                  <a:pt x="133" y="1599"/>
                                  <a:pt x="131" y="1598"/>
                                  <a:pt x="129" y="1596"/>
                                </a:cubicBezTo>
                                <a:lnTo>
                                  <a:pt x="90" y="1564"/>
                                </a:lnTo>
                                <a:cubicBezTo>
                                  <a:pt x="89" y="1563"/>
                                  <a:pt x="87" y="1562"/>
                                  <a:pt x="86" y="1560"/>
                                </a:cubicBezTo>
                                <a:lnTo>
                                  <a:pt x="53" y="1521"/>
                                </a:lnTo>
                                <a:cubicBezTo>
                                  <a:pt x="52" y="1519"/>
                                  <a:pt x="50" y="1518"/>
                                  <a:pt x="49" y="1516"/>
                                </a:cubicBezTo>
                                <a:lnTo>
                                  <a:pt x="25" y="1471"/>
                                </a:lnTo>
                                <a:cubicBezTo>
                                  <a:pt x="24" y="1469"/>
                                  <a:pt x="24" y="1467"/>
                                  <a:pt x="23" y="1465"/>
                                </a:cubicBezTo>
                                <a:lnTo>
                                  <a:pt x="7" y="1415"/>
                                </a:lnTo>
                                <a:cubicBezTo>
                                  <a:pt x="6" y="1413"/>
                                  <a:pt x="6" y="1411"/>
                                  <a:pt x="6" y="1408"/>
                                </a:cubicBezTo>
                                <a:lnTo>
                                  <a:pt x="1" y="1355"/>
                                </a:lnTo>
                                <a:lnTo>
                                  <a:pt x="0" y="296"/>
                                </a:lnTo>
                                <a:close/>
                                <a:moveTo>
                                  <a:pt x="64" y="1349"/>
                                </a:moveTo>
                                <a:lnTo>
                                  <a:pt x="69" y="1402"/>
                                </a:lnTo>
                                <a:lnTo>
                                  <a:pt x="68" y="1396"/>
                                </a:lnTo>
                                <a:lnTo>
                                  <a:pt x="84" y="1446"/>
                                </a:lnTo>
                                <a:lnTo>
                                  <a:pt x="82" y="1440"/>
                                </a:lnTo>
                                <a:lnTo>
                                  <a:pt x="106" y="1485"/>
                                </a:lnTo>
                                <a:lnTo>
                                  <a:pt x="102" y="1480"/>
                                </a:lnTo>
                                <a:lnTo>
                                  <a:pt x="135" y="1519"/>
                                </a:lnTo>
                                <a:lnTo>
                                  <a:pt x="131" y="1515"/>
                                </a:lnTo>
                                <a:lnTo>
                                  <a:pt x="170" y="1547"/>
                                </a:lnTo>
                                <a:lnTo>
                                  <a:pt x="165" y="1543"/>
                                </a:lnTo>
                                <a:lnTo>
                                  <a:pt x="210" y="1567"/>
                                </a:lnTo>
                                <a:lnTo>
                                  <a:pt x="204" y="1565"/>
                                </a:lnTo>
                                <a:lnTo>
                                  <a:pt x="253" y="1581"/>
                                </a:lnTo>
                                <a:lnTo>
                                  <a:pt x="246" y="1580"/>
                                </a:lnTo>
                                <a:lnTo>
                                  <a:pt x="296" y="1584"/>
                                </a:lnTo>
                                <a:lnTo>
                                  <a:pt x="2005" y="1585"/>
                                </a:lnTo>
                                <a:lnTo>
                                  <a:pt x="2058" y="1580"/>
                                </a:lnTo>
                                <a:lnTo>
                                  <a:pt x="2052" y="1581"/>
                                </a:lnTo>
                                <a:lnTo>
                                  <a:pt x="2102" y="1565"/>
                                </a:lnTo>
                                <a:lnTo>
                                  <a:pt x="2096" y="1567"/>
                                </a:lnTo>
                                <a:lnTo>
                                  <a:pt x="2141" y="1543"/>
                                </a:lnTo>
                                <a:lnTo>
                                  <a:pt x="2136" y="1547"/>
                                </a:lnTo>
                                <a:lnTo>
                                  <a:pt x="2175" y="1515"/>
                                </a:lnTo>
                                <a:lnTo>
                                  <a:pt x="2171" y="1519"/>
                                </a:lnTo>
                                <a:lnTo>
                                  <a:pt x="2203" y="1480"/>
                                </a:lnTo>
                                <a:lnTo>
                                  <a:pt x="2199" y="1485"/>
                                </a:lnTo>
                                <a:lnTo>
                                  <a:pt x="2223" y="1440"/>
                                </a:lnTo>
                                <a:lnTo>
                                  <a:pt x="2221" y="1446"/>
                                </a:lnTo>
                                <a:lnTo>
                                  <a:pt x="2237" y="1396"/>
                                </a:lnTo>
                                <a:lnTo>
                                  <a:pt x="2236" y="1402"/>
                                </a:lnTo>
                                <a:lnTo>
                                  <a:pt x="2240" y="1352"/>
                                </a:lnTo>
                                <a:lnTo>
                                  <a:pt x="2241" y="299"/>
                                </a:lnTo>
                                <a:lnTo>
                                  <a:pt x="2236" y="246"/>
                                </a:lnTo>
                                <a:lnTo>
                                  <a:pt x="2237" y="253"/>
                                </a:lnTo>
                                <a:lnTo>
                                  <a:pt x="2221" y="204"/>
                                </a:lnTo>
                                <a:lnTo>
                                  <a:pt x="2223" y="210"/>
                                </a:lnTo>
                                <a:lnTo>
                                  <a:pt x="2199" y="165"/>
                                </a:lnTo>
                                <a:lnTo>
                                  <a:pt x="2203" y="170"/>
                                </a:lnTo>
                                <a:lnTo>
                                  <a:pt x="2171" y="131"/>
                                </a:lnTo>
                                <a:lnTo>
                                  <a:pt x="2175" y="135"/>
                                </a:lnTo>
                                <a:lnTo>
                                  <a:pt x="2136" y="102"/>
                                </a:lnTo>
                                <a:lnTo>
                                  <a:pt x="2141" y="106"/>
                                </a:lnTo>
                                <a:lnTo>
                                  <a:pt x="2096" y="82"/>
                                </a:lnTo>
                                <a:lnTo>
                                  <a:pt x="2102" y="84"/>
                                </a:lnTo>
                                <a:lnTo>
                                  <a:pt x="2052" y="68"/>
                                </a:lnTo>
                                <a:lnTo>
                                  <a:pt x="2058" y="69"/>
                                </a:lnTo>
                                <a:lnTo>
                                  <a:pt x="2008" y="64"/>
                                </a:lnTo>
                                <a:lnTo>
                                  <a:pt x="299" y="64"/>
                                </a:lnTo>
                                <a:lnTo>
                                  <a:pt x="246" y="69"/>
                                </a:lnTo>
                                <a:lnTo>
                                  <a:pt x="253" y="68"/>
                                </a:lnTo>
                                <a:lnTo>
                                  <a:pt x="204" y="84"/>
                                </a:lnTo>
                                <a:lnTo>
                                  <a:pt x="210" y="82"/>
                                </a:lnTo>
                                <a:lnTo>
                                  <a:pt x="165" y="106"/>
                                </a:lnTo>
                                <a:lnTo>
                                  <a:pt x="170" y="102"/>
                                </a:lnTo>
                                <a:lnTo>
                                  <a:pt x="131" y="135"/>
                                </a:lnTo>
                                <a:lnTo>
                                  <a:pt x="135" y="131"/>
                                </a:lnTo>
                                <a:lnTo>
                                  <a:pt x="102" y="170"/>
                                </a:lnTo>
                                <a:lnTo>
                                  <a:pt x="106" y="165"/>
                                </a:lnTo>
                                <a:lnTo>
                                  <a:pt x="82" y="210"/>
                                </a:lnTo>
                                <a:lnTo>
                                  <a:pt x="84" y="204"/>
                                </a:lnTo>
                                <a:lnTo>
                                  <a:pt x="68" y="253"/>
                                </a:lnTo>
                                <a:lnTo>
                                  <a:pt x="69" y="246"/>
                                </a:lnTo>
                                <a:lnTo>
                                  <a:pt x="64" y="296"/>
                                </a:lnTo>
                                <a:lnTo>
                                  <a:pt x="64" y="1349"/>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1274" name="Rectangle 124"/>
                        <wps:cNvSpPr>
                          <a:spLocks noChangeArrowheads="1"/>
                        </wps:cNvSpPr>
                        <wps:spPr bwMode="auto">
                          <a:xfrm>
                            <a:off x="14603" y="5449"/>
                            <a:ext cx="672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069C" w14:textId="77777777" w:rsidR="00CC49D6" w:rsidRDefault="00CC49D6" w:rsidP="00B83EB1">
                              <w:pPr>
                                <w:spacing w:after="120"/>
                              </w:pPr>
                              <w:r>
                                <w:rPr>
                                  <w:rFonts w:cs="Segoe UI"/>
                                  <w:b/>
                                  <w:bCs/>
                                  <w:color w:val="000000"/>
                                  <w:sz w:val="12"/>
                                  <w:szCs w:val="12"/>
                                </w:rPr>
                                <w:t xml:space="preserve">2.1. </w:t>
                              </w:r>
                              <w:proofErr w:type="spellStart"/>
                              <w:r>
                                <w:rPr>
                                  <w:rFonts w:cs="Segoe UI"/>
                                  <w:b/>
                                  <w:bCs/>
                                  <w:color w:val="000000"/>
                                  <w:sz w:val="12"/>
                                  <w:szCs w:val="12"/>
                                </w:rPr>
                                <w:t>Comprehen</w:t>
                              </w:r>
                              <w:proofErr w:type="spellEnd"/>
                            </w:p>
                          </w:txbxContent>
                        </wps:txbx>
                        <wps:bodyPr rot="0" vert="horz" wrap="square" lIns="0" tIns="0" rIns="0" bIns="0" anchor="t" anchorCtr="0" upright="1">
                          <a:noAutofit/>
                        </wps:bodyPr>
                      </wps:wsp>
                      <wps:wsp>
                        <wps:cNvPr id="1275" name="Rectangle 125"/>
                        <wps:cNvSpPr>
                          <a:spLocks noChangeArrowheads="1"/>
                        </wps:cNvSpPr>
                        <wps:spPr bwMode="auto">
                          <a:xfrm>
                            <a:off x="21732" y="5449"/>
                            <a:ext cx="33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7B17" w14:textId="77777777" w:rsidR="00CC49D6" w:rsidRDefault="00CC49D6" w:rsidP="00B83EB1">
                              <w:pPr>
                                <w:spacing w:after="120"/>
                              </w:pPr>
                              <w:r>
                                <w:rPr>
                                  <w:rFonts w:cs="Segoe UI"/>
                                  <w:b/>
                                  <w:bCs/>
                                  <w:color w:val="000000"/>
                                  <w:sz w:val="12"/>
                                  <w:szCs w:val="12"/>
                                </w:rPr>
                                <w:t>-</w:t>
                              </w:r>
                            </w:p>
                          </w:txbxContent>
                        </wps:txbx>
                        <wps:bodyPr rot="0" vert="horz" wrap="square" lIns="0" tIns="0" rIns="0" bIns="0" anchor="t" anchorCtr="0" upright="1">
                          <a:noAutofit/>
                        </wps:bodyPr>
                      </wps:wsp>
                      <wps:wsp>
                        <wps:cNvPr id="1276" name="Rectangle 126"/>
                        <wps:cNvSpPr>
                          <a:spLocks noChangeArrowheads="1"/>
                        </wps:cNvSpPr>
                        <wps:spPr bwMode="auto">
                          <a:xfrm>
                            <a:off x="16497" y="6179"/>
                            <a:ext cx="335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D1B44" w14:textId="77777777" w:rsidR="00CC49D6" w:rsidRDefault="00CC49D6" w:rsidP="00B83EB1">
                              <w:pPr>
                                <w:spacing w:after="120"/>
                              </w:pPr>
                              <w:proofErr w:type="spellStart"/>
                              <w:proofErr w:type="gramStart"/>
                              <w:r>
                                <w:rPr>
                                  <w:rFonts w:cs="Segoe UI"/>
                                  <w:b/>
                                  <w:bCs/>
                                  <w:color w:val="000000"/>
                                  <w:sz w:val="12"/>
                                  <w:szCs w:val="12"/>
                                </w:rPr>
                                <w:t>siveness</w:t>
                              </w:r>
                              <w:proofErr w:type="spellEnd"/>
                              <w:proofErr w:type="gramEnd"/>
                            </w:p>
                          </w:txbxContent>
                        </wps:txbx>
                        <wps:bodyPr rot="0" vert="horz" wrap="square" lIns="0" tIns="0" rIns="0" bIns="0" anchor="t" anchorCtr="0" upright="1">
                          <a:noAutofit/>
                        </wps:bodyPr>
                      </wps:wsp>
                      <wps:wsp>
                        <wps:cNvPr id="1277" name="Freeform 127"/>
                        <wps:cNvSpPr>
                          <a:spLocks/>
                        </wps:cNvSpPr>
                        <wps:spPr bwMode="auto">
                          <a:xfrm>
                            <a:off x="13245" y="8730"/>
                            <a:ext cx="10175" cy="4472"/>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B8CCE4"/>
                          </a:solidFill>
                          <a:ln w="0">
                            <a:solidFill>
                              <a:srgbClr val="000000"/>
                            </a:solidFill>
                            <a:round/>
                            <a:headEnd/>
                            <a:tailEnd/>
                          </a:ln>
                        </wps:spPr>
                        <wps:bodyPr rot="0" vert="horz" wrap="square" lIns="91440" tIns="45720" rIns="91440" bIns="45720" anchor="t" anchorCtr="0" upright="1">
                          <a:noAutofit/>
                        </wps:bodyPr>
                      </wps:wsp>
                      <wps:wsp>
                        <wps:cNvPr id="1278" name="Freeform 128"/>
                        <wps:cNvSpPr>
                          <a:spLocks noEditPoints="1"/>
                        </wps:cNvSpPr>
                        <wps:spPr bwMode="auto">
                          <a:xfrm>
                            <a:off x="13097" y="8637"/>
                            <a:ext cx="10471" cy="4658"/>
                          </a:xfrm>
                          <a:custGeom>
                            <a:avLst/>
                            <a:gdLst>
                              <a:gd name="T0" fmla="*/ 3181 w 2304"/>
                              <a:gd name="T1" fmla="*/ 66215 h 1632"/>
                              <a:gd name="T2" fmla="*/ 22270 w 2304"/>
                              <a:gd name="T3" fmla="*/ 37674 h 1632"/>
                              <a:gd name="T4" fmla="*/ 40449 w 2304"/>
                              <a:gd name="T5" fmla="*/ 24260 h 1632"/>
                              <a:gd name="T6" fmla="*/ 80443 w 2304"/>
                              <a:gd name="T7" fmla="*/ 7135 h 1632"/>
                              <a:gd name="T8" fmla="*/ 108167 w 2304"/>
                              <a:gd name="T9" fmla="*/ 1712 h 1632"/>
                              <a:gd name="T10" fmla="*/ 939413 w 2304"/>
                              <a:gd name="T11" fmla="*/ 1712 h 1632"/>
                              <a:gd name="T12" fmla="*/ 967591 w 2304"/>
                              <a:gd name="T13" fmla="*/ 7135 h 1632"/>
                              <a:gd name="T14" fmla="*/ 1007585 w 2304"/>
                              <a:gd name="T15" fmla="*/ 24260 h 1632"/>
                              <a:gd name="T16" fmla="*/ 1025310 w 2304"/>
                              <a:gd name="T17" fmla="*/ 37674 h 1632"/>
                              <a:gd name="T18" fmla="*/ 1044398 w 2304"/>
                              <a:gd name="T19" fmla="*/ 66215 h 1632"/>
                              <a:gd name="T20" fmla="*/ 1047125 w 2304"/>
                              <a:gd name="T21" fmla="*/ 382161 h 1632"/>
                              <a:gd name="T22" fmla="*/ 1037126 w 2304"/>
                              <a:gd name="T23" fmla="*/ 414126 h 1632"/>
                              <a:gd name="T24" fmla="*/ 1023946 w 2304"/>
                              <a:gd name="T25" fmla="*/ 429538 h 1632"/>
                              <a:gd name="T26" fmla="*/ 989406 w 2304"/>
                              <a:gd name="T27" fmla="*/ 451229 h 1632"/>
                              <a:gd name="T28" fmla="*/ 964864 w 2304"/>
                              <a:gd name="T29" fmla="*/ 459506 h 1632"/>
                              <a:gd name="T30" fmla="*/ 915325 w 2304"/>
                              <a:gd name="T31" fmla="*/ 465785 h 1632"/>
                              <a:gd name="T32" fmla="*/ 105440 w 2304"/>
                              <a:gd name="T33" fmla="*/ 464073 h 1632"/>
                              <a:gd name="T34" fmla="*/ 59992 w 2304"/>
                              <a:gd name="T35" fmla="*/ 452085 h 1632"/>
                              <a:gd name="T36" fmla="*/ 38631 w 2304"/>
                              <a:gd name="T37" fmla="*/ 440955 h 1632"/>
                              <a:gd name="T38" fmla="*/ 11362 w 2304"/>
                              <a:gd name="T39" fmla="*/ 415839 h 1632"/>
                              <a:gd name="T40" fmla="*/ 2727 w 2304"/>
                              <a:gd name="T41" fmla="*/ 398143 h 1632"/>
                              <a:gd name="T42" fmla="*/ 29087 w 2304"/>
                              <a:gd name="T43" fmla="*/ 381304 h 1632"/>
                              <a:gd name="T44" fmla="*/ 38176 w 2304"/>
                              <a:gd name="T45" fmla="*/ 408704 h 1632"/>
                              <a:gd name="T46" fmla="*/ 46357 w 2304"/>
                              <a:gd name="T47" fmla="*/ 418122 h 1632"/>
                              <a:gd name="T48" fmla="*/ 76353 w 2304"/>
                              <a:gd name="T49" fmla="*/ 436959 h 1632"/>
                              <a:gd name="T50" fmla="*/ 91805 w 2304"/>
                              <a:gd name="T51" fmla="*/ 442096 h 1632"/>
                              <a:gd name="T52" fmla="*/ 133618 w 2304"/>
                              <a:gd name="T53" fmla="*/ 447519 h 1632"/>
                              <a:gd name="T54" fmla="*/ 933959 w 2304"/>
                              <a:gd name="T55" fmla="*/ 446663 h 1632"/>
                              <a:gd name="T56" fmla="*/ 973499 w 2304"/>
                              <a:gd name="T57" fmla="*/ 435817 h 1632"/>
                              <a:gd name="T58" fmla="*/ 986679 w 2304"/>
                              <a:gd name="T59" fmla="*/ 429538 h 1632"/>
                              <a:gd name="T60" fmla="*/ 1010312 w 2304"/>
                              <a:gd name="T61" fmla="*/ 406991 h 1632"/>
                              <a:gd name="T62" fmla="*/ 1016220 w 2304"/>
                              <a:gd name="T63" fmla="*/ 396431 h 1632"/>
                              <a:gd name="T64" fmla="*/ 1016220 w 2304"/>
                              <a:gd name="T65" fmla="*/ 69639 h 1632"/>
                              <a:gd name="T66" fmla="*/ 1010312 w 2304"/>
                              <a:gd name="T67" fmla="*/ 59365 h 1632"/>
                              <a:gd name="T68" fmla="*/ 987133 w 2304"/>
                              <a:gd name="T69" fmla="*/ 37103 h 1632"/>
                              <a:gd name="T70" fmla="*/ 973499 w 2304"/>
                              <a:gd name="T71" fmla="*/ 30253 h 1632"/>
                              <a:gd name="T72" fmla="*/ 933959 w 2304"/>
                              <a:gd name="T73" fmla="*/ 19408 h 1632"/>
                              <a:gd name="T74" fmla="*/ 134981 w 2304"/>
                              <a:gd name="T75" fmla="*/ 18266 h 1632"/>
                              <a:gd name="T76" fmla="*/ 91805 w 2304"/>
                              <a:gd name="T77" fmla="*/ 23974 h 1632"/>
                              <a:gd name="T78" fmla="*/ 76353 w 2304"/>
                              <a:gd name="T79" fmla="*/ 29112 h 1632"/>
                              <a:gd name="T80" fmla="*/ 46357 w 2304"/>
                              <a:gd name="T81" fmla="*/ 47948 h 1632"/>
                              <a:gd name="T82" fmla="*/ 38176 w 2304"/>
                              <a:gd name="T83" fmla="*/ 57652 h 1632"/>
                              <a:gd name="T84" fmla="*/ 29087 w 2304"/>
                              <a:gd name="T85" fmla="*/ 83910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1279" name="Rectangle 129"/>
                        <wps:cNvSpPr>
                          <a:spLocks noChangeArrowheads="1"/>
                        </wps:cNvSpPr>
                        <wps:spPr bwMode="auto">
                          <a:xfrm>
                            <a:off x="14826" y="10464"/>
                            <a:ext cx="6668"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C78F" w14:textId="77777777" w:rsidR="00CC49D6" w:rsidRDefault="00CC49D6" w:rsidP="00B83EB1">
                              <w:pPr>
                                <w:spacing w:after="120"/>
                              </w:pPr>
                              <w:r>
                                <w:rPr>
                                  <w:rFonts w:cs="Segoe UI"/>
                                  <w:b/>
                                  <w:bCs/>
                                  <w:color w:val="000000"/>
                                  <w:sz w:val="12"/>
                                  <w:szCs w:val="12"/>
                                </w:rPr>
                                <w:t>2.2. Orderliness</w:t>
                              </w:r>
                            </w:p>
                          </w:txbxContent>
                        </wps:txbx>
                        <wps:bodyPr rot="0" vert="horz" wrap="square" lIns="0" tIns="0" rIns="0" bIns="0" anchor="t" anchorCtr="0" upright="1">
                          <a:noAutofit/>
                        </wps:bodyPr>
                      </wps:wsp>
                      <wps:wsp>
                        <wps:cNvPr id="4480" name="Freeform 130"/>
                        <wps:cNvSpPr>
                          <a:spLocks/>
                        </wps:cNvSpPr>
                        <wps:spPr bwMode="auto">
                          <a:xfrm>
                            <a:off x="13245" y="13704"/>
                            <a:ext cx="10175" cy="4471"/>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B8CCE4"/>
                          </a:solidFill>
                          <a:ln w="0">
                            <a:solidFill>
                              <a:srgbClr val="000000"/>
                            </a:solidFill>
                            <a:round/>
                            <a:headEnd/>
                            <a:tailEnd/>
                          </a:ln>
                        </wps:spPr>
                        <wps:bodyPr rot="0" vert="horz" wrap="square" lIns="91440" tIns="45720" rIns="91440" bIns="45720" anchor="t" anchorCtr="0" upright="1">
                          <a:noAutofit/>
                        </wps:bodyPr>
                      </wps:wsp>
                      <wps:wsp>
                        <wps:cNvPr id="4481" name="Freeform 131"/>
                        <wps:cNvSpPr>
                          <a:spLocks noEditPoints="1"/>
                        </wps:cNvSpPr>
                        <wps:spPr bwMode="auto">
                          <a:xfrm>
                            <a:off x="13097" y="13611"/>
                            <a:ext cx="10471" cy="4658"/>
                          </a:xfrm>
                          <a:custGeom>
                            <a:avLst/>
                            <a:gdLst>
                              <a:gd name="T0" fmla="*/ 3181 w 2304"/>
                              <a:gd name="T1" fmla="*/ 66215 h 1632"/>
                              <a:gd name="T2" fmla="*/ 22270 w 2304"/>
                              <a:gd name="T3" fmla="*/ 37674 h 1632"/>
                              <a:gd name="T4" fmla="*/ 40449 w 2304"/>
                              <a:gd name="T5" fmla="*/ 24260 h 1632"/>
                              <a:gd name="T6" fmla="*/ 80443 w 2304"/>
                              <a:gd name="T7" fmla="*/ 7135 h 1632"/>
                              <a:gd name="T8" fmla="*/ 108167 w 2304"/>
                              <a:gd name="T9" fmla="*/ 1712 h 1632"/>
                              <a:gd name="T10" fmla="*/ 939413 w 2304"/>
                              <a:gd name="T11" fmla="*/ 1712 h 1632"/>
                              <a:gd name="T12" fmla="*/ 967591 w 2304"/>
                              <a:gd name="T13" fmla="*/ 7135 h 1632"/>
                              <a:gd name="T14" fmla="*/ 1007585 w 2304"/>
                              <a:gd name="T15" fmla="*/ 24260 h 1632"/>
                              <a:gd name="T16" fmla="*/ 1025310 w 2304"/>
                              <a:gd name="T17" fmla="*/ 37674 h 1632"/>
                              <a:gd name="T18" fmla="*/ 1044398 w 2304"/>
                              <a:gd name="T19" fmla="*/ 66215 h 1632"/>
                              <a:gd name="T20" fmla="*/ 1047125 w 2304"/>
                              <a:gd name="T21" fmla="*/ 382161 h 1632"/>
                              <a:gd name="T22" fmla="*/ 1037126 w 2304"/>
                              <a:gd name="T23" fmla="*/ 414126 h 1632"/>
                              <a:gd name="T24" fmla="*/ 1023946 w 2304"/>
                              <a:gd name="T25" fmla="*/ 429538 h 1632"/>
                              <a:gd name="T26" fmla="*/ 989406 w 2304"/>
                              <a:gd name="T27" fmla="*/ 451229 h 1632"/>
                              <a:gd name="T28" fmla="*/ 964864 w 2304"/>
                              <a:gd name="T29" fmla="*/ 459506 h 1632"/>
                              <a:gd name="T30" fmla="*/ 915325 w 2304"/>
                              <a:gd name="T31" fmla="*/ 465785 h 1632"/>
                              <a:gd name="T32" fmla="*/ 105440 w 2304"/>
                              <a:gd name="T33" fmla="*/ 464073 h 1632"/>
                              <a:gd name="T34" fmla="*/ 59992 w 2304"/>
                              <a:gd name="T35" fmla="*/ 452085 h 1632"/>
                              <a:gd name="T36" fmla="*/ 38631 w 2304"/>
                              <a:gd name="T37" fmla="*/ 440955 h 1632"/>
                              <a:gd name="T38" fmla="*/ 11362 w 2304"/>
                              <a:gd name="T39" fmla="*/ 415839 h 1632"/>
                              <a:gd name="T40" fmla="*/ 2727 w 2304"/>
                              <a:gd name="T41" fmla="*/ 398143 h 1632"/>
                              <a:gd name="T42" fmla="*/ 29087 w 2304"/>
                              <a:gd name="T43" fmla="*/ 381304 h 1632"/>
                              <a:gd name="T44" fmla="*/ 38176 w 2304"/>
                              <a:gd name="T45" fmla="*/ 408704 h 1632"/>
                              <a:gd name="T46" fmla="*/ 46357 w 2304"/>
                              <a:gd name="T47" fmla="*/ 418122 h 1632"/>
                              <a:gd name="T48" fmla="*/ 76353 w 2304"/>
                              <a:gd name="T49" fmla="*/ 436959 h 1632"/>
                              <a:gd name="T50" fmla="*/ 91805 w 2304"/>
                              <a:gd name="T51" fmla="*/ 442096 h 1632"/>
                              <a:gd name="T52" fmla="*/ 133618 w 2304"/>
                              <a:gd name="T53" fmla="*/ 447519 h 1632"/>
                              <a:gd name="T54" fmla="*/ 933959 w 2304"/>
                              <a:gd name="T55" fmla="*/ 446663 h 1632"/>
                              <a:gd name="T56" fmla="*/ 973499 w 2304"/>
                              <a:gd name="T57" fmla="*/ 435817 h 1632"/>
                              <a:gd name="T58" fmla="*/ 986679 w 2304"/>
                              <a:gd name="T59" fmla="*/ 429538 h 1632"/>
                              <a:gd name="T60" fmla="*/ 1010312 w 2304"/>
                              <a:gd name="T61" fmla="*/ 406991 h 1632"/>
                              <a:gd name="T62" fmla="*/ 1016220 w 2304"/>
                              <a:gd name="T63" fmla="*/ 396431 h 1632"/>
                              <a:gd name="T64" fmla="*/ 1016220 w 2304"/>
                              <a:gd name="T65" fmla="*/ 69639 h 1632"/>
                              <a:gd name="T66" fmla="*/ 1010312 w 2304"/>
                              <a:gd name="T67" fmla="*/ 59365 h 1632"/>
                              <a:gd name="T68" fmla="*/ 987133 w 2304"/>
                              <a:gd name="T69" fmla="*/ 37103 h 1632"/>
                              <a:gd name="T70" fmla="*/ 973499 w 2304"/>
                              <a:gd name="T71" fmla="*/ 30253 h 1632"/>
                              <a:gd name="T72" fmla="*/ 933959 w 2304"/>
                              <a:gd name="T73" fmla="*/ 19408 h 1632"/>
                              <a:gd name="T74" fmla="*/ 134981 w 2304"/>
                              <a:gd name="T75" fmla="*/ 18266 h 1632"/>
                              <a:gd name="T76" fmla="*/ 91805 w 2304"/>
                              <a:gd name="T77" fmla="*/ 23974 h 1632"/>
                              <a:gd name="T78" fmla="*/ 76353 w 2304"/>
                              <a:gd name="T79" fmla="*/ 29112 h 1632"/>
                              <a:gd name="T80" fmla="*/ 46357 w 2304"/>
                              <a:gd name="T81" fmla="*/ 47948 h 1632"/>
                              <a:gd name="T82" fmla="*/ 38176 w 2304"/>
                              <a:gd name="T83" fmla="*/ 57652 h 1632"/>
                              <a:gd name="T84" fmla="*/ 29087 w 2304"/>
                              <a:gd name="T85" fmla="*/ 83910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4482" name="Rectangle 132"/>
                        <wps:cNvSpPr>
                          <a:spLocks noChangeArrowheads="1"/>
                        </wps:cNvSpPr>
                        <wps:spPr bwMode="auto">
                          <a:xfrm>
                            <a:off x="15986" y="15443"/>
                            <a:ext cx="43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9A36" w14:textId="77777777" w:rsidR="00CC49D6" w:rsidRDefault="00CC49D6" w:rsidP="00B83EB1">
                              <w:pPr>
                                <w:spacing w:after="120"/>
                              </w:pPr>
                              <w:r>
                                <w:rPr>
                                  <w:rFonts w:cs="Segoe UI"/>
                                  <w:b/>
                                  <w:bCs/>
                                  <w:color w:val="000000"/>
                                  <w:sz w:val="12"/>
                                  <w:szCs w:val="12"/>
                                </w:rPr>
                                <w:t xml:space="preserve">2.3. Policy </w:t>
                              </w:r>
                            </w:p>
                          </w:txbxContent>
                        </wps:txbx>
                        <wps:bodyPr rot="0" vert="horz" wrap="square" lIns="0" tIns="0" rIns="0" bIns="0" anchor="t" anchorCtr="0" upright="1">
                          <a:noAutofit/>
                        </wps:bodyPr>
                      </wps:wsp>
                      <wps:wsp>
                        <wps:cNvPr id="4483" name="Rectangle 133"/>
                        <wps:cNvSpPr>
                          <a:spLocks noChangeArrowheads="1"/>
                        </wps:cNvSpPr>
                        <wps:spPr bwMode="auto">
                          <a:xfrm>
                            <a:off x="15772" y="16173"/>
                            <a:ext cx="49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B441" w14:textId="77777777" w:rsidR="00CC49D6" w:rsidRDefault="00CC49D6" w:rsidP="00B83EB1">
                              <w:pPr>
                                <w:spacing w:after="120"/>
                              </w:pPr>
                              <w:r>
                                <w:rPr>
                                  <w:rFonts w:cs="Segoe UI"/>
                                  <w:b/>
                                  <w:bCs/>
                                  <w:color w:val="000000"/>
                                  <w:sz w:val="12"/>
                                  <w:szCs w:val="12"/>
                                </w:rPr>
                                <w:t>Orientation</w:t>
                              </w:r>
                            </w:p>
                          </w:txbxContent>
                        </wps:txbx>
                        <wps:bodyPr rot="0" vert="horz" wrap="square" lIns="0" tIns="0" rIns="0" bIns="0" anchor="t" anchorCtr="0" upright="1">
                          <a:noAutofit/>
                        </wps:bodyPr>
                      </wps:wsp>
                      <wps:wsp>
                        <wps:cNvPr id="4484" name="Freeform 134"/>
                        <wps:cNvSpPr>
                          <a:spLocks/>
                        </wps:cNvSpPr>
                        <wps:spPr bwMode="auto">
                          <a:xfrm>
                            <a:off x="13245" y="18724"/>
                            <a:ext cx="10175" cy="4472"/>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B8CCE4"/>
                          </a:solidFill>
                          <a:ln w="0">
                            <a:solidFill>
                              <a:srgbClr val="000000"/>
                            </a:solidFill>
                            <a:round/>
                            <a:headEnd/>
                            <a:tailEnd/>
                          </a:ln>
                        </wps:spPr>
                        <wps:bodyPr rot="0" vert="horz" wrap="square" lIns="91440" tIns="45720" rIns="91440" bIns="45720" anchor="t" anchorCtr="0" upright="1">
                          <a:noAutofit/>
                        </wps:bodyPr>
                      </wps:wsp>
                      <wps:wsp>
                        <wps:cNvPr id="4485" name="Freeform 135"/>
                        <wps:cNvSpPr>
                          <a:spLocks noEditPoints="1"/>
                        </wps:cNvSpPr>
                        <wps:spPr bwMode="auto">
                          <a:xfrm>
                            <a:off x="13097" y="18631"/>
                            <a:ext cx="10471" cy="4658"/>
                          </a:xfrm>
                          <a:custGeom>
                            <a:avLst/>
                            <a:gdLst>
                              <a:gd name="T0" fmla="*/ 3181 w 2304"/>
                              <a:gd name="T1" fmla="*/ 66215 h 1632"/>
                              <a:gd name="T2" fmla="*/ 22270 w 2304"/>
                              <a:gd name="T3" fmla="*/ 37674 h 1632"/>
                              <a:gd name="T4" fmla="*/ 40449 w 2304"/>
                              <a:gd name="T5" fmla="*/ 24260 h 1632"/>
                              <a:gd name="T6" fmla="*/ 80443 w 2304"/>
                              <a:gd name="T7" fmla="*/ 7135 h 1632"/>
                              <a:gd name="T8" fmla="*/ 108167 w 2304"/>
                              <a:gd name="T9" fmla="*/ 1712 h 1632"/>
                              <a:gd name="T10" fmla="*/ 939413 w 2304"/>
                              <a:gd name="T11" fmla="*/ 1712 h 1632"/>
                              <a:gd name="T12" fmla="*/ 967591 w 2304"/>
                              <a:gd name="T13" fmla="*/ 7135 h 1632"/>
                              <a:gd name="T14" fmla="*/ 1007585 w 2304"/>
                              <a:gd name="T15" fmla="*/ 24260 h 1632"/>
                              <a:gd name="T16" fmla="*/ 1025310 w 2304"/>
                              <a:gd name="T17" fmla="*/ 37674 h 1632"/>
                              <a:gd name="T18" fmla="*/ 1044398 w 2304"/>
                              <a:gd name="T19" fmla="*/ 66215 h 1632"/>
                              <a:gd name="T20" fmla="*/ 1047125 w 2304"/>
                              <a:gd name="T21" fmla="*/ 382161 h 1632"/>
                              <a:gd name="T22" fmla="*/ 1037126 w 2304"/>
                              <a:gd name="T23" fmla="*/ 414126 h 1632"/>
                              <a:gd name="T24" fmla="*/ 1023946 w 2304"/>
                              <a:gd name="T25" fmla="*/ 429538 h 1632"/>
                              <a:gd name="T26" fmla="*/ 989406 w 2304"/>
                              <a:gd name="T27" fmla="*/ 451229 h 1632"/>
                              <a:gd name="T28" fmla="*/ 964864 w 2304"/>
                              <a:gd name="T29" fmla="*/ 459506 h 1632"/>
                              <a:gd name="T30" fmla="*/ 915325 w 2304"/>
                              <a:gd name="T31" fmla="*/ 465785 h 1632"/>
                              <a:gd name="T32" fmla="*/ 105440 w 2304"/>
                              <a:gd name="T33" fmla="*/ 464073 h 1632"/>
                              <a:gd name="T34" fmla="*/ 59992 w 2304"/>
                              <a:gd name="T35" fmla="*/ 452085 h 1632"/>
                              <a:gd name="T36" fmla="*/ 38631 w 2304"/>
                              <a:gd name="T37" fmla="*/ 440955 h 1632"/>
                              <a:gd name="T38" fmla="*/ 11362 w 2304"/>
                              <a:gd name="T39" fmla="*/ 415839 h 1632"/>
                              <a:gd name="T40" fmla="*/ 2727 w 2304"/>
                              <a:gd name="T41" fmla="*/ 398143 h 1632"/>
                              <a:gd name="T42" fmla="*/ 29087 w 2304"/>
                              <a:gd name="T43" fmla="*/ 381304 h 1632"/>
                              <a:gd name="T44" fmla="*/ 38176 w 2304"/>
                              <a:gd name="T45" fmla="*/ 408704 h 1632"/>
                              <a:gd name="T46" fmla="*/ 46357 w 2304"/>
                              <a:gd name="T47" fmla="*/ 418122 h 1632"/>
                              <a:gd name="T48" fmla="*/ 76353 w 2304"/>
                              <a:gd name="T49" fmla="*/ 436959 h 1632"/>
                              <a:gd name="T50" fmla="*/ 91805 w 2304"/>
                              <a:gd name="T51" fmla="*/ 442096 h 1632"/>
                              <a:gd name="T52" fmla="*/ 133618 w 2304"/>
                              <a:gd name="T53" fmla="*/ 447519 h 1632"/>
                              <a:gd name="T54" fmla="*/ 933959 w 2304"/>
                              <a:gd name="T55" fmla="*/ 446663 h 1632"/>
                              <a:gd name="T56" fmla="*/ 973499 w 2304"/>
                              <a:gd name="T57" fmla="*/ 435817 h 1632"/>
                              <a:gd name="T58" fmla="*/ 986679 w 2304"/>
                              <a:gd name="T59" fmla="*/ 429538 h 1632"/>
                              <a:gd name="T60" fmla="*/ 1010312 w 2304"/>
                              <a:gd name="T61" fmla="*/ 406991 h 1632"/>
                              <a:gd name="T62" fmla="*/ 1016220 w 2304"/>
                              <a:gd name="T63" fmla="*/ 396431 h 1632"/>
                              <a:gd name="T64" fmla="*/ 1016220 w 2304"/>
                              <a:gd name="T65" fmla="*/ 69639 h 1632"/>
                              <a:gd name="T66" fmla="*/ 1010312 w 2304"/>
                              <a:gd name="T67" fmla="*/ 59365 h 1632"/>
                              <a:gd name="T68" fmla="*/ 987133 w 2304"/>
                              <a:gd name="T69" fmla="*/ 37103 h 1632"/>
                              <a:gd name="T70" fmla="*/ 973499 w 2304"/>
                              <a:gd name="T71" fmla="*/ 30253 h 1632"/>
                              <a:gd name="T72" fmla="*/ 933959 w 2304"/>
                              <a:gd name="T73" fmla="*/ 19408 h 1632"/>
                              <a:gd name="T74" fmla="*/ 134981 w 2304"/>
                              <a:gd name="T75" fmla="*/ 18266 h 1632"/>
                              <a:gd name="T76" fmla="*/ 91805 w 2304"/>
                              <a:gd name="T77" fmla="*/ 23974 h 1632"/>
                              <a:gd name="T78" fmla="*/ 76353 w 2304"/>
                              <a:gd name="T79" fmla="*/ 29112 h 1632"/>
                              <a:gd name="T80" fmla="*/ 46357 w 2304"/>
                              <a:gd name="T81" fmla="*/ 47948 h 1632"/>
                              <a:gd name="T82" fmla="*/ 38176 w 2304"/>
                              <a:gd name="T83" fmla="*/ 57652 h 1632"/>
                              <a:gd name="T84" fmla="*/ 29087 w 2304"/>
                              <a:gd name="T85" fmla="*/ 83910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4486" name="Rectangle 136"/>
                        <wps:cNvSpPr>
                          <a:spLocks noChangeArrowheads="1"/>
                        </wps:cNvSpPr>
                        <wps:spPr bwMode="auto">
                          <a:xfrm>
                            <a:off x="15040" y="20458"/>
                            <a:ext cx="6338"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E2A6" w14:textId="77777777" w:rsidR="00CC49D6" w:rsidRDefault="00CC49D6" w:rsidP="00B83EB1">
                              <w:pPr>
                                <w:spacing w:after="120"/>
                              </w:pPr>
                              <w:r>
                                <w:rPr>
                                  <w:rFonts w:cs="Segoe UI"/>
                                  <w:b/>
                                  <w:bCs/>
                                  <w:color w:val="000000"/>
                                  <w:sz w:val="12"/>
                                  <w:szCs w:val="12"/>
                                </w:rPr>
                                <w:t>2.4. Credibility</w:t>
                              </w:r>
                            </w:p>
                          </w:txbxContent>
                        </wps:txbx>
                        <wps:bodyPr rot="0" vert="horz" wrap="square" lIns="0" tIns="0" rIns="0" bIns="0" anchor="t" anchorCtr="0" upright="1">
                          <a:noAutofit/>
                        </wps:bodyPr>
                      </wps:wsp>
                      <wps:wsp>
                        <wps:cNvPr id="4487" name="Freeform 137"/>
                        <wps:cNvSpPr>
                          <a:spLocks/>
                        </wps:cNvSpPr>
                        <wps:spPr bwMode="auto">
                          <a:xfrm>
                            <a:off x="38213" y="3824"/>
                            <a:ext cx="10183" cy="4518"/>
                          </a:xfrm>
                          <a:custGeom>
                            <a:avLst/>
                            <a:gdLst>
                              <a:gd name="T0" fmla="*/ 0 w 2240"/>
                              <a:gd name="T1" fmla="*/ 75302 h 1584"/>
                              <a:gd name="T2" fmla="*/ 120015 w 2240"/>
                              <a:gd name="T3" fmla="*/ 0 h 1584"/>
                              <a:gd name="T4" fmla="*/ 120015 w 2240"/>
                              <a:gd name="T5" fmla="*/ 0 h 1584"/>
                              <a:gd name="T6" fmla="*/ 120015 w 2240"/>
                              <a:gd name="T7" fmla="*/ 0 h 1584"/>
                              <a:gd name="T8" fmla="*/ 898297 w 2240"/>
                              <a:gd name="T9" fmla="*/ 0 h 1584"/>
                              <a:gd name="T10" fmla="*/ 898297 w 2240"/>
                              <a:gd name="T11" fmla="*/ 0 h 1584"/>
                              <a:gd name="T12" fmla="*/ 1018312 w 2240"/>
                              <a:gd name="T13" fmla="*/ 75302 h 1584"/>
                              <a:gd name="T14" fmla="*/ 1018312 w 2240"/>
                              <a:gd name="T15" fmla="*/ 75302 h 1584"/>
                              <a:gd name="T16" fmla="*/ 1018312 w 2240"/>
                              <a:gd name="T17" fmla="*/ 75302 h 1584"/>
                              <a:gd name="T18" fmla="*/ 1018312 w 2240"/>
                              <a:gd name="T19" fmla="*/ 376509 h 1584"/>
                              <a:gd name="T20" fmla="*/ 1018312 w 2240"/>
                              <a:gd name="T21" fmla="*/ 376509 h 1584"/>
                              <a:gd name="T22" fmla="*/ 898297 w 2240"/>
                              <a:gd name="T23" fmla="*/ 451811 h 1584"/>
                              <a:gd name="T24" fmla="*/ 898297 w 2240"/>
                              <a:gd name="T25" fmla="*/ 451811 h 1584"/>
                              <a:gd name="T26" fmla="*/ 898297 w 2240"/>
                              <a:gd name="T27" fmla="*/ 451811 h 1584"/>
                              <a:gd name="T28" fmla="*/ 120015 w 2240"/>
                              <a:gd name="T29" fmla="*/ 451811 h 1584"/>
                              <a:gd name="T30" fmla="*/ 120015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D9D9D9"/>
                          </a:solidFill>
                          <a:ln w="0">
                            <a:solidFill>
                              <a:srgbClr val="000000"/>
                            </a:solidFill>
                            <a:round/>
                            <a:headEnd/>
                            <a:tailEnd/>
                          </a:ln>
                        </wps:spPr>
                        <wps:bodyPr rot="0" vert="horz" wrap="square" lIns="91440" tIns="45720" rIns="91440" bIns="45720" anchor="t" anchorCtr="0" upright="1">
                          <a:noAutofit/>
                        </wps:bodyPr>
                      </wps:wsp>
                      <wps:wsp>
                        <wps:cNvPr id="4488" name="Freeform 138"/>
                        <wps:cNvSpPr>
                          <a:spLocks noEditPoints="1"/>
                        </wps:cNvSpPr>
                        <wps:spPr bwMode="auto">
                          <a:xfrm>
                            <a:off x="38106" y="3757"/>
                            <a:ext cx="10397" cy="4653"/>
                          </a:xfrm>
                          <a:custGeom>
                            <a:avLst/>
                            <a:gdLst>
                              <a:gd name="T0" fmla="*/ 3181 w 2288"/>
                              <a:gd name="T1" fmla="*/ 65001 h 1632"/>
                              <a:gd name="T2" fmla="*/ 21812 w 2288"/>
                              <a:gd name="T3" fmla="*/ 37062 h 1632"/>
                              <a:gd name="T4" fmla="*/ 39535 w 2288"/>
                              <a:gd name="T5" fmla="*/ 23948 h 1632"/>
                              <a:gd name="T6" fmla="*/ 79524 w 2288"/>
                              <a:gd name="T7" fmla="*/ 6842 h 1632"/>
                              <a:gd name="T8" fmla="*/ 105880 w 2288"/>
                              <a:gd name="T9" fmla="*/ 1711 h 1632"/>
                              <a:gd name="T10" fmla="*/ 934290 w 2288"/>
                              <a:gd name="T11" fmla="*/ 1711 h 1632"/>
                              <a:gd name="T12" fmla="*/ 961101 w 2288"/>
                              <a:gd name="T13" fmla="*/ 6842 h 1632"/>
                              <a:gd name="T14" fmla="*/ 1001090 w 2288"/>
                              <a:gd name="T15" fmla="*/ 23948 h 1632"/>
                              <a:gd name="T16" fmla="*/ 1018358 w 2288"/>
                              <a:gd name="T17" fmla="*/ 37062 h 1632"/>
                              <a:gd name="T18" fmla="*/ 1036989 w 2288"/>
                              <a:gd name="T19" fmla="*/ 65001 h 1632"/>
                              <a:gd name="T20" fmla="*/ 1039716 w 2288"/>
                              <a:gd name="T21" fmla="*/ 383161 h 1632"/>
                              <a:gd name="T22" fmla="*/ 1029719 w 2288"/>
                              <a:gd name="T23" fmla="*/ 414806 h 1632"/>
                              <a:gd name="T24" fmla="*/ 1016995 w 2288"/>
                              <a:gd name="T25" fmla="*/ 429916 h 1632"/>
                              <a:gd name="T26" fmla="*/ 983368 w 2288"/>
                              <a:gd name="T27" fmla="*/ 451012 h 1632"/>
                              <a:gd name="T28" fmla="*/ 959283 w 2288"/>
                              <a:gd name="T29" fmla="*/ 458995 h 1632"/>
                              <a:gd name="T30" fmla="*/ 910206 w 2288"/>
                              <a:gd name="T31" fmla="*/ 465267 h 1632"/>
                              <a:gd name="T32" fmla="*/ 103608 w 2288"/>
                              <a:gd name="T33" fmla="*/ 463556 h 1632"/>
                              <a:gd name="T34" fmla="*/ 59075 w 2288"/>
                              <a:gd name="T35" fmla="*/ 451868 h 1632"/>
                              <a:gd name="T36" fmla="*/ 38171 w 2288"/>
                              <a:gd name="T37" fmla="*/ 441034 h 1632"/>
                              <a:gd name="T38" fmla="*/ 10906 w 2288"/>
                              <a:gd name="T39" fmla="*/ 415946 h 1632"/>
                              <a:gd name="T40" fmla="*/ 2727 w 2288"/>
                              <a:gd name="T41" fmla="*/ 399126 h 1632"/>
                              <a:gd name="T42" fmla="*/ 21812 w 2288"/>
                              <a:gd name="T43" fmla="*/ 382591 h 1632"/>
                              <a:gd name="T44" fmla="*/ 30901 w 2288"/>
                              <a:gd name="T45" fmla="*/ 410530 h 1632"/>
                              <a:gd name="T46" fmla="*/ 39989 w 2288"/>
                              <a:gd name="T47" fmla="*/ 421078 h 1632"/>
                              <a:gd name="T48" fmla="*/ 71344 w 2288"/>
                              <a:gd name="T49" fmla="*/ 440464 h 1632"/>
                              <a:gd name="T50" fmla="*/ 88158 w 2288"/>
                              <a:gd name="T51" fmla="*/ 446166 h 1632"/>
                              <a:gd name="T52" fmla="*/ 130873 w 2288"/>
                              <a:gd name="T53" fmla="*/ 451583 h 1632"/>
                              <a:gd name="T54" fmla="*/ 929746 w 2288"/>
                              <a:gd name="T55" fmla="*/ 450727 h 1632"/>
                              <a:gd name="T56" fmla="*/ 971098 w 2288"/>
                              <a:gd name="T57" fmla="*/ 439609 h 1632"/>
                              <a:gd name="T58" fmla="*/ 985640 w 2288"/>
                              <a:gd name="T59" fmla="*/ 432197 h 1632"/>
                              <a:gd name="T60" fmla="*/ 1009724 w 2288"/>
                              <a:gd name="T61" fmla="*/ 409389 h 1632"/>
                              <a:gd name="T62" fmla="*/ 1016086 w 2288"/>
                              <a:gd name="T63" fmla="*/ 397701 h 1632"/>
                              <a:gd name="T64" fmla="*/ 1016086 w 2288"/>
                              <a:gd name="T65" fmla="*/ 67851 h 1632"/>
                              <a:gd name="T66" fmla="*/ 1009724 w 2288"/>
                              <a:gd name="T67" fmla="*/ 56448 h 1632"/>
                              <a:gd name="T68" fmla="*/ 985640 w 2288"/>
                              <a:gd name="T69" fmla="*/ 33641 h 1632"/>
                              <a:gd name="T70" fmla="*/ 971098 w 2288"/>
                              <a:gd name="T71" fmla="*/ 25943 h 1632"/>
                              <a:gd name="T72" fmla="*/ 929746 w 2288"/>
                              <a:gd name="T73" fmla="*/ 14825 h 1632"/>
                              <a:gd name="T74" fmla="*/ 132237 w 2288"/>
                              <a:gd name="T75" fmla="*/ 13684 h 1632"/>
                              <a:gd name="T76" fmla="*/ 88158 w 2288"/>
                              <a:gd name="T77" fmla="*/ 19386 h 1632"/>
                              <a:gd name="T78" fmla="*/ 71344 w 2288"/>
                              <a:gd name="T79" fmla="*/ 25088 h 1632"/>
                              <a:gd name="T80" fmla="*/ 39989 w 2288"/>
                              <a:gd name="T81" fmla="*/ 44759 h 1632"/>
                              <a:gd name="T82" fmla="*/ 30901 w 2288"/>
                              <a:gd name="T83" fmla="*/ 55307 h 1632"/>
                              <a:gd name="T84" fmla="*/ 21812 w 2288"/>
                              <a:gd name="T85" fmla="*/ 82106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88" h="1632">
                                <a:moveTo>
                                  <a:pt x="0" y="288"/>
                                </a:moveTo>
                                <a:lnTo>
                                  <a:pt x="6" y="233"/>
                                </a:lnTo>
                                <a:cubicBezTo>
                                  <a:pt x="6" y="231"/>
                                  <a:pt x="6" y="230"/>
                                  <a:pt x="7" y="228"/>
                                </a:cubicBezTo>
                                <a:lnTo>
                                  <a:pt x="23" y="179"/>
                                </a:lnTo>
                                <a:cubicBezTo>
                                  <a:pt x="23" y="178"/>
                                  <a:pt x="24" y="176"/>
                                  <a:pt x="24" y="175"/>
                                </a:cubicBezTo>
                                <a:lnTo>
                                  <a:pt x="48" y="130"/>
                                </a:lnTo>
                                <a:cubicBezTo>
                                  <a:pt x="49" y="129"/>
                                  <a:pt x="50" y="127"/>
                                  <a:pt x="51" y="126"/>
                                </a:cubicBezTo>
                                <a:lnTo>
                                  <a:pt x="84" y="87"/>
                                </a:lnTo>
                                <a:cubicBezTo>
                                  <a:pt x="85" y="86"/>
                                  <a:pt x="86" y="85"/>
                                  <a:pt x="87" y="84"/>
                                </a:cubicBezTo>
                                <a:lnTo>
                                  <a:pt x="126" y="51"/>
                                </a:lnTo>
                                <a:cubicBezTo>
                                  <a:pt x="127" y="50"/>
                                  <a:pt x="129" y="49"/>
                                  <a:pt x="130" y="48"/>
                                </a:cubicBezTo>
                                <a:lnTo>
                                  <a:pt x="175" y="24"/>
                                </a:lnTo>
                                <a:cubicBezTo>
                                  <a:pt x="176" y="24"/>
                                  <a:pt x="178" y="23"/>
                                  <a:pt x="179" y="23"/>
                                </a:cubicBezTo>
                                <a:lnTo>
                                  <a:pt x="228" y="7"/>
                                </a:lnTo>
                                <a:cubicBezTo>
                                  <a:pt x="230" y="6"/>
                                  <a:pt x="231" y="6"/>
                                  <a:pt x="233" y="6"/>
                                </a:cubicBezTo>
                                <a:lnTo>
                                  <a:pt x="286" y="1"/>
                                </a:lnTo>
                                <a:lnTo>
                                  <a:pt x="2000" y="0"/>
                                </a:lnTo>
                                <a:lnTo>
                                  <a:pt x="2056" y="6"/>
                                </a:lnTo>
                                <a:cubicBezTo>
                                  <a:pt x="2057" y="6"/>
                                  <a:pt x="2059" y="6"/>
                                  <a:pt x="2061" y="7"/>
                                </a:cubicBezTo>
                                <a:lnTo>
                                  <a:pt x="2111" y="23"/>
                                </a:lnTo>
                                <a:cubicBezTo>
                                  <a:pt x="2112" y="23"/>
                                  <a:pt x="2113" y="24"/>
                                  <a:pt x="2115" y="24"/>
                                </a:cubicBezTo>
                                <a:lnTo>
                                  <a:pt x="2160" y="48"/>
                                </a:lnTo>
                                <a:cubicBezTo>
                                  <a:pt x="2161" y="49"/>
                                  <a:pt x="2163" y="50"/>
                                  <a:pt x="2164" y="51"/>
                                </a:cubicBezTo>
                                <a:lnTo>
                                  <a:pt x="2203" y="84"/>
                                </a:lnTo>
                                <a:cubicBezTo>
                                  <a:pt x="2204" y="85"/>
                                  <a:pt x="2205" y="86"/>
                                  <a:pt x="2206" y="87"/>
                                </a:cubicBezTo>
                                <a:lnTo>
                                  <a:pt x="2238" y="126"/>
                                </a:lnTo>
                                <a:cubicBezTo>
                                  <a:pt x="2239" y="127"/>
                                  <a:pt x="2240" y="129"/>
                                  <a:pt x="2241" y="130"/>
                                </a:cubicBezTo>
                                <a:lnTo>
                                  <a:pt x="2265" y="175"/>
                                </a:lnTo>
                                <a:cubicBezTo>
                                  <a:pt x="2265" y="176"/>
                                  <a:pt x="2266" y="178"/>
                                  <a:pt x="2266" y="179"/>
                                </a:cubicBezTo>
                                <a:lnTo>
                                  <a:pt x="2282" y="228"/>
                                </a:lnTo>
                                <a:cubicBezTo>
                                  <a:pt x="2283" y="230"/>
                                  <a:pt x="2283" y="231"/>
                                  <a:pt x="2283" y="233"/>
                                </a:cubicBezTo>
                                <a:lnTo>
                                  <a:pt x="2288" y="286"/>
                                </a:lnTo>
                                <a:lnTo>
                                  <a:pt x="2288" y="1344"/>
                                </a:lnTo>
                                <a:lnTo>
                                  <a:pt x="2283" y="1400"/>
                                </a:lnTo>
                                <a:cubicBezTo>
                                  <a:pt x="2283" y="1401"/>
                                  <a:pt x="2283" y="1403"/>
                                  <a:pt x="2282" y="1405"/>
                                </a:cubicBezTo>
                                <a:lnTo>
                                  <a:pt x="2266" y="1455"/>
                                </a:lnTo>
                                <a:cubicBezTo>
                                  <a:pt x="2266" y="1456"/>
                                  <a:pt x="2265" y="1457"/>
                                  <a:pt x="2265" y="1459"/>
                                </a:cubicBezTo>
                                <a:lnTo>
                                  <a:pt x="2241" y="1504"/>
                                </a:lnTo>
                                <a:cubicBezTo>
                                  <a:pt x="2240" y="1505"/>
                                  <a:pt x="2239" y="1506"/>
                                  <a:pt x="2238" y="1508"/>
                                </a:cubicBezTo>
                                <a:lnTo>
                                  <a:pt x="2206" y="1547"/>
                                </a:lnTo>
                                <a:cubicBezTo>
                                  <a:pt x="2205" y="1548"/>
                                  <a:pt x="2204" y="1549"/>
                                  <a:pt x="2203" y="1550"/>
                                </a:cubicBezTo>
                                <a:lnTo>
                                  <a:pt x="2164" y="1582"/>
                                </a:lnTo>
                                <a:cubicBezTo>
                                  <a:pt x="2162" y="1583"/>
                                  <a:pt x="2161" y="1584"/>
                                  <a:pt x="2160" y="1585"/>
                                </a:cubicBezTo>
                                <a:lnTo>
                                  <a:pt x="2115" y="1609"/>
                                </a:lnTo>
                                <a:cubicBezTo>
                                  <a:pt x="2113" y="1609"/>
                                  <a:pt x="2112" y="1610"/>
                                  <a:pt x="2111" y="1610"/>
                                </a:cubicBezTo>
                                <a:lnTo>
                                  <a:pt x="2061" y="1626"/>
                                </a:lnTo>
                                <a:cubicBezTo>
                                  <a:pt x="2059" y="1627"/>
                                  <a:pt x="2057" y="1627"/>
                                  <a:pt x="2056" y="1627"/>
                                </a:cubicBezTo>
                                <a:lnTo>
                                  <a:pt x="2003" y="1632"/>
                                </a:lnTo>
                                <a:lnTo>
                                  <a:pt x="288" y="1632"/>
                                </a:lnTo>
                                <a:lnTo>
                                  <a:pt x="233" y="1627"/>
                                </a:lnTo>
                                <a:cubicBezTo>
                                  <a:pt x="231" y="1627"/>
                                  <a:pt x="230" y="1627"/>
                                  <a:pt x="228" y="1626"/>
                                </a:cubicBezTo>
                                <a:lnTo>
                                  <a:pt x="179" y="1610"/>
                                </a:lnTo>
                                <a:cubicBezTo>
                                  <a:pt x="178" y="1610"/>
                                  <a:pt x="176" y="1609"/>
                                  <a:pt x="175" y="1609"/>
                                </a:cubicBezTo>
                                <a:lnTo>
                                  <a:pt x="130" y="1585"/>
                                </a:lnTo>
                                <a:cubicBezTo>
                                  <a:pt x="129" y="1584"/>
                                  <a:pt x="127" y="1583"/>
                                  <a:pt x="126" y="1582"/>
                                </a:cubicBezTo>
                                <a:lnTo>
                                  <a:pt x="87" y="1550"/>
                                </a:lnTo>
                                <a:cubicBezTo>
                                  <a:pt x="86" y="1549"/>
                                  <a:pt x="85" y="1548"/>
                                  <a:pt x="84" y="1547"/>
                                </a:cubicBezTo>
                                <a:lnTo>
                                  <a:pt x="51" y="1508"/>
                                </a:lnTo>
                                <a:cubicBezTo>
                                  <a:pt x="50" y="1507"/>
                                  <a:pt x="49" y="1505"/>
                                  <a:pt x="48" y="1504"/>
                                </a:cubicBezTo>
                                <a:lnTo>
                                  <a:pt x="24" y="1459"/>
                                </a:lnTo>
                                <a:cubicBezTo>
                                  <a:pt x="24" y="1457"/>
                                  <a:pt x="23" y="1456"/>
                                  <a:pt x="23" y="1455"/>
                                </a:cubicBezTo>
                                <a:lnTo>
                                  <a:pt x="7" y="1405"/>
                                </a:lnTo>
                                <a:cubicBezTo>
                                  <a:pt x="6" y="1403"/>
                                  <a:pt x="6" y="1401"/>
                                  <a:pt x="6" y="1400"/>
                                </a:cubicBezTo>
                                <a:lnTo>
                                  <a:pt x="1" y="1347"/>
                                </a:lnTo>
                                <a:lnTo>
                                  <a:pt x="0" y="288"/>
                                </a:lnTo>
                                <a:close/>
                                <a:moveTo>
                                  <a:pt x="48" y="1342"/>
                                </a:moveTo>
                                <a:lnTo>
                                  <a:pt x="53" y="1395"/>
                                </a:lnTo>
                                <a:lnTo>
                                  <a:pt x="52" y="1390"/>
                                </a:lnTo>
                                <a:lnTo>
                                  <a:pt x="68" y="1440"/>
                                </a:lnTo>
                                <a:lnTo>
                                  <a:pt x="67" y="1436"/>
                                </a:lnTo>
                                <a:lnTo>
                                  <a:pt x="91" y="1481"/>
                                </a:lnTo>
                                <a:lnTo>
                                  <a:pt x="88" y="1477"/>
                                </a:lnTo>
                                <a:lnTo>
                                  <a:pt x="121" y="1516"/>
                                </a:lnTo>
                                <a:lnTo>
                                  <a:pt x="118" y="1513"/>
                                </a:lnTo>
                                <a:lnTo>
                                  <a:pt x="157" y="1545"/>
                                </a:lnTo>
                                <a:lnTo>
                                  <a:pt x="153" y="1542"/>
                                </a:lnTo>
                                <a:lnTo>
                                  <a:pt x="198" y="1566"/>
                                </a:lnTo>
                                <a:lnTo>
                                  <a:pt x="194" y="1565"/>
                                </a:lnTo>
                                <a:lnTo>
                                  <a:pt x="243" y="1581"/>
                                </a:lnTo>
                                <a:lnTo>
                                  <a:pt x="238" y="1580"/>
                                </a:lnTo>
                                <a:lnTo>
                                  <a:pt x="288" y="1584"/>
                                </a:lnTo>
                                <a:lnTo>
                                  <a:pt x="1998" y="1585"/>
                                </a:lnTo>
                                <a:lnTo>
                                  <a:pt x="2051" y="1580"/>
                                </a:lnTo>
                                <a:lnTo>
                                  <a:pt x="2046" y="1581"/>
                                </a:lnTo>
                                <a:lnTo>
                                  <a:pt x="2096" y="1565"/>
                                </a:lnTo>
                                <a:lnTo>
                                  <a:pt x="2092" y="1566"/>
                                </a:lnTo>
                                <a:lnTo>
                                  <a:pt x="2137" y="1542"/>
                                </a:lnTo>
                                <a:lnTo>
                                  <a:pt x="2133" y="1545"/>
                                </a:lnTo>
                                <a:lnTo>
                                  <a:pt x="2172" y="1513"/>
                                </a:lnTo>
                                <a:lnTo>
                                  <a:pt x="2169" y="1516"/>
                                </a:lnTo>
                                <a:lnTo>
                                  <a:pt x="2201" y="1477"/>
                                </a:lnTo>
                                <a:lnTo>
                                  <a:pt x="2198" y="1481"/>
                                </a:lnTo>
                                <a:lnTo>
                                  <a:pt x="2222" y="1436"/>
                                </a:lnTo>
                                <a:lnTo>
                                  <a:pt x="2221" y="1440"/>
                                </a:lnTo>
                                <a:lnTo>
                                  <a:pt x="2237" y="1390"/>
                                </a:lnTo>
                                <a:lnTo>
                                  <a:pt x="2236" y="1395"/>
                                </a:lnTo>
                                <a:lnTo>
                                  <a:pt x="2240" y="1344"/>
                                </a:lnTo>
                                <a:lnTo>
                                  <a:pt x="2241" y="291"/>
                                </a:lnTo>
                                <a:lnTo>
                                  <a:pt x="2236" y="238"/>
                                </a:lnTo>
                                <a:lnTo>
                                  <a:pt x="2237" y="243"/>
                                </a:lnTo>
                                <a:lnTo>
                                  <a:pt x="2221" y="194"/>
                                </a:lnTo>
                                <a:lnTo>
                                  <a:pt x="2222" y="198"/>
                                </a:lnTo>
                                <a:lnTo>
                                  <a:pt x="2198" y="153"/>
                                </a:lnTo>
                                <a:lnTo>
                                  <a:pt x="2201" y="157"/>
                                </a:lnTo>
                                <a:lnTo>
                                  <a:pt x="2169" y="118"/>
                                </a:lnTo>
                                <a:lnTo>
                                  <a:pt x="2172" y="121"/>
                                </a:lnTo>
                                <a:lnTo>
                                  <a:pt x="2133" y="88"/>
                                </a:lnTo>
                                <a:lnTo>
                                  <a:pt x="2137" y="91"/>
                                </a:lnTo>
                                <a:lnTo>
                                  <a:pt x="2092" y="67"/>
                                </a:lnTo>
                                <a:lnTo>
                                  <a:pt x="2096" y="68"/>
                                </a:lnTo>
                                <a:lnTo>
                                  <a:pt x="2046" y="52"/>
                                </a:lnTo>
                                <a:lnTo>
                                  <a:pt x="2051" y="53"/>
                                </a:lnTo>
                                <a:lnTo>
                                  <a:pt x="2000" y="48"/>
                                </a:lnTo>
                                <a:lnTo>
                                  <a:pt x="291" y="48"/>
                                </a:lnTo>
                                <a:lnTo>
                                  <a:pt x="238" y="53"/>
                                </a:lnTo>
                                <a:lnTo>
                                  <a:pt x="243" y="52"/>
                                </a:lnTo>
                                <a:lnTo>
                                  <a:pt x="194" y="68"/>
                                </a:lnTo>
                                <a:lnTo>
                                  <a:pt x="198" y="67"/>
                                </a:lnTo>
                                <a:lnTo>
                                  <a:pt x="153" y="91"/>
                                </a:lnTo>
                                <a:lnTo>
                                  <a:pt x="157" y="88"/>
                                </a:lnTo>
                                <a:lnTo>
                                  <a:pt x="118" y="121"/>
                                </a:lnTo>
                                <a:lnTo>
                                  <a:pt x="121" y="118"/>
                                </a:lnTo>
                                <a:lnTo>
                                  <a:pt x="88" y="157"/>
                                </a:lnTo>
                                <a:lnTo>
                                  <a:pt x="91" y="153"/>
                                </a:lnTo>
                                <a:lnTo>
                                  <a:pt x="67" y="198"/>
                                </a:lnTo>
                                <a:lnTo>
                                  <a:pt x="68" y="194"/>
                                </a:lnTo>
                                <a:lnTo>
                                  <a:pt x="52" y="243"/>
                                </a:lnTo>
                                <a:lnTo>
                                  <a:pt x="53" y="238"/>
                                </a:lnTo>
                                <a:lnTo>
                                  <a:pt x="48" y="288"/>
                                </a:lnTo>
                                <a:lnTo>
                                  <a:pt x="48" y="1342"/>
                                </a:lnTo>
                                <a:close/>
                              </a:path>
                            </a:pathLst>
                          </a:custGeom>
                          <a:solidFill>
                            <a:srgbClr val="F2F2F2"/>
                          </a:solidFill>
                          <a:ln w="635">
                            <a:solidFill>
                              <a:srgbClr val="FFFFFF"/>
                            </a:solidFill>
                            <a:round/>
                            <a:headEnd/>
                            <a:tailEnd/>
                          </a:ln>
                        </wps:spPr>
                        <wps:bodyPr rot="0" vert="horz" wrap="square" lIns="91440" tIns="45720" rIns="91440" bIns="45720" anchor="t" anchorCtr="0" upright="1">
                          <a:noAutofit/>
                        </wps:bodyPr>
                      </wps:wsp>
                      <wps:wsp>
                        <wps:cNvPr id="4489" name="Rectangle 139"/>
                        <wps:cNvSpPr>
                          <a:spLocks noChangeArrowheads="1"/>
                        </wps:cNvSpPr>
                        <wps:spPr bwMode="auto">
                          <a:xfrm>
                            <a:off x="39744" y="4937"/>
                            <a:ext cx="6643"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ED9F" w14:textId="77777777" w:rsidR="00CC49D6" w:rsidRDefault="00CC49D6" w:rsidP="00B83EB1">
                              <w:pPr>
                                <w:spacing w:after="120"/>
                              </w:pPr>
                              <w:r>
                                <w:rPr>
                                  <w:rFonts w:cs="Segoe UI"/>
                                  <w:b/>
                                  <w:bCs/>
                                  <w:color w:val="000000"/>
                                  <w:sz w:val="12"/>
                                  <w:szCs w:val="12"/>
                                </w:rPr>
                                <w:t xml:space="preserve">4.1. Ownership, </w:t>
                              </w:r>
                            </w:p>
                          </w:txbxContent>
                        </wps:txbx>
                        <wps:bodyPr rot="0" vert="horz" wrap="square" lIns="0" tIns="0" rIns="0" bIns="0" anchor="t" anchorCtr="0" upright="1">
                          <a:noAutofit/>
                        </wps:bodyPr>
                      </wps:wsp>
                      <wps:wsp>
                        <wps:cNvPr id="4490" name="Rectangle 140"/>
                        <wps:cNvSpPr>
                          <a:spLocks noChangeArrowheads="1"/>
                        </wps:cNvSpPr>
                        <wps:spPr bwMode="auto">
                          <a:xfrm>
                            <a:off x="40106" y="5667"/>
                            <a:ext cx="6174"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B538" w14:textId="77777777" w:rsidR="00CC49D6" w:rsidRDefault="00CC49D6" w:rsidP="00B83EB1">
                              <w:pPr>
                                <w:spacing w:after="120"/>
                              </w:pPr>
                              <w:r>
                                <w:rPr>
                                  <w:rFonts w:cs="Segoe UI"/>
                                  <w:b/>
                                  <w:bCs/>
                                  <w:color w:val="000000"/>
                                  <w:sz w:val="12"/>
                                  <w:szCs w:val="12"/>
                                </w:rPr>
                                <w:t xml:space="preserve">Contracting &amp; </w:t>
                              </w:r>
                            </w:p>
                          </w:txbxContent>
                        </wps:txbx>
                        <wps:bodyPr rot="0" vert="horz" wrap="square" lIns="0" tIns="0" rIns="0" bIns="0" anchor="t" anchorCtr="0" upright="1">
                          <a:noAutofit/>
                        </wps:bodyPr>
                      </wps:wsp>
                      <wps:wsp>
                        <wps:cNvPr id="4491" name="Rectangle 141"/>
                        <wps:cNvSpPr>
                          <a:spLocks noChangeArrowheads="1"/>
                        </wps:cNvSpPr>
                        <wps:spPr bwMode="auto">
                          <a:xfrm>
                            <a:off x="40180" y="6396"/>
                            <a:ext cx="590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F19E" w14:textId="77777777" w:rsidR="00CC49D6" w:rsidRDefault="00CC49D6" w:rsidP="00B83EB1">
                              <w:pPr>
                                <w:spacing w:after="120"/>
                              </w:pPr>
                              <w:r>
                                <w:rPr>
                                  <w:rFonts w:cs="Segoe UI"/>
                                  <w:b/>
                                  <w:bCs/>
                                  <w:color w:val="000000"/>
                                  <w:sz w:val="12"/>
                                  <w:szCs w:val="12"/>
                                </w:rPr>
                                <w:t>Fiscal Regime</w:t>
                              </w:r>
                            </w:p>
                          </w:txbxContent>
                        </wps:txbx>
                        <wps:bodyPr rot="0" vert="horz" wrap="square" lIns="0" tIns="0" rIns="0" bIns="0" anchor="t" anchorCtr="0" upright="1">
                          <a:noAutofit/>
                        </wps:bodyPr>
                      </wps:wsp>
                      <pic:pic xmlns:pic="http://schemas.openxmlformats.org/drawingml/2006/picture">
                        <pic:nvPicPr>
                          <pic:cNvPr id="4492" name="Picture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073" y="8751"/>
                            <a:ext cx="10611" cy="4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3" name="Picture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8073" y="8751"/>
                            <a:ext cx="10611" cy="4746"/>
                          </a:xfrm>
                          <a:prstGeom prst="rect">
                            <a:avLst/>
                          </a:prstGeom>
                          <a:noFill/>
                          <a:extLst>
                            <a:ext uri="{909E8E84-426E-40DD-AFC4-6F175D3DCCD1}">
                              <a14:hiddenFill xmlns:a14="http://schemas.microsoft.com/office/drawing/2010/main">
                                <a:solidFill>
                                  <a:srgbClr val="FFFFFF"/>
                                </a:solidFill>
                              </a14:hiddenFill>
                            </a:ext>
                          </a:extLst>
                        </pic:spPr>
                      </pic:pic>
                      <wps:wsp>
                        <wps:cNvPr id="4494" name="Freeform 144"/>
                        <wps:cNvSpPr>
                          <a:spLocks/>
                        </wps:cNvSpPr>
                        <wps:spPr bwMode="auto">
                          <a:xfrm>
                            <a:off x="38213" y="8824"/>
                            <a:ext cx="10175" cy="4471"/>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C00000"/>
                          </a:solidFill>
                          <a:ln w="0">
                            <a:solidFill>
                              <a:srgbClr val="000000"/>
                            </a:solidFill>
                            <a:round/>
                            <a:headEnd/>
                            <a:tailEnd/>
                          </a:ln>
                        </wps:spPr>
                        <wps:bodyPr rot="0" vert="horz" wrap="square" lIns="91440" tIns="45720" rIns="91440" bIns="45720" anchor="t" anchorCtr="0" upright="1">
                          <a:noAutofit/>
                        </wps:bodyPr>
                      </wps:wsp>
                      <wps:wsp>
                        <wps:cNvPr id="4495" name="Freeform 145"/>
                        <wps:cNvSpPr>
                          <a:spLocks noEditPoints="1"/>
                        </wps:cNvSpPr>
                        <wps:spPr bwMode="auto">
                          <a:xfrm>
                            <a:off x="38032" y="8637"/>
                            <a:ext cx="10471" cy="4658"/>
                          </a:xfrm>
                          <a:custGeom>
                            <a:avLst/>
                            <a:gdLst>
                              <a:gd name="T0" fmla="*/ 3181 w 2304"/>
                              <a:gd name="T1" fmla="*/ 66215 h 1632"/>
                              <a:gd name="T2" fmla="*/ 22270 w 2304"/>
                              <a:gd name="T3" fmla="*/ 37674 h 1632"/>
                              <a:gd name="T4" fmla="*/ 40449 w 2304"/>
                              <a:gd name="T5" fmla="*/ 24260 h 1632"/>
                              <a:gd name="T6" fmla="*/ 80443 w 2304"/>
                              <a:gd name="T7" fmla="*/ 7135 h 1632"/>
                              <a:gd name="T8" fmla="*/ 108167 w 2304"/>
                              <a:gd name="T9" fmla="*/ 1712 h 1632"/>
                              <a:gd name="T10" fmla="*/ 939413 w 2304"/>
                              <a:gd name="T11" fmla="*/ 1712 h 1632"/>
                              <a:gd name="T12" fmla="*/ 967591 w 2304"/>
                              <a:gd name="T13" fmla="*/ 7135 h 1632"/>
                              <a:gd name="T14" fmla="*/ 1007585 w 2304"/>
                              <a:gd name="T15" fmla="*/ 24260 h 1632"/>
                              <a:gd name="T16" fmla="*/ 1025310 w 2304"/>
                              <a:gd name="T17" fmla="*/ 37674 h 1632"/>
                              <a:gd name="T18" fmla="*/ 1044398 w 2304"/>
                              <a:gd name="T19" fmla="*/ 66215 h 1632"/>
                              <a:gd name="T20" fmla="*/ 1047125 w 2304"/>
                              <a:gd name="T21" fmla="*/ 382161 h 1632"/>
                              <a:gd name="T22" fmla="*/ 1037126 w 2304"/>
                              <a:gd name="T23" fmla="*/ 414126 h 1632"/>
                              <a:gd name="T24" fmla="*/ 1023946 w 2304"/>
                              <a:gd name="T25" fmla="*/ 429538 h 1632"/>
                              <a:gd name="T26" fmla="*/ 989406 w 2304"/>
                              <a:gd name="T27" fmla="*/ 451229 h 1632"/>
                              <a:gd name="T28" fmla="*/ 964864 w 2304"/>
                              <a:gd name="T29" fmla="*/ 459506 h 1632"/>
                              <a:gd name="T30" fmla="*/ 915325 w 2304"/>
                              <a:gd name="T31" fmla="*/ 465785 h 1632"/>
                              <a:gd name="T32" fmla="*/ 105440 w 2304"/>
                              <a:gd name="T33" fmla="*/ 464073 h 1632"/>
                              <a:gd name="T34" fmla="*/ 59992 w 2304"/>
                              <a:gd name="T35" fmla="*/ 452085 h 1632"/>
                              <a:gd name="T36" fmla="*/ 38631 w 2304"/>
                              <a:gd name="T37" fmla="*/ 440955 h 1632"/>
                              <a:gd name="T38" fmla="*/ 11362 w 2304"/>
                              <a:gd name="T39" fmla="*/ 415839 h 1632"/>
                              <a:gd name="T40" fmla="*/ 2727 w 2304"/>
                              <a:gd name="T41" fmla="*/ 398143 h 1632"/>
                              <a:gd name="T42" fmla="*/ 29087 w 2304"/>
                              <a:gd name="T43" fmla="*/ 381304 h 1632"/>
                              <a:gd name="T44" fmla="*/ 38176 w 2304"/>
                              <a:gd name="T45" fmla="*/ 408704 h 1632"/>
                              <a:gd name="T46" fmla="*/ 46357 w 2304"/>
                              <a:gd name="T47" fmla="*/ 418122 h 1632"/>
                              <a:gd name="T48" fmla="*/ 76353 w 2304"/>
                              <a:gd name="T49" fmla="*/ 436959 h 1632"/>
                              <a:gd name="T50" fmla="*/ 91805 w 2304"/>
                              <a:gd name="T51" fmla="*/ 442096 h 1632"/>
                              <a:gd name="T52" fmla="*/ 133618 w 2304"/>
                              <a:gd name="T53" fmla="*/ 447519 h 1632"/>
                              <a:gd name="T54" fmla="*/ 933959 w 2304"/>
                              <a:gd name="T55" fmla="*/ 446663 h 1632"/>
                              <a:gd name="T56" fmla="*/ 973499 w 2304"/>
                              <a:gd name="T57" fmla="*/ 435817 h 1632"/>
                              <a:gd name="T58" fmla="*/ 986679 w 2304"/>
                              <a:gd name="T59" fmla="*/ 429538 h 1632"/>
                              <a:gd name="T60" fmla="*/ 1010312 w 2304"/>
                              <a:gd name="T61" fmla="*/ 406991 h 1632"/>
                              <a:gd name="T62" fmla="*/ 1016220 w 2304"/>
                              <a:gd name="T63" fmla="*/ 396431 h 1632"/>
                              <a:gd name="T64" fmla="*/ 1016220 w 2304"/>
                              <a:gd name="T65" fmla="*/ 69639 h 1632"/>
                              <a:gd name="T66" fmla="*/ 1010312 w 2304"/>
                              <a:gd name="T67" fmla="*/ 59365 h 1632"/>
                              <a:gd name="T68" fmla="*/ 987133 w 2304"/>
                              <a:gd name="T69" fmla="*/ 37103 h 1632"/>
                              <a:gd name="T70" fmla="*/ 973499 w 2304"/>
                              <a:gd name="T71" fmla="*/ 30253 h 1632"/>
                              <a:gd name="T72" fmla="*/ 933959 w 2304"/>
                              <a:gd name="T73" fmla="*/ 19408 h 1632"/>
                              <a:gd name="T74" fmla="*/ 134981 w 2304"/>
                              <a:gd name="T75" fmla="*/ 18266 h 1632"/>
                              <a:gd name="T76" fmla="*/ 91805 w 2304"/>
                              <a:gd name="T77" fmla="*/ 23974 h 1632"/>
                              <a:gd name="T78" fmla="*/ 76353 w 2304"/>
                              <a:gd name="T79" fmla="*/ 29112 h 1632"/>
                              <a:gd name="T80" fmla="*/ 46357 w 2304"/>
                              <a:gd name="T81" fmla="*/ 47948 h 1632"/>
                              <a:gd name="T82" fmla="*/ 38176 w 2304"/>
                              <a:gd name="T83" fmla="*/ 57652 h 1632"/>
                              <a:gd name="T84" fmla="*/ 29087 w 2304"/>
                              <a:gd name="T85" fmla="*/ 83910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2F2F2"/>
                          </a:solidFill>
                          <a:ln w="635">
                            <a:solidFill>
                              <a:srgbClr val="F2F2F2"/>
                            </a:solidFill>
                            <a:round/>
                            <a:headEnd/>
                            <a:tailEnd/>
                          </a:ln>
                        </wps:spPr>
                        <wps:bodyPr rot="0" vert="horz" wrap="square" lIns="91440" tIns="45720" rIns="91440" bIns="45720" anchor="t" anchorCtr="0" upright="1">
                          <a:noAutofit/>
                        </wps:bodyPr>
                      </wps:wsp>
                      <wps:wsp>
                        <wps:cNvPr id="4496" name="Rectangle 146"/>
                        <wps:cNvSpPr>
                          <a:spLocks noChangeArrowheads="1"/>
                        </wps:cNvSpPr>
                        <wps:spPr bwMode="auto">
                          <a:xfrm rot="228844">
                            <a:off x="41201" y="10459"/>
                            <a:ext cx="3952"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F3728"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 xml:space="preserve">4.2 Fiscal </w:t>
                              </w:r>
                            </w:p>
                          </w:txbxContent>
                        </wps:txbx>
                        <wps:bodyPr rot="0" vert="horz" wrap="square" lIns="0" tIns="0" rIns="0" bIns="0" anchor="t" anchorCtr="0" upright="1">
                          <a:noAutofit/>
                        </wps:bodyPr>
                      </wps:wsp>
                      <wps:wsp>
                        <wps:cNvPr id="4497" name="Rectangle 147"/>
                        <wps:cNvSpPr>
                          <a:spLocks noChangeArrowheads="1"/>
                        </wps:cNvSpPr>
                        <wps:spPr bwMode="auto">
                          <a:xfrm>
                            <a:off x="40979" y="11189"/>
                            <a:ext cx="4281"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BD90"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Reporting</w:t>
                              </w:r>
                            </w:p>
                          </w:txbxContent>
                        </wps:txbx>
                        <wps:bodyPr rot="0" vert="horz" wrap="square" lIns="0" tIns="0" rIns="0" bIns="0" anchor="t" anchorCtr="0" upright="1">
                          <a:noAutofit/>
                        </wps:bodyPr>
                      </wps:wsp>
                      <pic:pic xmlns:pic="http://schemas.openxmlformats.org/drawingml/2006/picture">
                        <pic:nvPicPr>
                          <pic:cNvPr id="4498"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073" y="13818"/>
                            <a:ext cx="10611" cy="4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9" name="Picture 1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8073" y="13818"/>
                            <a:ext cx="10611" cy="4746"/>
                          </a:xfrm>
                          <a:prstGeom prst="rect">
                            <a:avLst/>
                          </a:prstGeom>
                          <a:noFill/>
                          <a:extLst>
                            <a:ext uri="{909E8E84-426E-40DD-AFC4-6F175D3DCCD1}">
                              <a14:hiddenFill xmlns:a14="http://schemas.microsoft.com/office/drawing/2010/main">
                                <a:solidFill>
                                  <a:srgbClr val="FFFFFF"/>
                                </a:solidFill>
                              </a14:hiddenFill>
                            </a:ext>
                          </a:extLst>
                        </pic:spPr>
                      </pic:pic>
                      <wps:wsp>
                        <wps:cNvPr id="4500" name="Freeform 150"/>
                        <wps:cNvSpPr>
                          <a:spLocks/>
                        </wps:cNvSpPr>
                        <wps:spPr bwMode="auto">
                          <a:xfrm>
                            <a:off x="38180" y="13797"/>
                            <a:ext cx="10175" cy="4472"/>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333F50"/>
                          </a:solidFill>
                          <a:ln w="0">
                            <a:solidFill>
                              <a:srgbClr val="000000"/>
                            </a:solidFill>
                            <a:round/>
                            <a:headEnd/>
                            <a:tailEnd/>
                          </a:ln>
                        </wps:spPr>
                        <wps:bodyPr rot="0" vert="horz" wrap="square" lIns="91440" tIns="45720" rIns="91440" bIns="45720" anchor="t" anchorCtr="0" upright="1">
                          <a:noAutofit/>
                        </wps:bodyPr>
                      </wps:wsp>
                      <wps:wsp>
                        <wps:cNvPr id="4501" name="Freeform 151"/>
                        <wps:cNvSpPr>
                          <a:spLocks noEditPoints="1"/>
                        </wps:cNvSpPr>
                        <wps:spPr bwMode="auto">
                          <a:xfrm>
                            <a:off x="38032" y="13704"/>
                            <a:ext cx="10471" cy="4653"/>
                          </a:xfrm>
                          <a:custGeom>
                            <a:avLst/>
                            <a:gdLst>
                              <a:gd name="T0" fmla="*/ 3181 w 2304"/>
                              <a:gd name="T1" fmla="*/ 66141 h 1632"/>
                              <a:gd name="T2" fmla="*/ 22270 w 2304"/>
                              <a:gd name="T3" fmla="*/ 37632 h 1632"/>
                              <a:gd name="T4" fmla="*/ 40449 w 2304"/>
                              <a:gd name="T5" fmla="*/ 24233 h 1632"/>
                              <a:gd name="T6" fmla="*/ 80443 w 2304"/>
                              <a:gd name="T7" fmla="*/ 7127 h 1632"/>
                              <a:gd name="T8" fmla="*/ 108167 w 2304"/>
                              <a:gd name="T9" fmla="*/ 1711 h 1632"/>
                              <a:gd name="T10" fmla="*/ 939413 w 2304"/>
                              <a:gd name="T11" fmla="*/ 1711 h 1632"/>
                              <a:gd name="T12" fmla="*/ 967591 w 2304"/>
                              <a:gd name="T13" fmla="*/ 7127 h 1632"/>
                              <a:gd name="T14" fmla="*/ 1007585 w 2304"/>
                              <a:gd name="T15" fmla="*/ 24233 h 1632"/>
                              <a:gd name="T16" fmla="*/ 1025310 w 2304"/>
                              <a:gd name="T17" fmla="*/ 37632 h 1632"/>
                              <a:gd name="T18" fmla="*/ 1044398 w 2304"/>
                              <a:gd name="T19" fmla="*/ 66141 h 1632"/>
                              <a:gd name="T20" fmla="*/ 1047125 w 2304"/>
                              <a:gd name="T21" fmla="*/ 381736 h 1632"/>
                              <a:gd name="T22" fmla="*/ 1037126 w 2304"/>
                              <a:gd name="T23" fmla="*/ 413666 h 1632"/>
                              <a:gd name="T24" fmla="*/ 1023946 w 2304"/>
                              <a:gd name="T25" fmla="*/ 429061 h 1632"/>
                              <a:gd name="T26" fmla="*/ 989406 w 2304"/>
                              <a:gd name="T27" fmla="*/ 450727 h 1632"/>
                              <a:gd name="T28" fmla="*/ 964864 w 2304"/>
                              <a:gd name="T29" fmla="*/ 458995 h 1632"/>
                              <a:gd name="T30" fmla="*/ 915325 w 2304"/>
                              <a:gd name="T31" fmla="*/ 465267 h 1632"/>
                              <a:gd name="T32" fmla="*/ 105440 w 2304"/>
                              <a:gd name="T33" fmla="*/ 463556 h 1632"/>
                              <a:gd name="T34" fmla="*/ 59992 w 2304"/>
                              <a:gd name="T35" fmla="*/ 451583 h 1632"/>
                              <a:gd name="T36" fmla="*/ 38631 w 2304"/>
                              <a:gd name="T37" fmla="*/ 440464 h 1632"/>
                              <a:gd name="T38" fmla="*/ 11362 w 2304"/>
                              <a:gd name="T39" fmla="*/ 415376 h 1632"/>
                              <a:gd name="T40" fmla="*/ 2727 w 2304"/>
                              <a:gd name="T41" fmla="*/ 397701 h 1632"/>
                              <a:gd name="T42" fmla="*/ 29087 w 2304"/>
                              <a:gd name="T43" fmla="*/ 380880 h 1632"/>
                              <a:gd name="T44" fmla="*/ 38176 w 2304"/>
                              <a:gd name="T45" fmla="*/ 408249 h 1632"/>
                              <a:gd name="T46" fmla="*/ 46357 w 2304"/>
                              <a:gd name="T47" fmla="*/ 417657 h 1632"/>
                              <a:gd name="T48" fmla="*/ 76353 w 2304"/>
                              <a:gd name="T49" fmla="*/ 436473 h 1632"/>
                              <a:gd name="T50" fmla="*/ 91805 w 2304"/>
                              <a:gd name="T51" fmla="*/ 441605 h 1632"/>
                              <a:gd name="T52" fmla="*/ 133618 w 2304"/>
                              <a:gd name="T53" fmla="*/ 447021 h 1632"/>
                              <a:gd name="T54" fmla="*/ 933959 w 2304"/>
                              <a:gd name="T55" fmla="*/ 446166 h 1632"/>
                              <a:gd name="T56" fmla="*/ 973499 w 2304"/>
                              <a:gd name="T57" fmla="*/ 435333 h 1632"/>
                              <a:gd name="T58" fmla="*/ 986679 w 2304"/>
                              <a:gd name="T59" fmla="*/ 429061 h 1632"/>
                              <a:gd name="T60" fmla="*/ 1010312 w 2304"/>
                              <a:gd name="T61" fmla="*/ 406538 h 1632"/>
                              <a:gd name="T62" fmla="*/ 1016220 w 2304"/>
                              <a:gd name="T63" fmla="*/ 395990 h 1632"/>
                              <a:gd name="T64" fmla="*/ 1016220 w 2304"/>
                              <a:gd name="T65" fmla="*/ 69562 h 1632"/>
                              <a:gd name="T66" fmla="*/ 1010312 w 2304"/>
                              <a:gd name="T67" fmla="*/ 59299 h 1632"/>
                              <a:gd name="T68" fmla="*/ 987133 w 2304"/>
                              <a:gd name="T69" fmla="*/ 37062 h 1632"/>
                              <a:gd name="T70" fmla="*/ 973499 w 2304"/>
                              <a:gd name="T71" fmla="*/ 30220 h 1632"/>
                              <a:gd name="T72" fmla="*/ 933959 w 2304"/>
                              <a:gd name="T73" fmla="*/ 19386 h 1632"/>
                              <a:gd name="T74" fmla="*/ 134981 w 2304"/>
                              <a:gd name="T75" fmla="*/ 18246 h 1632"/>
                              <a:gd name="T76" fmla="*/ 91805 w 2304"/>
                              <a:gd name="T77" fmla="*/ 23948 h 1632"/>
                              <a:gd name="T78" fmla="*/ 76353 w 2304"/>
                              <a:gd name="T79" fmla="*/ 29079 h 1632"/>
                              <a:gd name="T80" fmla="*/ 46357 w 2304"/>
                              <a:gd name="T81" fmla="*/ 47895 h 1632"/>
                              <a:gd name="T82" fmla="*/ 38176 w 2304"/>
                              <a:gd name="T83" fmla="*/ 57588 h 1632"/>
                              <a:gd name="T84" fmla="*/ 29087 w 2304"/>
                              <a:gd name="T85" fmla="*/ 83816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2F2F2"/>
                          </a:solidFill>
                          <a:ln w="635">
                            <a:solidFill>
                              <a:srgbClr val="F2F2F2"/>
                            </a:solidFill>
                            <a:round/>
                            <a:headEnd/>
                            <a:tailEnd/>
                          </a:ln>
                        </wps:spPr>
                        <wps:bodyPr rot="0" vert="horz" wrap="square" lIns="91440" tIns="45720" rIns="91440" bIns="45720" anchor="t" anchorCtr="0" upright="1">
                          <a:noAutofit/>
                        </wps:bodyPr>
                      </wps:wsp>
                      <wps:wsp>
                        <wps:cNvPr id="4502" name="Rectangle 152"/>
                        <wps:cNvSpPr>
                          <a:spLocks noChangeArrowheads="1"/>
                        </wps:cNvSpPr>
                        <wps:spPr bwMode="auto">
                          <a:xfrm>
                            <a:off x="41053" y="14915"/>
                            <a:ext cx="4198"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3AD2"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 xml:space="preserve">4.3. Fiscal </w:t>
                              </w:r>
                            </w:p>
                          </w:txbxContent>
                        </wps:txbx>
                        <wps:bodyPr rot="0" vert="horz" wrap="square" lIns="0" tIns="0" rIns="0" bIns="0" anchor="t" anchorCtr="0" upright="1">
                          <a:noAutofit/>
                        </wps:bodyPr>
                      </wps:wsp>
                      <wps:wsp>
                        <wps:cNvPr id="4503" name="Rectangle 153"/>
                        <wps:cNvSpPr>
                          <a:spLocks noChangeArrowheads="1"/>
                        </wps:cNvSpPr>
                        <wps:spPr bwMode="auto">
                          <a:xfrm>
                            <a:off x="40617" y="15645"/>
                            <a:ext cx="4939"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9475B"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 xml:space="preserve">Forecasting </w:t>
                              </w:r>
                            </w:p>
                          </w:txbxContent>
                        </wps:txbx>
                        <wps:bodyPr rot="0" vert="horz" wrap="square" lIns="0" tIns="0" rIns="0" bIns="0" anchor="t" anchorCtr="0" upright="1">
                          <a:noAutofit/>
                        </wps:bodyPr>
                      </wps:wsp>
                      <wps:wsp>
                        <wps:cNvPr id="4504" name="Rectangle 154"/>
                        <wps:cNvSpPr>
                          <a:spLocks noChangeArrowheads="1"/>
                        </wps:cNvSpPr>
                        <wps:spPr bwMode="auto">
                          <a:xfrm>
                            <a:off x="40106" y="16374"/>
                            <a:ext cx="728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4952" w14:textId="77777777" w:rsidR="00CC49D6" w:rsidRPr="001734C3" w:rsidRDefault="00CC49D6" w:rsidP="00B83EB1">
                              <w:pPr>
                                <w:spacing w:after="120"/>
                                <w:rPr>
                                  <w:color w:val="FFFFFF" w:themeColor="background1"/>
                                </w:rPr>
                              </w:pPr>
                              <w:r>
                                <w:rPr>
                                  <w:rFonts w:cs="Segoe UI"/>
                                  <w:b/>
                                  <w:bCs/>
                                  <w:color w:val="FFFFFF" w:themeColor="background1"/>
                                  <w:sz w:val="12"/>
                                  <w:szCs w:val="12"/>
                                </w:rPr>
                                <w:t xml:space="preserve">&amp; </w:t>
                              </w:r>
                              <w:r w:rsidRPr="001734C3">
                                <w:rPr>
                                  <w:rFonts w:cs="Segoe UI"/>
                                  <w:b/>
                                  <w:bCs/>
                                  <w:color w:val="FFFFFF" w:themeColor="background1"/>
                                  <w:sz w:val="12"/>
                                  <w:szCs w:val="12"/>
                                </w:rPr>
                                <w:t>Budgeting</w:t>
                              </w:r>
                            </w:p>
                          </w:txbxContent>
                        </wps:txbx>
                        <wps:bodyPr rot="0" vert="horz" wrap="square" lIns="0" tIns="0" rIns="0" bIns="0" anchor="t" anchorCtr="0" upright="1">
                          <a:noAutofit/>
                        </wps:bodyPr>
                      </wps:wsp>
                      <wps:wsp>
                        <wps:cNvPr id="4505" name="Freeform 155"/>
                        <wps:cNvSpPr>
                          <a:spLocks/>
                        </wps:cNvSpPr>
                        <wps:spPr bwMode="auto">
                          <a:xfrm>
                            <a:off x="25824" y="3710"/>
                            <a:ext cx="10175" cy="4518"/>
                          </a:xfrm>
                          <a:custGeom>
                            <a:avLst/>
                            <a:gdLst>
                              <a:gd name="T0" fmla="*/ 0 w 2240"/>
                              <a:gd name="T1" fmla="*/ 75302 h 1584"/>
                              <a:gd name="T2" fmla="*/ 119918 w 2240"/>
                              <a:gd name="T3" fmla="*/ 0 h 1584"/>
                              <a:gd name="T4" fmla="*/ 119918 w 2240"/>
                              <a:gd name="T5" fmla="*/ 0 h 1584"/>
                              <a:gd name="T6" fmla="*/ 119918 w 2240"/>
                              <a:gd name="T7" fmla="*/ 0 h 1584"/>
                              <a:gd name="T8" fmla="*/ 897571 w 2240"/>
                              <a:gd name="T9" fmla="*/ 0 h 1584"/>
                              <a:gd name="T10" fmla="*/ 897571 w 2240"/>
                              <a:gd name="T11" fmla="*/ 0 h 1584"/>
                              <a:gd name="T12" fmla="*/ 1017489 w 2240"/>
                              <a:gd name="T13" fmla="*/ 75302 h 1584"/>
                              <a:gd name="T14" fmla="*/ 1017489 w 2240"/>
                              <a:gd name="T15" fmla="*/ 75302 h 1584"/>
                              <a:gd name="T16" fmla="*/ 1017489 w 2240"/>
                              <a:gd name="T17" fmla="*/ 75302 h 1584"/>
                              <a:gd name="T18" fmla="*/ 1017489 w 2240"/>
                              <a:gd name="T19" fmla="*/ 376509 h 1584"/>
                              <a:gd name="T20" fmla="*/ 1017489 w 2240"/>
                              <a:gd name="T21" fmla="*/ 376509 h 1584"/>
                              <a:gd name="T22" fmla="*/ 897571 w 2240"/>
                              <a:gd name="T23" fmla="*/ 451811 h 1584"/>
                              <a:gd name="T24" fmla="*/ 897571 w 2240"/>
                              <a:gd name="T25" fmla="*/ 451811 h 1584"/>
                              <a:gd name="T26" fmla="*/ 897571 w 2240"/>
                              <a:gd name="T27" fmla="*/ 451811 h 1584"/>
                              <a:gd name="T28" fmla="*/ 119918 w 2240"/>
                              <a:gd name="T29" fmla="*/ 451811 h 1584"/>
                              <a:gd name="T30" fmla="*/ 119918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C9C9C9"/>
                          </a:solidFill>
                          <a:ln w="0">
                            <a:solidFill>
                              <a:srgbClr val="000000"/>
                            </a:solidFill>
                            <a:round/>
                            <a:headEnd/>
                            <a:tailEnd/>
                          </a:ln>
                        </wps:spPr>
                        <wps:bodyPr rot="0" vert="horz" wrap="square" lIns="91440" tIns="45720" rIns="91440" bIns="45720" anchor="t" anchorCtr="0" upright="1">
                          <a:noAutofit/>
                        </wps:bodyPr>
                      </wps:wsp>
                      <wps:wsp>
                        <wps:cNvPr id="4506" name="Freeform 156"/>
                        <wps:cNvSpPr>
                          <a:spLocks noEditPoints="1"/>
                        </wps:cNvSpPr>
                        <wps:spPr bwMode="auto">
                          <a:xfrm>
                            <a:off x="25675" y="3617"/>
                            <a:ext cx="10472" cy="4699"/>
                          </a:xfrm>
                          <a:custGeom>
                            <a:avLst/>
                            <a:gdLst>
                              <a:gd name="T0" fmla="*/ 3181 w 2304"/>
                              <a:gd name="T1" fmla="*/ 66725 h 1648"/>
                              <a:gd name="T2" fmla="*/ 22270 w 2304"/>
                              <a:gd name="T3" fmla="*/ 38210 h 1648"/>
                              <a:gd name="T4" fmla="*/ 40903 w 2304"/>
                              <a:gd name="T5" fmla="*/ 24523 h 1648"/>
                              <a:gd name="T6" fmla="*/ 81352 w 2304"/>
                              <a:gd name="T7" fmla="*/ 7129 h 1648"/>
                              <a:gd name="T8" fmla="*/ 109076 w 2304"/>
                              <a:gd name="T9" fmla="*/ 1711 h 1648"/>
                              <a:gd name="T10" fmla="*/ 938049 w 2304"/>
                              <a:gd name="T11" fmla="*/ 1711 h 1648"/>
                              <a:gd name="T12" fmla="*/ 966682 w 2304"/>
                              <a:gd name="T13" fmla="*/ 7129 h 1648"/>
                              <a:gd name="T14" fmla="*/ 1007131 w 2304"/>
                              <a:gd name="T15" fmla="*/ 24523 h 1648"/>
                              <a:gd name="T16" fmla="*/ 1025310 w 2304"/>
                              <a:gd name="T17" fmla="*/ 38210 h 1648"/>
                              <a:gd name="T18" fmla="*/ 1044398 w 2304"/>
                              <a:gd name="T19" fmla="*/ 66725 h 1648"/>
                              <a:gd name="T20" fmla="*/ 1047125 w 2304"/>
                              <a:gd name="T21" fmla="*/ 385521 h 1648"/>
                              <a:gd name="T22" fmla="*/ 1037126 w 2304"/>
                              <a:gd name="T23" fmla="*/ 417743 h 1648"/>
                              <a:gd name="T24" fmla="*/ 1023492 w 2304"/>
                              <a:gd name="T25" fmla="*/ 433711 h 1648"/>
                              <a:gd name="T26" fmla="*/ 989406 w 2304"/>
                              <a:gd name="T27" fmla="*/ 455097 h 1648"/>
                              <a:gd name="T28" fmla="*/ 963955 w 2304"/>
                              <a:gd name="T29" fmla="*/ 463652 h 1648"/>
                              <a:gd name="T30" fmla="*/ 913962 w 2304"/>
                              <a:gd name="T31" fmla="*/ 469925 h 1648"/>
                              <a:gd name="T32" fmla="*/ 106349 w 2304"/>
                              <a:gd name="T33" fmla="*/ 468214 h 1648"/>
                              <a:gd name="T34" fmla="*/ 60900 w 2304"/>
                              <a:gd name="T35" fmla="*/ 456238 h 1648"/>
                              <a:gd name="T36" fmla="*/ 39085 w 2304"/>
                              <a:gd name="T37" fmla="*/ 444832 h 1648"/>
                              <a:gd name="T38" fmla="*/ 11362 w 2304"/>
                              <a:gd name="T39" fmla="*/ 419454 h 1648"/>
                              <a:gd name="T40" fmla="*/ 2727 w 2304"/>
                              <a:gd name="T41" fmla="*/ 401489 h 1648"/>
                              <a:gd name="T42" fmla="*/ 29087 w 2304"/>
                              <a:gd name="T43" fmla="*/ 384666 h 1648"/>
                              <a:gd name="T44" fmla="*/ 38176 w 2304"/>
                              <a:gd name="T45" fmla="*/ 412325 h 1648"/>
                              <a:gd name="T46" fmla="*/ 46357 w 2304"/>
                              <a:gd name="T47" fmla="*/ 422020 h 1648"/>
                              <a:gd name="T48" fmla="*/ 77262 w 2304"/>
                              <a:gd name="T49" fmla="*/ 441125 h 1648"/>
                              <a:gd name="T50" fmla="*/ 92714 w 2304"/>
                              <a:gd name="T51" fmla="*/ 446258 h 1648"/>
                              <a:gd name="T52" fmla="*/ 134526 w 2304"/>
                              <a:gd name="T53" fmla="*/ 451675 h 1648"/>
                              <a:gd name="T54" fmla="*/ 932596 w 2304"/>
                              <a:gd name="T55" fmla="*/ 450820 h 1648"/>
                              <a:gd name="T56" fmla="*/ 973045 w 2304"/>
                              <a:gd name="T57" fmla="*/ 439984 h 1648"/>
                              <a:gd name="T58" fmla="*/ 986679 w 2304"/>
                              <a:gd name="T59" fmla="*/ 433141 h 1648"/>
                              <a:gd name="T60" fmla="*/ 1010312 w 2304"/>
                              <a:gd name="T61" fmla="*/ 410614 h 1648"/>
                              <a:gd name="T62" fmla="*/ 1016220 w 2304"/>
                              <a:gd name="T63" fmla="*/ 399778 h 1648"/>
                              <a:gd name="T64" fmla="*/ 1016220 w 2304"/>
                              <a:gd name="T65" fmla="*/ 70147 h 1648"/>
                              <a:gd name="T66" fmla="*/ 1010312 w 2304"/>
                              <a:gd name="T67" fmla="*/ 59881 h 1648"/>
                              <a:gd name="T68" fmla="*/ 986679 w 2304"/>
                              <a:gd name="T69" fmla="*/ 37354 h 1648"/>
                              <a:gd name="T70" fmla="*/ 973045 w 2304"/>
                              <a:gd name="T71" fmla="*/ 30226 h 1648"/>
                              <a:gd name="T72" fmla="*/ 932596 w 2304"/>
                              <a:gd name="T73" fmla="*/ 19390 h 1648"/>
                              <a:gd name="T74" fmla="*/ 135890 w 2304"/>
                              <a:gd name="T75" fmla="*/ 18250 h 1648"/>
                              <a:gd name="T76" fmla="*/ 92714 w 2304"/>
                              <a:gd name="T77" fmla="*/ 23952 h 1648"/>
                              <a:gd name="T78" fmla="*/ 77262 w 2304"/>
                              <a:gd name="T79" fmla="*/ 29085 h 1648"/>
                              <a:gd name="T80" fmla="*/ 46357 w 2304"/>
                              <a:gd name="T81" fmla="*/ 48475 h 1648"/>
                              <a:gd name="T82" fmla="*/ 38176 w 2304"/>
                              <a:gd name="T83" fmla="*/ 58170 h 1648"/>
                              <a:gd name="T84" fmla="*/ 29087 w 2304"/>
                              <a:gd name="T85" fmla="*/ 84404 h 16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48">
                                <a:moveTo>
                                  <a:pt x="0" y="296"/>
                                </a:moveTo>
                                <a:lnTo>
                                  <a:pt x="6" y="240"/>
                                </a:lnTo>
                                <a:cubicBezTo>
                                  <a:pt x="6" y="238"/>
                                  <a:pt x="6" y="236"/>
                                  <a:pt x="7" y="234"/>
                                </a:cubicBezTo>
                                <a:lnTo>
                                  <a:pt x="23" y="185"/>
                                </a:lnTo>
                                <a:cubicBezTo>
                                  <a:pt x="24" y="183"/>
                                  <a:pt x="24" y="181"/>
                                  <a:pt x="25" y="179"/>
                                </a:cubicBezTo>
                                <a:lnTo>
                                  <a:pt x="49" y="134"/>
                                </a:lnTo>
                                <a:cubicBezTo>
                                  <a:pt x="50" y="132"/>
                                  <a:pt x="52" y="131"/>
                                  <a:pt x="53" y="129"/>
                                </a:cubicBezTo>
                                <a:lnTo>
                                  <a:pt x="86" y="90"/>
                                </a:lnTo>
                                <a:cubicBezTo>
                                  <a:pt x="87" y="88"/>
                                  <a:pt x="88" y="87"/>
                                  <a:pt x="90" y="86"/>
                                </a:cubicBezTo>
                                <a:lnTo>
                                  <a:pt x="129" y="53"/>
                                </a:lnTo>
                                <a:cubicBezTo>
                                  <a:pt x="131" y="52"/>
                                  <a:pt x="132" y="50"/>
                                  <a:pt x="134" y="49"/>
                                </a:cubicBezTo>
                                <a:lnTo>
                                  <a:pt x="179" y="25"/>
                                </a:lnTo>
                                <a:cubicBezTo>
                                  <a:pt x="181" y="24"/>
                                  <a:pt x="183" y="24"/>
                                  <a:pt x="185" y="23"/>
                                </a:cubicBezTo>
                                <a:lnTo>
                                  <a:pt x="234" y="7"/>
                                </a:lnTo>
                                <a:cubicBezTo>
                                  <a:pt x="236" y="6"/>
                                  <a:pt x="238" y="6"/>
                                  <a:pt x="240" y="6"/>
                                </a:cubicBezTo>
                                <a:lnTo>
                                  <a:pt x="293" y="1"/>
                                </a:lnTo>
                                <a:lnTo>
                                  <a:pt x="2008" y="0"/>
                                </a:lnTo>
                                <a:lnTo>
                                  <a:pt x="2064" y="6"/>
                                </a:lnTo>
                                <a:cubicBezTo>
                                  <a:pt x="2067" y="6"/>
                                  <a:pt x="2069" y="6"/>
                                  <a:pt x="2071" y="7"/>
                                </a:cubicBezTo>
                                <a:lnTo>
                                  <a:pt x="2121" y="23"/>
                                </a:lnTo>
                                <a:cubicBezTo>
                                  <a:pt x="2123" y="24"/>
                                  <a:pt x="2125" y="24"/>
                                  <a:pt x="2127" y="25"/>
                                </a:cubicBezTo>
                                <a:lnTo>
                                  <a:pt x="2172" y="49"/>
                                </a:lnTo>
                                <a:cubicBezTo>
                                  <a:pt x="2174" y="50"/>
                                  <a:pt x="2175" y="52"/>
                                  <a:pt x="2177" y="53"/>
                                </a:cubicBezTo>
                                <a:lnTo>
                                  <a:pt x="2216" y="86"/>
                                </a:lnTo>
                                <a:cubicBezTo>
                                  <a:pt x="2218" y="87"/>
                                  <a:pt x="2219" y="89"/>
                                  <a:pt x="2220" y="90"/>
                                </a:cubicBezTo>
                                <a:lnTo>
                                  <a:pt x="2252" y="129"/>
                                </a:lnTo>
                                <a:cubicBezTo>
                                  <a:pt x="2254" y="131"/>
                                  <a:pt x="2255" y="133"/>
                                  <a:pt x="2256" y="134"/>
                                </a:cubicBezTo>
                                <a:lnTo>
                                  <a:pt x="2280" y="179"/>
                                </a:lnTo>
                                <a:cubicBezTo>
                                  <a:pt x="2281" y="181"/>
                                  <a:pt x="2281" y="183"/>
                                  <a:pt x="2282" y="185"/>
                                </a:cubicBezTo>
                                <a:lnTo>
                                  <a:pt x="2298" y="234"/>
                                </a:lnTo>
                                <a:cubicBezTo>
                                  <a:pt x="2299" y="236"/>
                                  <a:pt x="2299" y="238"/>
                                  <a:pt x="2299" y="240"/>
                                </a:cubicBezTo>
                                <a:lnTo>
                                  <a:pt x="2304" y="293"/>
                                </a:lnTo>
                                <a:lnTo>
                                  <a:pt x="2304" y="1352"/>
                                </a:lnTo>
                                <a:lnTo>
                                  <a:pt x="2299" y="1408"/>
                                </a:lnTo>
                                <a:cubicBezTo>
                                  <a:pt x="2299" y="1411"/>
                                  <a:pt x="2299" y="1413"/>
                                  <a:pt x="2298" y="1415"/>
                                </a:cubicBezTo>
                                <a:lnTo>
                                  <a:pt x="2282" y="1465"/>
                                </a:lnTo>
                                <a:cubicBezTo>
                                  <a:pt x="2281" y="1467"/>
                                  <a:pt x="2281" y="1469"/>
                                  <a:pt x="2280" y="1471"/>
                                </a:cubicBezTo>
                                <a:lnTo>
                                  <a:pt x="2256" y="1516"/>
                                </a:lnTo>
                                <a:cubicBezTo>
                                  <a:pt x="2255" y="1517"/>
                                  <a:pt x="2254" y="1519"/>
                                  <a:pt x="2252" y="1521"/>
                                </a:cubicBezTo>
                                <a:lnTo>
                                  <a:pt x="2220" y="1560"/>
                                </a:lnTo>
                                <a:cubicBezTo>
                                  <a:pt x="2219" y="1561"/>
                                  <a:pt x="2217" y="1563"/>
                                  <a:pt x="2216" y="1564"/>
                                </a:cubicBezTo>
                                <a:lnTo>
                                  <a:pt x="2177" y="1596"/>
                                </a:lnTo>
                                <a:cubicBezTo>
                                  <a:pt x="2175" y="1598"/>
                                  <a:pt x="2173" y="1599"/>
                                  <a:pt x="2172" y="1600"/>
                                </a:cubicBezTo>
                                <a:lnTo>
                                  <a:pt x="2127" y="1624"/>
                                </a:lnTo>
                                <a:cubicBezTo>
                                  <a:pt x="2125" y="1625"/>
                                  <a:pt x="2123" y="1625"/>
                                  <a:pt x="2121" y="1626"/>
                                </a:cubicBezTo>
                                <a:lnTo>
                                  <a:pt x="2071" y="1642"/>
                                </a:lnTo>
                                <a:cubicBezTo>
                                  <a:pt x="2069" y="1643"/>
                                  <a:pt x="2067" y="1643"/>
                                  <a:pt x="2064" y="1643"/>
                                </a:cubicBezTo>
                                <a:lnTo>
                                  <a:pt x="2011" y="1648"/>
                                </a:lnTo>
                                <a:lnTo>
                                  <a:pt x="296" y="1648"/>
                                </a:lnTo>
                                <a:lnTo>
                                  <a:pt x="240" y="1643"/>
                                </a:lnTo>
                                <a:cubicBezTo>
                                  <a:pt x="238" y="1643"/>
                                  <a:pt x="236" y="1643"/>
                                  <a:pt x="234" y="1642"/>
                                </a:cubicBezTo>
                                <a:lnTo>
                                  <a:pt x="185" y="1626"/>
                                </a:lnTo>
                                <a:cubicBezTo>
                                  <a:pt x="183" y="1625"/>
                                  <a:pt x="181" y="1625"/>
                                  <a:pt x="179" y="1624"/>
                                </a:cubicBezTo>
                                <a:lnTo>
                                  <a:pt x="134" y="1600"/>
                                </a:lnTo>
                                <a:cubicBezTo>
                                  <a:pt x="133" y="1599"/>
                                  <a:pt x="131" y="1598"/>
                                  <a:pt x="129" y="1596"/>
                                </a:cubicBezTo>
                                <a:lnTo>
                                  <a:pt x="90" y="1564"/>
                                </a:lnTo>
                                <a:cubicBezTo>
                                  <a:pt x="89" y="1563"/>
                                  <a:pt x="87" y="1562"/>
                                  <a:pt x="86" y="1560"/>
                                </a:cubicBezTo>
                                <a:lnTo>
                                  <a:pt x="53" y="1521"/>
                                </a:lnTo>
                                <a:cubicBezTo>
                                  <a:pt x="52" y="1519"/>
                                  <a:pt x="50" y="1518"/>
                                  <a:pt x="49" y="1516"/>
                                </a:cubicBezTo>
                                <a:lnTo>
                                  <a:pt x="25" y="1471"/>
                                </a:lnTo>
                                <a:cubicBezTo>
                                  <a:pt x="24" y="1469"/>
                                  <a:pt x="24" y="1467"/>
                                  <a:pt x="23" y="1465"/>
                                </a:cubicBezTo>
                                <a:lnTo>
                                  <a:pt x="7" y="1415"/>
                                </a:lnTo>
                                <a:cubicBezTo>
                                  <a:pt x="6" y="1413"/>
                                  <a:pt x="6" y="1411"/>
                                  <a:pt x="6" y="1408"/>
                                </a:cubicBezTo>
                                <a:lnTo>
                                  <a:pt x="1" y="1355"/>
                                </a:lnTo>
                                <a:lnTo>
                                  <a:pt x="0" y="296"/>
                                </a:lnTo>
                                <a:close/>
                                <a:moveTo>
                                  <a:pt x="64" y="1349"/>
                                </a:moveTo>
                                <a:lnTo>
                                  <a:pt x="69" y="1402"/>
                                </a:lnTo>
                                <a:lnTo>
                                  <a:pt x="68" y="1396"/>
                                </a:lnTo>
                                <a:lnTo>
                                  <a:pt x="84" y="1446"/>
                                </a:lnTo>
                                <a:lnTo>
                                  <a:pt x="82" y="1440"/>
                                </a:lnTo>
                                <a:lnTo>
                                  <a:pt x="106" y="1485"/>
                                </a:lnTo>
                                <a:lnTo>
                                  <a:pt x="102" y="1480"/>
                                </a:lnTo>
                                <a:lnTo>
                                  <a:pt x="135" y="1519"/>
                                </a:lnTo>
                                <a:lnTo>
                                  <a:pt x="131" y="1515"/>
                                </a:lnTo>
                                <a:lnTo>
                                  <a:pt x="170" y="1547"/>
                                </a:lnTo>
                                <a:lnTo>
                                  <a:pt x="165" y="1543"/>
                                </a:lnTo>
                                <a:lnTo>
                                  <a:pt x="210" y="1567"/>
                                </a:lnTo>
                                <a:lnTo>
                                  <a:pt x="204" y="1565"/>
                                </a:lnTo>
                                <a:lnTo>
                                  <a:pt x="253" y="1581"/>
                                </a:lnTo>
                                <a:lnTo>
                                  <a:pt x="246" y="1580"/>
                                </a:lnTo>
                                <a:lnTo>
                                  <a:pt x="296" y="1584"/>
                                </a:lnTo>
                                <a:lnTo>
                                  <a:pt x="2005" y="1585"/>
                                </a:lnTo>
                                <a:lnTo>
                                  <a:pt x="2058" y="1580"/>
                                </a:lnTo>
                                <a:lnTo>
                                  <a:pt x="2052" y="1581"/>
                                </a:lnTo>
                                <a:lnTo>
                                  <a:pt x="2102" y="1565"/>
                                </a:lnTo>
                                <a:lnTo>
                                  <a:pt x="2096" y="1567"/>
                                </a:lnTo>
                                <a:lnTo>
                                  <a:pt x="2141" y="1543"/>
                                </a:lnTo>
                                <a:lnTo>
                                  <a:pt x="2136" y="1547"/>
                                </a:lnTo>
                                <a:lnTo>
                                  <a:pt x="2175" y="1515"/>
                                </a:lnTo>
                                <a:lnTo>
                                  <a:pt x="2171" y="1519"/>
                                </a:lnTo>
                                <a:lnTo>
                                  <a:pt x="2203" y="1480"/>
                                </a:lnTo>
                                <a:lnTo>
                                  <a:pt x="2199" y="1485"/>
                                </a:lnTo>
                                <a:lnTo>
                                  <a:pt x="2223" y="1440"/>
                                </a:lnTo>
                                <a:lnTo>
                                  <a:pt x="2221" y="1446"/>
                                </a:lnTo>
                                <a:lnTo>
                                  <a:pt x="2237" y="1396"/>
                                </a:lnTo>
                                <a:lnTo>
                                  <a:pt x="2236" y="1402"/>
                                </a:lnTo>
                                <a:lnTo>
                                  <a:pt x="2240" y="1352"/>
                                </a:lnTo>
                                <a:lnTo>
                                  <a:pt x="2241" y="299"/>
                                </a:lnTo>
                                <a:lnTo>
                                  <a:pt x="2236" y="246"/>
                                </a:lnTo>
                                <a:lnTo>
                                  <a:pt x="2237" y="253"/>
                                </a:lnTo>
                                <a:lnTo>
                                  <a:pt x="2221" y="204"/>
                                </a:lnTo>
                                <a:lnTo>
                                  <a:pt x="2223" y="210"/>
                                </a:lnTo>
                                <a:lnTo>
                                  <a:pt x="2199" y="165"/>
                                </a:lnTo>
                                <a:lnTo>
                                  <a:pt x="2203" y="170"/>
                                </a:lnTo>
                                <a:lnTo>
                                  <a:pt x="2171" y="131"/>
                                </a:lnTo>
                                <a:lnTo>
                                  <a:pt x="2175" y="135"/>
                                </a:lnTo>
                                <a:lnTo>
                                  <a:pt x="2136" y="102"/>
                                </a:lnTo>
                                <a:lnTo>
                                  <a:pt x="2141" y="106"/>
                                </a:lnTo>
                                <a:lnTo>
                                  <a:pt x="2096" y="82"/>
                                </a:lnTo>
                                <a:lnTo>
                                  <a:pt x="2102" y="84"/>
                                </a:lnTo>
                                <a:lnTo>
                                  <a:pt x="2052" y="68"/>
                                </a:lnTo>
                                <a:lnTo>
                                  <a:pt x="2058" y="69"/>
                                </a:lnTo>
                                <a:lnTo>
                                  <a:pt x="2008" y="64"/>
                                </a:lnTo>
                                <a:lnTo>
                                  <a:pt x="299" y="64"/>
                                </a:lnTo>
                                <a:lnTo>
                                  <a:pt x="246" y="69"/>
                                </a:lnTo>
                                <a:lnTo>
                                  <a:pt x="253" y="68"/>
                                </a:lnTo>
                                <a:lnTo>
                                  <a:pt x="204" y="84"/>
                                </a:lnTo>
                                <a:lnTo>
                                  <a:pt x="210" y="82"/>
                                </a:lnTo>
                                <a:lnTo>
                                  <a:pt x="165" y="106"/>
                                </a:lnTo>
                                <a:lnTo>
                                  <a:pt x="170" y="102"/>
                                </a:lnTo>
                                <a:lnTo>
                                  <a:pt x="131" y="135"/>
                                </a:lnTo>
                                <a:lnTo>
                                  <a:pt x="135" y="131"/>
                                </a:lnTo>
                                <a:lnTo>
                                  <a:pt x="102" y="170"/>
                                </a:lnTo>
                                <a:lnTo>
                                  <a:pt x="106" y="165"/>
                                </a:lnTo>
                                <a:lnTo>
                                  <a:pt x="82" y="210"/>
                                </a:lnTo>
                                <a:lnTo>
                                  <a:pt x="84" y="204"/>
                                </a:lnTo>
                                <a:lnTo>
                                  <a:pt x="68" y="253"/>
                                </a:lnTo>
                                <a:lnTo>
                                  <a:pt x="69" y="246"/>
                                </a:lnTo>
                                <a:lnTo>
                                  <a:pt x="64" y="296"/>
                                </a:lnTo>
                                <a:lnTo>
                                  <a:pt x="64" y="1349"/>
                                </a:lnTo>
                                <a:close/>
                              </a:path>
                            </a:pathLst>
                          </a:custGeom>
                          <a:solidFill>
                            <a:srgbClr val="F2F2F2"/>
                          </a:solidFill>
                          <a:ln w="635">
                            <a:solidFill>
                              <a:srgbClr val="FFFFFF"/>
                            </a:solidFill>
                            <a:round/>
                            <a:headEnd/>
                            <a:tailEnd/>
                          </a:ln>
                        </wps:spPr>
                        <wps:bodyPr rot="0" vert="horz" wrap="square" lIns="91440" tIns="45720" rIns="91440" bIns="45720" anchor="t" anchorCtr="0" upright="1">
                          <a:noAutofit/>
                        </wps:bodyPr>
                      </wps:wsp>
                      <wps:wsp>
                        <wps:cNvPr id="4507" name="Rectangle 157"/>
                        <wps:cNvSpPr>
                          <a:spLocks noChangeArrowheads="1"/>
                        </wps:cNvSpPr>
                        <wps:spPr bwMode="auto">
                          <a:xfrm>
                            <a:off x="27034" y="5449"/>
                            <a:ext cx="746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B1C5" w14:textId="77777777" w:rsidR="00CC49D6" w:rsidRDefault="00CC49D6" w:rsidP="00B83EB1">
                              <w:pPr>
                                <w:spacing w:after="120"/>
                              </w:pPr>
                              <w:r>
                                <w:rPr>
                                  <w:rFonts w:cs="Segoe UI"/>
                                  <w:b/>
                                  <w:bCs/>
                                  <w:color w:val="000000"/>
                                  <w:sz w:val="12"/>
                                  <w:szCs w:val="12"/>
                                </w:rPr>
                                <w:t xml:space="preserve">3.1. Risk Analysis </w:t>
                              </w:r>
                            </w:p>
                          </w:txbxContent>
                        </wps:txbx>
                        <wps:bodyPr rot="0" vert="horz" wrap="square" lIns="0" tIns="0" rIns="0" bIns="0" anchor="t" anchorCtr="0" upright="1">
                          <a:noAutofit/>
                        </wps:bodyPr>
                      </wps:wsp>
                      <wps:wsp>
                        <wps:cNvPr id="4508" name="Rectangle 158"/>
                        <wps:cNvSpPr>
                          <a:spLocks noChangeArrowheads="1"/>
                        </wps:cNvSpPr>
                        <wps:spPr bwMode="auto">
                          <a:xfrm>
                            <a:off x="28055" y="6179"/>
                            <a:ext cx="546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AA61" w14:textId="77777777" w:rsidR="00CC49D6" w:rsidRDefault="00CC49D6" w:rsidP="00B83EB1">
                              <w:pPr>
                                <w:spacing w:after="120"/>
                              </w:pPr>
                              <w:r>
                                <w:rPr>
                                  <w:rFonts w:cs="Segoe UI"/>
                                  <w:b/>
                                  <w:bCs/>
                                  <w:color w:val="000000"/>
                                  <w:sz w:val="12"/>
                                  <w:szCs w:val="12"/>
                                </w:rPr>
                                <w:t>&amp; Disclosure</w:t>
                              </w:r>
                            </w:p>
                          </w:txbxContent>
                        </wps:txbx>
                        <wps:bodyPr rot="0" vert="horz" wrap="square" lIns="0" tIns="0" rIns="0" bIns="0" anchor="t" anchorCtr="0" upright="1">
                          <a:noAutofit/>
                        </wps:bodyPr>
                      </wps:wsp>
                      <wps:wsp>
                        <wps:cNvPr id="4509" name="Freeform 159"/>
                        <wps:cNvSpPr>
                          <a:spLocks/>
                        </wps:cNvSpPr>
                        <wps:spPr bwMode="auto">
                          <a:xfrm>
                            <a:off x="25824" y="8730"/>
                            <a:ext cx="10175" cy="4472"/>
                          </a:xfrm>
                          <a:custGeom>
                            <a:avLst/>
                            <a:gdLst>
                              <a:gd name="T0" fmla="*/ 0 w 2240"/>
                              <a:gd name="T1" fmla="*/ 74716 h 1568"/>
                              <a:gd name="T2" fmla="*/ 119010 w 2240"/>
                              <a:gd name="T3" fmla="*/ 0 h 1568"/>
                              <a:gd name="T4" fmla="*/ 119010 w 2240"/>
                              <a:gd name="T5" fmla="*/ 0 h 1568"/>
                              <a:gd name="T6" fmla="*/ 119010 w 2240"/>
                              <a:gd name="T7" fmla="*/ 0 h 1568"/>
                              <a:gd name="T8" fmla="*/ 898933 w 2240"/>
                              <a:gd name="T9" fmla="*/ 0 h 1568"/>
                              <a:gd name="T10" fmla="*/ 898933 w 2240"/>
                              <a:gd name="T11" fmla="*/ 0 h 1568"/>
                              <a:gd name="T12" fmla="*/ 1017489 w 2240"/>
                              <a:gd name="T13" fmla="*/ 74716 h 1568"/>
                              <a:gd name="T14" fmla="*/ 1017489 w 2240"/>
                              <a:gd name="T15" fmla="*/ 74716 h 1568"/>
                              <a:gd name="T16" fmla="*/ 1017489 w 2240"/>
                              <a:gd name="T17" fmla="*/ 74716 h 1568"/>
                              <a:gd name="T18" fmla="*/ 1017489 w 2240"/>
                              <a:gd name="T19" fmla="*/ 372723 h 1568"/>
                              <a:gd name="T20" fmla="*/ 1017489 w 2240"/>
                              <a:gd name="T21" fmla="*/ 372723 h 1568"/>
                              <a:gd name="T22" fmla="*/ 898933 w 2240"/>
                              <a:gd name="T23" fmla="*/ 447153 h 1568"/>
                              <a:gd name="T24" fmla="*/ 898933 w 2240"/>
                              <a:gd name="T25" fmla="*/ 447153 h 1568"/>
                              <a:gd name="T26" fmla="*/ 898933 w 2240"/>
                              <a:gd name="T27" fmla="*/ 447153 h 1568"/>
                              <a:gd name="T28" fmla="*/ 119010 w 2240"/>
                              <a:gd name="T29" fmla="*/ 447153 h 1568"/>
                              <a:gd name="T30" fmla="*/ 119010 w 2240"/>
                              <a:gd name="T31" fmla="*/ 447153 h 1568"/>
                              <a:gd name="T32" fmla="*/ 0 w 2240"/>
                              <a:gd name="T33" fmla="*/ 372723 h 1568"/>
                              <a:gd name="T34" fmla="*/ 0 w 2240"/>
                              <a:gd name="T35" fmla="*/ 372723 h 1568"/>
                              <a:gd name="T36" fmla="*/ 0 w 2240"/>
                              <a:gd name="T37" fmla="*/ 74716 h 15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68">
                                <a:moveTo>
                                  <a:pt x="0" y="262"/>
                                </a:moveTo>
                                <a:cubicBezTo>
                                  <a:pt x="0" y="117"/>
                                  <a:pt x="117" y="0"/>
                                  <a:pt x="262" y="0"/>
                                </a:cubicBezTo>
                                <a:cubicBezTo>
                                  <a:pt x="262" y="0"/>
                                  <a:pt x="262" y="0"/>
                                  <a:pt x="262" y="0"/>
                                </a:cubicBezTo>
                                <a:lnTo>
                                  <a:pt x="262" y="0"/>
                                </a:lnTo>
                                <a:lnTo>
                                  <a:pt x="1979" y="0"/>
                                </a:lnTo>
                                <a:cubicBezTo>
                                  <a:pt x="2123" y="0"/>
                                  <a:pt x="2240" y="117"/>
                                  <a:pt x="2240" y="262"/>
                                </a:cubicBezTo>
                                <a:cubicBezTo>
                                  <a:pt x="2240" y="262"/>
                                  <a:pt x="2240" y="262"/>
                                  <a:pt x="2240" y="262"/>
                                </a:cubicBezTo>
                                <a:lnTo>
                                  <a:pt x="2240" y="262"/>
                                </a:lnTo>
                                <a:lnTo>
                                  <a:pt x="2240" y="1307"/>
                                </a:lnTo>
                                <a:cubicBezTo>
                                  <a:pt x="2240" y="1451"/>
                                  <a:pt x="2123" y="1568"/>
                                  <a:pt x="1979" y="1568"/>
                                </a:cubicBezTo>
                                <a:cubicBezTo>
                                  <a:pt x="1979" y="1568"/>
                                  <a:pt x="1979" y="1568"/>
                                  <a:pt x="1979" y="1568"/>
                                </a:cubicBezTo>
                                <a:lnTo>
                                  <a:pt x="1979" y="1568"/>
                                </a:lnTo>
                                <a:lnTo>
                                  <a:pt x="262" y="1568"/>
                                </a:lnTo>
                                <a:cubicBezTo>
                                  <a:pt x="117" y="1568"/>
                                  <a:pt x="0" y="1451"/>
                                  <a:pt x="0" y="1307"/>
                                </a:cubicBezTo>
                                <a:cubicBezTo>
                                  <a:pt x="0" y="1307"/>
                                  <a:pt x="0" y="1307"/>
                                  <a:pt x="0" y="1307"/>
                                </a:cubicBezTo>
                                <a:lnTo>
                                  <a:pt x="0" y="262"/>
                                </a:lnTo>
                                <a:close/>
                              </a:path>
                            </a:pathLst>
                          </a:custGeom>
                          <a:solidFill>
                            <a:srgbClr val="C9C9C9"/>
                          </a:solidFill>
                          <a:ln w="0">
                            <a:solidFill>
                              <a:srgbClr val="000000"/>
                            </a:solidFill>
                            <a:round/>
                            <a:headEnd/>
                            <a:tailEnd/>
                          </a:ln>
                        </wps:spPr>
                        <wps:bodyPr rot="0" vert="horz" wrap="square" lIns="91440" tIns="45720" rIns="91440" bIns="45720" anchor="t" anchorCtr="0" upright="1">
                          <a:noAutofit/>
                        </wps:bodyPr>
                      </wps:wsp>
                      <wps:wsp>
                        <wps:cNvPr id="4510" name="Freeform 160"/>
                        <wps:cNvSpPr>
                          <a:spLocks noEditPoints="1"/>
                        </wps:cNvSpPr>
                        <wps:spPr bwMode="auto">
                          <a:xfrm>
                            <a:off x="25675" y="8637"/>
                            <a:ext cx="10472" cy="4658"/>
                          </a:xfrm>
                          <a:custGeom>
                            <a:avLst/>
                            <a:gdLst>
                              <a:gd name="T0" fmla="*/ 3181 w 2304"/>
                              <a:gd name="T1" fmla="*/ 66215 h 1632"/>
                              <a:gd name="T2" fmla="*/ 22270 w 2304"/>
                              <a:gd name="T3" fmla="*/ 37674 h 1632"/>
                              <a:gd name="T4" fmla="*/ 40449 w 2304"/>
                              <a:gd name="T5" fmla="*/ 24260 h 1632"/>
                              <a:gd name="T6" fmla="*/ 80443 w 2304"/>
                              <a:gd name="T7" fmla="*/ 7135 h 1632"/>
                              <a:gd name="T8" fmla="*/ 108167 w 2304"/>
                              <a:gd name="T9" fmla="*/ 1712 h 1632"/>
                              <a:gd name="T10" fmla="*/ 939413 w 2304"/>
                              <a:gd name="T11" fmla="*/ 1712 h 1632"/>
                              <a:gd name="T12" fmla="*/ 967591 w 2304"/>
                              <a:gd name="T13" fmla="*/ 7135 h 1632"/>
                              <a:gd name="T14" fmla="*/ 1007585 w 2304"/>
                              <a:gd name="T15" fmla="*/ 24260 h 1632"/>
                              <a:gd name="T16" fmla="*/ 1025310 w 2304"/>
                              <a:gd name="T17" fmla="*/ 37674 h 1632"/>
                              <a:gd name="T18" fmla="*/ 1044398 w 2304"/>
                              <a:gd name="T19" fmla="*/ 66215 h 1632"/>
                              <a:gd name="T20" fmla="*/ 1047125 w 2304"/>
                              <a:gd name="T21" fmla="*/ 382161 h 1632"/>
                              <a:gd name="T22" fmla="*/ 1037126 w 2304"/>
                              <a:gd name="T23" fmla="*/ 414126 h 1632"/>
                              <a:gd name="T24" fmla="*/ 1023946 w 2304"/>
                              <a:gd name="T25" fmla="*/ 429538 h 1632"/>
                              <a:gd name="T26" fmla="*/ 989406 w 2304"/>
                              <a:gd name="T27" fmla="*/ 451229 h 1632"/>
                              <a:gd name="T28" fmla="*/ 964864 w 2304"/>
                              <a:gd name="T29" fmla="*/ 459506 h 1632"/>
                              <a:gd name="T30" fmla="*/ 915325 w 2304"/>
                              <a:gd name="T31" fmla="*/ 465785 h 1632"/>
                              <a:gd name="T32" fmla="*/ 105440 w 2304"/>
                              <a:gd name="T33" fmla="*/ 464073 h 1632"/>
                              <a:gd name="T34" fmla="*/ 59992 w 2304"/>
                              <a:gd name="T35" fmla="*/ 452085 h 1632"/>
                              <a:gd name="T36" fmla="*/ 38631 w 2304"/>
                              <a:gd name="T37" fmla="*/ 440955 h 1632"/>
                              <a:gd name="T38" fmla="*/ 11362 w 2304"/>
                              <a:gd name="T39" fmla="*/ 415839 h 1632"/>
                              <a:gd name="T40" fmla="*/ 2727 w 2304"/>
                              <a:gd name="T41" fmla="*/ 398143 h 1632"/>
                              <a:gd name="T42" fmla="*/ 29087 w 2304"/>
                              <a:gd name="T43" fmla="*/ 381304 h 1632"/>
                              <a:gd name="T44" fmla="*/ 38176 w 2304"/>
                              <a:gd name="T45" fmla="*/ 408704 h 1632"/>
                              <a:gd name="T46" fmla="*/ 46357 w 2304"/>
                              <a:gd name="T47" fmla="*/ 418122 h 1632"/>
                              <a:gd name="T48" fmla="*/ 76353 w 2304"/>
                              <a:gd name="T49" fmla="*/ 436959 h 1632"/>
                              <a:gd name="T50" fmla="*/ 91805 w 2304"/>
                              <a:gd name="T51" fmla="*/ 442096 h 1632"/>
                              <a:gd name="T52" fmla="*/ 133618 w 2304"/>
                              <a:gd name="T53" fmla="*/ 447519 h 1632"/>
                              <a:gd name="T54" fmla="*/ 933959 w 2304"/>
                              <a:gd name="T55" fmla="*/ 446663 h 1632"/>
                              <a:gd name="T56" fmla="*/ 973499 w 2304"/>
                              <a:gd name="T57" fmla="*/ 435817 h 1632"/>
                              <a:gd name="T58" fmla="*/ 986679 w 2304"/>
                              <a:gd name="T59" fmla="*/ 429538 h 1632"/>
                              <a:gd name="T60" fmla="*/ 1010312 w 2304"/>
                              <a:gd name="T61" fmla="*/ 406991 h 1632"/>
                              <a:gd name="T62" fmla="*/ 1016220 w 2304"/>
                              <a:gd name="T63" fmla="*/ 396431 h 1632"/>
                              <a:gd name="T64" fmla="*/ 1016220 w 2304"/>
                              <a:gd name="T65" fmla="*/ 69639 h 1632"/>
                              <a:gd name="T66" fmla="*/ 1010312 w 2304"/>
                              <a:gd name="T67" fmla="*/ 59365 h 1632"/>
                              <a:gd name="T68" fmla="*/ 987133 w 2304"/>
                              <a:gd name="T69" fmla="*/ 37103 h 1632"/>
                              <a:gd name="T70" fmla="*/ 973499 w 2304"/>
                              <a:gd name="T71" fmla="*/ 30253 h 1632"/>
                              <a:gd name="T72" fmla="*/ 933959 w 2304"/>
                              <a:gd name="T73" fmla="*/ 19408 h 1632"/>
                              <a:gd name="T74" fmla="*/ 134981 w 2304"/>
                              <a:gd name="T75" fmla="*/ 18266 h 1632"/>
                              <a:gd name="T76" fmla="*/ 91805 w 2304"/>
                              <a:gd name="T77" fmla="*/ 23974 h 1632"/>
                              <a:gd name="T78" fmla="*/ 76353 w 2304"/>
                              <a:gd name="T79" fmla="*/ 29112 h 1632"/>
                              <a:gd name="T80" fmla="*/ 46357 w 2304"/>
                              <a:gd name="T81" fmla="*/ 47948 h 1632"/>
                              <a:gd name="T82" fmla="*/ 38176 w 2304"/>
                              <a:gd name="T83" fmla="*/ 57652 h 1632"/>
                              <a:gd name="T84" fmla="*/ 29087 w 2304"/>
                              <a:gd name="T85" fmla="*/ 83910 h 16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32">
                                <a:moveTo>
                                  <a:pt x="0" y="294"/>
                                </a:moveTo>
                                <a:lnTo>
                                  <a:pt x="6" y="238"/>
                                </a:lnTo>
                                <a:cubicBezTo>
                                  <a:pt x="6" y="236"/>
                                  <a:pt x="6" y="234"/>
                                  <a:pt x="7" y="232"/>
                                </a:cubicBezTo>
                                <a:lnTo>
                                  <a:pt x="23" y="183"/>
                                </a:lnTo>
                                <a:cubicBezTo>
                                  <a:pt x="24" y="181"/>
                                  <a:pt x="24" y="179"/>
                                  <a:pt x="25" y="177"/>
                                </a:cubicBezTo>
                                <a:lnTo>
                                  <a:pt x="49" y="132"/>
                                </a:lnTo>
                                <a:cubicBezTo>
                                  <a:pt x="50" y="130"/>
                                  <a:pt x="52" y="129"/>
                                  <a:pt x="53" y="127"/>
                                </a:cubicBezTo>
                                <a:lnTo>
                                  <a:pt x="85" y="89"/>
                                </a:lnTo>
                                <a:cubicBezTo>
                                  <a:pt x="86" y="87"/>
                                  <a:pt x="87" y="86"/>
                                  <a:pt x="89" y="85"/>
                                </a:cubicBezTo>
                                <a:lnTo>
                                  <a:pt x="127" y="53"/>
                                </a:lnTo>
                                <a:cubicBezTo>
                                  <a:pt x="129" y="52"/>
                                  <a:pt x="130" y="50"/>
                                  <a:pt x="132" y="49"/>
                                </a:cubicBezTo>
                                <a:lnTo>
                                  <a:pt x="177" y="25"/>
                                </a:lnTo>
                                <a:cubicBezTo>
                                  <a:pt x="179" y="24"/>
                                  <a:pt x="181" y="24"/>
                                  <a:pt x="183" y="23"/>
                                </a:cubicBezTo>
                                <a:lnTo>
                                  <a:pt x="232" y="7"/>
                                </a:lnTo>
                                <a:cubicBezTo>
                                  <a:pt x="234" y="6"/>
                                  <a:pt x="236" y="6"/>
                                  <a:pt x="238" y="6"/>
                                </a:cubicBezTo>
                                <a:lnTo>
                                  <a:pt x="291" y="1"/>
                                </a:lnTo>
                                <a:lnTo>
                                  <a:pt x="2011" y="0"/>
                                </a:lnTo>
                                <a:lnTo>
                                  <a:pt x="2067" y="6"/>
                                </a:lnTo>
                                <a:cubicBezTo>
                                  <a:pt x="2070" y="6"/>
                                  <a:pt x="2072" y="6"/>
                                  <a:pt x="2074" y="7"/>
                                </a:cubicBezTo>
                                <a:lnTo>
                                  <a:pt x="2123" y="23"/>
                                </a:lnTo>
                                <a:cubicBezTo>
                                  <a:pt x="2125" y="24"/>
                                  <a:pt x="2127" y="24"/>
                                  <a:pt x="2129" y="25"/>
                                </a:cubicBezTo>
                                <a:lnTo>
                                  <a:pt x="2173" y="49"/>
                                </a:lnTo>
                                <a:cubicBezTo>
                                  <a:pt x="2175" y="50"/>
                                  <a:pt x="2176" y="51"/>
                                  <a:pt x="2178" y="53"/>
                                </a:cubicBezTo>
                                <a:lnTo>
                                  <a:pt x="2217" y="85"/>
                                </a:lnTo>
                                <a:cubicBezTo>
                                  <a:pt x="2218" y="86"/>
                                  <a:pt x="2220" y="88"/>
                                  <a:pt x="2221" y="89"/>
                                </a:cubicBezTo>
                                <a:lnTo>
                                  <a:pt x="2252" y="127"/>
                                </a:lnTo>
                                <a:cubicBezTo>
                                  <a:pt x="2254" y="129"/>
                                  <a:pt x="2255" y="131"/>
                                  <a:pt x="2256" y="132"/>
                                </a:cubicBezTo>
                                <a:lnTo>
                                  <a:pt x="2280" y="177"/>
                                </a:lnTo>
                                <a:cubicBezTo>
                                  <a:pt x="2281" y="179"/>
                                  <a:pt x="2281" y="181"/>
                                  <a:pt x="2282" y="183"/>
                                </a:cubicBezTo>
                                <a:lnTo>
                                  <a:pt x="2298" y="232"/>
                                </a:lnTo>
                                <a:cubicBezTo>
                                  <a:pt x="2299" y="234"/>
                                  <a:pt x="2299" y="236"/>
                                  <a:pt x="2299" y="238"/>
                                </a:cubicBezTo>
                                <a:lnTo>
                                  <a:pt x="2304" y="291"/>
                                </a:lnTo>
                                <a:lnTo>
                                  <a:pt x="2304" y="1339"/>
                                </a:lnTo>
                                <a:lnTo>
                                  <a:pt x="2299" y="1395"/>
                                </a:lnTo>
                                <a:cubicBezTo>
                                  <a:pt x="2299" y="1398"/>
                                  <a:pt x="2299" y="1400"/>
                                  <a:pt x="2298" y="1402"/>
                                </a:cubicBezTo>
                                <a:lnTo>
                                  <a:pt x="2282" y="1451"/>
                                </a:lnTo>
                                <a:cubicBezTo>
                                  <a:pt x="2281" y="1453"/>
                                  <a:pt x="2280" y="1455"/>
                                  <a:pt x="2280" y="1457"/>
                                </a:cubicBezTo>
                                <a:lnTo>
                                  <a:pt x="2256" y="1501"/>
                                </a:lnTo>
                                <a:cubicBezTo>
                                  <a:pt x="2255" y="1502"/>
                                  <a:pt x="2254" y="1504"/>
                                  <a:pt x="2253" y="1505"/>
                                </a:cubicBezTo>
                                <a:lnTo>
                                  <a:pt x="2222" y="1544"/>
                                </a:lnTo>
                                <a:cubicBezTo>
                                  <a:pt x="2220" y="1546"/>
                                  <a:pt x="2218" y="1548"/>
                                  <a:pt x="2216" y="1550"/>
                                </a:cubicBezTo>
                                <a:lnTo>
                                  <a:pt x="2177" y="1581"/>
                                </a:lnTo>
                                <a:cubicBezTo>
                                  <a:pt x="2176" y="1582"/>
                                  <a:pt x="2174" y="1583"/>
                                  <a:pt x="2173" y="1584"/>
                                </a:cubicBezTo>
                                <a:lnTo>
                                  <a:pt x="2129" y="1608"/>
                                </a:lnTo>
                                <a:cubicBezTo>
                                  <a:pt x="2127" y="1608"/>
                                  <a:pt x="2125" y="1609"/>
                                  <a:pt x="2123" y="1610"/>
                                </a:cubicBezTo>
                                <a:lnTo>
                                  <a:pt x="2074" y="1626"/>
                                </a:lnTo>
                                <a:cubicBezTo>
                                  <a:pt x="2072" y="1627"/>
                                  <a:pt x="2070" y="1627"/>
                                  <a:pt x="2067" y="1627"/>
                                </a:cubicBezTo>
                                <a:lnTo>
                                  <a:pt x="2014" y="1632"/>
                                </a:lnTo>
                                <a:lnTo>
                                  <a:pt x="294" y="1632"/>
                                </a:lnTo>
                                <a:lnTo>
                                  <a:pt x="238" y="1627"/>
                                </a:lnTo>
                                <a:cubicBezTo>
                                  <a:pt x="236" y="1627"/>
                                  <a:pt x="234" y="1627"/>
                                  <a:pt x="232" y="1626"/>
                                </a:cubicBezTo>
                                <a:lnTo>
                                  <a:pt x="183" y="1610"/>
                                </a:lnTo>
                                <a:cubicBezTo>
                                  <a:pt x="181" y="1609"/>
                                  <a:pt x="179" y="1609"/>
                                  <a:pt x="177" y="1608"/>
                                </a:cubicBezTo>
                                <a:lnTo>
                                  <a:pt x="132" y="1584"/>
                                </a:lnTo>
                                <a:cubicBezTo>
                                  <a:pt x="131" y="1583"/>
                                  <a:pt x="129" y="1582"/>
                                  <a:pt x="127" y="1580"/>
                                </a:cubicBezTo>
                                <a:lnTo>
                                  <a:pt x="89" y="1549"/>
                                </a:lnTo>
                                <a:cubicBezTo>
                                  <a:pt x="88" y="1548"/>
                                  <a:pt x="86" y="1546"/>
                                  <a:pt x="85" y="1545"/>
                                </a:cubicBezTo>
                                <a:lnTo>
                                  <a:pt x="53" y="1506"/>
                                </a:lnTo>
                                <a:cubicBezTo>
                                  <a:pt x="51" y="1504"/>
                                  <a:pt x="50" y="1503"/>
                                  <a:pt x="49" y="1501"/>
                                </a:cubicBezTo>
                                <a:lnTo>
                                  <a:pt x="25" y="1457"/>
                                </a:lnTo>
                                <a:cubicBezTo>
                                  <a:pt x="24" y="1455"/>
                                  <a:pt x="24" y="1453"/>
                                  <a:pt x="23" y="1451"/>
                                </a:cubicBezTo>
                                <a:lnTo>
                                  <a:pt x="7" y="1402"/>
                                </a:lnTo>
                                <a:cubicBezTo>
                                  <a:pt x="6" y="1400"/>
                                  <a:pt x="6" y="1398"/>
                                  <a:pt x="6" y="1395"/>
                                </a:cubicBezTo>
                                <a:lnTo>
                                  <a:pt x="1" y="1342"/>
                                </a:lnTo>
                                <a:lnTo>
                                  <a:pt x="0" y="294"/>
                                </a:lnTo>
                                <a:close/>
                                <a:moveTo>
                                  <a:pt x="64" y="1336"/>
                                </a:moveTo>
                                <a:lnTo>
                                  <a:pt x="69" y="1389"/>
                                </a:lnTo>
                                <a:lnTo>
                                  <a:pt x="68" y="1383"/>
                                </a:lnTo>
                                <a:lnTo>
                                  <a:pt x="84" y="1432"/>
                                </a:lnTo>
                                <a:lnTo>
                                  <a:pt x="82" y="1426"/>
                                </a:lnTo>
                                <a:lnTo>
                                  <a:pt x="106" y="1470"/>
                                </a:lnTo>
                                <a:lnTo>
                                  <a:pt x="102" y="1465"/>
                                </a:lnTo>
                                <a:lnTo>
                                  <a:pt x="134" y="1504"/>
                                </a:lnTo>
                                <a:lnTo>
                                  <a:pt x="130" y="1500"/>
                                </a:lnTo>
                                <a:lnTo>
                                  <a:pt x="168" y="1531"/>
                                </a:lnTo>
                                <a:lnTo>
                                  <a:pt x="163" y="1527"/>
                                </a:lnTo>
                                <a:lnTo>
                                  <a:pt x="208" y="1551"/>
                                </a:lnTo>
                                <a:lnTo>
                                  <a:pt x="202" y="1549"/>
                                </a:lnTo>
                                <a:lnTo>
                                  <a:pt x="251" y="1565"/>
                                </a:lnTo>
                                <a:lnTo>
                                  <a:pt x="244" y="1564"/>
                                </a:lnTo>
                                <a:lnTo>
                                  <a:pt x="294" y="1568"/>
                                </a:lnTo>
                                <a:lnTo>
                                  <a:pt x="2008" y="1569"/>
                                </a:lnTo>
                                <a:lnTo>
                                  <a:pt x="2061" y="1564"/>
                                </a:lnTo>
                                <a:lnTo>
                                  <a:pt x="2055" y="1565"/>
                                </a:lnTo>
                                <a:lnTo>
                                  <a:pt x="2104" y="1549"/>
                                </a:lnTo>
                                <a:lnTo>
                                  <a:pt x="2098" y="1551"/>
                                </a:lnTo>
                                <a:lnTo>
                                  <a:pt x="2142" y="1527"/>
                                </a:lnTo>
                                <a:lnTo>
                                  <a:pt x="2138" y="1530"/>
                                </a:lnTo>
                                <a:lnTo>
                                  <a:pt x="2177" y="1499"/>
                                </a:lnTo>
                                <a:lnTo>
                                  <a:pt x="2171" y="1505"/>
                                </a:lnTo>
                                <a:lnTo>
                                  <a:pt x="2202" y="1466"/>
                                </a:lnTo>
                                <a:lnTo>
                                  <a:pt x="2199" y="1470"/>
                                </a:lnTo>
                                <a:lnTo>
                                  <a:pt x="2223" y="1426"/>
                                </a:lnTo>
                                <a:lnTo>
                                  <a:pt x="2221" y="1432"/>
                                </a:lnTo>
                                <a:lnTo>
                                  <a:pt x="2237" y="1383"/>
                                </a:lnTo>
                                <a:lnTo>
                                  <a:pt x="2236" y="1389"/>
                                </a:lnTo>
                                <a:lnTo>
                                  <a:pt x="2240" y="1339"/>
                                </a:lnTo>
                                <a:lnTo>
                                  <a:pt x="2241" y="297"/>
                                </a:lnTo>
                                <a:lnTo>
                                  <a:pt x="2236" y="244"/>
                                </a:lnTo>
                                <a:lnTo>
                                  <a:pt x="2237" y="251"/>
                                </a:lnTo>
                                <a:lnTo>
                                  <a:pt x="2221" y="202"/>
                                </a:lnTo>
                                <a:lnTo>
                                  <a:pt x="2223" y="208"/>
                                </a:lnTo>
                                <a:lnTo>
                                  <a:pt x="2199" y="163"/>
                                </a:lnTo>
                                <a:lnTo>
                                  <a:pt x="2203" y="168"/>
                                </a:lnTo>
                                <a:lnTo>
                                  <a:pt x="2172" y="130"/>
                                </a:lnTo>
                                <a:lnTo>
                                  <a:pt x="2176" y="134"/>
                                </a:lnTo>
                                <a:lnTo>
                                  <a:pt x="2137" y="102"/>
                                </a:lnTo>
                                <a:lnTo>
                                  <a:pt x="2142" y="106"/>
                                </a:lnTo>
                                <a:lnTo>
                                  <a:pt x="2098" y="82"/>
                                </a:lnTo>
                                <a:lnTo>
                                  <a:pt x="2104" y="84"/>
                                </a:lnTo>
                                <a:lnTo>
                                  <a:pt x="2055" y="68"/>
                                </a:lnTo>
                                <a:lnTo>
                                  <a:pt x="2061" y="69"/>
                                </a:lnTo>
                                <a:lnTo>
                                  <a:pt x="2011" y="64"/>
                                </a:lnTo>
                                <a:lnTo>
                                  <a:pt x="297" y="64"/>
                                </a:lnTo>
                                <a:lnTo>
                                  <a:pt x="244" y="69"/>
                                </a:lnTo>
                                <a:lnTo>
                                  <a:pt x="251" y="68"/>
                                </a:lnTo>
                                <a:lnTo>
                                  <a:pt x="202" y="84"/>
                                </a:lnTo>
                                <a:lnTo>
                                  <a:pt x="208" y="82"/>
                                </a:lnTo>
                                <a:lnTo>
                                  <a:pt x="163" y="106"/>
                                </a:lnTo>
                                <a:lnTo>
                                  <a:pt x="168" y="102"/>
                                </a:lnTo>
                                <a:lnTo>
                                  <a:pt x="130" y="134"/>
                                </a:lnTo>
                                <a:lnTo>
                                  <a:pt x="134" y="130"/>
                                </a:lnTo>
                                <a:lnTo>
                                  <a:pt x="102" y="168"/>
                                </a:lnTo>
                                <a:lnTo>
                                  <a:pt x="106" y="163"/>
                                </a:lnTo>
                                <a:lnTo>
                                  <a:pt x="82" y="208"/>
                                </a:lnTo>
                                <a:lnTo>
                                  <a:pt x="84" y="202"/>
                                </a:lnTo>
                                <a:lnTo>
                                  <a:pt x="68" y="251"/>
                                </a:lnTo>
                                <a:lnTo>
                                  <a:pt x="69" y="244"/>
                                </a:lnTo>
                                <a:lnTo>
                                  <a:pt x="64" y="294"/>
                                </a:lnTo>
                                <a:lnTo>
                                  <a:pt x="64" y="1336"/>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4511" name="Rectangle 161"/>
                        <wps:cNvSpPr>
                          <a:spLocks noChangeArrowheads="1"/>
                        </wps:cNvSpPr>
                        <wps:spPr bwMode="auto">
                          <a:xfrm>
                            <a:off x="29001" y="10464"/>
                            <a:ext cx="365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46F2" w14:textId="77777777" w:rsidR="00CC49D6" w:rsidRDefault="00CC49D6" w:rsidP="00B83EB1">
                              <w:pPr>
                                <w:spacing w:after="120"/>
                              </w:pPr>
                              <w:r>
                                <w:rPr>
                                  <w:rFonts w:cs="Segoe UI"/>
                                  <w:b/>
                                  <w:bCs/>
                                  <w:color w:val="000000"/>
                                  <w:sz w:val="12"/>
                                  <w:szCs w:val="12"/>
                                </w:rPr>
                                <w:t xml:space="preserve">3.2. Risk </w:t>
                              </w:r>
                            </w:p>
                          </w:txbxContent>
                        </wps:txbx>
                        <wps:bodyPr rot="0" vert="horz" wrap="square" lIns="0" tIns="0" rIns="0" bIns="0" anchor="t" anchorCtr="0" upright="1">
                          <a:noAutofit/>
                        </wps:bodyPr>
                      </wps:wsp>
                      <wps:wsp>
                        <wps:cNvPr id="4512" name="Rectangle 162"/>
                        <wps:cNvSpPr>
                          <a:spLocks noChangeArrowheads="1"/>
                        </wps:cNvSpPr>
                        <wps:spPr bwMode="auto">
                          <a:xfrm>
                            <a:off x="27980" y="11199"/>
                            <a:ext cx="5549"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877C" w14:textId="77777777" w:rsidR="00CC49D6" w:rsidRDefault="00CC49D6" w:rsidP="00B83EB1">
                              <w:pPr>
                                <w:spacing w:after="120"/>
                              </w:pPr>
                              <w:r>
                                <w:rPr>
                                  <w:rFonts w:cs="Segoe UI"/>
                                  <w:b/>
                                  <w:bCs/>
                                  <w:color w:val="000000"/>
                                  <w:sz w:val="12"/>
                                  <w:szCs w:val="12"/>
                                </w:rPr>
                                <w:t>Management</w:t>
                              </w:r>
                            </w:p>
                          </w:txbxContent>
                        </wps:txbx>
                        <wps:bodyPr rot="0" vert="horz" wrap="square" lIns="0" tIns="0" rIns="0" bIns="0" anchor="t" anchorCtr="0" upright="1">
                          <a:noAutofit/>
                        </wps:bodyPr>
                      </wps:wsp>
                      <pic:pic xmlns:pic="http://schemas.openxmlformats.org/drawingml/2006/picture">
                        <pic:nvPicPr>
                          <pic:cNvPr id="4513" name="Picture 1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073" y="18931"/>
                            <a:ext cx="10611" cy="4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4" name="Picture 1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073" y="18931"/>
                            <a:ext cx="10611" cy="4792"/>
                          </a:xfrm>
                          <a:prstGeom prst="rect">
                            <a:avLst/>
                          </a:prstGeom>
                          <a:noFill/>
                          <a:extLst>
                            <a:ext uri="{909E8E84-426E-40DD-AFC4-6F175D3DCCD1}">
                              <a14:hiddenFill xmlns:a14="http://schemas.microsoft.com/office/drawing/2010/main">
                                <a:solidFill>
                                  <a:srgbClr val="FFFFFF"/>
                                </a:solidFill>
                              </a14:hiddenFill>
                            </a:ext>
                          </a:extLst>
                        </pic:spPr>
                      </pic:pic>
                      <wps:wsp>
                        <wps:cNvPr id="4515" name="Freeform 165"/>
                        <wps:cNvSpPr>
                          <a:spLocks/>
                        </wps:cNvSpPr>
                        <wps:spPr bwMode="auto">
                          <a:xfrm>
                            <a:off x="38180" y="18905"/>
                            <a:ext cx="10175" cy="4518"/>
                          </a:xfrm>
                          <a:custGeom>
                            <a:avLst/>
                            <a:gdLst>
                              <a:gd name="T0" fmla="*/ 0 w 2240"/>
                              <a:gd name="T1" fmla="*/ 75302 h 1584"/>
                              <a:gd name="T2" fmla="*/ 119918 w 2240"/>
                              <a:gd name="T3" fmla="*/ 0 h 1584"/>
                              <a:gd name="T4" fmla="*/ 119918 w 2240"/>
                              <a:gd name="T5" fmla="*/ 0 h 1584"/>
                              <a:gd name="T6" fmla="*/ 119918 w 2240"/>
                              <a:gd name="T7" fmla="*/ 0 h 1584"/>
                              <a:gd name="T8" fmla="*/ 897571 w 2240"/>
                              <a:gd name="T9" fmla="*/ 0 h 1584"/>
                              <a:gd name="T10" fmla="*/ 897571 w 2240"/>
                              <a:gd name="T11" fmla="*/ 0 h 1584"/>
                              <a:gd name="T12" fmla="*/ 1017489 w 2240"/>
                              <a:gd name="T13" fmla="*/ 75302 h 1584"/>
                              <a:gd name="T14" fmla="*/ 1017489 w 2240"/>
                              <a:gd name="T15" fmla="*/ 75302 h 1584"/>
                              <a:gd name="T16" fmla="*/ 1017489 w 2240"/>
                              <a:gd name="T17" fmla="*/ 75302 h 1584"/>
                              <a:gd name="T18" fmla="*/ 1017489 w 2240"/>
                              <a:gd name="T19" fmla="*/ 376509 h 1584"/>
                              <a:gd name="T20" fmla="*/ 1017489 w 2240"/>
                              <a:gd name="T21" fmla="*/ 376509 h 1584"/>
                              <a:gd name="T22" fmla="*/ 897571 w 2240"/>
                              <a:gd name="T23" fmla="*/ 451811 h 1584"/>
                              <a:gd name="T24" fmla="*/ 897571 w 2240"/>
                              <a:gd name="T25" fmla="*/ 451811 h 1584"/>
                              <a:gd name="T26" fmla="*/ 897571 w 2240"/>
                              <a:gd name="T27" fmla="*/ 451811 h 1584"/>
                              <a:gd name="T28" fmla="*/ 119918 w 2240"/>
                              <a:gd name="T29" fmla="*/ 451811 h 1584"/>
                              <a:gd name="T30" fmla="*/ 119918 w 2240"/>
                              <a:gd name="T31" fmla="*/ 451811 h 1584"/>
                              <a:gd name="T32" fmla="*/ 0 w 2240"/>
                              <a:gd name="T33" fmla="*/ 376509 h 1584"/>
                              <a:gd name="T34" fmla="*/ 0 w 2240"/>
                              <a:gd name="T35" fmla="*/ 376509 h 1584"/>
                              <a:gd name="T36" fmla="*/ 0 w 2240"/>
                              <a:gd name="T37" fmla="*/ 75302 h 15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584">
                                <a:moveTo>
                                  <a:pt x="0" y="264"/>
                                </a:moveTo>
                                <a:cubicBezTo>
                                  <a:pt x="0" y="119"/>
                                  <a:pt x="119" y="0"/>
                                  <a:pt x="264" y="0"/>
                                </a:cubicBezTo>
                                <a:cubicBezTo>
                                  <a:pt x="264" y="0"/>
                                  <a:pt x="264" y="0"/>
                                  <a:pt x="264" y="0"/>
                                </a:cubicBezTo>
                                <a:lnTo>
                                  <a:pt x="264" y="0"/>
                                </a:lnTo>
                                <a:lnTo>
                                  <a:pt x="1976" y="0"/>
                                </a:lnTo>
                                <a:cubicBezTo>
                                  <a:pt x="2122" y="0"/>
                                  <a:pt x="2240" y="119"/>
                                  <a:pt x="2240" y="264"/>
                                </a:cubicBezTo>
                                <a:cubicBezTo>
                                  <a:pt x="2240" y="264"/>
                                  <a:pt x="2240" y="264"/>
                                  <a:pt x="2240" y="264"/>
                                </a:cubicBezTo>
                                <a:lnTo>
                                  <a:pt x="2240" y="264"/>
                                </a:lnTo>
                                <a:lnTo>
                                  <a:pt x="2240" y="1320"/>
                                </a:lnTo>
                                <a:cubicBezTo>
                                  <a:pt x="2240" y="1466"/>
                                  <a:pt x="2122" y="1584"/>
                                  <a:pt x="1976" y="1584"/>
                                </a:cubicBezTo>
                                <a:cubicBezTo>
                                  <a:pt x="1976" y="1584"/>
                                  <a:pt x="1976" y="1584"/>
                                  <a:pt x="1976" y="1584"/>
                                </a:cubicBezTo>
                                <a:lnTo>
                                  <a:pt x="1976" y="1584"/>
                                </a:lnTo>
                                <a:lnTo>
                                  <a:pt x="264" y="1584"/>
                                </a:lnTo>
                                <a:cubicBezTo>
                                  <a:pt x="119" y="1584"/>
                                  <a:pt x="0" y="1466"/>
                                  <a:pt x="0" y="1320"/>
                                </a:cubicBezTo>
                                <a:cubicBezTo>
                                  <a:pt x="0" y="1320"/>
                                  <a:pt x="0" y="1320"/>
                                  <a:pt x="0" y="1320"/>
                                </a:cubicBezTo>
                                <a:lnTo>
                                  <a:pt x="0" y="264"/>
                                </a:lnTo>
                                <a:close/>
                              </a:path>
                            </a:pathLst>
                          </a:custGeom>
                          <a:solidFill>
                            <a:srgbClr val="2B9D56"/>
                          </a:solidFill>
                          <a:ln w="0">
                            <a:solidFill>
                              <a:srgbClr val="000000"/>
                            </a:solidFill>
                            <a:round/>
                            <a:headEnd/>
                            <a:tailEnd/>
                          </a:ln>
                        </wps:spPr>
                        <wps:bodyPr rot="0" vert="horz" wrap="square" lIns="91440" tIns="45720" rIns="91440" bIns="45720" anchor="t" anchorCtr="0" upright="1">
                          <a:noAutofit/>
                        </wps:bodyPr>
                      </wps:wsp>
                      <wps:wsp>
                        <wps:cNvPr id="4516" name="Freeform 166"/>
                        <wps:cNvSpPr>
                          <a:spLocks noEditPoints="1"/>
                        </wps:cNvSpPr>
                        <wps:spPr bwMode="auto">
                          <a:xfrm>
                            <a:off x="38032" y="18817"/>
                            <a:ext cx="10471" cy="4699"/>
                          </a:xfrm>
                          <a:custGeom>
                            <a:avLst/>
                            <a:gdLst>
                              <a:gd name="T0" fmla="*/ 3181 w 2304"/>
                              <a:gd name="T1" fmla="*/ 66725 h 1648"/>
                              <a:gd name="T2" fmla="*/ 22270 w 2304"/>
                              <a:gd name="T3" fmla="*/ 38210 h 1648"/>
                              <a:gd name="T4" fmla="*/ 40903 w 2304"/>
                              <a:gd name="T5" fmla="*/ 24523 h 1648"/>
                              <a:gd name="T6" fmla="*/ 81352 w 2304"/>
                              <a:gd name="T7" fmla="*/ 7129 h 1648"/>
                              <a:gd name="T8" fmla="*/ 109076 w 2304"/>
                              <a:gd name="T9" fmla="*/ 1711 h 1648"/>
                              <a:gd name="T10" fmla="*/ 938049 w 2304"/>
                              <a:gd name="T11" fmla="*/ 1711 h 1648"/>
                              <a:gd name="T12" fmla="*/ 966682 w 2304"/>
                              <a:gd name="T13" fmla="*/ 7129 h 1648"/>
                              <a:gd name="T14" fmla="*/ 1007131 w 2304"/>
                              <a:gd name="T15" fmla="*/ 24523 h 1648"/>
                              <a:gd name="T16" fmla="*/ 1025310 w 2304"/>
                              <a:gd name="T17" fmla="*/ 38210 h 1648"/>
                              <a:gd name="T18" fmla="*/ 1044398 w 2304"/>
                              <a:gd name="T19" fmla="*/ 66725 h 1648"/>
                              <a:gd name="T20" fmla="*/ 1047125 w 2304"/>
                              <a:gd name="T21" fmla="*/ 385521 h 1648"/>
                              <a:gd name="T22" fmla="*/ 1037126 w 2304"/>
                              <a:gd name="T23" fmla="*/ 417743 h 1648"/>
                              <a:gd name="T24" fmla="*/ 1023492 w 2304"/>
                              <a:gd name="T25" fmla="*/ 433711 h 1648"/>
                              <a:gd name="T26" fmla="*/ 989406 w 2304"/>
                              <a:gd name="T27" fmla="*/ 455097 h 1648"/>
                              <a:gd name="T28" fmla="*/ 963955 w 2304"/>
                              <a:gd name="T29" fmla="*/ 463652 h 1648"/>
                              <a:gd name="T30" fmla="*/ 913962 w 2304"/>
                              <a:gd name="T31" fmla="*/ 469925 h 1648"/>
                              <a:gd name="T32" fmla="*/ 106349 w 2304"/>
                              <a:gd name="T33" fmla="*/ 468214 h 1648"/>
                              <a:gd name="T34" fmla="*/ 60900 w 2304"/>
                              <a:gd name="T35" fmla="*/ 456238 h 1648"/>
                              <a:gd name="T36" fmla="*/ 39085 w 2304"/>
                              <a:gd name="T37" fmla="*/ 444832 h 1648"/>
                              <a:gd name="T38" fmla="*/ 11362 w 2304"/>
                              <a:gd name="T39" fmla="*/ 419454 h 1648"/>
                              <a:gd name="T40" fmla="*/ 2727 w 2304"/>
                              <a:gd name="T41" fmla="*/ 401489 h 1648"/>
                              <a:gd name="T42" fmla="*/ 29087 w 2304"/>
                              <a:gd name="T43" fmla="*/ 384666 h 1648"/>
                              <a:gd name="T44" fmla="*/ 38176 w 2304"/>
                              <a:gd name="T45" fmla="*/ 412325 h 1648"/>
                              <a:gd name="T46" fmla="*/ 46357 w 2304"/>
                              <a:gd name="T47" fmla="*/ 422020 h 1648"/>
                              <a:gd name="T48" fmla="*/ 77262 w 2304"/>
                              <a:gd name="T49" fmla="*/ 441125 h 1648"/>
                              <a:gd name="T50" fmla="*/ 92714 w 2304"/>
                              <a:gd name="T51" fmla="*/ 446258 h 1648"/>
                              <a:gd name="T52" fmla="*/ 134526 w 2304"/>
                              <a:gd name="T53" fmla="*/ 451675 h 1648"/>
                              <a:gd name="T54" fmla="*/ 932596 w 2304"/>
                              <a:gd name="T55" fmla="*/ 450820 h 1648"/>
                              <a:gd name="T56" fmla="*/ 973045 w 2304"/>
                              <a:gd name="T57" fmla="*/ 439984 h 1648"/>
                              <a:gd name="T58" fmla="*/ 986679 w 2304"/>
                              <a:gd name="T59" fmla="*/ 433141 h 1648"/>
                              <a:gd name="T60" fmla="*/ 1010312 w 2304"/>
                              <a:gd name="T61" fmla="*/ 410614 h 1648"/>
                              <a:gd name="T62" fmla="*/ 1016220 w 2304"/>
                              <a:gd name="T63" fmla="*/ 399778 h 1648"/>
                              <a:gd name="T64" fmla="*/ 1016220 w 2304"/>
                              <a:gd name="T65" fmla="*/ 70147 h 1648"/>
                              <a:gd name="T66" fmla="*/ 1010312 w 2304"/>
                              <a:gd name="T67" fmla="*/ 59881 h 1648"/>
                              <a:gd name="T68" fmla="*/ 986679 w 2304"/>
                              <a:gd name="T69" fmla="*/ 37354 h 1648"/>
                              <a:gd name="T70" fmla="*/ 973045 w 2304"/>
                              <a:gd name="T71" fmla="*/ 30226 h 1648"/>
                              <a:gd name="T72" fmla="*/ 932596 w 2304"/>
                              <a:gd name="T73" fmla="*/ 19390 h 1648"/>
                              <a:gd name="T74" fmla="*/ 135890 w 2304"/>
                              <a:gd name="T75" fmla="*/ 18250 h 1648"/>
                              <a:gd name="T76" fmla="*/ 92714 w 2304"/>
                              <a:gd name="T77" fmla="*/ 23952 h 1648"/>
                              <a:gd name="T78" fmla="*/ 77262 w 2304"/>
                              <a:gd name="T79" fmla="*/ 29085 h 1648"/>
                              <a:gd name="T80" fmla="*/ 46357 w 2304"/>
                              <a:gd name="T81" fmla="*/ 48475 h 1648"/>
                              <a:gd name="T82" fmla="*/ 38176 w 2304"/>
                              <a:gd name="T83" fmla="*/ 58170 h 1648"/>
                              <a:gd name="T84" fmla="*/ 29087 w 2304"/>
                              <a:gd name="T85" fmla="*/ 84404 h 16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648">
                                <a:moveTo>
                                  <a:pt x="0" y="296"/>
                                </a:moveTo>
                                <a:lnTo>
                                  <a:pt x="6" y="240"/>
                                </a:lnTo>
                                <a:cubicBezTo>
                                  <a:pt x="6" y="238"/>
                                  <a:pt x="6" y="236"/>
                                  <a:pt x="7" y="234"/>
                                </a:cubicBezTo>
                                <a:lnTo>
                                  <a:pt x="23" y="185"/>
                                </a:lnTo>
                                <a:cubicBezTo>
                                  <a:pt x="24" y="183"/>
                                  <a:pt x="24" y="181"/>
                                  <a:pt x="25" y="179"/>
                                </a:cubicBezTo>
                                <a:lnTo>
                                  <a:pt x="49" y="134"/>
                                </a:lnTo>
                                <a:cubicBezTo>
                                  <a:pt x="50" y="132"/>
                                  <a:pt x="52" y="131"/>
                                  <a:pt x="53" y="129"/>
                                </a:cubicBezTo>
                                <a:lnTo>
                                  <a:pt x="86" y="90"/>
                                </a:lnTo>
                                <a:cubicBezTo>
                                  <a:pt x="87" y="88"/>
                                  <a:pt x="88" y="87"/>
                                  <a:pt x="90" y="86"/>
                                </a:cubicBezTo>
                                <a:lnTo>
                                  <a:pt x="129" y="53"/>
                                </a:lnTo>
                                <a:cubicBezTo>
                                  <a:pt x="131" y="52"/>
                                  <a:pt x="132" y="50"/>
                                  <a:pt x="134" y="49"/>
                                </a:cubicBezTo>
                                <a:lnTo>
                                  <a:pt x="179" y="25"/>
                                </a:lnTo>
                                <a:cubicBezTo>
                                  <a:pt x="181" y="24"/>
                                  <a:pt x="183" y="24"/>
                                  <a:pt x="185" y="23"/>
                                </a:cubicBezTo>
                                <a:lnTo>
                                  <a:pt x="234" y="7"/>
                                </a:lnTo>
                                <a:cubicBezTo>
                                  <a:pt x="236" y="6"/>
                                  <a:pt x="238" y="6"/>
                                  <a:pt x="240" y="6"/>
                                </a:cubicBezTo>
                                <a:lnTo>
                                  <a:pt x="293" y="1"/>
                                </a:lnTo>
                                <a:lnTo>
                                  <a:pt x="2008" y="0"/>
                                </a:lnTo>
                                <a:lnTo>
                                  <a:pt x="2064" y="6"/>
                                </a:lnTo>
                                <a:cubicBezTo>
                                  <a:pt x="2067" y="6"/>
                                  <a:pt x="2069" y="6"/>
                                  <a:pt x="2071" y="7"/>
                                </a:cubicBezTo>
                                <a:lnTo>
                                  <a:pt x="2121" y="23"/>
                                </a:lnTo>
                                <a:cubicBezTo>
                                  <a:pt x="2123" y="24"/>
                                  <a:pt x="2125" y="24"/>
                                  <a:pt x="2127" y="25"/>
                                </a:cubicBezTo>
                                <a:lnTo>
                                  <a:pt x="2172" y="49"/>
                                </a:lnTo>
                                <a:cubicBezTo>
                                  <a:pt x="2174" y="50"/>
                                  <a:pt x="2175" y="52"/>
                                  <a:pt x="2177" y="53"/>
                                </a:cubicBezTo>
                                <a:lnTo>
                                  <a:pt x="2216" y="86"/>
                                </a:lnTo>
                                <a:cubicBezTo>
                                  <a:pt x="2218" y="87"/>
                                  <a:pt x="2219" y="89"/>
                                  <a:pt x="2220" y="90"/>
                                </a:cubicBezTo>
                                <a:lnTo>
                                  <a:pt x="2252" y="129"/>
                                </a:lnTo>
                                <a:cubicBezTo>
                                  <a:pt x="2254" y="131"/>
                                  <a:pt x="2255" y="133"/>
                                  <a:pt x="2256" y="134"/>
                                </a:cubicBezTo>
                                <a:lnTo>
                                  <a:pt x="2280" y="179"/>
                                </a:lnTo>
                                <a:cubicBezTo>
                                  <a:pt x="2281" y="181"/>
                                  <a:pt x="2281" y="183"/>
                                  <a:pt x="2282" y="185"/>
                                </a:cubicBezTo>
                                <a:lnTo>
                                  <a:pt x="2298" y="234"/>
                                </a:lnTo>
                                <a:cubicBezTo>
                                  <a:pt x="2299" y="236"/>
                                  <a:pt x="2299" y="238"/>
                                  <a:pt x="2299" y="240"/>
                                </a:cubicBezTo>
                                <a:lnTo>
                                  <a:pt x="2304" y="293"/>
                                </a:lnTo>
                                <a:lnTo>
                                  <a:pt x="2304" y="1352"/>
                                </a:lnTo>
                                <a:lnTo>
                                  <a:pt x="2299" y="1408"/>
                                </a:lnTo>
                                <a:cubicBezTo>
                                  <a:pt x="2299" y="1411"/>
                                  <a:pt x="2299" y="1413"/>
                                  <a:pt x="2298" y="1415"/>
                                </a:cubicBezTo>
                                <a:lnTo>
                                  <a:pt x="2282" y="1465"/>
                                </a:lnTo>
                                <a:cubicBezTo>
                                  <a:pt x="2281" y="1467"/>
                                  <a:pt x="2281" y="1469"/>
                                  <a:pt x="2280" y="1471"/>
                                </a:cubicBezTo>
                                <a:lnTo>
                                  <a:pt x="2256" y="1516"/>
                                </a:lnTo>
                                <a:cubicBezTo>
                                  <a:pt x="2255" y="1517"/>
                                  <a:pt x="2254" y="1519"/>
                                  <a:pt x="2252" y="1521"/>
                                </a:cubicBezTo>
                                <a:lnTo>
                                  <a:pt x="2220" y="1560"/>
                                </a:lnTo>
                                <a:cubicBezTo>
                                  <a:pt x="2219" y="1561"/>
                                  <a:pt x="2217" y="1563"/>
                                  <a:pt x="2216" y="1564"/>
                                </a:cubicBezTo>
                                <a:lnTo>
                                  <a:pt x="2177" y="1596"/>
                                </a:lnTo>
                                <a:cubicBezTo>
                                  <a:pt x="2175" y="1598"/>
                                  <a:pt x="2173" y="1599"/>
                                  <a:pt x="2172" y="1600"/>
                                </a:cubicBezTo>
                                <a:lnTo>
                                  <a:pt x="2127" y="1624"/>
                                </a:lnTo>
                                <a:cubicBezTo>
                                  <a:pt x="2125" y="1625"/>
                                  <a:pt x="2123" y="1625"/>
                                  <a:pt x="2121" y="1626"/>
                                </a:cubicBezTo>
                                <a:lnTo>
                                  <a:pt x="2071" y="1642"/>
                                </a:lnTo>
                                <a:cubicBezTo>
                                  <a:pt x="2069" y="1643"/>
                                  <a:pt x="2067" y="1643"/>
                                  <a:pt x="2064" y="1643"/>
                                </a:cubicBezTo>
                                <a:lnTo>
                                  <a:pt x="2011" y="1648"/>
                                </a:lnTo>
                                <a:lnTo>
                                  <a:pt x="296" y="1648"/>
                                </a:lnTo>
                                <a:lnTo>
                                  <a:pt x="240" y="1643"/>
                                </a:lnTo>
                                <a:cubicBezTo>
                                  <a:pt x="238" y="1643"/>
                                  <a:pt x="236" y="1643"/>
                                  <a:pt x="234" y="1642"/>
                                </a:cubicBezTo>
                                <a:lnTo>
                                  <a:pt x="185" y="1626"/>
                                </a:lnTo>
                                <a:cubicBezTo>
                                  <a:pt x="183" y="1625"/>
                                  <a:pt x="181" y="1625"/>
                                  <a:pt x="179" y="1624"/>
                                </a:cubicBezTo>
                                <a:lnTo>
                                  <a:pt x="134" y="1600"/>
                                </a:lnTo>
                                <a:cubicBezTo>
                                  <a:pt x="133" y="1599"/>
                                  <a:pt x="131" y="1598"/>
                                  <a:pt x="129" y="1596"/>
                                </a:cubicBezTo>
                                <a:lnTo>
                                  <a:pt x="90" y="1564"/>
                                </a:lnTo>
                                <a:cubicBezTo>
                                  <a:pt x="89" y="1563"/>
                                  <a:pt x="87" y="1562"/>
                                  <a:pt x="86" y="1560"/>
                                </a:cubicBezTo>
                                <a:lnTo>
                                  <a:pt x="53" y="1521"/>
                                </a:lnTo>
                                <a:cubicBezTo>
                                  <a:pt x="52" y="1519"/>
                                  <a:pt x="50" y="1518"/>
                                  <a:pt x="49" y="1516"/>
                                </a:cubicBezTo>
                                <a:lnTo>
                                  <a:pt x="25" y="1471"/>
                                </a:lnTo>
                                <a:cubicBezTo>
                                  <a:pt x="24" y="1469"/>
                                  <a:pt x="24" y="1467"/>
                                  <a:pt x="23" y="1465"/>
                                </a:cubicBezTo>
                                <a:lnTo>
                                  <a:pt x="7" y="1415"/>
                                </a:lnTo>
                                <a:cubicBezTo>
                                  <a:pt x="6" y="1413"/>
                                  <a:pt x="6" y="1411"/>
                                  <a:pt x="6" y="1408"/>
                                </a:cubicBezTo>
                                <a:lnTo>
                                  <a:pt x="1" y="1355"/>
                                </a:lnTo>
                                <a:lnTo>
                                  <a:pt x="0" y="296"/>
                                </a:lnTo>
                                <a:close/>
                                <a:moveTo>
                                  <a:pt x="64" y="1349"/>
                                </a:moveTo>
                                <a:lnTo>
                                  <a:pt x="69" y="1402"/>
                                </a:lnTo>
                                <a:lnTo>
                                  <a:pt x="68" y="1396"/>
                                </a:lnTo>
                                <a:lnTo>
                                  <a:pt x="84" y="1446"/>
                                </a:lnTo>
                                <a:lnTo>
                                  <a:pt x="82" y="1440"/>
                                </a:lnTo>
                                <a:lnTo>
                                  <a:pt x="106" y="1485"/>
                                </a:lnTo>
                                <a:lnTo>
                                  <a:pt x="102" y="1480"/>
                                </a:lnTo>
                                <a:lnTo>
                                  <a:pt x="135" y="1519"/>
                                </a:lnTo>
                                <a:lnTo>
                                  <a:pt x="131" y="1515"/>
                                </a:lnTo>
                                <a:lnTo>
                                  <a:pt x="170" y="1547"/>
                                </a:lnTo>
                                <a:lnTo>
                                  <a:pt x="165" y="1543"/>
                                </a:lnTo>
                                <a:lnTo>
                                  <a:pt x="210" y="1567"/>
                                </a:lnTo>
                                <a:lnTo>
                                  <a:pt x="204" y="1565"/>
                                </a:lnTo>
                                <a:lnTo>
                                  <a:pt x="253" y="1581"/>
                                </a:lnTo>
                                <a:lnTo>
                                  <a:pt x="246" y="1580"/>
                                </a:lnTo>
                                <a:lnTo>
                                  <a:pt x="296" y="1584"/>
                                </a:lnTo>
                                <a:lnTo>
                                  <a:pt x="2005" y="1585"/>
                                </a:lnTo>
                                <a:lnTo>
                                  <a:pt x="2058" y="1580"/>
                                </a:lnTo>
                                <a:lnTo>
                                  <a:pt x="2052" y="1581"/>
                                </a:lnTo>
                                <a:lnTo>
                                  <a:pt x="2102" y="1565"/>
                                </a:lnTo>
                                <a:lnTo>
                                  <a:pt x="2096" y="1567"/>
                                </a:lnTo>
                                <a:lnTo>
                                  <a:pt x="2141" y="1543"/>
                                </a:lnTo>
                                <a:lnTo>
                                  <a:pt x="2136" y="1547"/>
                                </a:lnTo>
                                <a:lnTo>
                                  <a:pt x="2175" y="1515"/>
                                </a:lnTo>
                                <a:lnTo>
                                  <a:pt x="2171" y="1519"/>
                                </a:lnTo>
                                <a:lnTo>
                                  <a:pt x="2203" y="1480"/>
                                </a:lnTo>
                                <a:lnTo>
                                  <a:pt x="2199" y="1485"/>
                                </a:lnTo>
                                <a:lnTo>
                                  <a:pt x="2223" y="1440"/>
                                </a:lnTo>
                                <a:lnTo>
                                  <a:pt x="2221" y="1446"/>
                                </a:lnTo>
                                <a:lnTo>
                                  <a:pt x="2237" y="1396"/>
                                </a:lnTo>
                                <a:lnTo>
                                  <a:pt x="2236" y="1402"/>
                                </a:lnTo>
                                <a:lnTo>
                                  <a:pt x="2240" y="1352"/>
                                </a:lnTo>
                                <a:lnTo>
                                  <a:pt x="2241" y="299"/>
                                </a:lnTo>
                                <a:lnTo>
                                  <a:pt x="2236" y="246"/>
                                </a:lnTo>
                                <a:lnTo>
                                  <a:pt x="2237" y="253"/>
                                </a:lnTo>
                                <a:lnTo>
                                  <a:pt x="2221" y="204"/>
                                </a:lnTo>
                                <a:lnTo>
                                  <a:pt x="2223" y="210"/>
                                </a:lnTo>
                                <a:lnTo>
                                  <a:pt x="2199" y="165"/>
                                </a:lnTo>
                                <a:lnTo>
                                  <a:pt x="2203" y="170"/>
                                </a:lnTo>
                                <a:lnTo>
                                  <a:pt x="2171" y="131"/>
                                </a:lnTo>
                                <a:lnTo>
                                  <a:pt x="2175" y="135"/>
                                </a:lnTo>
                                <a:lnTo>
                                  <a:pt x="2136" y="102"/>
                                </a:lnTo>
                                <a:lnTo>
                                  <a:pt x="2141" y="106"/>
                                </a:lnTo>
                                <a:lnTo>
                                  <a:pt x="2096" y="82"/>
                                </a:lnTo>
                                <a:lnTo>
                                  <a:pt x="2102" y="84"/>
                                </a:lnTo>
                                <a:lnTo>
                                  <a:pt x="2052" y="68"/>
                                </a:lnTo>
                                <a:lnTo>
                                  <a:pt x="2058" y="69"/>
                                </a:lnTo>
                                <a:lnTo>
                                  <a:pt x="2008" y="64"/>
                                </a:lnTo>
                                <a:lnTo>
                                  <a:pt x="299" y="64"/>
                                </a:lnTo>
                                <a:lnTo>
                                  <a:pt x="246" y="69"/>
                                </a:lnTo>
                                <a:lnTo>
                                  <a:pt x="253" y="68"/>
                                </a:lnTo>
                                <a:lnTo>
                                  <a:pt x="204" y="84"/>
                                </a:lnTo>
                                <a:lnTo>
                                  <a:pt x="210" y="82"/>
                                </a:lnTo>
                                <a:lnTo>
                                  <a:pt x="165" y="106"/>
                                </a:lnTo>
                                <a:lnTo>
                                  <a:pt x="170" y="102"/>
                                </a:lnTo>
                                <a:lnTo>
                                  <a:pt x="131" y="135"/>
                                </a:lnTo>
                                <a:lnTo>
                                  <a:pt x="135" y="131"/>
                                </a:lnTo>
                                <a:lnTo>
                                  <a:pt x="102" y="170"/>
                                </a:lnTo>
                                <a:lnTo>
                                  <a:pt x="106" y="165"/>
                                </a:lnTo>
                                <a:lnTo>
                                  <a:pt x="82" y="210"/>
                                </a:lnTo>
                                <a:lnTo>
                                  <a:pt x="84" y="204"/>
                                </a:lnTo>
                                <a:lnTo>
                                  <a:pt x="68" y="253"/>
                                </a:lnTo>
                                <a:lnTo>
                                  <a:pt x="69" y="246"/>
                                </a:lnTo>
                                <a:lnTo>
                                  <a:pt x="64" y="296"/>
                                </a:lnTo>
                                <a:lnTo>
                                  <a:pt x="64" y="1349"/>
                                </a:lnTo>
                                <a:close/>
                              </a:path>
                            </a:pathLst>
                          </a:custGeom>
                          <a:solidFill>
                            <a:srgbClr val="F2F2F2"/>
                          </a:solidFill>
                          <a:ln w="635">
                            <a:solidFill>
                              <a:srgbClr val="F2F2F2"/>
                            </a:solidFill>
                            <a:round/>
                            <a:headEnd/>
                            <a:tailEnd/>
                          </a:ln>
                        </wps:spPr>
                        <wps:bodyPr rot="0" vert="horz" wrap="square" lIns="91440" tIns="45720" rIns="91440" bIns="45720" anchor="t" anchorCtr="0" upright="1">
                          <a:noAutofit/>
                        </wps:bodyPr>
                      </wps:wsp>
                      <wps:wsp>
                        <wps:cNvPr id="4517" name="Rectangle 167"/>
                        <wps:cNvSpPr>
                          <a:spLocks noChangeArrowheads="1"/>
                        </wps:cNvSpPr>
                        <wps:spPr bwMode="auto">
                          <a:xfrm>
                            <a:off x="39966" y="20054"/>
                            <a:ext cx="637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D6428" w14:textId="77777777" w:rsidR="00CC49D6" w:rsidRPr="009930E3" w:rsidRDefault="00CC49D6" w:rsidP="00B83EB1">
                              <w:pPr>
                                <w:spacing w:after="120"/>
                                <w:rPr>
                                  <w:color w:val="FFFFFF" w:themeColor="background1"/>
                                </w:rPr>
                              </w:pPr>
                              <w:r w:rsidRPr="009930E3">
                                <w:rPr>
                                  <w:rFonts w:cs="Segoe UI"/>
                                  <w:b/>
                                  <w:bCs/>
                                  <w:color w:val="FFFFFF" w:themeColor="background1"/>
                                  <w:sz w:val="12"/>
                                  <w:szCs w:val="12"/>
                                </w:rPr>
                                <w:t xml:space="preserve">4.4. Fiscal Risk </w:t>
                              </w:r>
                            </w:p>
                          </w:txbxContent>
                        </wps:txbx>
                        <wps:bodyPr rot="0" vert="horz" wrap="square" lIns="0" tIns="0" rIns="0" bIns="0" anchor="t" anchorCtr="0" upright="1">
                          <a:noAutofit/>
                        </wps:bodyPr>
                      </wps:wsp>
                      <wps:wsp>
                        <wps:cNvPr id="4518" name="Rectangle 168"/>
                        <wps:cNvSpPr>
                          <a:spLocks noChangeArrowheads="1"/>
                        </wps:cNvSpPr>
                        <wps:spPr bwMode="auto">
                          <a:xfrm>
                            <a:off x="40905" y="20784"/>
                            <a:ext cx="4643"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30A4" w14:textId="77777777" w:rsidR="00CC49D6" w:rsidRPr="009930E3" w:rsidRDefault="00CC49D6" w:rsidP="00B83EB1">
                              <w:pPr>
                                <w:spacing w:after="120"/>
                                <w:rPr>
                                  <w:color w:val="FFFFFF" w:themeColor="background1"/>
                                </w:rPr>
                              </w:pPr>
                              <w:r w:rsidRPr="009930E3">
                                <w:rPr>
                                  <w:rFonts w:cs="Segoe UI"/>
                                  <w:b/>
                                  <w:bCs/>
                                  <w:color w:val="FFFFFF" w:themeColor="background1"/>
                                  <w:sz w:val="12"/>
                                  <w:szCs w:val="12"/>
                                </w:rPr>
                                <w:t xml:space="preserve">Analysis &amp; </w:t>
                              </w:r>
                            </w:p>
                          </w:txbxContent>
                        </wps:txbx>
                        <wps:bodyPr rot="0" vert="horz" wrap="square" lIns="0" tIns="0" rIns="0" bIns="0" anchor="t" anchorCtr="0" upright="1">
                          <a:noAutofit/>
                        </wps:bodyPr>
                      </wps:wsp>
                      <wps:wsp>
                        <wps:cNvPr id="4519" name="Rectangle 169"/>
                        <wps:cNvSpPr>
                          <a:spLocks noChangeArrowheads="1"/>
                        </wps:cNvSpPr>
                        <wps:spPr bwMode="auto">
                          <a:xfrm>
                            <a:off x="40329" y="21514"/>
                            <a:ext cx="5548"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E2CF" w14:textId="77777777" w:rsidR="00CC49D6" w:rsidRPr="009930E3" w:rsidRDefault="00CC49D6" w:rsidP="00B83EB1">
                              <w:pPr>
                                <w:spacing w:after="120"/>
                                <w:rPr>
                                  <w:color w:val="FFFFFF" w:themeColor="background1"/>
                                </w:rPr>
                              </w:pPr>
                              <w:r w:rsidRPr="009930E3">
                                <w:rPr>
                                  <w:rFonts w:cs="Segoe UI"/>
                                  <w:b/>
                                  <w:bCs/>
                                  <w:color w:val="FFFFFF" w:themeColor="background1"/>
                                  <w:sz w:val="12"/>
                                  <w:szCs w:val="12"/>
                                </w:rPr>
                                <w:t>Management</w:t>
                              </w:r>
                            </w:p>
                          </w:txbxContent>
                        </wps:txbx>
                        <wps:bodyPr rot="0" vert="horz" wrap="square" lIns="0" tIns="0" rIns="0" bIns="0" anchor="t" anchorCtr="0" upright="1">
                          <a:noAutofit/>
                        </wps:bodyPr>
                      </wps:wsp>
                      <wps:wsp>
                        <wps:cNvPr id="4520" name="Freeform 170"/>
                        <wps:cNvSpPr>
                          <a:spLocks/>
                        </wps:cNvSpPr>
                        <wps:spPr bwMode="auto">
                          <a:xfrm>
                            <a:off x="25824" y="13704"/>
                            <a:ext cx="10175" cy="4746"/>
                          </a:xfrm>
                          <a:custGeom>
                            <a:avLst/>
                            <a:gdLst>
                              <a:gd name="T0" fmla="*/ 0 w 2240"/>
                              <a:gd name="T1" fmla="*/ 79287 h 1664"/>
                              <a:gd name="T2" fmla="*/ 126278 w 2240"/>
                              <a:gd name="T3" fmla="*/ 0 h 1664"/>
                              <a:gd name="T4" fmla="*/ 126278 w 2240"/>
                              <a:gd name="T5" fmla="*/ 0 h 1664"/>
                              <a:gd name="T6" fmla="*/ 126278 w 2240"/>
                              <a:gd name="T7" fmla="*/ 0 h 1664"/>
                              <a:gd name="T8" fmla="*/ 891666 w 2240"/>
                              <a:gd name="T9" fmla="*/ 0 h 1664"/>
                              <a:gd name="T10" fmla="*/ 891666 w 2240"/>
                              <a:gd name="T11" fmla="*/ 0 h 1664"/>
                              <a:gd name="T12" fmla="*/ 1017489 w 2240"/>
                              <a:gd name="T13" fmla="*/ 79287 h 1664"/>
                              <a:gd name="T14" fmla="*/ 1017489 w 2240"/>
                              <a:gd name="T15" fmla="*/ 79287 h 1664"/>
                              <a:gd name="T16" fmla="*/ 1017489 w 2240"/>
                              <a:gd name="T17" fmla="*/ 79287 h 1664"/>
                              <a:gd name="T18" fmla="*/ 1017489 w 2240"/>
                              <a:gd name="T19" fmla="*/ 395581 h 1664"/>
                              <a:gd name="T20" fmla="*/ 1017489 w 2240"/>
                              <a:gd name="T21" fmla="*/ 395581 h 1664"/>
                              <a:gd name="T22" fmla="*/ 891666 w 2240"/>
                              <a:gd name="T23" fmla="*/ 474583 h 1664"/>
                              <a:gd name="T24" fmla="*/ 891666 w 2240"/>
                              <a:gd name="T25" fmla="*/ 474583 h 1664"/>
                              <a:gd name="T26" fmla="*/ 891666 w 2240"/>
                              <a:gd name="T27" fmla="*/ 474583 h 1664"/>
                              <a:gd name="T28" fmla="*/ 126278 w 2240"/>
                              <a:gd name="T29" fmla="*/ 474583 h 1664"/>
                              <a:gd name="T30" fmla="*/ 126278 w 2240"/>
                              <a:gd name="T31" fmla="*/ 474583 h 1664"/>
                              <a:gd name="T32" fmla="*/ 0 w 2240"/>
                              <a:gd name="T33" fmla="*/ 395581 h 1664"/>
                              <a:gd name="T34" fmla="*/ 0 w 2240"/>
                              <a:gd name="T35" fmla="*/ 395581 h 1664"/>
                              <a:gd name="T36" fmla="*/ 0 w 2240"/>
                              <a:gd name="T37" fmla="*/ 79287 h 16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40" h="1664">
                                <a:moveTo>
                                  <a:pt x="0" y="278"/>
                                </a:moveTo>
                                <a:cubicBezTo>
                                  <a:pt x="0" y="125"/>
                                  <a:pt x="125" y="0"/>
                                  <a:pt x="278" y="0"/>
                                </a:cubicBezTo>
                                <a:cubicBezTo>
                                  <a:pt x="278" y="0"/>
                                  <a:pt x="278" y="0"/>
                                  <a:pt x="278" y="0"/>
                                </a:cubicBezTo>
                                <a:lnTo>
                                  <a:pt x="278" y="0"/>
                                </a:lnTo>
                                <a:lnTo>
                                  <a:pt x="1963" y="0"/>
                                </a:lnTo>
                                <a:cubicBezTo>
                                  <a:pt x="2116" y="0"/>
                                  <a:pt x="2240" y="125"/>
                                  <a:pt x="2240" y="278"/>
                                </a:cubicBezTo>
                                <a:cubicBezTo>
                                  <a:pt x="2240" y="278"/>
                                  <a:pt x="2240" y="278"/>
                                  <a:pt x="2240" y="278"/>
                                </a:cubicBezTo>
                                <a:lnTo>
                                  <a:pt x="2240" y="278"/>
                                </a:lnTo>
                                <a:lnTo>
                                  <a:pt x="2240" y="1387"/>
                                </a:lnTo>
                                <a:cubicBezTo>
                                  <a:pt x="2240" y="1540"/>
                                  <a:pt x="2116" y="1664"/>
                                  <a:pt x="1963" y="1664"/>
                                </a:cubicBezTo>
                                <a:cubicBezTo>
                                  <a:pt x="1963" y="1664"/>
                                  <a:pt x="1963" y="1664"/>
                                  <a:pt x="1963" y="1664"/>
                                </a:cubicBezTo>
                                <a:lnTo>
                                  <a:pt x="1963" y="1664"/>
                                </a:lnTo>
                                <a:lnTo>
                                  <a:pt x="278" y="1664"/>
                                </a:lnTo>
                                <a:cubicBezTo>
                                  <a:pt x="125" y="1664"/>
                                  <a:pt x="0" y="1540"/>
                                  <a:pt x="0" y="1387"/>
                                </a:cubicBezTo>
                                <a:cubicBezTo>
                                  <a:pt x="0" y="1387"/>
                                  <a:pt x="0" y="1387"/>
                                  <a:pt x="0" y="1387"/>
                                </a:cubicBezTo>
                                <a:lnTo>
                                  <a:pt x="0" y="278"/>
                                </a:lnTo>
                                <a:close/>
                              </a:path>
                            </a:pathLst>
                          </a:custGeom>
                          <a:solidFill>
                            <a:srgbClr val="C9C9C9"/>
                          </a:solidFill>
                          <a:ln w="0">
                            <a:solidFill>
                              <a:srgbClr val="000000"/>
                            </a:solidFill>
                            <a:round/>
                            <a:headEnd/>
                            <a:tailEnd/>
                          </a:ln>
                        </wps:spPr>
                        <wps:bodyPr rot="0" vert="horz" wrap="square" lIns="91440" tIns="45720" rIns="91440" bIns="45720" anchor="t" anchorCtr="0" upright="1">
                          <a:noAutofit/>
                        </wps:bodyPr>
                      </wps:wsp>
                      <wps:wsp>
                        <wps:cNvPr id="4521" name="Freeform 171"/>
                        <wps:cNvSpPr>
                          <a:spLocks noEditPoints="1"/>
                        </wps:cNvSpPr>
                        <wps:spPr bwMode="auto">
                          <a:xfrm>
                            <a:off x="25675" y="13611"/>
                            <a:ext cx="10472" cy="4932"/>
                          </a:xfrm>
                          <a:custGeom>
                            <a:avLst/>
                            <a:gdLst>
                              <a:gd name="T0" fmla="*/ 3636 w 2304"/>
                              <a:gd name="T1" fmla="*/ 69929 h 1728"/>
                              <a:gd name="T2" fmla="*/ 23633 w 2304"/>
                              <a:gd name="T3" fmla="*/ 39959 h 1728"/>
                              <a:gd name="T4" fmla="*/ 42721 w 2304"/>
                              <a:gd name="T5" fmla="*/ 25688 h 1728"/>
                              <a:gd name="T6" fmla="*/ 84988 w 2304"/>
                              <a:gd name="T7" fmla="*/ 7421 h 1728"/>
                              <a:gd name="T8" fmla="*/ 114075 w 2304"/>
                              <a:gd name="T9" fmla="*/ 1998 h 1728"/>
                              <a:gd name="T10" fmla="*/ 933959 w 2304"/>
                              <a:gd name="T11" fmla="*/ 1998 h 1728"/>
                              <a:gd name="T12" fmla="*/ 963046 w 2304"/>
                              <a:gd name="T13" fmla="*/ 7421 h 1728"/>
                              <a:gd name="T14" fmla="*/ 1005313 w 2304"/>
                              <a:gd name="T15" fmla="*/ 25688 h 1728"/>
                              <a:gd name="T16" fmla="*/ 1024401 w 2304"/>
                              <a:gd name="T17" fmla="*/ 39959 h 1728"/>
                              <a:gd name="T18" fmla="*/ 1043944 w 2304"/>
                              <a:gd name="T19" fmla="*/ 69929 h 1728"/>
                              <a:gd name="T20" fmla="*/ 1047125 w 2304"/>
                              <a:gd name="T21" fmla="*/ 405018 h 1728"/>
                              <a:gd name="T22" fmla="*/ 1036672 w 2304"/>
                              <a:gd name="T23" fmla="*/ 438698 h 1728"/>
                              <a:gd name="T24" fmla="*/ 1022583 w 2304"/>
                              <a:gd name="T25" fmla="*/ 455253 h 1728"/>
                              <a:gd name="T26" fmla="*/ 986679 w 2304"/>
                              <a:gd name="T27" fmla="*/ 477801 h 1728"/>
                              <a:gd name="T28" fmla="*/ 960319 w 2304"/>
                              <a:gd name="T29" fmla="*/ 486649 h 1728"/>
                              <a:gd name="T30" fmla="*/ 908508 w 2304"/>
                              <a:gd name="T31" fmla="*/ 493214 h 1728"/>
                              <a:gd name="T32" fmla="*/ 111348 w 2304"/>
                              <a:gd name="T33" fmla="*/ 491216 h 1728"/>
                              <a:gd name="T34" fmla="*/ 63627 w 2304"/>
                              <a:gd name="T35" fmla="*/ 478943 h 1728"/>
                              <a:gd name="T36" fmla="*/ 40903 w 2304"/>
                              <a:gd name="T37" fmla="*/ 466955 h 1728"/>
                              <a:gd name="T38" fmla="*/ 11817 w 2304"/>
                              <a:gd name="T39" fmla="*/ 440410 h 1728"/>
                              <a:gd name="T40" fmla="*/ 3181 w 2304"/>
                              <a:gd name="T41" fmla="*/ 422143 h 1728"/>
                              <a:gd name="T42" fmla="*/ 29087 w 2304"/>
                              <a:gd name="T43" fmla="*/ 404161 h 1728"/>
                              <a:gd name="T44" fmla="*/ 38631 w 2304"/>
                              <a:gd name="T45" fmla="*/ 433275 h 1728"/>
                              <a:gd name="T46" fmla="*/ 47721 w 2304"/>
                              <a:gd name="T47" fmla="*/ 443550 h 1728"/>
                              <a:gd name="T48" fmla="*/ 79989 w 2304"/>
                              <a:gd name="T49" fmla="*/ 463815 h 1728"/>
                              <a:gd name="T50" fmla="*/ 96350 w 2304"/>
                              <a:gd name="T51" fmla="*/ 469238 h 1728"/>
                              <a:gd name="T52" fmla="*/ 140889 w 2304"/>
                              <a:gd name="T53" fmla="*/ 474947 h 1728"/>
                              <a:gd name="T54" fmla="*/ 928051 w 2304"/>
                              <a:gd name="T55" fmla="*/ 473805 h 1728"/>
                              <a:gd name="T56" fmla="*/ 970318 w 2304"/>
                              <a:gd name="T57" fmla="*/ 462674 h 1728"/>
                              <a:gd name="T58" fmla="*/ 984861 w 2304"/>
                              <a:gd name="T59" fmla="*/ 455253 h 1728"/>
                              <a:gd name="T60" fmla="*/ 1009858 w 2304"/>
                              <a:gd name="T61" fmla="*/ 431562 h 1728"/>
                              <a:gd name="T62" fmla="*/ 1015766 w 2304"/>
                              <a:gd name="T63" fmla="*/ 420145 h 1728"/>
                              <a:gd name="T64" fmla="*/ 1015766 w 2304"/>
                              <a:gd name="T65" fmla="*/ 73640 h 1728"/>
                              <a:gd name="T66" fmla="*/ 1009858 w 2304"/>
                              <a:gd name="T67" fmla="*/ 61937 h 1728"/>
                              <a:gd name="T68" fmla="*/ 984861 w 2304"/>
                              <a:gd name="T69" fmla="*/ 38532 h 1728"/>
                              <a:gd name="T70" fmla="*/ 970318 w 2304"/>
                              <a:gd name="T71" fmla="*/ 30826 h 1728"/>
                              <a:gd name="T72" fmla="*/ 928051 w 2304"/>
                              <a:gd name="T73" fmla="*/ 19694 h 1728"/>
                              <a:gd name="T74" fmla="*/ 142707 w 2304"/>
                              <a:gd name="T75" fmla="*/ 18267 h 1728"/>
                              <a:gd name="T76" fmla="*/ 96350 w 2304"/>
                              <a:gd name="T77" fmla="*/ 24261 h 1728"/>
                              <a:gd name="T78" fmla="*/ 79989 w 2304"/>
                              <a:gd name="T79" fmla="*/ 29970 h 1728"/>
                              <a:gd name="T80" fmla="*/ 47721 w 2304"/>
                              <a:gd name="T81" fmla="*/ 50235 h 1728"/>
                              <a:gd name="T82" fmla="*/ 38631 w 2304"/>
                              <a:gd name="T83" fmla="*/ 60510 h 1728"/>
                              <a:gd name="T84" fmla="*/ 29087 w 2304"/>
                              <a:gd name="T85" fmla="*/ 88482 h 172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04" h="1728">
                                <a:moveTo>
                                  <a:pt x="0" y="310"/>
                                </a:moveTo>
                                <a:lnTo>
                                  <a:pt x="7" y="251"/>
                                </a:lnTo>
                                <a:cubicBezTo>
                                  <a:pt x="7" y="249"/>
                                  <a:pt x="7" y="247"/>
                                  <a:pt x="8" y="245"/>
                                </a:cubicBezTo>
                                <a:lnTo>
                                  <a:pt x="24" y="193"/>
                                </a:lnTo>
                                <a:cubicBezTo>
                                  <a:pt x="25" y="191"/>
                                  <a:pt x="25" y="189"/>
                                  <a:pt x="26" y="187"/>
                                </a:cubicBezTo>
                                <a:lnTo>
                                  <a:pt x="52" y="140"/>
                                </a:lnTo>
                                <a:cubicBezTo>
                                  <a:pt x="53" y="138"/>
                                  <a:pt x="55" y="137"/>
                                  <a:pt x="56" y="135"/>
                                </a:cubicBezTo>
                                <a:lnTo>
                                  <a:pt x="90" y="94"/>
                                </a:lnTo>
                                <a:cubicBezTo>
                                  <a:pt x="91" y="93"/>
                                  <a:pt x="93" y="91"/>
                                  <a:pt x="94" y="90"/>
                                </a:cubicBezTo>
                                <a:lnTo>
                                  <a:pt x="135" y="56"/>
                                </a:lnTo>
                                <a:cubicBezTo>
                                  <a:pt x="137" y="55"/>
                                  <a:pt x="138" y="53"/>
                                  <a:pt x="140" y="52"/>
                                </a:cubicBezTo>
                                <a:lnTo>
                                  <a:pt x="187" y="26"/>
                                </a:lnTo>
                                <a:cubicBezTo>
                                  <a:pt x="189" y="25"/>
                                  <a:pt x="191" y="25"/>
                                  <a:pt x="193" y="24"/>
                                </a:cubicBezTo>
                                <a:lnTo>
                                  <a:pt x="245" y="8"/>
                                </a:lnTo>
                                <a:cubicBezTo>
                                  <a:pt x="247" y="7"/>
                                  <a:pt x="249" y="7"/>
                                  <a:pt x="251" y="7"/>
                                </a:cubicBezTo>
                                <a:lnTo>
                                  <a:pt x="307" y="1"/>
                                </a:lnTo>
                                <a:lnTo>
                                  <a:pt x="1995" y="0"/>
                                </a:lnTo>
                                <a:lnTo>
                                  <a:pt x="2055" y="7"/>
                                </a:lnTo>
                                <a:cubicBezTo>
                                  <a:pt x="2057" y="7"/>
                                  <a:pt x="2059" y="7"/>
                                  <a:pt x="2061" y="8"/>
                                </a:cubicBezTo>
                                <a:lnTo>
                                  <a:pt x="2113" y="24"/>
                                </a:lnTo>
                                <a:cubicBezTo>
                                  <a:pt x="2115" y="25"/>
                                  <a:pt x="2117" y="25"/>
                                  <a:pt x="2119" y="26"/>
                                </a:cubicBezTo>
                                <a:lnTo>
                                  <a:pt x="2166" y="52"/>
                                </a:lnTo>
                                <a:cubicBezTo>
                                  <a:pt x="2168" y="53"/>
                                  <a:pt x="2169" y="55"/>
                                  <a:pt x="2171" y="56"/>
                                </a:cubicBezTo>
                                <a:lnTo>
                                  <a:pt x="2212" y="90"/>
                                </a:lnTo>
                                <a:cubicBezTo>
                                  <a:pt x="2213" y="91"/>
                                  <a:pt x="2215" y="93"/>
                                  <a:pt x="2216" y="94"/>
                                </a:cubicBezTo>
                                <a:lnTo>
                                  <a:pt x="2250" y="135"/>
                                </a:lnTo>
                                <a:cubicBezTo>
                                  <a:pt x="2251" y="137"/>
                                  <a:pt x="2253" y="139"/>
                                  <a:pt x="2254" y="140"/>
                                </a:cubicBezTo>
                                <a:lnTo>
                                  <a:pt x="2279" y="187"/>
                                </a:lnTo>
                                <a:cubicBezTo>
                                  <a:pt x="2280" y="189"/>
                                  <a:pt x="2280" y="191"/>
                                  <a:pt x="2281" y="193"/>
                                </a:cubicBezTo>
                                <a:lnTo>
                                  <a:pt x="2297" y="245"/>
                                </a:lnTo>
                                <a:cubicBezTo>
                                  <a:pt x="2298" y="247"/>
                                  <a:pt x="2298" y="249"/>
                                  <a:pt x="2298" y="251"/>
                                </a:cubicBezTo>
                                <a:lnTo>
                                  <a:pt x="2304" y="307"/>
                                </a:lnTo>
                                <a:lnTo>
                                  <a:pt x="2304" y="1419"/>
                                </a:lnTo>
                                <a:lnTo>
                                  <a:pt x="2298" y="1479"/>
                                </a:lnTo>
                                <a:cubicBezTo>
                                  <a:pt x="2298" y="1481"/>
                                  <a:pt x="2298" y="1483"/>
                                  <a:pt x="2297" y="1485"/>
                                </a:cubicBezTo>
                                <a:lnTo>
                                  <a:pt x="2281" y="1537"/>
                                </a:lnTo>
                                <a:cubicBezTo>
                                  <a:pt x="2280" y="1539"/>
                                  <a:pt x="2280" y="1541"/>
                                  <a:pt x="2279" y="1542"/>
                                </a:cubicBezTo>
                                <a:lnTo>
                                  <a:pt x="2254" y="1589"/>
                                </a:lnTo>
                                <a:cubicBezTo>
                                  <a:pt x="2253" y="1591"/>
                                  <a:pt x="2251" y="1593"/>
                                  <a:pt x="2250" y="1595"/>
                                </a:cubicBezTo>
                                <a:lnTo>
                                  <a:pt x="2216" y="1636"/>
                                </a:lnTo>
                                <a:cubicBezTo>
                                  <a:pt x="2215" y="1637"/>
                                  <a:pt x="2213" y="1639"/>
                                  <a:pt x="2212" y="1640"/>
                                </a:cubicBezTo>
                                <a:lnTo>
                                  <a:pt x="2171" y="1674"/>
                                </a:lnTo>
                                <a:cubicBezTo>
                                  <a:pt x="2169" y="1675"/>
                                  <a:pt x="2167" y="1677"/>
                                  <a:pt x="2165" y="1678"/>
                                </a:cubicBezTo>
                                <a:lnTo>
                                  <a:pt x="2118" y="1703"/>
                                </a:lnTo>
                                <a:cubicBezTo>
                                  <a:pt x="2117" y="1704"/>
                                  <a:pt x="2115" y="1704"/>
                                  <a:pt x="2113" y="1705"/>
                                </a:cubicBezTo>
                                <a:lnTo>
                                  <a:pt x="2061" y="1721"/>
                                </a:lnTo>
                                <a:cubicBezTo>
                                  <a:pt x="2059" y="1722"/>
                                  <a:pt x="2057" y="1722"/>
                                  <a:pt x="2055" y="1722"/>
                                </a:cubicBezTo>
                                <a:lnTo>
                                  <a:pt x="1999" y="1728"/>
                                </a:lnTo>
                                <a:lnTo>
                                  <a:pt x="310" y="1728"/>
                                </a:lnTo>
                                <a:lnTo>
                                  <a:pt x="251" y="1722"/>
                                </a:lnTo>
                                <a:cubicBezTo>
                                  <a:pt x="249" y="1722"/>
                                  <a:pt x="247" y="1722"/>
                                  <a:pt x="245" y="1721"/>
                                </a:cubicBezTo>
                                <a:lnTo>
                                  <a:pt x="193" y="1705"/>
                                </a:lnTo>
                                <a:cubicBezTo>
                                  <a:pt x="191" y="1704"/>
                                  <a:pt x="189" y="1704"/>
                                  <a:pt x="187" y="1703"/>
                                </a:cubicBezTo>
                                <a:lnTo>
                                  <a:pt x="140" y="1678"/>
                                </a:lnTo>
                                <a:cubicBezTo>
                                  <a:pt x="139" y="1677"/>
                                  <a:pt x="137" y="1675"/>
                                  <a:pt x="135" y="1674"/>
                                </a:cubicBezTo>
                                <a:lnTo>
                                  <a:pt x="94" y="1640"/>
                                </a:lnTo>
                                <a:cubicBezTo>
                                  <a:pt x="93" y="1639"/>
                                  <a:pt x="91" y="1637"/>
                                  <a:pt x="90" y="1636"/>
                                </a:cubicBezTo>
                                <a:lnTo>
                                  <a:pt x="56" y="1595"/>
                                </a:lnTo>
                                <a:cubicBezTo>
                                  <a:pt x="55" y="1593"/>
                                  <a:pt x="53" y="1592"/>
                                  <a:pt x="52" y="1590"/>
                                </a:cubicBezTo>
                                <a:lnTo>
                                  <a:pt x="26" y="1543"/>
                                </a:lnTo>
                                <a:cubicBezTo>
                                  <a:pt x="25" y="1541"/>
                                  <a:pt x="25" y="1539"/>
                                  <a:pt x="24" y="1537"/>
                                </a:cubicBezTo>
                                <a:lnTo>
                                  <a:pt x="8" y="1485"/>
                                </a:lnTo>
                                <a:cubicBezTo>
                                  <a:pt x="7" y="1483"/>
                                  <a:pt x="7" y="1481"/>
                                  <a:pt x="7" y="1479"/>
                                </a:cubicBezTo>
                                <a:lnTo>
                                  <a:pt x="1" y="1423"/>
                                </a:lnTo>
                                <a:lnTo>
                                  <a:pt x="0" y="310"/>
                                </a:lnTo>
                                <a:close/>
                                <a:moveTo>
                                  <a:pt x="64" y="1416"/>
                                </a:moveTo>
                                <a:lnTo>
                                  <a:pt x="70" y="1472"/>
                                </a:lnTo>
                                <a:lnTo>
                                  <a:pt x="69" y="1466"/>
                                </a:lnTo>
                                <a:lnTo>
                                  <a:pt x="85" y="1518"/>
                                </a:lnTo>
                                <a:lnTo>
                                  <a:pt x="82" y="1512"/>
                                </a:lnTo>
                                <a:lnTo>
                                  <a:pt x="108" y="1559"/>
                                </a:lnTo>
                                <a:lnTo>
                                  <a:pt x="105" y="1554"/>
                                </a:lnTo>
                                <a:lnTo>
                                  <a:pt x="139" y="1595"/>
                                </a:lnTo>
                                <a:lnTo>
                                  <a:pt x="135" y="1591"/>
                                </a:lnTo>
                                <a:lnTo>
                                  <a:pt x="176" y="1625"/>
                                </a:lnTo>
                                <a:lnTo>
                                  <a:pt x="170" y="1621"/>
                                </a:lnTo>
                                <a:lnTo>
                                  <a:pt x="217" y="1646"/>
                                </a:lnTo>
                                <a:lnTo>
                                  <a:pt x="212" y="1644"/>
                                </a:lnTo>
                                <a:lnTo>
                                  <a:pt x="264" y="1660"/>
                                </a:lnTo>
                                <a:lnTo>
                                  <a:pt x="258" y="1659"/>
                                </a:lnTo>
                                <a:lnTo>
                                  <a:pt x="310" y="1664"/>
                                </a:lnTo>
                                <a:lnTo>
                                  <a:pt x="1992" y="1665"/>
                                </a:lnTo>
                                <a:lnTo>
                                  <a:pt x="2048" y="1659"/>
                                </a:lnTo>
                                <a:lnTo>
                                  <a:pt x="2042" y="1660"/>
                                </a:lnTo>
                                <a:lnTo>
                                  <a:pt x="2094" y="1644"/>
                                </a:lnTo>
                                <a:lnTo>
                                  <a:pt x="2088" y="1646"/>
                                </a:lnTo>
                                <a:lnTo>
                                  <a:pt x="2135" y="1621"/>
                                </a:lnTo>
                                <a:lnTo>
                                  <a:pt x="2130" y="1625"/>
                                </a:lnTo>
                                <a:lnTo>
                                  <a:pt x="2171" y="1591"/>
                                </a:lnTo>
                                <a:lnTo>
                                  <a:pt x="2167" y="1595"/>
                                </a:lnTo>
                                <a:lnTo>
                                  <a:pt x="2201" y="1554"/>
                                </a:lnTo>
                                <a:lnTo>
                                  <a:pt x="2197" y="1559"/>
                                </a:lnTo>
                                <a:lnTo>
                                  <a:pt x="2222" y="1512"/>
                                </a:lnTo>
                                <a:lnTo>
                                  <a:pt x="2220" y="1518"/>
                                </a:lnTo>
                                <a:lnTo>
                                  <a:pt x="2236" y="1466"/>
                                </a:lnTo>
                                <a:lnTo>
                                  <a:pt x="2235" y="1472"/>
                                </a:lnTo>
                                <a:lnTo>
                                  <a:pt x="2240" y="1419"/>
                                </a:lnTo>
                                <a:lnTo>
                                  <a:pt x="2241" y="314"/>
                                </a:lnTo>
                                <a:lnTo>
                                  <a:pt x="2235" y="258"/>
                                </a:lnTo>
                                <a:lnTo>
                                  <a:pt x="2236" y="264"/>
                                </a:lnTo>
                                <a:lnTo>
                                  <a:pt x="2220" y="212"/>
                                </a:lnTo>
                                <a:lnTo>
                                  <a:pt x="2222" y="217"/>
                                </a:lnTo>
                                <a:lnTo>
                                  <a:pt x="2197" y="170"/>
                                </a:lnTo>
                                <a:lnTo>
                                  <a:pt x="2201" y="176"/>
                                </a:lnTo>
                                <a:lnTo>
                                  <a:pt x="2167" y="135"/>
                                </a:lnTo>
                                <a:lnTo>
                                  <a:pt x="2171" y="139"/>
                                </a:lnTo>
                                <a:lnTo>
                                  <a:pt x="2130" y="105"/>
                                </a:lnTo>
                                <a:lnTo>
                                  <a:pt x="2135" y="108"/>
                                </a:lnTo>
                                <a:lnTo>
                                  <a:pt x="2088" y="82"/>
                                </a:lnTo>
                                <a:lnTo>
                                  <a:pt x="2094" y="85"/>
                                </a:lnTo>
                                <a:lnTo>
                                  <a:pt x="2042" y="69"/>
                                </a:lnTo>
                                <a:lnTo>
                                  <a:pt x="2048" y="70"/>
                                </a:lnTo>
                                <a:lnTo>
                                  <a:pt x="1995" y="64"/>
                                </a:lnTo>
                                <a:lnTo>
                                  <a:pt x="314" y="64"/>
                                </a:lnTo>
                                <a:lnTo>
                                  <a:pt x="258" y="70"/>
                                </a:lnTo>
                                <a:lnTo>
                                  <a:pt x="264" y="69"/>
                                </a:lnTo>
                                <a:lnTo>
                                  <a:pt x="212" y="85"/>
                                </a:lnTo>
                                <a:lnTo>
                                  <a:pt x="218" y="82"/>
                                </a:lnTo>
                                <a:lnTo>
                                  <a:pt x="171" y="108"/>
                                </a:lnTo>
                                <a:lnTo>
                                  <a:pt x="176" y="105"/>
                                </a:lnTo>
                                <a:lnTo>
                                  <a:pt x="135" y="139"/>
                                </a:lnTo>
                                <a:lnTo>
                                  <a:pt x="139" y="135"/>
                                </a:lnTo>
                                <a:lnTo>
                                  <a:pt x="105" y="176"/>
                                </a:lnTo>
                                <a:lnTo>
                                  <a:pt x="108" y="171"/>
                                </a:lnTo>
                                <a:lnTo>
                                  <a:pt x="82" y="218"/>
                                </a:lnTo>
                                <a:lnTo>
                                  <a:pt x="85" y="212"/>
                                </a:lnTo>
                                <a:lnTo>
                                  <a:pt x="69" y="264"/>
                                </a:lnTo>
                                <a:lnTo>
                                  <a:pt x="70" y="258"/>
                                </a:lnTo>
                                <a:lnTo>
                                  <a:pt x="64" y="310"/>
                                </a:lnTo>
                                <a:lnTo>
                                  <a:pt x="64" y="1416"/>
                                </a:lnTo>
                                <a:close/>
                              </a:path>
                            </a:pathLst>
                          </a:custGeom>
                          <a:solidFill>
                            <a:srgbClr val="FFFFFF"/>
                          </a:solidFill>
                          <a:ln w="635">
                            <a:solidFill>
                              <a:srgbClr val="FFFFFF"/>
                            </a:solidFill>
                            <a:round/>
                            <a:headEnd/>
                            <a:tailEnd/>
                          </a:ln>
                        </wps:spPr>
                        <wps:bodyPr rot="0" vert="horz" wrap="square" lIns="91440" tIns="45720" rIns="91440" bIns="45720" anchor="t" anchorCtr="0" upright="1">
                          <a:noAutofit/>
                        </wps:bodyPr>
                      </wps:wsp>
                      <wps:wsp>
                        <wps:cNvPr id="4522" name="Rectangle 172"/>
                        <wps:cNvSpPr>
                          <a:spLocks noChangeArrowheads="1"/>
                        </wps:cNvSpPr>
                        <wps:spPr bwMode="auto">
                          <a:xfrm>
                            <a:off x="28730" y="15453"/>
                            <a:ext cx="4198"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1A3C" w14:textId="77777777" w:rsidR="00CC49D6" w:rsidRDefault="00CC49D6" w:rsidP="00B83EB1">
                              <w:pPr>
                                <w:spacing w:after="120"/>
                              </w:pPr>
                              <w:r>
                                <w:rPr>
                                  <w:rFonts w:cs="Segoe UI"/>
                                  <w:b/>
                                  <w:bCs/>
                                  <w:color w:val="000000"/>
                                  <w:sz w:val="12"/>
                                  <w:szCs w:val="12"/>
                                </w:rPr>
                                <w:t xml:space="preserve">3.3. Fiscal </w:t>
                              </w:r>
                            </w:p>
                          </w:txbxContent>
                        </wps:txbx>
                        <wps:bodyPr rot="0" vert="horz" wrap="square" lIns="0" tIns="0" rIns="0" bIns="0" anchor="t" anchorCtr="0" upright="1">
                          <a:noAutofit/>
                        </wps:bodyPr>
                      </wps:wsp>
                      <wps:wsp>
                        <wps:cNvPr id="4523" name="Rectangle 173"/>
                        <wps:cNvSpPr>
                          <a:spLocks noChangeArrowheads="1"/>
                        </wps:cNvSpPr>
                        <wps:spPr bwMode="auto">
                          <a:xfrm>
                            <a:off x="28005" y="16183"/>
                            <a:ext cx="565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2D04" w14:textId="77777777" w:rsidR="00CC49D6" w:rsidRDefault="00CC49D6" w:rsidP="00B83EB1">
                              <w:pPr>
                                <w:spacing w:after="120"/>
                              </w:pPr>
                              <w:r>
                                <w:rPr>
                                  <w:rFonts w:cs="Segoe UI"/>
                                  <w:b/>
                                  <w:bCs/>
                                  <w:color w:val="000000"/>
                                  <w:sz w:val="12"/>
                                  <w:szCs w:val="12"/>
                                </w:rPr>
                                <w:t>Coordination</w:t>
                              </w:r>
                            </w:p>
                          </w:txbxContent>
                        </wps:txbx>
                        <wps:bodyPr rot="0" vert="horz" wrap="square" lIns="0" tIns="0" rIns="0" bIns="0" anchor="t" anchorCtr="0" upright="1">
                          <a:noAutofit/>
                        </wps:bodyPr>
                      </wps:wsp>
                    </wpg:wgp>
                  </a:graphicData>
                </a:graphic>
              </wp:inline>
            </w:drawing>
          </mc:Choice>
          <mc:Fallback>
            <w:pict>
              <v:group id="Canvas 1267" o:spid="_x0000_s1122" style="width:386.65pt;height:182.15pt;mso-position-horizontal-relative:char;mso-position-vertical-relative:line" coordsize="49104,24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">
                <v:rect id="AutoShape 2185" o:spid="_x0000_s1123" style="position:absolute;width:49104;height:24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b8UA&#10;AADcAAAADwAAAGRycy9kb3ducmV2LnhtbESP3WrCQBSE74W+w3KE3pS6seAPqasUQRpEEKP1+pA9&#10;TYLZszG7TeLbu0LBy2FmvmEWq95UoqXGlZYVjEcRCOLM6pJzBafj5n0OwnlkjZVlUnAjB6vly2CB&#10;sbYdH6hNfS4ChF2MCgrv61hKlxVk0I1sTRy8X9sY9EE2udQNdgFuKvkRRVNpsOSwUGBN64KyS/pn&#10;FHTZvj0fd99y/3ZOLF+T6zr92Sr1Ouy/PkF46v0z/N9OtILZZ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VvxQAAANwAAAAPAAAAAAAAAAAAAAAAAJgCAABkcnMv&#10;ZG93bnJldi54bWxQSwUGAAAAAAQABAD1AAAAigMAAAAA&#10;" filled="f" stroked="f">
                  <o:lock v:ext="edit" aspectratio="t"/>
                </v:rect>
                <v:shape id="Freeform 90" o:spid="_x0000_s1124" style="position:absolute;left:123;top:82;width:11632;height:23957;visibility:visible;mso-wrap-style:square;v-text-anchor:top" coordsize="256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qEsUA&#10;AADcAAAADwAAAGRycy9kb3ducmV2LnhtbESPQWvCQBSE74L/YXmCN92obSypqxhpQS8Fo4ceX7PP&#10;JJh9G7LbGP+9KxR6HGbmG2a16U0tOmpdZVnBbBqBIM6trrhQcD59Tt5AOI+ssbZMCu7kYLMeDlaY&#10;aHvjI3WZL0SAsEtQQel9k0jp8pIMuqltiIN3sa1BH2RbSN3iLcBNLedRFEuDFYeFEhvalZRfs1+j&#10;4BJnP1/0fUgXHZ7T7h4dPxYvqVLjUb99B+Gp9//hv/ZeK1i+xvA8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KoSxQAAANwAAAAPAAAAAAAAAAAAAAAAAJgCAABkcnMv&#10;ZG93bnJldi54bWxQSwUGAAAAAAQABAD1AAAAigMAAAAA&#10;" path="m,427c,191,191,,427,v,,,,,l427,,2134,v235,,426,191,426,427c2560,427,2560,427,2560,427r,l2560,7974v,235,-191,426,-426,426c2134,8400,2134,8400,2134,8400r,l427,8400c191,8400,,8209,,7974v,,,,,l,427xe" fillcolor="#c00000" strokeweight="0">
                  <v:path arrowok="t" o:connecttype="custom" o:connectlocs="0,347322;881569,0;881569,0;881569,0;4405774,0;4405774,0;5285276,347322;5285276,347322;5285276,347322;5285276,6486044;5285276,6486044;4405774,6832554;4405774,6832554;4405774,6832554;881569,6832554;881569,6832554;0,6486044;0,6486044;0,347322" o:connectangles="0,0,0,0,0,0,0,0,0,0,0,0,0,0,0,0,0,0,0"/>
                </v:shape>
                <v:shape id="Freeform 91" o:spid="_x0000_s1125" style="position:absolute;left:8;top:10;width:11854;height:24102;visibility:visible;mso-wrap-style:square;v-text-anchor:top" coordsize="2608,8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N+sUA&#10;AADcAAAADwAAAGRycy9kb3ducmV2LnhtbESPQWvCQBSE7wX/w/KE3upGoU2JriKi0ltbGxRvj+wz&#10;iWbfhuwao7/eFYQeh5n5hpnMOlOJlhpXWlYwHEQgiDOrS84VpH+rt08QziNrrCyTgis5mE17LxNM&#10;tL3wL7Ubn4sAYZeggsL7OpHSZQUZdANbEwfvYBuDPsgml7rBS4CbSo6i6EMaLDksFFjToqDstDkb&#10;BcvWz/e7m10fr7sfPn+v09s2Xir12u/mYxCeOv8ffra/tIL4PY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I36xQAAANwAAAAPAAAAAAAAAAAAAAAAAJgCAABkcnMv&#10;ZG93bnJldi54bWxQSwUGAAAAAAQABAD1AAAAigMAAAAA&#10;" adj="-11796480,,5400" path="m,451l10,363v,-2,,-3,1,-5l36,278v,-1,1,-3,1,-4l76,201v1,-1,2,-3,3,-4l131,134v1,-1,2,-2,3,-3l197,79v1,-1,3,-2,4,-3l274,37v1,,3,-1,4,-1l358,11v2,-1,3,-1,5,-1l449,1,2158,r89,10c2249,10,2250,10,2252,11r80,25c2333,36,2335,37,2336,37r72,39c2409,77,2411,78,2412,79r63,52c2476,132,2477,133,2478,134r52,63c2531,198,2532,200,2533,201r39,73c2572,275,2573,277,2573,278r25,80c2599,360,2599,361,2599,363r9,86l2608,7998r-9,89c2599,8089,2599,8090,2598,8092r-25,80c2573,8173,2572,8175,2572,8176r-39,72c2532,8249,2531,8251,2530,8252r-52,63c2477,8316,2476,8317,2475,8318r-63,52c2411,8371,2409,8372,2408,8373r-72,39c2335,8412,2333,8413,2332,8413r-80,25c2250,8439,2249,8439,2247,8439r-86,9l451,8448r-88,-9c361,8439,360,8439,358,8438r-80,-25c277,8413,275,8412,274,8412r-73,-39c200,8372,198,8371,197,8370r-63,-52c133,8317,132,8316,131,8315l79,8252v-1,-1,-2,-3,-3,-4l37,8176v,-1,-1,-3,-1,-4l11,8092v-1,-2,-1,-3,-1,-5l1,8001,,451xm48,7996r9,86l56,8077r25,80l80,8153r39,72l116,8221r52,63l165,8281r63,52l224,8330r73,39l293,8368r80,25l368,8392r83,8l2156,8401r86,-9l2237,8393r80,-25l2313,8369r72,-39l2381,8333r63,-52l2441,8284r52,-63l2490,8225r39,-72l2528,8157r25,-80l2552,8082r8,-84l2561,454r-9,-86l2553,373r-25,-80l2529,297r-39,-73l2493,228r-52,-63l2444,168r-63,-52l2385,119,2313,80r4,1l2237,56r5,1l2158,48,454,48r-86,9l373,56,293,81r4,-1l224,119r4,-3l165,168r3,-3l116,228r3,-4l80,297r1,-4l56,373r1,-5l48,451r,7545xe" fillcolor="black" strokeweight=".05pt">
                  <v:stroke joinstyle="round"/>
                  <v:formulas/>
                  <v:path arrowok="t" o:connecttype="custom" o:connectlocs="22726,291392;157016,163601;276842,106627;566074,30116;749947,8140;4642227,8140;4826101,30116;5113269,106627;5233096,163601;5367385,291392;5388043,6509919;5315733,6651544;5226896,6716661;4983112,6812706;4817837,6847707;4464554,6876194;739616,6868054;415258,6815149;270642,6767940;76442,6654802;20658,6582359;99168,6508290;167342,6639336;239653,6691429;471042,6782590;605327,6811077;931753,6837125;4621569,6831428;4927332,6780148;5043027,6742709;5224832,6636081;5272348,6578291;5272348,299532;5224832,241742;5043027,134301;4927332,96859;4621569,45582;937948,39069;605327,65930;471042,94417;239653,185578;167342,238487;99168,367088" o:connectangles="0,0,0,0,0,0,0,0,0,0,0,0,0,0,0,0,0,0,0,0,0,0,0,0,0,0,0,0,0,0,0,0,0,0,0,0,0,0,0,0,0,0,0" textboxrect="0,0,2608,8448"/>
                  <o:lock v:ext="edit" verticies="t"/>
                  <v:textbox>
                    <w:txbxContent>
                      <w:p w14:paraId="5AA8AE78" w14:textId="77777777" w:rsidR="00CC49D6" w:rsidRDefault="00CC49D6" w:rsidP="00B83EB1">
                        <w:pPr>
                          <w:spacing w:after="120"/>
                          <w:jc w:val="center"/>
                        </w:pPr>
                        <w:r>
                          <w:rPr>
                            <w:lang w:val="en-US"/>
                          </w:rPr>
                          <w:t xml:space="preserve">  </w:t>
                        </w:r>
                      </w:p>
                    </w:txbxContent>
                  </v:textbox>
                </v:shape>
                <v:rect id="Rectangle 92" o:spid="_x0000_s1126" style="position:absolute;left:3687;top:564;width:525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14:paraId="143A0EA8" w14:textId="77777777" w:rsidR="00CC49D6" w:rsidRDefault="00CC49D6" w:rsidP="00B83EB1">
                        <w:pPr>
                          <w:spacing w:after="120"/>
                        </w:pPr>
                        <w:r>
                          <w:rPr>
                            <w:rFonts w:cs="Segoe UI"/>
                            <w:b/>
                            <w:bCs/>
                            <w:color w:val="FFFFFF"/>
                            <w:sz w:val="14"/>
                            <w:szCs w:val="14"/>
                          </w:rPr>
                          <w:t xml:space="preserve">I. FISCAL </w:t>
                        </w:r>
                      </w:p>
                    </w:txbxContent>
                  </v:textbox>
                </v:rect>
                <v:rect id="Rectangle 93" o:spid="_x0000_s1127" style="position:absolute;left:2815;top:1387;width:698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14:paraId="12510D70" w14:textId="77777777" w:rsidR="00CC49D6" w:rsidRDefault="00CC49D6" w:rsidP="00B83EB1">
                        <w:pPr>
                          <w:spacing w:after="120"/>
                        </w:pPr>
                        <w:r>
                          <w:rPr>
                            <w:rFonts w:cs="Segoe UI"/>
                            <w:b/>
                            <w:bCs/>
                            <w:color w:val="FFFFFF"/>
                            <w:sz w:val="14"/>
                            <w:szCs w:val="14"/>
                          </w:rPr>
                          <w:t>REPORTING</w:t>
                        </w:r>
                      </w:p>
                    </w:txbxContent>
                  </v:textbox>
                </v:rect>
                <v:shape id="Freeform 94" o:spid="_x0000_s1128" style="position:absolute;left:12553;top:82;width:11632;height:23957;visibility:visible;mso-wrap-style:square;v-text-anchor:top" coordsize="256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FPsIA&#10;AADcAAAADwAAAGRycy9kb3ducmV2LnhtbERPz2vCMBS+D/wfwhO8zdQd2toZZQ6UMtihTnZ+NG9N&#10;Z/NSkqjdf78cBjt+fL83u8kO4kY+9I4VrJYZCOLW6Z47BeePw2MJIkRkjYNjUvBDAXbb2cMGK+3u&#10;3NDtFDuRQjhUqMDEOFZShtaQxbB0I3Hivpy3GBP0ndQe7yncDvIpy3JpsefUYHCkV0Pt5XS1CmTx&#10;XZ49fzpTH98utnlf53u7Vmoxn16eQUSa4r/4z11rBUWe5qc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gU+wgAAANwAAAAPAAAAAAAAAAAAAAAAAJgCAABkcnMvZG93&#10;bnJldi54bWxQSwUGAAAAAAQABAD1AAAAhwMAAAAA&#10;" path="m,427c,191,191,,427,v,,,,,l427,,2134,v235,,426,191,426,427c2560,427,2560,427,2560,427r,l2560,7974v,235,-191,426,-426,426c2134,8400,2134,8400,2134,8400r,l427,8400c191,8400,,8209,,7974v,,,,,l,427xe" fillcolor="#1f497d" strokeweight="0">
                  <v:path arrowok="t" o:connecttype="custom" o:connectlocs="0,347322;881569,0;881569,0;881569,0;4405774,0;4405774,0;5285276,347322;5285276,347322;5285276,347322;5285276,6486044;5285276,6486044;4405774,6832554;4405774,6832554;4405774,6832554;881569,6832554;881569,6832554;0,6486044;0,6486044;0,347322" o:connectangles="0,0,0,0,0,0,0,0,0,0,0,0,0,0,0,0,0,0,0"/>
                </v:shape>
                <v:shape id="Freeform 95" o:spid="_x0000_s1129" style="position:absolute;left:12446;top:10;width:11846;height:24102;visibility:visible;mso-wrap-style:square;v-text-anchor:top" coordsize="2608,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g8IA&#10;AADcAAAADwAAAGRycy9kb3ducmV2LnhtbESP3YrCMBSE7wXfIRxhb2RNXcGfahQRFhe9at0HODTH&#10;pticlCba7ttvBMHLYWa+YTa73tbiQa2vHCuYThIQxIXTFZcKfi/fn0sQPiBrrB2Tgj/ysNsOBxtM&#10;tes4o0ceShEh7FNUYEJoUil9Yciin7iGOHpX11oMUbal1C12EW5r+ZUkc2mx4rhgsKGDoeKW362C&#10;7GjCeXZauTvmrhkvkTtpjkp9jPr9GkSgPrzDr/aPVrCYT+F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6yDwgAAANwAAAAPAAAAAAAAAAAAAAAAAJgCAABkcnMvZG93&#10;bnJldi54bWxQSwUGAAAAAAQABAD1AAAAhwMAAAAA&#10;" path="m,451l10,363v,-2,,-3,1,-5l36,278v,-1,1,-3,1,-4l76,201v1,-1,2,-3,3,-4l131,134v1,-1,2,-2,3,-3l197,79v1,-1,3,-2,4,-3l274,37v1,,3,-1,4,-1l358,11v2,-1,3,-1,5,-1l449,1,2158,r89,10c2249,10,2250,10,2252,11r80,25c2333,36,2335,37,2336,37r72,39c2409,77,2411,78,2412,79r63,52c2476,132,2477,133,2478,134r52,63c2531,198,2532,200,2533,201r39,73c2572,275,2573,277,2573,278r25,80c2599,360,2599,361,2599,363r9,86l2608,7998r-9,89c2599,8089,2599,8090,2598,8092r-25,80c2573,8173,2572,8175,2572,8176r-39,72c2532,8249,2531,8251,2530,8252r-52,63c2477,8316,2476,8317,2475,8318r-63,52c2411,8371,2409,8372,2408,8373r-72,39c2335,8412,2333,8413,2332,8413r-80,25c2250,8439,2249,8439,2247,8439r-86,9l451,8448r-88,-9c361,8439,360,8439,358,8438r-80,-25c277,8413,275,8412,274,8412r-73,-39c200,8372,198,8371,197,8370r-63,-52c133,8317,132,8316,131,8315l79,8252v-1,-1,-2,-3,-3,-4l37,8176v,-1,-1,-3,-1,-4l11,8092v-1,-2,-1,-3,-1,-5l1,8001,,451xm48,7996r9,86l56,8077r25,80l80,8153r39,72l116,8221r52,63l165,8281r63,52l224,8330r73,39l293,8368r80,25l368,8392r83,8l2156,8401r86,-9l2237,8393r80,-25l2313,8369r72,-39l2381,8333r63,-52l2441,8284r52,-63l2490,8225r39,-72l2528,8157r25,-80l2552,8082r8,-84l2561,454r-9,-86l2553,373r-25,-80l2529,297r-39,-73l2493,228r-52,-63l2444,168r-63,-52l2385,119,2313,80r4,1l2237,56r5,1l2158,48,454,48r-86,9l373,56,293,81r4,-1l224,119r4,-3l165,168r3,-3l116,228r3,-4l80,297r1,-4l56,373r1,-5l48,451r,7545xe" fillcolor="black" strokeweight=".05pt">
                  <v:path arrowok="t" o:connecttype="custom" o:connectlocs="22693,291392;156801,163601;276460,106627;565301,30116;748919,8140;4635874,8140;4819496,30116;5106271,106627;5225935,163601;5360038,291392;5380668,6509919;5308457,6651544;5219744,6716661;4976292,6812706;4811243,6847707;4458443,6876194;738604,6868054;414692,6815149;270273,6767940;76336,6654802;20631,6582359;99029,6508290;167116,6639336;239323,6691429;470397,6782590;604500,6811077;930474,6837125;4615243,6831428;4920587,6780148;5036126,6742709;5217682,6636081;5265134,6578291;5265134,299532;5217682,241742;5036126,134301;4920587,96859;4615243,45582;936665,39069;604500,65930;470397,94417;239323,185578;167116,238487;99029,367088" o:connectangles="0,0,0,0,0,0,0,0,0,0,0,0,0,0,0,0,0,0,0,0,0,0,0,0,0,0,0,0,0,0,0,0,0,0,0,0,0,0,0,0,0,0,0"/>
                  <o:lock v:ext="edit" verticies="t"/>
                </v:shape>
                <v:rect id="Rectangle 96" o:spid="_x0000_s1130" style="position:absolute;left:15904;top:564;width:570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4A7D4353" w14:textId="77777777" w:rsidR="00CC49D6" w:rsidRDefault="00CC49D6" w:rsidP="00B83EB1">
                        <w:pPr>
                          <w:spacing w:after="120"/>
                        </w:pPr>
                        <w:r>
                          <w:rPr>
                            <w:rFonts w:cs="Segoe UI"/>
                            <w:b/>
                            <w:bCs/>
                            <w:color w:val="FFFFFF"/>
                            <w:sz w:val="14"/>
                            <w:szCs w:val="14"/>
                          </w:rPr>
                          <w:t xml:space="preserve">II. FISCAL </w:t>
                        </w:r>
                      </w:p>
                    </w:txbxContent>
                  </v:textbox>
                </v:rect>
                <v:rect id="Rectangle 97" o:spid="_x0000_s1131" style="position:absolute;left:14011;top:1387;width:970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14:paraId="428CA57D" w14:textId="77777777" w:rsidR="00CC49D6" w:rsidRDefault="00CC49D6" w:rsidP="00B83EB1">
                        <w:pPr>
                          <w:spacing w:after="120"/>
                        </w:pPr>
                        <w:r>
                          <w:rPr>
                            <w:rFonts w:cs="Segoe UI"/>
                            <w:b/>
                            <w:bCs/>
                            <w:color w:val="FFFFFF"/>
                            <w:sz w:val="14"/>
                            <w:szCs w:val="14"/>
                          </w:rPr>
                          <w:t xml:space="preserve">FORECASTING &amp; </w:t>
                        </w:r>
                      </w:p>
                    </w:txbxContent>
                  </v:textbox>
                </v:rect>
                <v:rect id="Rectangle 98" o:spid="_x0000_s1132" style="position:absolute;left:15105;top:2163;width:704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14:paraId="28B57A30" w14:textId="77777777" w:rsidR="00CC49D6" w:rsidRDefault="00CC49D6" w:rsidP="00B83EB1">
                        <w:pPr>
                          <w:spacing w:after="120"/>
                        </w:pPr>
                        <w:r>
                          <w:rPr>
                            <w:rFonts w:cs="Segoe UI"/>
                            <w:b/>
                            <w:bCs/>
                            <w:color w:val="FFFFFF"/>
                            <w:sz w:val="14"/>
                            <w:szCs w:val="14"/>
                          </w:rPr>
                          <w:t>BUDGETING</w:t>
                        </w:r>
                      </w:p>
                    </w:txbxContent>
                  </v:textbox>
                </v:rect>
                <v:shape id="Freeform 99" o:spid="_x0000_s1133" style="position:absolute;left:25206;top:82;width:11484;height:23957;visibility:visible;mso-wrap-style:square;v-text-anchor:top" coordsize="252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9asIA&#10;AADcAAAADwAAAGRycy9kb3ducmV2LnhtbESPQWvCQBSE7wX/w/IEb3WjYCqpq4ig5lij0usj+5oN&#10;zb4N2dXEf+8WhB6HmfmGWW0G24g7db52rGA2TUAQl07XXCm4nPfvSxA+IGtsHJOCB3nYrEdvK8y0&#10;6/lE9yJUIkLYZ6jAhNBmUvrSkEU/dS1x9H5cZzFE2VVSd9hHuG3kPElSabHmuGCwpZ2h8re4WQWH&#10;1jclJ1cTdni80HVrv79yq9RkPGw/QQQawn/41c61go90AX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H1qwgAAANwAAAAPAAAAAAAAAAAAAAAAAJgCAABkcnMvZG93&#10;bnJldi54bWxQSwUGAAAAAAQABAD1AAAAhwMAAAAA&#10;" path="m,422c,189,189,,422,v,,,,,l422,,2107,v233,,421,189,421,422c2528,422,2528,422,2528,422r,l2528,7979v,233,-188,421,-421,421c2107,8400,2107,8400,2107,8400r,l422,8400c189,8400,,8212,,7979v,,,,,l,422xe" fillcolor="#00b050" strokeweight="0">
                  <v:path arrowok="t" o:connecttype="custom" o:connectlocs="0,343255;870840,0;870840,0;870840,0;4347998,0;4347998,0;5216771,343255;5216771,343255;5216771,343255;5216771,6490111;5216771,6490111;4347998,6832554;4347998,6832554;4347998,6832554;870840,6832554;870840,6832554;0,6490111;0,6490111;0,343255" o:connectangles="0,0,0,0,0,0,0,0,0,0,0,0,0,0,0,0,0,0,0"/>
                </v:shape>
                <v:shape id="Freeform 100" o:spid="_x0000_s1134" style="position:absolute;left:25091;top:10;width:11706;height:24102;visibility:visible;mso-wrap-style:square;v-text-anchor:top" coordsize="2576,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h5MMA&#10;AADcAAAADwAAAGRycy9kb3ducmV2LnhtbESPQYvCMBSE74L/ITzBm6YW7Eo1llUoLN50Rdzb2+bZ&#10;lm1eSpPV+u+NIHgcZuYbZpX1phFX6lxtWcFsGoEgLqyuuVRw/M4nCxDOI2tsLJOCOznI1sPBClNt&#10;b7yn68GXIkDYpaig8r5NpXRFRQbd1LbEwbvYzqAPsiul7vAW4KaRcRQl0mDNYaHClrYVFX+Hf6Pg&#10;HO3y+VZuGqNdH+e4P/3+2JNS41H/uQThqffv8Kv9pRV8JAk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Ih5MMAAADcAAAADwAAAAAAAAAAAAAAAACYAgAAZHJzL2Rv&#10;d25yZXYueG1sUEsFBgAAAAAEAAQA9QAAAIgDAAAAAA==&#10;" path="m,446l10,359v,-2,,-3,1,-5l35,275v,-1,1,-3,1,-4l75,199v1,-1,2,-3,3,-4l130,133v1,-1,2,-2,3,-3l195,78v1,-1,3,-2,4,-3l271,36v1,,3,-1,4,-1l354,11v2,-1,3,-1,5,-1l444,1,2131,r88,10c2220,10,2222,10,2223,11r79,24c2304,35,2305,36,2307,36r72,39c2380,76,2382,77,2383,78r62,52c2446,131,2447,132,2448,133r51,62c2500,196,2501,198,2502,199r39,72c2541,272,2542,274,2542,275r24,79c2567,356,2567,357,2567,359r9,85l2576,8003r-9,88c2567,8092,2567,8094,2566,8095r-24,79c2542,8176,2541,8177,2541,8179r-39,72c2501,8252,2500,8254,2499,8255r-51,62c2447,8318,2446,8319,2445,8320r-62,51c2382,8372,2380,8373,2379,8374r-72,39c2305,8413,2304,8414,2302,8414r-79,24c2222,8439,2220,8439,2219,8439r-85,9l446,8448r-87,-9c357,8439,356,8439,354,8438r-79,-24c274,8414,272,8413,271,8413r-72,-39c198,8373,196,8372,195,8371r-62,-51c132,8319,131,8318,130,8317l78,8255v-1,-1,-2,-3,-3,-4l36,8179v,-2,-1,-3,-1,-5l11,8095v-1,-1,-1,-3,-1,-4l1,8006,,446xm48,8001r9,85l56,8081r24,79l79,8156r39,72l115,8224r52,62l164,8283r62,51l222,8331r72,39l289,8369r79,24l364,8392r82,8l2129,8401r85,-9l2209,8393r79,-24l2284,8370r72,-39l2352,8334r62,-51l2411,8286r51,-62l2459,8228r39,-72l2497,8160r24,-79l2520,8086r8,-83l2529,449r-9,-85l2521,368r-24,-79l2498,294r-39,-72l2462,226r-51,-62l2414,167r-62,-52l2356,118,2284,79r4,1l2209,56r5,1l2131,48,449,48r-85,9l368,56,289,80r5,-1l222,118r4,-3l164,167r3,-3l115,226r3,-4l79,294r1,-5l56,368r1,-4l48,446r,7555xe" fillcolor="black" strokeweight=".05pt">
                  <v:path arrowok="t" o:connecttype="custom" o:connectlocs="22717,288137;154877,161975;274650,105811;559625,29303;741350,8140;4582313,8140;4764038,29303;5049012,105811;5166718,161975;5298883,288137;5319532,6513988;5249318,6653173;5160524,6719103;4920978,6813520;4753713,6848520;4406786,6876194;731021,6868054;410941,6815962;268456,6769567;74339,6657242;20649,6585615;99124,6512362;165202,6641779;237478,6693871;466699,6783403;596797,6811893;921007,6837125;4561664,6831428;4865224,6780961;4978799,6744335;5158461,6638523;5203890,6581546;5203890,296277;5158461,239300;4978799,133485;4865224,96046;4561664,45582;927201,39069;596797,65116;466699,93604;237478,183952;165202,235228;99124,363019" o:connectangles="0,0,0,0,0,0,0,0,0,0,0,0,0,0,0,0,0,0,0,0,0,0,0,0,0,0,0,0,0,0,0,0,0,0,0,0,0,0,0,0,0,0,0"/>
                  <o:lock v:ext="edit" verticies="t"/>
                </v:shape>
                <v:rect id="Rectangle 101" o:spid="_x0000_s1135" style="position:absolute;left:27017;top:564;width:926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14:paraId="551D4BBE" w14:textId="77777777" w:rsidR="00CC49D6" w:rsidRDefault="00CC49D6" w:rsidP="00B83EB1">
                        <w:pPr>
                          <w:spacing w:after="120"/>
                        </w:pPr>
                        <w:r>
                          <w:rPr>
                            <w:rFonts w:cs="Segoe UI"/>
                            <w:b/>
                            <w:bCs/>
                            <w:color w:val="FFFFFF"/>
                            <w:sz w:val="14"/>
                            <w:szCs w:val="14"/>
                          </w:rPr>
                          <w:t xml:space="preserve">III. FISCAL RISK </w:t>
                        </w:r>
                      </w:p>
                    </w:txbxContent>
                  </v:textbox>
                </v:rect>
                <v:rect id="Rectangle 102" o:spid="_x0000_s1136" style="position:absolute;left:27742;top:1381;width:707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VRccA&#10;AADdAAAADwAAAGRycy9kb3ducmV2LnhtbESPT2vCQBTE7wW/w/IEb3Wj0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VUXHAAAA3QAAAA8AAAAAAAAAAAAAAAAAmAIAAGRy&#10;cy9kb3ducmV2LnhtbFBLBQYAAAAABAAEAPUAAACMAwAAAAA=&#10;" filled="f" stroked="f">
                  <v:textbox inset="0,0,0,0">
                    <w:txbxContent>
                      <w:p w14:paraId="5FEF9CBA" w14:textId="77777777" w:rsidR="00CC49D6" w:rsidRDefault="00CC49D6" w:rsidP="00B83EB1">
                        <w:pPr>
                          <w:spacing w:after="120"/>
                        </w:pPr>
                        <w:r>
                          <w:rPr>
                            <w:rFonts w:cs="Segoe UI"/>
                            <w:b/>
                            <w:bCs/>
                            <w:color w:val="FFFFFF"/>
                            <w:sz w:val="14"/>
                            <w:szCs w:val="14"/>
                          </w:rPr>
                          <w:t xml:space="preserve">ANALYSIS &amp; </w:t>
                        </w:r>
                      </w:p>
                    </w:txbxContent>
                  </v:textbox>
                </v:rect>
                <v:rect id="Rectangle 103" o:spid="_x0000_s1137" style="position:absolute;left:26943;top:2158;width:871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M/8MA&#10;AADdAAAADwAAAGRycy9kb3ducmV2LnhtbERPy4rCMBTdD/gP4QruxlTFoVajiA906aig7i7NtS02&#10;N6WJtjNfbxYDszyc92zRmlK8qHaFZQWDfgSCOLW64EzB+bT9jEE4j6yxtEwKfsjBYt75mGGibcPf&#10;9Dr6TIQQdgkqyL2vEildmpNB17cVceDutjboA6wzqWtsQrgp5TCKvqTBgkNDjhWtckofx6dRsIur&#10;5XVvf5us3Nx2l8Nlsj5NvFK9brucgvDU+n/xn3uvFYz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M/8MAAADdAAAADwAAAAAAAAAAAAAAAACYAgAAZHJzL2Rv&#10;d25yZXYueG1sUEsFBgAAAAAEAAQA9QAAAIgDAAAAAA==&#10;" filled="f" stroked="f">
                  <v:textbox inset="0,0,0,0">
                    <w:txbxContent>
                      <w:p w14:paraId="065C6A35" w14:textId="77777777" w:rsidR="00CC49D6" w:rsidRDefault="00CC49D6" w:rsidP="00B83EB1">
                        <w:pPr>
                          <w:spacing w:after="120"/>
                        </w:pPr>
                        <w:r>
                          <w:rPr>
                            <w:rFonts w:cs="Segoe UI"/>
                            <w:b/>
                            <w:bCs/>
                            <w:color w:val="FFFFFF"/>
                            <w:sz w:val="14"/>
                            <w:szCs w:val="14"/>
                          </w:rPr>
                          <w:t>MANAGEMENT</w:t>
                        </w:r>
                      </w:p>
                    </w:txbxContent>
                  </v:textbox>
                </v:rect>
                <v:shape id="Freeform 104" o:spid="_x0000_s1138" style="position:absolute;left:37521;top:56;width:11493;height:23962;visibility:visible;mso-wrap-style:square;v-text-anchor:top" coordsize="2528,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fCcUA&#10;AADdAAAADwAAAGRycy9kb3ducmV2LnhtbESPQWvCQBSE74X+h+UVvNWNipKmrhKUgh4UTQu9PrLP&#10;JDT7NuxuNf57VxA8DjPzDTNf9qYVZ3K+saxgNExAEJdWN1wp+Pn+ek9B+ICssbVMCq7kYbl4fZlj&#10;pu2Fj3QuQiUihH2GCuoQukxKX9Zk0A9tRxy9k3UGQ5SuktrhJcJNK8dJMpMGG44LNXa0qqn8K/6N&#10;Alms1/vdb7K1H4ciTNwp3+EhV2rw1uefIAL14Rl+tDdawWSaj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8JxQAAAN0AAAAPAAAAAAAAAAAAAAAAAJgCAABkcnMv&#10;ZG93bnJldi54bWxQSwUGAAAAAAQABAD1AAAAigMAAAAA&#10;" path="m,422c,189,189,,422,v,,,,,l422,,2107,v233,,421,189,421,422c2528,422,2528,422,2528,422r,l2528,7979v,233,-188,421,-421,421c2107,8400,2107,8400,2107,8400r,l422,8400c189,8400,,8212,,7979v,,,,,l,422xe" fillcolor="#7f7f7f" strokeweight="0">
                  <v:path arrowok="t" o:connecttype="custom" o:connectlocs="0,343401;872145,0;872145,0;872145,0;4354524,0;4354524,0;5224601,343401;5224601,343401;5224601,343401;5224601,6492872;5224601,6492872;4354524,6835457;4354524,6835457;4354524,6835457;872145,6835457;872145,6835457;0,6492872;0,6492872;0,343401" o:connectangles="0,0,0,0,0,0,0,0,0,0,0,0,0,0,0,0,0,0,0"/>
                </v:shape>
                <v:shape id="Freeform 105" o:spid="_x0000_s1139" style="position:absolute;left:37456;top:10;width:11632;height:24055;visibility:visible;mso-wrap-style:square;v-text-anchor:top" coordsize="256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wvMYA&#10;AADdAAAADwAAAGRycy9kb3ducmV2LnhtbESPQWvCQBSE74L/YXlCL1I3KopEVynSogcPNfbg8ZF9&#10;ZoPZt2l2a+K/d4WCx2FmvmFWm85W4kaNLx0rGI8SEMS50yUXCn5OX+8LED4ga6wck4I7edis+70V&#10;ptq1fKRbFgoRIexTVGBCqFMpfW7Ioh+5mjh6F9dYDFE2hdQNthFuKzlJkrm0WHJcMFjT1lB+zf6s&#10;AjzsEvM7HM6Pl112dia0n8X5W6m3QfexBBGoC6/wf3uvFUxniwk8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gwvMYAAADdAAAADwAAAAAAAAAAAAAAAACYAgAAZHJz&#10;L2Rvd25yZXYueG1sUEsFBgAAAAAEAAQA9QAAAIsDAAAAAA==&#10;" path="m,7995l,7739r32,l32,7995r-32,xm,7643l,7387r32,l32,7643r-32,xm,7291l,7035r32,l32,7291r-32,xm,6939l,6683r32,l32,6939r-32,xm,6587l,6331r32,l32,6587r-32,xm,6235l,5979r32,l32,6235r-32,xm,5883l,5627r32,l32,5883r-32,xm,5531l,5275r32,l32,5531r-32,xm,5179l,4923r32,l32,5179r-32,xm,4827l,4571r32,l32,4827r-32,xm,4475l,4219r32,l32,4475r-32,xm,4123l,3867r32,l32,4123r-32,xm,3771l,3515r32,l32,3771r-32,xm,3419l,3163r32,l32,3419r-32,xm,3067l,2811r32,l32,3067r-32,xm,2715l,2459r32,l32,2715r-32,xm,2363l,2107r32,l32,2363r-32,xm,2011l,1755r32,l32,2011r-32,xm,1659l,1403r32,l32,1659r-32,xm,1307l,1051r32,l32,1307r-32,xm,955l,699r32,l32,955,,955xm,603l,438,10,352v,-1,,-2,,-3l12,344r30,9l41,358r,-3l32,438r,165l,603xm44,250l74,195v1,-1,2,-2,2,-3l128,130v1,-1,1,-1,2,-2l192,76v1,,2,-1,3,-2l222,60r16,28l210,103r3,-2l151,153r2,-2l101,213r2,-3l73,265,44,250xm313,21l349,10v1,,2,,3,l437,1r3,31l355,41r3,l323,52,313,21xm438,l572,r,32l438,32,438,xm668,l924,r,32l668,32,668,xm1020,r256,l1276,32r-256,l1020,xm1372,r256,l1628,32r-256,l1372,xm1724,r256,l1980,32r-256,l1724,xm2076,r47,l2123,32r-47,l2076,xm2125,1r85,9c2211,10,2212,10,2213,10r79,24c2293,34,2294,35,2295,35r35,20l2315,83,2280,64r3,1l2204,41r3,l2122,32r3,-31xm2411,111r21,17c2432,129,2433,130,2434,130r51,62c2485,193,2486,194,2487,195r39,72c2526,268,2526,269,2527,270r19,64l2516,344r-20,-65l2497,282r-39,-72l2460,213r-51,-62l2411,153r-20,-17l2411,111xm2560,432r,5l2529,440r-1,-5l2560,432xm2560,438r,252l2528,690r,-252l2560,438xm2560,786r,256l2528,1042r,-256l2560,786xm2560,1138r,256l2528,1394r,-256l2560,1138xm2560,1490r,256l2528,1746r,-256l2560,1490xm2560,1842r,256l2528,2098r,-256l2560,1842xm2560,2194r,256l2528,2450r,-256l2560,2194xm2560,2546r,256l2528,2802r,-256l2560,2546xm2560,2898r,256l2528,3154r,-256l2560,2898xm2560,3250r,256l2528,3506r,-256l2560,3250xm2560,3602r,256l2528,3858r,-256l2560,3602xm2560,3954r,256l2528,4210r,-256l2560,3954xm2560,4306r,256l2528,4562r,-256l2560,4306xm2560,4658r,256l2528,4914r,-256l2560,4658xm2560,5010r,256l2528,5266r,-256l2560,5010xm2560,5362r,256l2528,5618r,-256l2560,5362xm2560,5714r,256l2528,5970r,-256l2560,5714xm2560,6066r,256l2528,6322r,-256l2560,6066xm2560,6418r,256l2528,6674r,-256l2560,6418xm2560,6770r,256l2528,7026r,-256l2560,6770xm2560,7122r,256l2528,7378r,-256l2560,7122xm2560,7474r,256l2528,7730r,-256l2560,7474xm2560,7826r,169l2528,7995r,-169l2560,7826xm2560,7997r-9,85c2551,8083,2551,8084,2551,8085r,1l2520,8077r,-1l2520,8079r9,-85l2560,7997xm2519,8180r-32,59c2486,8240,2485,8241,2485,8242r-51,62c2433,8304,2432,8305,2432,8306r-62,51c2369,8357,2368,8358,2367,8359r-24,13l2327,8344r25,-14l2349,8332r62,-51l2409,8283r51,-62l2458,8224r33,-60l2519,8180xm2252,8411r-39,12c2212,8423,2211,8423,2210,8423r-85,9l2122,8401r85,-9l2204,8392r39,-12l2252,8411xm2123,8432r-129,l1994,8400r129,l2123,8432xm1898,8432r-256,l1642,8400r256,l1898,8432xm1546,8432r-256,l1290,8400r256,l1546,8432xm1194,8432r-256,l938,8400r256,l1194,8432xm842,8432r-256,l586,8400r256,l842,8432xm490,8432r-52,l438,8400r52,l490,8432xm437,8432r-85,-9c351,8423,350,8423,349,8423r-79,-24c269,8398,268,8398,267,8398r-33,-18l250,8352r32,17l279,8368r79,24l355,8392r85,9l437,8432xm153,8324r-23,-18c130,8305,129,8304,128,8304l76,8242v,-1,-1,-2,-2,-3l35,8167v,-1,-1,-2,-1,-3l16,8103r30,-9l65,8155r-1,-3l103,8224r-2,-3l153,8283r-2,-2l173,8300r-20,24xm1,8005r,-8l32,7994r1,8l1,8005xe" fillcolor="black" strokeweight=".05pt">
                  <v:path arrowok="t" o:connecttype="custom" o:connectlocs="0,6012033;66066,5933899;0,5360939;66066,4866108;0,4787975;0,4006664;66066,3928534;0,3355573;66066,2860739;0,2782609;0,2001298;66066,1923168;0,1350204;66066,855373;0,777243;84646,291364;156905,156263;433560,83827;90839,203466;739114,33369;904279,0;2634380,0;2832578,26043;4286029,0;4568872,8139;4550293,33369;5130434,156263;5155207,229510;5285276,351590;5219210,561567;5285276,639700;5285276,1421011;5219210,1499141;5285276,2072105;5219210,2566936;5285276,2645066;5285276,3426377;5219210,3504510;5285276,4077471;5219210,4572301;5285276,4650432;5285276,5431746;5219210,5509876;5285276,6082837;5219210,6506863;5202694,6573599;5130434,6707887;4855847,6779507;5200631,6657427;4550293,6829968;4383065,6862522;2663283,6862522;2465084,6836478;1011634,6862522;720530,6855196;739114,6829968;156905,6707887;132132,6634638;2063,6514999" o:connectangles="0,0,0,0,0,0,0,0,0,0,0,0,0,0,0,0,0,0,0,0,0,0,0,0,0,0,0,0,0,0,0,0,0,0,0,0,0,0,0,0,0,0,0,0,0,0,0,0,0,0,0,0,0,0,0,0,0,0,0"/>
                  <o:lock v:ext="edit" verticies="t"/>
                </v:shape>
                <v:rect id="Rectangle 106" o:spid="_x0000_s1140" style="position:absolute;left:39744;top:564;width:826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iMYA&#10;AADdAAAADwAAAGRycy9kb3ducmV2LnhtbESPS4vCQBCE78L+h6GFvenElZU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SiMYAAADdAAAADwAAAAAAAAAAAAAAAACYAgAAZHJz&#10;L2Rvd25yZXYueG1sUEsFBgAAAAAEAAQA9QAAAIsDAAAAAA==&#10;" filled="f" stroked="f">
                  <v:textbox inset="0,0,0,0">
                    <w:txbxContent>
                      <w:p w14:paraId="2263368B" w14:textId="77777777" w:rsidR="00CC49D6" w:rsidRDefault="00CC49D6" w:rsidP="00B83EB1">
                        <w:pPr>
                          <w:spacing w:after="120"/>
                        </w:pPr>
                        <w:r>
                          <w:rPr>
                            <w:rFonts w:cs="Segoe UI"/>
                            <w:b/>
                            <w:bCs/>
                            <w:color w:val="FFFFFF"/>
                            <w:sz w:val="14"/>
                            <w:szCs w:val="14"/>
                          </w:rPr>
                          <w:t xml:space="preserve">IV. RESOURCE </w:t>
                        </w:r>
                      </w:p>
                    </w:txbxContent>
                  </v:textbox>
                </v:rect>
                <v:rect id="Rectangle 107" o:spid="_x0000_s1141" style="position:absolute;left:40831;top:1381;width:563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vZ8cA&#10;AADdAAAADwAAAGRycy9kb3ducmV2LnhtbESPQWvCQBSE74X+h+UVvDWbWiw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L2fHAAAA3QAAAA8AAAAAAAAAAAAAAAAAmAIAAGRy&#10;cy9kb3ducmV2LnhtbFBLBQYAAAAABAAEAPUAAACMAwAAAAA=&#10;" filled="f" stroked="f">
                  <v:textbox inset="0,0,0,0">
                    <w:txbxContent>
                      <w:p w14:paraId="53302A51" w14:textId="77777777" w:rsidR="00CC49D6" w:rsidRDefault="00CC49D6" w:rsidP="00B83EB1">
                        <w:pPr>
                          <w:spacing w:after="120"/>
                        </w:pPr>
                        <w:r>
                          <w:rPr>
                            <w:rFonts w:cs="Segoe UI"/>
                            <w:b/>
                            <w:bCs/>
                            <w:color w:val="FFFFFF"/>
                            <w:sz w:val="14"/>
                            <w:szCs w:val="14"/>
                          </w:rPr>
                          <w:t xml:space="preserve">REVENUE </w:t>
                        </w:r>
                      </w:p>
                    </w:txbxContent>
                  </v:textbox>
                </v:rect>
                <v:rect id="Rectangle 108" o:spid="_x0000_s1142" style="position:absolute;left:39308;top:2158;width:870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xEMcA&#10;AADdAAAADwAAAGRycy9kb3ducmV2LnhtbESPW2vCQBSE34X+h+UU+mY2ban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sRDHAAAA3QAAAA8AAAAAAAAAAAAAAAAAmAIAAGRy&#10;cy9kb3ducmV2LnhtbFBLBQYAAAAABAAEAPUAAACMAwAAAAA=&#10;" filled="f" stroked="f">
                  <v:textbox inset="0,0,0,0">
                    <w:txbxContent>
                      <w:p w14:paraId="79D44BA0" w14:textId="77777777" w:rsidR="00CC49D6" w:rsidRDefault="00CC49D6" w:rsidP="00B83EB1">
                        <w:pPr>
                          <w:spacing w:after="120"/>
                        </w:pPr>
                        <w:r>
                          <w:rPr>
                            <w:rFonts w:cs="Segoe UI"/>
                            <w:b/>
                            <w:bCs/>
                            <w:color w:val="FFFFFF"/>
                            <w:sz w:val="14"/>
                            <w:szCs w:val="14"/>
                          </w:rPr>
                          <w:t>MANAGEMENT</w:t>
                        </w:r>
                      </w:p>
                    </w:txbxContent>
                  </v:textbox>
                </v:rect>
                <v:shape id="Freeform 109" o:spid="_x0000_s1143" style="position:absolute;left:814;top:3710;width:10175;height:4518;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KNMYA&#10;AADdAAAADwAAAGRycy9kb3ducmV2LnhtbESPT2sCMRTE74LfITyhl6JZF2vLulFKi0XqSSsUb4/N&#10;2z+6eQmbVNdv3xQKHoeZ+Q2Tr3rTigt1vrGsYDpJQBAXVjdcKTh8rccvIHxA1thaJgU38rBaDgc5&#10;ZtpeeUeXfahEhLDPUEEdgsuk9EVNBv3EOuLolbYzGKLsKqk7vEa4aWWaJHNpsOG4UKOjt5qK8/7H&#10;KCin69vJNdX79vvo3Cd9PKY8I6UeRv3rAkSgPtzD/+2NVpA+Jc/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QKNMYAAADdAAAADwAAAAAAAAAAAAAAAACYAgAAZHJz&#10;L2Rvd25yZXYueG1sUEsFBgAAAAAEAAQA9QAAAIsDAAAAAA==&#10;" path="m,264c,119,119,,264,v,,,,,l264,,1976,v146,,264,119,264,264c2240,264,2240,264,2240,264r,l2240,1320v,146,-118,264,-264,264c1976,1584,1976,1584,1976,1584r,l264,1584c119,1584,,1466,,1320v,,,,,l,264xe" fillcolor="#f4b183" strokeweight="0">
                  <v:path arrowok="t" o:connecttype="custom" o:connectlocs="0,214782;544717,0;544717,0;544717,0;4077136,0;4077136,0;4621853,214782;4621853,214782;4621853,214782;4621853,1073906;4621853,1073906;4077136,1288688;4077136,1288688;4077136,1288688;544717,1288688;544717,1288688;0,1073906;0,1073906;0,214782" o:connectangles="0,0,0,0,0,0,0,0,0,0,0,0,0,0,0,0,0,0,0"/>
                </v:shape>
                <v:shape id="Freeform 110" o:spid="_x0000_s1144" style="position:absolute;left:666;top:3617;width:10472;height:4699;visibility:visible;mso-wrap-style:square;v-text-anchor:top" coordsize="230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yycMA&#10;AADdAAAADwAAAGRycy9kb3ducmV2LnhtbERPXWvCMBR9F/Yfwh34ZtPJKqMziowJgw7EurHXS3Nt&#10;ypqbrklt/ffLg+Dj4Xyvt5NtxYV63zhW8JSkIIgrpxuuFXyd9osXED4ga2wdk4IredhuHmZrzLUb&#10;+UiXMtQihrDPUYEJocul9JUhiz5xHXHkzq63GCLsa6l7HGO4beUyTVfSYsOxwWBHb4aq33KwCt4P&#10;XaH/svNx2H8+m+9Q7OTPMCo1f5x2ryACTeEuvrk/tIJllsa5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5yycMAAADdAAAADwAAAAAAAAAAAAAAAACYAgAAZHJzL2Rv&#10;d25yZXYueG1sUEsFBgAAAAAEAAQA9QAAAIgDAAAAAA==&#10;" path="m,296l6,240v,-2,,-4,1,-6l23,185v1,-2,1,-4,2,-6l49,134v1,-2,3,-3,4,-5l86,90v1,-2,2,-3,4,-4l129,53v2,-1,3,-3,5,-4l179,25v2,-1,4,-1,6,-2l234,7v2,-1,4,-1,6,-1l293,1,2008,r56,6c2067,6,2069,6,2071,7r50,16c2123,24,2125,24,2127,25r45,24c2174,50,2175,52,2177,53r39,33c2218,87,2219,89,2220,90r32,39c2254,131,2255,133,2256,134r24,45c2281,181,2281,183,2282,185r16,49c2299,236,2299,238,2299,240r5,53l2304,1352r-5,56c2299,1411,2299,1413,2298,1415r-16,50c2281,1467,2281,1469,2280,1471r-24,45c2255,1517,2254,1519,2252,1521r-32,39c2219,1561,2217,1563,2216,1564r-39,32c2175,1598,2173,1599,2172,1600r-45,24c2125,1625,2123,1625,2121,1626r-50,16c2069,1643,2067,1643,2064,1643r-53,5l296,1648r-56,-5c238,1643,236,1643,234,1642r-49,-16c183,1625,181,1625,179,1624r-45,-24c133,1599,131,1598,129,1596l90,1564v-1,-1,-3,-2,-4,-4l53,1521v-1,-2,-3,-3,-4,-5l25,1471v-1,-2,-1,-4,-2,-6l7,1415v-1,-2,-1,-4,-1,-7l1,1355,,296xm64,1349r5,53l68,1396r16,50l82,1440r24,45l102,1480r33,39l131,1515r39,32l165,1543r45,24l204,1565r49,16l246,1580r50,4l2005,1585r53,-5l2052,1581r50,-16l2096,1567r45,-24l2136,1547r39,-32l2171,1519r32,-39l2199,1485r24,-45l2221,1446r16,-50l2236,1402r4,-50l2241,299r-5,-53l2237,253r-16,-49l2223,210r-24,-45l2203,170r-32,-39l2175,135r-39,-33l2141,106,2096,82r6,2l2052,68r6,1l2008,64,299,64r-53,5l253,68,204,84r6,-2l165,106r5,-4l131,135r4,-4l102,170r4,-5l82,210r2,-6l68,253r1,-7l64,296r,1053xe" strokecolor="white" strokeweight=".05pt">
                  <v:path arrowok="t" o:connecttype="custom" o:connectlocs="14458,190255;101220,108950;185910,69923;369756,20327;495766,4879;4263563,4879;4393704,20327;4577550,69923;4660176,108950;4746934,190255;4759329,1099250;4713882,1191125;4651913,1236655;4496988,1297634;4381309,1322027;4154084,1339914;483371,1335035;276799,1300887;177647,1268365;51642,1196004;12395,1144780;132204,1096812;173515,1175677;210699,1203320;351167,1257795;421398,1272431;611439,1287877;4238778,1285439;4422625,1254542;4484593,1235030;4592008,1170798;4618861,1139901;4618861,200013;4592008,170741;4484593,106509;4422625,86184;4238778,55287;617639,52037;421398,68295;351167,82931;210699,138218;173515,165862;132204,240664" o:connectangles="0,0,0,0,0,0,0,0,0,0,0,0,0,0,0,0,0,0,0,0,0,0,0,0,0,0,0,0,0,0,0,0,0,0,0,0,0,0,0,0,0,0,0"/>
                  <o:lock v:ext="edit" verticies="t"/>
                </v:shape>
                <v:rect id="Rectangle 111" o:spid="_x0000_s1145" style="position:absolute;left:2831;top:5447;width:5738;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lEMcA&#10;AADdAAAADwAAAGRycy9kb3ducmV2LnhtbESPQWvCQBSE7wX/w/IEb3Wjlh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eJRDHAAAA3QAAAA8AAAAAAAAAAAAAAAAAmAIAAGRy&#10;cy9kb3ducmV2LnhtbFBLBQYAAAAABAAEAPUAAACMAwAAAAA=&#10;" filled="f" stroked="f">
                  <v:textbox inset="0,0,0,0">
                    <w:txbxContent>
                      <w:p w14:paraId="60663009" w14:textId="77777777" w:rsidR="00CC49D6" w:rsidRPr="007E01C1" w:rsidRDefault="00CC49D6" w:rsidP="00B83EB1">
                        <w:pPr>
                          <w:spacing w:after="120"/>
                          <w:rPr>
                            <w:sz w:val="24"/>
                          </w:rPr>
                        </w:pPr>
                        <w:r w:rsidRPr="007E01C1">
                          <w:rPr>
                            <w:rFonts w:cs="Segoe UI"/>
                            <w:b/>
                            <w:bCs/>
                            <w:color w:val="000000"/>
                            <w:sz w:val="14"/>
                            <w:szCs w:val="12"/>
                          </w:rPr>
                          <w:t>1.1. Coverage</w:t>
                        </w:r>
                      </w:p>
                    </w:txbxContent>
                  </v:textbox>
                </v:rect>
                <v:shape id="Freeform 112" o:spid="_x0000_s1146" style="position:absolute;left:814;top:8730;width:10175;height:4472;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sTcAA&#10;AADdAAAADwAAAGRycy9kb3ducmV2LnhtbERPS4vCMBC+L/gfwgh7W1NfRapRRFjwICxa8Tw0Y1Ns&#10;JqXJtt1/bxYEb/PxPWezG2wtOmp95VjBdJKAIC6crrhUcM2/v1YgfEDWWDsmBX/kYbcdfWww067n&#10;M3WXUIoYwj5DBSaEJpPSF4Ys+olriCN3d63FEGFbSt1iH8NtLWdJkkqLFccGgw0dDBWPy69VkHY/&#10;TUEnkiaf98tF2i9uoXNKfY6H/RpEoCG8xS/3Ucf5s3QK/9/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7sTcAAAADdAAAADwAAAAAAAAAAAAAAAACYAgAAZHJzL2Rvd25y&#10;ZXYueG1sUEsFBgAAAAAEAAQA9QAAAIUDAAAAAA==&#10;" path="m,262c,117,117,,262,v,,,,,l262,,1979,v144,,261,117,261,262c2240,262,2240,262,2240,262r,l2240,1307v,144,-117,261,-261,261c1979,1568,1979,1568,1979,1568r,l262,1568c117,1568,,1451,,1307v,,,,,l,262xe" fillcolor="#f4b183" strokeweight="0">
                  <v:path arrowok="t" o:connecttype="custom" o:connectlocs="0,213093;540592,0;540592,0;540592,0;4083323,0;4083323,0;4621853,213093;4621853,213093;4621853,213093;4621853,1063021;4621853,1063021;4083323,1275299;4083323,1275299;4083323,1275299;540592,1275299;540592,1275299;0,1063021;0,1063021;0,213093" o:connectangles="0,0,0,0,0,0,0,0,0,0,0,0,0,0,0,0,0,0,0"/>
                </v:shape>
                <v:shape id="Freeform 113" o:spid="_x0000_s1147" style="position:absolute;left:666;top:8637;width:10472;height:4658;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SDcYA&#10;AADdAAAADwAAAGRycy9kb3ducmV2LnhtbERPS2vCQBC+C/6HZYTedGNqg0RXaQsttR6KL9DbkB2T&#10;YHY2ZLea9Nd3CwVv8/E9Z75sTSWu1LjSsoLxKAJBnFldcq5gv3sbTkE4j6yxskwKOnKwXPR7c0y1&#10;vfGGrlufixDCLkUFhfd1KqXLCjLoRrYmDtzZNgZ9gE0udYO3EG4qGUdRIg2WHBoKrOm1oOyy/TYK&#10;1k9f3fH8mdj3yaNZnQ7Tly76aZV6GLTPMxCeWn8X/7s/dJgfJzH8fR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SDcYAAADdAAAADwAAAAAAAAAAAAAAAACYAgAAZHJz&#10;L2Rvd25yZXYueG1sUEsFBgAAAAAEAAQA9QAAAIsDA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fillcolor="#f2f2f2" strokecolor="white" strokeweight=".05pt">
                  <v:path arrowok="t" o:connecttype="custom" o:connectlocs="14458,188989;101220,107528;183846,69242;365625,20364;491634,4886;4269763,4886;4397835,20364;4579614,69242;4660176,107528;4746934,188989;4759329,1090751;4713882,1181985;4653977,1225973;4496988,1287883;4385441,1311507;4160279,1329428;479239,1324542;272672,1290326;175583,1258559;51642,1186874;12395,1136366;132204,1088305;173515,1166509;210699,1193390;347035,1247154;417266,1261816;607312,1277294;4244973,1274851;4424688,1243894;4484593,1225973;4592008,1161620;4618861,1131480;4618861,198761;4592008,169438;4486657,105898;4424688,86347;4244973,55394;613507,52134;417266,68426;347035,83091;210699,136852;173515,164548;132204,239493" o:connectangles="0,0,0,0,0,0,0,0,0,0,0,0,0,0,0,0,0,0,0,0,0,0,0,0,0,0,0,0,0,0,0,0,0,0,0,0,0,0,0,0,0,0,0"/>
                  <o:lock v:ext="edit" verticies="t"/>
                </v:shape>
                <v:rect id="Rectangle 114" o:spid="_x0000_s1148" style="position:absolute;left:2609;top:10464;width:6232;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14:paraId="4B4DAD4C" w14:textId="77777777" w:rsidR="00CC49D6" w:rsidRDefault="00CC49D6" w:rsidP="00B83EB1">
                        <w:pPr>
                          <w:spacing w:after="120"/>
                        </w:pPr>
                        <w:r>
                          <w:rPr>
                            <w:rFonts w:cs="Segoe UI"/>
                            <w:b/>
                            <w:bCs/>
                            <w:color w:val="000000"/>
                            <w:sz w:val="12"/>
                            <w:szCs w:val="12"/>
                          </w:rPr>
                          <w:t xml:space="preserve">1.2. Frequency </w:t>
                        </w:r>
                      </w:p>
                    </w:txbxContent>
                  </v:textbox>
                </v:rect>
                <v:rect id="Rectangle 115" o:spid="_x0000_s1149" style="position:absolute;left:2535;top:11199;width:634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14:paraId="7DFE2940" w14:textId="77777777" w:rsidR="00CC49D6" w:rsidRDefault="00CC49D6" w:rsidP="00B83EB1">
                        <w:pPr>
                          <w:spacing w:after="120"/>
                        </w:pPr>
                        <w:proofErr w:type="gramStart"/>
                        <w:r>
                          <w:rPr>
                            <w:rFonts w:cs="Segoe UI"/>
                            <w:b/>
                            <w:bCs/>
                            <w:color w:val="000000"/>
                            <w:sz w:val="12"/>
                            <w:szCs w:val="12"/>
                          </w:rPr>
                          <w:t>and</w:t>
                        </w:r>
                        <w:proofErr w:type="gramEnd"/>
                        <w:r>
                          <w:rPr>
                            <w:rFonts w:cs="Segoe UI"/>
                            <w:b/>
                            <w:bCs/>
                            <w:color w:val="000000"/>
                            <w:sz w:val="12"/>
                            <w:szCs w:val="12"/>
                          </w:rPr>
                          <w:t xml:space="preserve"> Timeliness</w:t>
                        </w:r>
                      </w:p>
                    </w:txbxContent>
                  </v:textbox>
                </v:rect>
                <v:shape id="Freeform 116" o:spid="_x0000_s1150" style="position:absolute;left:814;top:13838;width:10175;height:4519;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kDMQA&#10;AADdAAAADwAAAGRycy9kb3ducmV2LnhtbERPS2sCMRC+F/ofwhR6KZp1aUVWsyIWpdRTt4J4Gzaz&#10;j3YzCZuo679vhIK3+fies1gOphNn6n1rWcFknIAgLq1uuVaw/96MZiB8QNbYWSYFV/KwzB8fFphp&#10;e+EvOhehFjGEfYYKmhBcJqUvGzLox9YRR66yvcEQYV9L3eMlhptOpkkylQZbjg0NOlo3VP4WJ6Og&#10;mmyuP66t33eHo3OftH1J+ZWUen4aVnMQgYZwF/+7P3Scn07f4P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ZAzEAAAA3QAAAA8AAAAAAAAAAAAAAAAAmAIAAGRycy9k&#10;b3ducmV2LnhtbFBLBQYAAAAABAAEAPUAAACJAwAAAAA=&#10;" path="m,264c,119,119,,264,v,,,,,l264,,1976,v146,,264,119,264,264c2240,264,2240,264,2240,264r,l2240,1320v,146,-118,264,-264,264c1976,1584,1976,1584,1976,1584r,l264,1584c119,1584,,1466,,1320v,,,,,l,264xe" fillcolor="#f4b183" strokeweight="0">
                  <v:path arrowok="t" o:connecttype="custom" o:connectlocs="0,214829;544717,0;544717,0;544717,0;4077136,0;4077136,0;4621853,214829;4621853,214829;4621853,214829;4621853,1074144;4621853,1074144;4077136,1288973;4077136,1288973;4077136,1288973;544717,1288973;544717,1288973;0,1074144;0,1074144;0,214829" o:connectangles="0,0,0,0,0,0,0,0,0,0,0,0,0,0,0,0,0,0,0"/>
                </v:shape>
                <v:shape id="Freeform 117" o:spid="_x0000_s1151" style="position:absolute;left:666;top:13751;width:10472;height:4699;visibility:visible;mso-wrap-style:square;v-text-anchor:top" coordsize="230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zVcMA&#10;AADdAAAADwAAAGRycy9kb3ducmV2LnhtbERPS2sCMRC+C/0PYYTeNLtSgmyNogVLb60P6HXYTDdb&#10;N5N1E9f13zcFwdt8fM9ZrAbXiJ66UHvWkE8zEMSlNzVXGo6H7WQOIkRkg41n0nCjAKvl02iBhfFX&#10;3lG/j5VIIRwK1GBjbAspQ2nJYZj6ljhxP75zGBPsKmk6vKZw18hZlinpsObUYLGlN0vlaX9xGn4v&#10;n73M3/PN+qVWN3f6Pn8drdL6eTysX0FEGuJDfHd/mDR/phT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hzVcMAAADdAAAADwAAAAAAAAAAAAAAAACYAgAAZHJzL2Rv&#10;d25yZXYueG1sUEsFBgAAAAAEAAQA9QAAAIgDAAAAAA==&#10;" path="m,296l6,240v,-2,,-4,1,-6l23,185v1,-2,1,-4,2,-6l49,134v1,-2,3,-3,4,-5l86,90v1,-2,2,-3,4,-4l129,53v2,-1,3,-3,5,-4l179,25v2,-1,4,-1,6,-2l234,7v2,-1,4,-1,6,-1l293,1,2008,r56,6c2067,6,2069,6,2071,7r50,16c2123,24,2125,24,2127,25r45,24c2174,50,2175,52,2177,53r39,33c2218,87,2219,89,2220,90r32,39c2254,131,2255,133,2256,134r24,45c2281,181,2281,183,2282,185r16,49c2299,236,2299,238,2299,240r5,53l2304,1352r-5,56c2299,1411,2299,1413,2298,1415r-16,50c2281,1467,2281,1469,2280,1471r-24,45c2255,1517,2254,1519,2252,1521r-32,39c2219,1561,2217,1563,2216,1564r-39,32c2175,1598,2173,1599,2172,1600r-45,24c2125,1625,2123,1625,2121,1626r-50,16c2069,1643,2067,1643,2064,1643r-53,5l296,1648r-56,-5c238,1643,236,1643,234,1642r-49,-16c183,1625,181,1625,179,1624r-45,-24c133,1599,131,1598,129,1596l90,1564v-1,-1,-3,-2,-4,-4l53,1521v-1,-2,-3,-3,-4,-5l25,1471v-1,-2,-1,-4,-2,-6l7,1415v-1,-2,-1,-4,-1,-7l1,1355,,296xm64,1349r5,53l68,1396r16,50l82,1440r24,45l102,1480r33,39l131,1515r39,32l165,1543r45,24l204,1565r49,16l246,1580r50,4l2005,1585r53,-5l2052,1581r50,-16l2096,1567r45,-24l2136,1547r39,-32l2171,1519r32,-39l2199,1485r24,-45l2221,1446r16,-50l2236,1402r4,-50l2241,299r-5,-53l2237,253r-16,-49l2223,210r-24,-45l2203,170r-32,-39l2175,135r-39,-33l2141,106,2096,82r6,2l2052,68r6,1l2008,64,299,64r-53,5l253,68,204,84r6,-2l165,106r5,-4l131,135r4,-4l102,170r4,-5l82,210r2,-6l68,253r1,-7l64,296r,1053xe" fillcolor="#f2f2f2" strokecolor="white" strokeweight=".05pt">
                  <v:path arrowok="t" o:connecttype="custom" o:connectlocs="14458,190255;101220,108950;185910,69923;369756,20327;495766,4879;4263563,4879;4393704,20327;4577550,69923;4660176,108950;4746934,190255;4759329,1099250;4713882,1191125;4651913,1236655;4496988,1297634;4381309,1322027;4154084,1339914;483371,1335035;276799,1300887;177647,1268365;51642,1196004;12395,1144780;132204,1096812;173515,1175677;210699,1203320;351167,1257795;421398,1272431;611439,1287877;4238778,1285439;4422625,1254542;4484593,1235030;4592008,1170798;4618861,1139901;4618861,200013;4592008,170741;4484593,106509;4422625,86184;4238778,55287;617639,52037;421398,68295;351167,82931;210699,138218;173515,165862;132204,240664" o:connectangles="0,0,0,0,0,0,0,0,0,0,0,0,0,0,0,0,0,0,0,0,0,0,0,0,0,0,0,0,0,0,0,0,0,0,0,0,0,0,0,0,0,0,0"/>
                  <o:lock v:ext="edit" verticies="t"/>
                </v:shape>
                <v:rect id="Rectangle 118" o:spid="_x0000_s1152" style="position:absolute;left:3268;top:15583;width:4914;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14:paraId="1A818AFE" w14:textId="77777777" w:rsidR="00CC49D6" w:rsidRDefault="00CC49D6" w:rsidP="00B83EB1">
                        <w:pPr>
                          <w:spacing w:after="120"/>
                        </w:pPr>
                        <w:r>
                          <w:rPr>
                            <w:rFonts w:cs="Segoe UI"/>
                            <w:b/>
                            <w:bCs/>
                            <w:color w:val="000000"/>
                            <w:sz w:val="12"/>
                            <w:szCs w:val="12"/>
                          </w:rPr>
                          <w:t>1.3. Quality</w:t>
                        </w:r>
                      </w:p>
                    </w:txbxContent>
                  </v:textbox>
                </v:rect>
                <v:shape id="Freeform 119" o:spid="_x0000_s1153" style="position:absolute;left:814;top:18952;width:10175;height:4518;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uCcQA&#10;AADdAAAADwAAAGRycy9kb3ducmV2LnhtbERPS2sCMRC+F/ofwhR6KZp1KVJXsyIWpdSTW0G8DZvZ&#10;R7uZhE3U9d83QqG3+fies1gOphMX6n1rWcFknIAgLq1uuVZw+NqM3kD4gKyxs0wKbuRhmT8+LDDT&#10;9sp7uhShFjGEfYYKmhBcJqUvGzLox9YRR66yvcEQYV9L3eM1hptOpkkylQZbjg0NOlo3VP4UZ6Og&#10;mmxu366t33fHk3OftH1J+ZWUen4aVnMQgYbwL/5zf+g4P53O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bgnEAAAA3QAAAA8AAAAAAAAAAAAAAAAAmAIAAGRycy9k&#10;b3ducmV2LnhtbFBLBQYAAAAABAAEAPUAAACJAwAAAAA=&#10;" path="m,264c,119,119,,264,v,,,,,l264,,1976,v146,,264,119,264,264c2240,264,2240,264,2240,264r,l2240,1320v,146,-118,264,-264,264c1976,1584,1976,1584,1976,1584r,l264,1584c119,1584,,1466,,1320v,,,,,l,264xe" fillcolor="#f4b183" strokeweight="0">
                  <v:path arrowok="t" o:connecttype="custom" o:connectlocs="0,214782;544717,0;544717,0;544717,0;4077136,0;4077136,0;4621853,214782;4621853,214782;4621853,214782;4621853,1073906;4621853,1073906;4077136,1288688;4077136,1288688;4077136,1288688;544717,1288688;544717,1288688;0,1073906;0,1073906;0,214782" o:connectangles="0,0,0,0,0,0,0,0,0,0,0,0,0,0,0,0,0,0,0"/>
                </v:shape>
                <v:shape id="Freeform 120" o:spid="_x0000_s1154" style="position:absolute;left:666;top:18859;width:10472;height:4704;visibility:visible;mso-wrap-style:square;v-text-anchor:top" coordsize="230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YZ8YA&#10;AADdAAAADwAAAGRycy9kb3ducmV2LnhtbESPQW/CMAyF75P2HyIj7TbSoqlDHQGxSZt22wZIXK3G&#10;awqN0zWhlH8/H5C42XrP731erEbfqoH62AQ2kE8zUMRVsA3XBnbb98c5qJiQLbaBycCFIqyW93cL&#10;LG048w8Nm1QrCeFYogGXUldqHStHHuM0dMSi/YbeY5K1r7Xt8SzhvtWzLCu0x4alwWFHb46q4+bk&#10;DRxOX4POP/LX9VNTXPxx//e9c4UxD5Nx/QIq0Zhu5uv1pxX82bP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YZ8YAAADdAAAADwAAAAAAAAAAAAAAAACYAgAAZHJz&#10;L2Rvd25yZXYueG1sUEsFBgAAAAAEAAQA9QAAAIsDAAAAAA==&#10;" path="m,296l6,240v,-2,,-4,1,-6l23,185v1,-2,1,-4,2,-6l49,134v1,-2,3,-3,4,-5l86,90v1,-2,2,-3,4,-4l129,53v2,-1,3,-3,5,-4l179,25v2,-1,4,-1,6,-2l234,7v2,-1,4,-1,6,-1l293,1,2008,r56,6c2067,6,2069,6,2071,7r50,16c2123,24,2125,24,2127,25r45,24c2174,50,2175,52,2177,53r39,33c2218,87,2219,89,2220,90r32,39c2254,131,2255,133,2256,134r24,45c2281,181,2281,183,2282,185r16,49c2299,236,2299,238,2299,240r5,53l2304,1352r-5,56c2299,1411,2299,1413,2298,1415r-16,50c2281,1467,2281,1469,2280,1471r-24,45c2255,1517,2254,1519,2252,1521r-32,39c2219,1561,2217,1563,2216,1564r-39,32c2175,1598,2173,1599,2172,1600r-45,24c2125,1625,2123,1625,2121,1626r-50,16c2069,1643,2067,1643,2064,1643r-53,5l296,1648r-56,-5c238,1643,236,1643,234,1642r-49,-16c183,1625,181,1625,179,1624r-45,-24c133,1599,131,1598,129,1596l90,1564v-1,-1,-3,-2,-4,-4l53,1521v-1,-2,-3,-3,-4,-5l25,1471v-1,-2,-1,-4,-2,-6l7,1415v-1,-2,-1,-4,-1,-7l1,1355,,296xm64,1349r5,53l68,1396r16,50l82,1440r24,45l102,1480r33,39l131,1515r39,32l165,1543r45,24l204,1565r49,16l246,1580r50,4l2005,1585r53,-5l2052,1581r50,-16l2096,1567r45,-24l2136,1547r39,-32l2171,1519r32,-39l2199,1485r24,-45l2221,1446r16,-50l2236,1402r4,-50l2241,299r-5,-53l2237,253r-16,-49l2223,210r-24,-45l2203,170r-32,-39l2175,135r-39,-33l2141,106,2096,82r6,2l2052,68r6,1l2008,64,299,64r-53,5l253,68,204,84r6,-2l165,106r5,-4l131,135r4,-4l102,170r4,-5l82,210r2,-6l68,253r1,-7l64,296r,1053xe" fillcolor="#f2f2f2" strokecolor="white" strokeweight=".05pt">
                  <v:path arrowok="t" o:connecttype="custom" o:connectlocs="14458,190666;101220,109185;185910,70075;369756,20372;495766,4890;4263563,4890;4393704,20372;4577550,70075;4660176,109185;4746934,190666;4759329,1101632;4713882,1193706;4651913,1239336;4496988,1300448;4381309,1324892;4154084,1342818;483371,1337928;276799,1303707;177647,1271113;51642,1198595;12395,1147262;132204,1099189;173515,1178224;210699,1205928;351167,1260521;421398,1275189;611439,1290669;4238778,1288225;4422625,1257261;4484593,1237706;4592008,1173337;4618861,1142373;4618861,200445;4592008,171111;4484593,106742;4422625,86370;4238778,55406;617639,52149;421398,68445;351167,83111;210699,138520;173515,166221;132204,241186" o:connectangles="0,0,0,0,0,0,0,0,0,0,0,0,0,0,0,0,0,0,0,0,0,0,0,0,0,0,0,0,0,0,0,0,0,0,0,0,0,0,0,0,0,0,0"/>
                  <o:lock v:ext="edit" verticies="t"/>
                </v:shape>
                <v:rect id="Rectangle 121" o:spid="_x0000_s1155" style="position:absolute;left:2971;top:20691;width:546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14:paraId="76BDE6CC" w14:textId="77777777" w:rsidR="00CC49D6" w:rsidRDefault="00CC49D6" w:rsidP="00B83EB1">
                        <w:pPr>
                          <w:spacing w:after="120"/>
                        </w:pPr>
                        <w:r>
                          <w:rPr>
                            <w:rFonts w:cs="Segoe UI"/>
                            <w:b/>
                            <w:bCs/>
                            <w:color w:val="000000"/>
                            <w:sz w:val="12"/>
                            <w:szCs w:val="12"/>
                          </w:rPr>
                          <w:t>1.4. Integrity</w:t>
                        </w:r>
                      </w:p>
                    </w:txbxContent>
                  </v:textbox>
                </v:rect>
                <v:shape id="Freeform 122" o:spid="_x0000_s1156" style="position:absolute;left:13245;top:3710;width:10175;height:4518;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Fc8IA&#10;AADdAAAADwAAAGRycy9kb3ducmV2LnhtbERP3UrDMBS+H/gO4QjeDJeayRx12SiC4t3otgc4Nse0&#10;2JzUJK717c1g4N35+H7PZje5XpwpxM6zhodFAYK48aZjq+F0fL1fg4gJ2WDvmTT8UoTd9ma2wdL4&#10;kWs6H5IVOYRjiRralIZSyti05DAu/ECcuU8fHKYMg5Um4JjDXS9VUaykw45zQ4sDvbTUfB1+nIb0&#10;/TZfrivFH4+N2ld1bY9jsFrf3U7VM4hEU/oXX93vJs9XTwou3+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QVzwgAAAN0AAAAPAAAAAAAAAAAAAAAAAJgCAABkcnMvZG93&#10;bnJldi54bWxQSwUGAAAAAAQABAD1AAAAhwMAAAAA&#10;" path="m,264c,119,119,,264,v,,,,,l264,,1976,v146,,264,119,264,264c2240,264,2240,264,2240,264r,l2240,1320v,146,-118,264,-264,264c1976,1584,1976,1584,1976,1584r,l264,1584c119,1584,,1466,,1320v,,,,,l,264xe" fillcolor="#b8cce4" strokeweight="0">
                  <v:path arrowok="t" o:connecttype="custom" o:connectlocs="0,214782;544717,0;544717,0;544717,0;4077136,0;4077136,0;4621853,214782;4621853,214782;4621853,214782;4621853,1073906;4621853,1073906;4077136,1288688;4077136,1288688;4077136,1288688;544717,1288688;544717,1288688;0,1073906;0,1073906;0,214782" o:connectangles="0,0,0,0,0,0,0,0,0,0,0,0,0,0,0,0,0,0,0"/>
                </v:shape>
                <v:shape id="Freeform 123" o:spid="_x0000_s1157" style="position:absolute;left:13097;top:3617;width:10471;height:4699;visibility:visible;mso-wrap-style:square;v-text-anchor:top" coordsize="230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jscQA&#10;AADdAAAADwAAAGRycy9kb3ducmV2LnhtbERP22rCQBB9F/oPywh9043WVomuIqWCYEG84euQHbPB&#10;7Gya3Zj077uFQt/mcK6zWHW2FA+qfeFYwWiYgCDOnC44V3A+bQYzED4gaywdk4Jv8rBaPvUWmGrX&#10;8oEex5CLGMI+RQUmhCqV0meGLPqhq4gjd3O1xRBhnUtdYxvDbSnHSfImLRYcGwxW9G4oux8bq+Bj&#10;X+301+vt0Gw+J+YSdmt5bVqlnvvdeg4iUBf+xX/urY7zx9MX+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I7HEAAAA3QAAAA8AAAAAAAAAAAAAAAAAmAIAAGRycy9k&#10;b3ducmV2LnhtbFBLBQYAAAAABAAEAPUAAACJAwAAAAA=&#10;" path="m,296l6,240v,-2,,-4,1,-6l23,185v1,-2,1,-4,2,-6l49,134v1,-2,3,-3,4,-5l86,90v1,-2,2,-3,4,-4l129,53v2,-1,3,-3,5,-4l179,25v2,-1,4,-1,6,-2l234,7v2,-1,4,-1,6,-1l293,1,2008,r56,6c2067,6,2069,6,2071,7r50,16c2123,24,2125,24,2127,25r45,24c2174,50,2175,52,2177,53r39,33c2218,87,2219,89,2220,90r32,39c2254,131,2255,133,2256,134r24,45c2281,181,2281,183,2282,185r16,49c2299,236,2299,238,2299,240r5,53l2304,1352r-5,56c2299,1411,2299,1413,2298,1415r-16,50c2281,1467,2281,1469,2280,1471r-24,45c2255,1517,2254,1519,2252,1521r-32,39c2219,1561,2217,1563,2216,1564r-39,32c2175,1598,2173,1599,2172,1600r-45,24c2125,1625,2123,1625,2121,1626r-50,16c2069,1643,2067,1643,2064,1643r-53,5l296,1648r-56,-5c238,1643,236,1643,234,1642r-49,-16c183,1625,181,1625,179,1624r-45,-24c133,1599,131,1598,129,1596l90,1564v-1,-1,-3,-2,-4,-4l53,1521v-1,-2,-3,-3,-4,-5l25,1471v-1,-2,-1,-4,-2,-6l7,1415v-1,-2,-1,-4,-1,-7l1,1355,,296xm64,1349r5,53l68,1396r16,50l82,1440r24,45l102,1480r33,39l131,1515r39,32l165,1543r45,24l204,1565r49,16l246,1580r50,4l2005,1585r53,-5l2052,1581r50,-16l2096,1567r45,-24l2136,1547r39,-32l2171,1519r32,-39l2199,1485r24,-45l2221,1446r16,-50l2236,1402r4,-50l2241,299r-5,-53l2237,253r-16,-49l2223,210r-24,-45l2203,170r-32,-39l2175,135r-39,-33l2141,106,2096,82r6,2l2052,68r6,1l2008,64,299,64r-53,5l253,68,204,84r6,-2l165,106r5,-4l131,135r4,-4l102,170r4,-5l82,210r2,-6l68,253r1,-7l64,296r,1053xe" strokecolor="white" strokeweight=".05pt">
                  <v:path arrowok="t" o:connecttype="custom" o:connectlocs="14457,190255;101211,108950;185892,69923;369721,20327;495718,4879;4263156,4879;4393284,20327;4577113,69923;4659731,108950;4746481,190255;4758874,1099250;4713432,1191125;4651469,1236655;4496558,1297634;4380891,1322027;4153688,1339914;483325,1335035;276773,1300887;177630,1268365;51637,1196004;12393,1144780;132192,1096812;173499,1175677;210679,1203320;351133,1257795;421358,1272431;611381,1287877;4238374,1285439;4422202,1254542;4484165,1235030;4591570,1170798;4618420,1139901;4618420,200013;4591570,170741;4484165,106509;4422202,86184;4238374,55287;617580,52037;421358,68295;351133,82931;210679,138218;173499,165862;132192,240664" o:connectangles="0,0,0,0,0,0,0,0,0,0,0,0,0,0,0,0,0,0,0,0,0,0,0,0,0,0,0,0,0,0,0,0,0,0,0,0,0,0,0,0,0,0,0"/>
                  <o:lock v:ext="edit" verticies="t"/>
                </v:shape>
                <v:rect id="Rectangle 124" o:spid="_x0000_s1158" style="position:absolute;left:14603;top:5449;width:672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FsMA&#10;AADdAAAADwAAAGRycy9kb3ducmV2LnhtbERPS4vCMBC+L/gfwgje1lSR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xFsMAAADdAAAADwAAAAAAAAAAAAAAAACYAgAAZHJzL2Rv&#10;d25yZXYueG1sUEsFBgAAAAAEAAQA9QAAAIgDAAAAAA==&#10;" filled="f" stroked="f">
                  <v:textbox inset="0,0,0,0">
                    <w:txbxContent>
                      <w:p w14:paraId="6E4C069C" w14:textId="77777777" w:rsidR="00CC49D6" w:rsidRDefault="00CC49D6" w:rsidP="00B83EB1">
                        <w:pPr>
                          <w:spacing w:after="120"/>
                        </w:pPr>
                        <w:r>
                          <w:rPr>
                            <w:rFonts w:cs="Segoe UI"/>
                            <w:b/>
                            <w:bCs/>
                            <w:color w:val="000000"/>
                            <w:sz w:val="12"/>
                            <w:szCs w:val="12"/>
                          </w:rPr>
                          <w:t xml:space="preserve">2.1. </w:t>
                        </w:r>
                        <w:proofErr w:type="spellStart"/>
                        <w:r>
                          <w:rPr>
                            <w:rFonts w:cs="Segoe UI"/>
                            <w:b/>
                            <w:bCs/>
                            <w:color w:val="000000"/>
                            <w:sz w:val="12"/>
                            <w:szCs w:val="12"/>
                          </w:rPr>
                          <w:t>Comprehen</w:t>
                        </w:r>
                        <w:proofErr w:type="spellEnd"/>
                      </w:p>
                    </w:txbxContent>
                  </v:textbox>
                </v:rect>
                <v:rect id="Rectangle 125" o:spid="_x0000_s1159" style="position:absolute;left:21732;top:5449;width:33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inset="0,0,0,0">
                    <w:txbxContent>
                      <w:p w14:paraId="75A67B17" w14:textId="77777777" w:rsidR="00CC49D6" w:rsidRDefault="00CC49D6" w:rsidP="00B83EB1">
                        <w:pPr>
                          <w:spacing w:after="120"/>
                        </w:pPr>
                        <w:r>
                          <w:rPr>
                            <w:rFonts w:cs="Segoe UI"/>
                            <w:b/>
                            <w:bCs/>
                            <w:color w:val="000000"/>
                            <w:sz w:val="12"/>
                            <w:szCs w:val="12"/>
                          </w:rPr>
                          <w:t>-</w:t>
                        </w:r>
                      </w:p>
                    </w:txbxContent>
                  </v:textbox>
                </v:rect>
                <v:rect id="Rectangle 126" o:spid="_x0000_s1160" style="position:absolute;left:16497;top:6179;width:335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sIA&#10;AADdAAAADwAAAGRycy9kb3ducmV2LnhtbERPS4vCMBC+C/6HMII3TfXgajWKqIsefYF6G5qxLTaT&#10;0mRt3V9vhIW9zcf3nNmiMYV4UuVyywoG/QgEcWJ1zqmC8+m7NwbhPLLGwjIpeJGDxbzdmmGsbc0H&#10;eh59KkIIuxgVZN6XsZQuycig69uSOHB3Wxn0AVap1BXWIdwUchhFI2kw59CQYUmrjJLH8cco2I7L&#10;5XVnf+u02Ny2l/1lsj5NvFLdTrOcgvDU+H/xn3unw/zh1w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Ir6wgAAAN0AAAAPAAAAAAAAAAAAAAAAAJgCAABkcnMvZG93&#10;bnJldi54bWxQSwUGAAAAAAQABAD1AAAAhwMAAAAA&#10;" filled="f" stroked="f">
                  <v:textbox inset="0,0,0,0">
                    <w:txbxContent>
                      <w:p w14:paraId="0ECD1B44" w14:textId="77777777" w:rsidR="00CC49D6" w:rsidRDefault="00CC49D6" w:rsidP="00B83EB1">
                        <w:pPr>
                          <w:spacing w:after="120"/>
                        </w:pPr>
                        <w:proofErr w:type="spellStart"/>
                        <w:proofErr w:type="gramStart"/>
                        <w:r>
                          <w:rPr>
                            <w:rFonts w:cs="Segoe UI"/>
                            <w:b/>
                            <w:bCs/>
                            <w:color w:val="000000"/>
                            <w:sz w:val="12"/>
                            <w:szCs w:val="12"/>
                          </w:rPr>
                          <w:t>siveness</w:t>
                        </w:r>
                        <w:proofErr w:type="spellEnd"/>
                        <w:proofErr w:type="gramEnd"/>
                      </w:p>
                    </w:txbxContent>
                  </v:textbox>
                </v:rect>
                <v:shape id="Freeform 127" o:spid="_x0000_s1161" style="position:absolute;left:13245;top:8730;width:10175;height:4472;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DdsEA&#10;AADdAAAADwAAAGRycy9kb3ducmV2LnhtbERPS4vCMBC+C/sfwix407QeVukaxRUWZA+CT/Y4NGNb&#10;bCalGbX+eyMI3ubje8503rlaXakNlWcD6TABRZx7W3FhYL/7HUxABUG2WHsmA3cKMJ999KaYWX/j&#10;DV23UqgYwiFDA6VIk2kd8pIchqFviCN38q1DibAttG3xFsNdrUdJ8qUdVhwbSmxoWVJ+3l6cgeMi&#10;Zfnxsl7qEA5/+Sat/ycHY/qf3eIblFAnb/HLvbJx/mg8huc38QQ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Yg3bBAAAA3QAAAA8AAAAAAAAAAAAAAAAAmAIAAGRycy9kb3du&#10;cmV2LnhtbFBLBQYAAAAABAAEAPUAAACGAwAAAAA=&#10;" path="m,262c,117,117,,262,v,,,,,l262,,1979,v144,,261,117,261,262c2240,262,2240,262,2240,262r,l2240,1307v,144,-117,261,-261,261c1979,1568,1979,1568,1979,1568r,l262,1568c117,1568,,1451,,1307v,,,,,l,262xe" fillcolor="#b8cce4" strokeweight="0">
                  <v:path arrowok="t" o:connecttype="custom" o:connectlocs="0,213093;540592,0;540592,0;540592,0;4083323,0;4083323,0;4621853,213093;4621853,213093;4621853,213093;4621853,1063021;4621853,1063021;4083323,1275299;4083323,1275299;4083323,1275299;540592,1275299;540592,1275299;0,1063021;0,1063021;0,213093" o:connectangles="0,0,0,0,0,0,0,0,0,0,0,0,0,0,0,0,0,0,0"/>
                </v:shape>
                <v:shape id="Freeform 128" o:spid="_x0000_s1162" style="position:absolute;left:13097;top:8637;width:10471;height:4658;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XcccA&#10;AADdAAAADwAAAGRycy9kb3ducmV2LnhtbESPT0/DMAzF70h8h8hI3FjKNMHULZsYaOLPxoEO7lbj&#10;tdUSp0qyrfDp8QGJm633/N7P8+XgnTpRTF1gA7ejAhRxHWzHjYHP3fpmCiplZIsuMBn4pgTLxeXF&#10;HEsbzvxBpyo3SkI4lWigzbkvtU51Sx7TKPTEou1D9JhljY22Ec8S7p0eF8Wd9tixNLTY02NL9aE6&#10;egNvLr366vi0n2y/Vvi+max/4rMz5vpqeJiByjTkf/Pf9YsV/PG9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F3HHAAAA3QAAAA8AAAAAAAAAAAAAAAAAmAIAAGRy&#10;cy9kb3ducmV2LnhtbFBLBQYAAAAABAAEAPUAAACMAw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strokecolor="white" strokeweight=".05pt">
                  <v:path arrowok="t" o:connecttype="custom" o:connectlocs="14457,188989;101211,107528;183829,69242;365590,20364;491587,4886;4269355,4886;4397416,20364;4579176,69242;4659731,107528;4746481,188989;4758874,1090751;4713432,1181985;4653532,1225973;4496558,1287883;4385022,1311507;4159882,1329428;479194,1324542;272646,1290326;175566,1258559;51637,1186874;12393,1136366;132192,1088305;173499,1166509;210679,1193390;347002,1247154;417227,1261816;607254,1277294;4244568,1274851;4424266,1243894;4484165,1225973;4591570,1161620;4618420,1131480;4618420,198761;4591570,169438;4486228,105898;4424266,86347;4244568,55394;613449,52134;417227,68426;347002,83091;210679,136852;173499,164548;132192,239493" o:connectangles="0,0,0,0,0,0,0,0,0,0,0,0,0,0,0,0,0,0,0,0,0,0,0,0,0,0,0,0,0,0,0,0,0,0,0,0,0,0,0,0,0,0,0"/>
                  <o:lock v:ext="edit" verticies="t"/>
                </v:shape>
                <v:rect id="Rectangle 129" o:spid="_x0000_s1163" style="position:absolute;left:14826;top:10464;width:666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14:paraId="6D9BC78F" w14:textId="77777777" w:rsidR="00CC49D6" w:rsidRDefault="00CC49D6" w:rsidP="00B83EB1">
                        <w:pPr>
                          <w:spacing w:after="120"/>
                        </w:pPr>
                        <w:r>
                          <w:rPr>
                            <w:rFonts w:cs="Segoe UI"/>
                            <w:b/>
                            <w:bCs/>
                            <w:color w:val="000000"/>
                            <w:sz w:val="12"/>
                            <w:szCs w:val="12"/>
                          </w:rPr>
                          <w:t>2.2. Orderliness</w:t>
                        </w:r>
                      </w:p>
                    </w:txbxContent>
                  </v:textbox>
                </v:rect>
                <v:shape id="Freeform 130" o:spid="_x0000_s1164" style="position:absolute;left:13245;top:13704;width:10175;height:4471;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u7sIA&#10;AADdAAAADwAAAGRycy9kb3ducmV2LnhtbERPTWvCQBC9F/wPywje6iYllJC6igqCeCgkraXHITtN&#10;QrOzITs18d93D4UeH+97s5tdr240hs6zgXSdgCKuve24MfD+dnrMQQVBtth7JgN3CrDbLh42WFg/&#10;cUm3ShoVQzgUaKAVGQqtQ92Sw7D2A3HkvvzoUCIcG21HnGK46/VTkjxrhx3HhhYHOrZUf1c/zsDH&#10;PmU5eHk96hCul7pM+8/8asxqOe9fQAnN8i/+c5+tgSzL4/74Jj4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7uwgAAAN0AAAAPAAAAAAAAAAAAAAAAAJgCAABkcnMvZG93&#10;bnJldi54bWxQSwUGAAAAAAQABAD1AAAAhwMAAAAA&#10;" path="m,262c,117,117,,262,v,,,,,l262,,1979,v144,,261,117,261,262c2240,262,2240,262,2240,262r,l2240,1307v,144,-117,261,-261,261c1979,1568,1979,1568,1979,1568r,l262,1568c117,1568,,1451,,1307v,,,,,l,262xe" fillcolor="#b8cce4" strokeweight="0">
                  <v:path arrowok="t" o:connecttype="custom" o:connectlocs="0,213045;540592,0;540592,0;540592,0;4083323,0;4083323,0;4621853,213045;4621853,213045;4621853,213045;4621853,1062784;4621853,1062784;4083323,1275013;4083323,1275013;4083323,1275013;540592,1275013;540592,1275013;0,1062784;0,1062784;0,213045" o:connectangles="0,0,0,0,0,0,0,0,0,0,0,0,0,0,0,0,0,0,0"/>
                </v:shape>
                <v:shape id="Freeform 131" o:spid="_x0000_s1165" style="position:absolute;left:13097;top:13611;width:10471;height:4658;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AMYA&#10;AADdAAAADwAAAGRycy9kb3ducmV2LnhtbESPT2sCMRTE7wW/Q3hCbzWrLEW2RvEP0tbWg9v2/tg8&#10;dxeTlyWJuvXTN4VCj8PM/IaZLXprxIV8aB0rGI8yEMSV0y3XCj4/tg9TECEiazSOScE3BVjMB3cz&#10;LLS78oEuZaxFgnAoUEETY1dIGaqGLIaR64iTd3TeYkzS11J7vCa4NXKSZY/SYstpocGO1g1Vp/Js&#10;FexMeLXleXPM379WuH/Ltzf/bJS6H/bLJxCR+vgf/mu/aAV5Ph3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AMYAAADdAAAADwAAAAAAAAAAAAAAAACYAgAAZHJz&#10;L2Rvd25yZXYueG1sUEsFBgAAAAAEAAQA9QAAAIsDA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strokecolor="white" strokeweight=".05pt">
                  <v:path arrowok="t" o:connecttype="custom" o:connectlocs="14457,188989;101211,107528;183829,69242;365590,20364;491587,4886;4269355,4886;4397416,20364;4579176,69242;4659731,107528;4746481,188989;4758874,1090751;4713432,1181985;4653532,1225973;4496558,1287883;4385022,1311507;4159882,1329428;479194,1324542;272646,1290326;175566,1258559;51637,1186874;12393,1136366;132192,1088305;173499,1166509;210679,1193390;347002,1247154;417227,1261816;607254,1277294;4244568,1274851;4424266,1243894;4484165,1225973;4591570,1161620;4618420,1131480;4618420,198761;4591570,169438;4486228,105898;4424266,86347;4244568,55394;613449,52134;417227,68426;347002,83091;210679,136852;173499,164548;132192,239493" o:connectangles="0,0,0,0,0,0,0,0,0,0,0,0,0,0,0,0,0,0,0,0,0,0,0,0,0,0,0,0,0,0,0,0,0,0,0,0,0,0,0,0,0,0,0"/>
                  <o:lock v:ext="edit" verticies="t"/>
                </v:shape>
                <v:rect id="Rectangle 132" o:spid="_x0000_s1166" style="position:absolute;left:15986;top:15443;width:431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14:paraId="0C439A36" w14:textId="77777777" w:rsidR="00CC49D6" w:rsidRDefault="00CC49D6" w:rsidP="00B83EB1">
                        <w:pPr>
                          <w:spacing w:after="120"/>
                        </w:pPr>
                        <w:r>
                          <w:rPr>
                            <w:rFonts w:cs="Segoe UI"/>
                            <w:b/>
                            <w:bCs/>
                            <w:color w:val="000000"/>
                            <w:sz w:val="12"/>
                            <w:szCs w:val="12"/>
                          </w:rPr>
                          <w:t xml:space="preserve">2.3. Policy </w:t>
                        </w:r>
                      </w:p>
                    </w:txbxContent>
                  </v:textbox>
                </v:rect>
                <v:rect id="Rectangle 133" o:spid="_x0000_s1167" style="position:absolute;left:15772;top:16173;width:494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14:paraId="187FB441" w14:textId="77777777" w:rsidR="00CC49D6" w:rsidRDefault="00CC49D6" w:rsidP="00B83EB1">
                        <w:pPr>
                          <w:spacing w:after="120"/>
                        </w:pPr>
                        <w:r>
                          <w:rPr>
                            <w:rFonts w:cs="Segoe UI"/>
                            <w:b/>
                            <w:bCs/>
                            <w:color w:val="000000"/>
                            <w:sz w:val="12"/>
                            <w:szCs w:val="12"/>
                          </w:rPr>
                          <w:t>Orientation</w:t>
                        </w:r>
                      </w:p>
                    </w:txbxContent>
                  </v:textbox>
                </v:rect>
                <v:shape id="Freeform 134" o:spid="_x0000_s1168" style="position:absolute;left:13245;top:18724;width:10175;height:4472;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o7cQA&#10;AADdAAAADwAAAGRycy9kb3ducmV2LnhtbESPX2vCQBDE3wt+h2MF3+olEkpIPcUKQvGh4F98XHLb&#10;JDS3F3JbTb99TxB8HGbmN8x8ObhWXakPjWcD6TQBRVx623Bl4HjYvOaggiBbbD2TgT8KsFyMXuZY&#10;WH/jHV33UqkI4VCggVqkK7QOZU0Ow9R3xNH79r1DibKvtO3xFuGu1bMkedMOG44LNXa0rqn82f86&#10;A+dVyvLh5WutQzhty13aXvKTMZPxsHoHJTTIM/xof1oDWZZncH8Tn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KO3EAAAA3QAAAA8AAAAAAAAAAAAAAAAAmAIAAGRycy9k&#10;b3ducmV2LnhtbFBLBQYAAAAABAAEAPUAAACJAwAAAAA=&#10;" path="m,262c,117,117,,262,v,,,,,l262,,1979,v144,,261,117,261,262c2240,262,2240,262,2240,262r,l2240,1307v,144,-117,261,-261,261c1979,1568,1979,1568,1979,1568r,l262,1568c117,1568,,1451,,1307v,,,,,l,262xe" fillcolor="#b8cce4" strokeweight="0">
                  <v:path arrowok="t" o:connecttype="custom" o:connectlocs="0,213093;540592,0;540592,0;540592,0;4083323,0;4083323,0;4621853,213093;4621853,213093;4621853,213093;4621853,1063021;4621853,1063021;4083323,1275299;4083323,1275299;4083323,1275299;540592,1275299;540592,1275299;0,1063021;0,1063021;0,213093" o:connectangles="0,0,0,0,0,0,0,0,0,0,0,0,0,0,0,0,0,0,0"/>
                </v:shape>
                <v:shape id="Freeform 135" o:spid="_x0000_s1169" style="position:absolute;left:13097;top:18631;width:10471;height:4658;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NA8YA&#10;AADdAAAADwAAAGRycy9kb3ducmV2LnhtbESPQWsCMRSE7wX/Q3iF3mq2ZS2yNUq1SG3VQ7ft/bF5&#10;7i4mL0sSdeuvN4WCx2FmvmEms94acSQfWscKHoYZCOLK6ZZrBd9fy/sxiBCRNRrHpOCXAsymg5sJ&#10;Ftqd+JOOZaxFgnAoUEETY1dIGaqGLIah64iTt3PeYkzS11J7PCW4NfIxy56kxZbTQoMdLRqq9uXB&#10;Kvgw4d2Wh9ddvvmZ43adL8/+zSh1d9u/PIOI1Mdr+L+90gryfDyCvzfpCc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NA8YAAADdAAAADwAAAAAAAAAAAAAAAACYAgAAZHJz&#10;L2Rvd25yZXYueG1sUEsFBgAAAAAEAAQA9QAAAIsDA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strokecolor="white" strokeweight=".05pt">
                  <v:path arrowok="t" o:connecttype="custom" o:connectlocs="14457,188989;101211,107528;183829,69242;365590,20364;491587,4886;4269355,4886;4397416,20364;4579176,69242;4659731,107528;4746481,188989;4758874,1090751;4713432,1181985;4653532,1225973;4496558,1287883;4385022,1311507;4159882,1329428;479194,1324542;272646,1290326;175566,1258559;51637,1186874;12393,1136366;132192,1088305;173499,1166509;210679,1193390;347002,1247154;417227,1261816;607254,1277294;4244568,1274851;4424266,1243894;4484165,1225973;4591570,1161620;4618420,1131480;4618420,198761;4591570,169438;4486228,105898;4424266,86347;4244568,55394;613449,52134;417227,68426;347002,83091;210679,136852;173499,164548;132192,239493" o:connectangles="0,0,0,0,0,0,0,0,0,0,0,0,0,0,0,0,0,0,0,0,0,0,0,0,0,0,0,0,0,0,0,0,0,0,0,0,0,0,0,0,0,0,0"/>
                  <o:lock v:ext="edit" verticies="t"/>
                </v:shape>
                <v:rect id="Rectangle 136" o:spid="_x0000_s1170" style="position:absolute;left:15040;top:20458;width:633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xbHAAAA3QAAAA8AAAAAAAAAAAAAAAAAmAIAAGRy&#10;cy9kb3ducmV2LnhtbFBLBQYAAAAABAAEAPUAAACMAwAAAAA=&#10;" filled="f" stroked="f">
                  <v:textbox inset="0,0,0,0">
                    <w:txbxContent>
                      <w:p w14:paraId="7632E2A6" w14:textId="77777777" w:rsidR="00CC49D6" w:rsidRDefault="00CC49D6" w:rsidP="00B83EB1">
                        <w:pPr>
                          <w:spacing w:after="120"/>
                        </w:pPr>
                        <w:r>
                          <w:rPr>
                            <w:rFonts w:cs="Segoe UI"/>
                            <w:b/>
                            <w:bCs/>
                            <w:color w:val="000000"/>
                            <w:sz w:val="12"/>
                            <w:szCs w:val="12"/>
                          </w:rPr>
                          <w:t>2.4. Credibility</w:t>
                        </w:r>
                      </w:p>
                    </w:txbxContent>
                  </v:textbox>
                </v:rect>
                <v:shape id="Freeform 137" o:spid="_x0000_s1171" style="position:absolute;left:38213;top:3824;width:10183;height:4518;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chMcA&#10;AADdAAAADwAAAGRycy9kb3ducmV2LnhtbESPQWsCMRSE74L/ITzBm2Ytti6rUWpB6aUFbZX29tw8&#10;N0s3L8sm6tpf3xQEj8PMfMPMFq2txJkaXzpWMBomIIhzp0suFHx+rAYpCB+QNVaOScGVPCzm3c4M&#10;M+0uvKHzNhQiQthnqMCEUGdS+tyQRT90NXH0jq6xGKJsCqkbvES4reRDkjxJiyXHBYM1vRjKf7Yn&#10;q+D38S24r+90Sflhfd29a7Pc161S/V77PAURqA338K39qhWMx+kE/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zXITHAAAA3QAAAA8AAAAAAAAAAAAAAAAAmAIAAGRy&#10;cy9kb3ducmV2LnhtbFBLBQYAAAAABAAEAPUAAACMAwAAAAA=&#10;" path="m,264c,119,119,,264,v,,,,,l264,,1976,v146,,264,119,264,264c2240,264,2240,264,2240,264r,l2240,1320v,146,-118,264,-264,264c1976,1584,1976,1584,1976,1584r,l264,1584c119,1584,,1466,,1320v,,,,,l,264xe" fillcolor="#d9d9d9" strokeweight="0">
                  <v:path arrowok="t" o:connecttype="custom" o:connectlocs="0,214782;545586,0;545586,0;545586,0;4083642,0;4083642,0;4629228,214782;4629228,214782;4629228,214782;4629228,1073906;4629228,1073906;4083642,1288688;4083642,1288688;4083642,1288688;545586,1288688;545586,1288688;0,1073906;0,1073906;0,214782" o:connectangles="0,0,0,0,0,0,0,0,0,0,0,0,0,0,0,0,0,0,0"/>
                </v:shape>
                <v:shape id="Freeform 138" o:spid="_x0000_s1172" style="position:absolute;left:38106;top:3757;width:10397;height:4653;visibility:visible;mso-wrap-style:square;v-text-anchor:top" coordsize="2288,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yLMIA&#10;AADdAAAADwAAAGRycy9kb3ducmV2LnhtbERPTYvCMBC9C/sfwix4s6kiol2jqCirJ6nuocehmW3L&#10;NpPSRO3215uD4PHxvpfrztTiTq2rLCsYRzEI4tzqigsFP9fDaA7CeWSNtWVS8E8O1quPwRITbR+c&#10;0v3iCxFC2CWooPS+SaR0eUkGXWQb4sD92tagD7AtpG7xEcJNLSdxPJMGKw4NJTa0Kyn/u9yMgvM+&#10;ledTv00X/fcsM9cb9dmJlBp+dpsvEJ46/xa/3EetYDqdh7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LIswgAAAN0AAAAPAAAAAAAAAAAAAAAAAJgCAABkcnMvZG93&#10;bnJldi54bWxQSwUGAAAAAAQABAD1AAAAhwMAAAAA&#10;" path="m,288l6,233v,-2,,-3,1,-5l23,179v,-1,1,-3,1,-4l48,130v1,-1,2,-3,3,-4l84,87v1,-1,2,-2,3,-3l126,51v1,-1,3,-2,4,-3l175,24v1,,3,-1,4,-1l228,7v2,-1,3,-1,5,-1l286,1,2000,r56,6c2057,6,2059,6,2061,7r50,16c2112,23,2113,24,2115,24r45,24c2161,49,2163,50,2164,51r39,33c2204,85,2205,86,2206,87r32,39c2239,127,2240,129,2241,130r24,45c2265,176,2266,178,2266,179r16,49c2283,230,2283,231,2283,233r5,53l2288,1344r-5,56c2283,1401,2283,1403,2282,1405r-16,50c2266,1456,2265,1457,2265,1459r-24,45c2240,1505,2239,1506,2238,1508r-32,39c2205,1548,2204,1549,2203,1550r-39,32c2162,1583,2161,1584,2160,1585r-45,24c2113,1609,2112,1610,2111,1610r-50,16c2059,1627,2057,1627,2056,1627r-53,5l288,1632r-55,-5c231,1627,230,1627,228,1626r-49,-16c178,1610,176,1609,175,1609r-45,-24c129,1584,127,1583,126,1582l87,1550v-1,-1,-2,-2,-3,-3l51,1508v-1,-1,-2,-3,-3,-4l24,1459v,-2,-1,-3,-1,-4l7,1405v-1,-2,-1,-4,-1,-5l1,1347,,288xm48,1342r5,53l52,1390r16,50l67,1436r24,45l88,1477r33,39l118,1513r39,32l153,1542r45,24l194,1565r49,16l238,1580r50,4l1998,1585r53,-5l2046,1581r50,-16l2092,1566r45,-24l2133,1545r39,-32l2169,1516r32,-39l2198,1481r24,-45l2221,1440r16,-50l2236,1395r4,-51l2241,291r-5,-53l2237,243r-16,-49l2222,198r-24,-45l2201,157r-32,-39l2172,121,2133,88r4,3l2092,67r4,1l2046,52r5,1l2000,48,291,48r-53,5l243,52,194,68r4,-1l153,91r4,-3l118,121r3,-3l88,157r3,-4l67,198r1,-4l52,243r1,-5l48,288r,1054xe" fillcolor="#f2f2f2" strokecolor="white" strokeweight=".05pt">
                  <v:path arrowok="t" o:connecttype="custom" o:connectlocs="14455,185325;99117,105668;179653,68278;361368,19507;481134,4878;4245548,4878;4367381,19507;4549096,68278;4627565,105668;4712227,185325;4724619,1092431;4679191,1182655;4621371,1225735;4468565,1285882;4359119,1308642;4136107,1326524;470810,1321646;268445,1288322;173454,1257433;49558,1185905;12392,1137949;99117,1090806;140419,1170463;181716,1200537;324197,1255808;400603,1272065;594706,1287510;4224899,1285069;4412809,1253371;4478889,1232238;4588331,1167210;4617240,1133886;4617240,193450;4588331,160939;4478889,95914;4412809,73966;4224899,42268;600904,39014;400603,55271;324197,71528;181716,127613;140419,157686;99117,234093" o:connectangles="0,0,0,0,0,0,0,0,0,0,0,0,0,0,0,0,0,0,0,0,0,0,0,0,0,0,0,0,0,0,0,0,0,0,0,0,0,0,0,0,0,0,0"/>
                  <o:lock v:ext="edit" verticies="t"/>
                </v:shape>
                <v:rect id="Rectangle 139" o:spid="_x0000_s1173" style="position:absolute;left:39744;top:4937;width:664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rZMUA&#10;AADdAAAADwAAAGRycy9kb3ducmV2LnhtbESPQWvCQBSE70L/w/IK3nRTk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tkxQAAAN0AAAAPAAAAAAAAAAAAAAAAAJgCAABkcnMv&#10;ZG93bnJldi54bWxQSwUGAAAAAAQABAD1AAAAigMAAAAA&#10;" filled="f" stroked="f">
                  <v:textbox inset="0,0,0,0">
                    <w:txbxContent>
                      <w:p w14:paraId="192DED9F" w14:textId="77777777" w:rsidR="00CC49D6" w:rsidRDefault="00CC49D6" w:rsidP="00B83EB1">
                        <w:pPr>
                          <w:spacing w:after="120"/>
                        </w:pPr>
                        <w:r>
                          <w:rPr>
                            <w:rFonts w:cs="Segoe UI"/>
                            <w:b/>
                            <w:bCs/>
                            <w:color w:val="000000"/>
                            <w:sz w:val="12"/>
                            <w:szCs w:val="12"/>
                          </w:rPr>
                          <w:t xml:space="preserve">4.1. Ownership, </w:t>
                        </w:r>
                      </w:p>
                    </w:txbxContent>
                  </v:textbox>
                </v:rect>
                <v:rect id="Rectangle 140" o:spid="_x0000_s1174" style="position:absolute;left:40106;top:5667;width:6174;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14:paraId="1201B538" w14:textId="77777777" w:rsidR="00CC49D6" w:rsidRDefault="00CC49D6" w:rsidP="00B83EB1">
                        <w:pPr>
                          <w:spacing w:after="120"/>
                        </w:pPr>
                        <w:r>
                          <w:rPr>
                            <w:rFonts w:cs="Segoe UI"/>
                            <w:b/>
                            <w:bCs/>
                            <w:color w:val="000000"/>
                            <w:sz w:val="12"/>
                            <w:szCs w:val="12"/>
                          </w:rPr>
                          <w:t xml:space="preserve">Contracting &amp; </w:t>
                        </w:r>
                      </w:p>
                    </w:txbxContent>
                  </v:textbox>
                </v:rect>
                <v:rect id="Rectangle 141" o:spid="_x0000_s1175" style="position:absolute;left:40180;top:6396;width:590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14:paraId="6691F19E" w14:textId="77777777" w:rsidR="00CC49D6" w:rsidRDefault="00CC49D6" w:rsidP="00B83EB1">
                        <w:pPr>
                          <w:spacing w:after="120"/>
                        </w:pPr>
                        <w:r>
                          <w:rPr>
                            <w:rFonts w:cs="Segoe UI"/>
                            <w:b/>
                            <w:bCs/>
                            <w:color w:val="000000"/>
                            <w:sz w:val="12"/>
                            <w:szCs w:val="12"/>
                          </w:rPr>
                          <w:t>Fiscal Regime</w:t>
                        </w:r>
                      </w:p>
                    </w:txbxContent>
                  </v:textbox>
                </v:rect>
                <v:shape id="Picture 142" o:spid="_x0000_s1176" type="#_x0000_t75" style="position:absolute;left:38073;top:8751;width:10611;height: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NizHAAAA3QAAAA8AAABkcnMvZG93bnJldi54bWxEj0FrwkAUhO+C/2F5gjfdKGo1dRVRij0p&#10;a3uot0f2maRm34bsNqb/vlso9DjMzDfMetvZSrTU+NKxgsk4AUGcOVNyruD97WW0BOEDssHKMSn4&#10;Jg/bTb+3xtS4B2tqLyEXEcI+RQVFCHUqpc8KsujHriaO3s01FkOUTS5Ng48It5WcJslCWiw5LhRY&#10;076g7H75sgqu3Wl+zG9HfZhr/bH8rM/66dwqNRx0u2cQgbrwH/5rvxoFs9lqCr9v4hO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6NizHAAAA3QAAAA8AAAAAAAAAAAAA&#10;AAAAnwIAAGRycy9kb3ducmV2LnhtbFBLBQYAAAAABAAEAPcAAACTAwAAAAA=&#10;">
                  <v:imagedata r:id="rId56" o:title=""/>
                </v:shape>
                <v:shape id="Picture 143" o:spid="_x0000_s1177" type="#_x0000_t75" style="position:absolute;left:38073;top:8751;width:10611;height: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qnfFAAAA3QAAAA8AAABkcnMvZG93bnJldi54bWxEj0FrAjEUhO8F/0N4BW81qyul3RpFRNFD&#10;C+223h+b183SzcuSRHf115tCocdhZr5hFqvBtuJMPjSOFUwnGQjiyumGawVfn7uHJxAhImtsHZOC&#10;CwVYLUd3Cyy06/mDzmWsRYJwKFCBibErpAyVIYth4jri5H07bzEm6WupPfYJbls5y7JHabHhtGCw&#10;o42h6qc8WQXl61t+jX6Plc93UzLvx37bHZUa3w/rFxCRhvgf/msftIL5/DmH3zfp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xap3xQAAAN0AAAAPAAAAAAAAAAAAAAAA&#10;AJ8CAABkcnMvZG93bnJldi54bWxQSwUGAAAAAAQABAD3AAAAkQMAAAAA&#10;">
                  <v:imagedata r:id="rId57" o:title=""/>
                </v:shape>
                <v:shape id="Freeform 144" o:spid="_x0000_s1178" style="position:absolute;left:38213;top:8824;width:10175;height:4471;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YhccA&#10;AADdAAAADwAAAGRycy9kb3ducmV2LnhtbESPT2sCMRTE74V+h/AKvRTNtoRSV6O0UkFP4r+Dt8fm&#10;uVm7eVk2qa5+eiMUehxm5jfMaNK5WpyoDZVnDa/9DARx4U3FpYbtZtb7ABEissHaM2m4UIDJ+PFh&#10;hLnxZ17RaR1LkSAcctRgY2xyKUNhyWHo+4Y4eQffOoxJtqU0LZ4T3NXyLcvepcOK04LFhqaWip/1&#10;r9OwOG5ttr/I6nvXTF/U1/JaoLpq/fzUfQ5BROrif/ivPTcalBoouL9JT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5GIXHAAAA3QAAAA8AAAAAAAAAAAAAAAAAmAIAAGRy&#10;cy9kb3ducmV2LnhtbFBLBQYAAAAABAAEAPUAAACMAwAAAAA=&#10;" path="m,262c,117,117,,262,v,,,,,l262,,1979,v144,,261,117,261,262c2240,262,2240,262,2240,262r,l2240,1307v,144,-117,261,-261,261c1979,1568,1979,1568,1979,1568r,l262,1568c117,1568,,1451,,1307v,,,,,l,262xe" fillcolor="#c00000" strokeweight="0">
                  <v:path arrowok="t" o:connecttype="custom" o:connectlocs="0,213045;540592,0;540592,0;540592,0;4083323,0;4083323,0;4621853,213045;4621853,213045;4621853,213045;4621853,1062784;4621853,1062784;4083323,1275013;4083323,1275013;4083323,1275013;540592,1275013;540592,1275013;0,1062784;0,1062784;0,213045" o:connectangles="0,0,0,0,0,0,0,0,0,0,0,0,0,0,0,0,0,0,0"/>
                </v:shape>
                <v:shape id="Freeform 145" o:spid="_x0000_s1179" style="position:absolute;left:38032;top:8637;width:10471;height:4658;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Mr8MA&#10;AADdAAAADwAAAGRycy9kb3ducmV2LnhtbESPQWvCQBSE74X+h+UVvNVNJS02ukorSnutSr0+sq9J&#10;MPs27D6T+O/dQqHHYWa+YZbr0bWqpxAbzwaephko4tLbhisDx8PucQ4qCrLF1jMZuFKE9er+bomF&#10;9QN/Ub+XSiUIxwIN1CJdoXUsa3IYp74jTt6PDw4lyVBpG3BIcNfqWZa9aIcNp4UaO9rUVJ73F2fg&#10;5ONwHj94/i7ZN0oZjn2bb42ZPIxvC1BCo/yH/9qf1kCevz7D75v0B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Mr8MAAADdAAAADwAAAAAAAAAAAAAAAACYAgAAZHJzL2Rv&#10;d25yZXYueG1sUEsFBgAAAAAEAAQA9QAAAIgDA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fillcolor="#f2f2f2" strokecolor="#f2f2f2" strokeweight=".05pt">
                  <v:path arrowok="t" o:connecttype="custom" o:connectlocs="14457,188989;101211,107528;183829,69242;365590,20364;491587,4886;4269355,4886;4397416,20364;4579176,69242;4659731,107528;4746481,188989;4758874,1090751;4713432,1181985;4653532,1225973;4496558,1287883;4385022,1311507;4159882,1329428;479194,1324542;272646,1290326;175566,1258559;51637,1186874;12393,1136366;132192,1088305;173499,1166509;210679,1193390;347002,1247154;417227,1261816;607254,1277294;4244568,1274851;4424266,1243894;4484165,1225973;4591570,1161620;4618420,1131480;4618420,198761;4591570,169438;4486228,105898;4424266,86347;4244568,55394;613449,52134;417227,68426;347002,83091;210679,136852;173499,164548;132192,239493" o:connectangles="0,0,0,0,0,0,0,0,0,0,0,0,0,0,0,0,0,0,0,0,0,0,0,0,0,0,0,0,0,0,0,0,0,0,0,0,0,0,0,0,0,0,0"/>
                  <o:lock v:ext="edit" verticies="t"/>
                </v:shape>
                <v:rect id="Rectangle 146" o:spid="_x0000_s1180" style="position:absolute;left:41201;top:10459;width:3952;height:1553;rotation:249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7qMQA&#10;AADdAAAADwAAAGRycy9kb3ducmV2LnhtbESPQYvCMBSE7wv+h/AEb2vq2hatRhFF8OJh1R/waJ5t&#10;sXmpSVbrvzcLC3scZuYbZrnuTSse5HxjWcFknIAgLq1uuFJwOe8/ZyB8QNbYWiYFL/KwXg0+llho&#10;++RvepxCJSKEfYEK6hC6Qkpf1mTQj21HHL2rdQZDlK6S2uEzwk0rv5IklwYbjgs1drStqbydfowC&#10;k6X7+xE3/njJp+ds12fpzmVKjYb9ZgEiUB/+w3/tg1aQpvMcf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u6jEAAAA3QAAAA8AAAAAAAAAAAAAAAAAmAIAAGRycy9k&#10;b3ducmV2LnhtbFBLBQYAAAAABAAEAPUAAACJAwAAAAA=&#10;" filled="f" stroked="f">
                  <v:textbox inset="0,0,0,0">
                    <w:txbxContent>
                      <w:p w14:paraId="07EF3728"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 xml:space="preserve">4.2 Fiscal </w:t>
                        </w:r>
                      </w:p>
                    </w:txbxContent>
                  </v:textbox>
                </v:rect>
                <v:rect id="Rectangle 147" o:spid="_x0000_s1181" style="position:absolute;left:40979;top:11189;width:4281;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14:paraId="7F23BD90"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Reporting</w:t>
                        </w:r>
                      </w:p>
                    </w:txbxContent>
                  </v:textbox>
                </v:rect>
                <v:shape id="Picture 148" o:spid="_x0000_s1182" type="#_x0000_t75" style="position:absolute;left:38073;top:13818;width:10611;height: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NrjFAAAA3QAAAA8AAABkcnMvZG93bnJldi54bWxET8tqAjEU3Qv9h3AL3UjNaLXYqVFEsIig&#10;+Oimu8vkdmbo5GZMUk379WYhuDyc92QWTSPO5HxtWUG/l4EgLqyuuVTweVw+j0H4gKyxsUwK/sjD&#10;bPrQmWCu7YX3dD6EUqQQ9jkqqEJocyl9UZFB37MtceK+rTMYEnSl1A4vKdw0cpBlr9JgzamhwpYW&#10;FRU/h1+jIK7jdtddf9n5x0hnJ+/C8uV/o9TTY5y/gwgUw118c6+0guHwLc1Nb9IT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ja4xQAAAN0AAAAPAAAAAAAAAAAAAAAA&#10;AJ8CAABkcnMvZG93bnJldi54bWxQSwUGAAAAAAQABAD3AAAAkQMAAAAA&#10;">
                  <v:imagedata r:id="rId58" o:title=""/>
                </v:shape>
                <v:shape id="Picture 149" o:spid="_x0000_s1183" type="#_x0000_t75" style="position:absolute;left:38073;top:13818;width:10611;height: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DazHAAAA3QAAAA8AAABkcnMvZG93bnJldi54bWxEj0FrwkAUhO8F/8PyhN7qRklrTV1FWkrV&#10;k7W29PjIPrPB7NuQ3SbRX98VCj0OM/MNM1/2thItNb50rGA8SkAQ506XXCg4fLzePYLwAVlj5ZgU&#10;nMnDcjG4mWOmXcfv1O5DISKEfYYKTAh1JqXPDVn0I1cTR+/oGoshyqaQusEuwm0lJ0nyIC2WHBcM&#10;1vRsKD/tf6yCbf9yuJzc53rz1qb26/u+MzjdKXU77FdPIAL14T/8115rBWk6m8H1TXw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qDazHAAAA3QAAAA8AAAAAAAAAAAAA&#10;AAAAnwIAAGRycy9kb3ducmV2LnhtbFBLBQYAAAAABAAEAPcAAACTAwAAAAA=&#10;">
                  <v:imagedata r:id="rId59" o:title=""/>
                </v:shape>
                <v:shape id="Freeform 150" o:spid="_x0000_s1184" style="position:absolute;left:38180;top:13797;width:10175;height:4472;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FEsIA&#10;AADdAAAADwAAAGRycy9kb3ducmV2LnhtbERPy2oCMRTdC/2HcIVuRDM+kalRiiAUShdai7i7Jrcz&#10;g5ObMEmd8e+bheDycN6rTWdrcaMmVI4VjEcZCGLtTMWFguP3brgEESKywdoxKbhTgM36pbfC3LiW&#10;93Q7xEKkEA45Kihj9LmUQZdkMYycJ07cr2ssxgSbQpoG2xRuaznJsoW0WHFqKNHTtiR9PfxZBVN/&#10;1IP2i86X00/4lHvpDeu5Uq/97v0NRKQuPsUP94dRMJtnaX96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gUSwgAAAN0AAAAPAAAAAAAAAAAAAAAAAJgCAABkcnMvZG93&#10;bnJldi54bWxQSwUGAAAAAAQABAD1AAAAhwMAAAAA&#10;" path="m,262c,117,117,,262,v,,,,,l262,,1979,v144,,261,117,261,262c2240,262,2240,262,2240,262r,l2240,1307v,144,-117,261,-261,261c1979,1568,1979,1568,1979,1568r,l262,1568c117,1568,,1451,,1307v,,,,,l,262xe" fillcolor="#333f50" strokeweight="0">
                  <v:path arrowok="t" o:connecttype="custom" o:connectlocs="0,213093;540592,0;540592,0;540592,0;4083323,0;4083323,0;4621853,213093;4621853,213093;4621853,213093;4621853,1063021;4621853,1063021;4083323,1275299;4083323,1275299;4083323,1275299;540592,1275299;540592,1275299;0,1063021;0,1063021;0,213093" o:connectangles="0,0,0,0,0,0,0,0,0,0,0,0,0,0,0,0,0,0,0"/>
                </v:shape>
                <v:shape id="Freeform 151" o:spid="_x0000_s1185" style="position:absolute;left:38032;top:13704;width:10471;height:4653;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QtsMA&#10;AADdAAAADwAAAGRycy9kb3ducmV2LnhtbESPzWrDMBCE74G+g9hAb4mUkpbgRAlpaWmv+aG9LtbG&#10;NrFWRtra7ttXhUCPw8x8w2x2o29VTzE1gS0s5gYUcRlcw5WF8+lttgKVBNlhG5gs/FCC3fZussHC&#10;hYEP1B+lUhnCqUALtUhXaJ3KmjymeeiIs3cJ0aNkGSvtIg4Z7lv9YMyT9thwXqixo5eayuvx21v4&#10;Cmm4ju+8ehbziVLGc98uX629n477NSihUf7Dt/aHs7B8NAv4e5Of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QtsMAAADdAAAADwAAAAAAAAAAAAAAAACYAgAAZHJzL2Rv&#10;d25yZXYueG1sUEsFBgAAAAAEAAQA9QAAAIgDA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fillcolor="#f2f2f2" strokecolor="#f2f2f2" strokeweight=".05pt">
                  <v:path arrowok="t" o:connecttype="custom" o:connectlocs="14457,188575;101211,107293;183829,69091;365590,20320;491587,4878;4269355,4878;4397416,20320;4579176,69091;4659731,107293;4746481,188575;4758874,1088369;4713432,1179404;4653532,1223297;4496558,1285069;4385022,1308642;4159882,1326524;479194,1321646;272646,1287510;175566,1255808;51637,1184280;12393,1133886;132192,1085928;173499,1163960;210679,1190783;347002,1244429;417227,1259061;607254,1274503;4244568,1272065;4424266,1241179;4484165,1223297;4591570,1159082;4618420,1129008;4618420,198328;4591570,169068;4486228,105668;4424266,86160;4244568,55271;613449,52021;417227,68278;347002,82907;210679,136554;173499,164189;132192,238968" o:connectangles="0,0,0,0,0,0,0,0,0,0,0,0,0,0,0,0,0,0,0,0,0,0,0,0,0,0,0,0,0,0,0,0,0,0,0,0,0,0,0,0,0,0,0"/>
                  <o:lock v:ext="edit" verticies="t"/>
                </v:shape>
                <v:rect id="Rectangle 152" o:spid="_x0000_s1186" style="position:absolute;left:41053;top:14915;width:419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0scA&#10;AADdAAAADwAAAGRycy9kb3ducmV2LnhtbESPQWvCQBSE74L/YXlCb7pRW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tdLHAAAA3QAAAA8AAAAAAAAAAAAAAAAAmAIAAGRy&#10;cy9kb3ducmV2LnhtbFBLBQYAAAAABAAEAPUAAACMAwAAAAA=&#10;" filled="f" stroked="f">
                  <v:textbox inset="0,0,0,0">
                    <w:txbxContent>
                      <w:p w14:paraId="192C3AD2"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 xml:space="preserve">4.3. Fiscal </w:t>
                        </w:r>
                      </w:p>
                    </w:txbxContent>
                  </v:textbox>
                </v:rect>
                <v:rect id="Rectangle 153" o:spid="_x0000_s1187" style="position:absolute;left:40617;top:15645;width:4939;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QSccA&#10;AADdAAAADwAAAGRycy9kb3ducmV2LnhtbESPT2vCQBTE7wW/w/KE3uqmVotJXUX8gx5tLKS9PbKv&#10;STD7NmRXk/bTdwuCx2FmfsPMl72pxZVaV1lW8DyKQBDnVldcKPg47Z5mIJxH1lhbJgU/5GC5GDzM&#10;MdG243e6pr4QAcIuQQWl900ipctLMuhGtiEO3rdtDfog20LqFrsAN7UcR9GrNFhxWCixoXVJ+Tm9&#10;GAX7WbP6PNjfrqi3X/vsmMWbU+yVehz2qzcQnnp/D9/aB61gMo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EnHAAAA3QAAAA8AAAAAAAAAAAAAAAAAmAIAAGRy&#10;cy9kb3ducmV2LnhtbFBLBQYAAAAABAAEAPUAAACMAwAAAAA=&#10;" filled="f" stroked="f">
                  <v:textbox inset="0,0,0,0">
                    <w:txbxContent>
                      <w:p w14:paraId="50D9475B" w14:textId="77777777" w:rsidR="00CC49D6" w:rsidRPr="001734C3" w:rsidRDefault="00CC49D6" w:rsidP="00B83EB1">
                        <w:pPr>
                          <w:spacing w:after="120"/>
                          <w:rPr>
                            <w:color w:val="FFFFFF" w:themeColor="background1"/>
                          </w:rPr>
                        </w:pPr>
                        <w:r w:rsidRPr="001734C3">
                          <w:rPr>
                            <w:rFonts w:cs="Segoe UI"/>
                            <w:b/>
                            <w:bCs/>
                            <w:color w:val="FFFFFF" w:themeColor="background1"/>
                            <w:sz w:val="12"/>
                            <w:szCs w:val="12"/>
                          </w:rPr>
                          <w:t xml:space="preserve">Forecasting </w:t>
                        </w:r>
                      </w:p>
                    </w:txbxContent>
                  </v:textbox>
                </v:rect>
                <v:rect id="Rectangle 154" o:spid="_x0000_s1188" style="position:absolute;left:40106;top:16374;width:728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IPcUA&#10;AADdAAAADwAAAGRycy9kb3ducmV2LnhtbESPT4vCMBTE78J+h/AWvGm6o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Ig9xQAAAN0AAAAPAAAAAAAAAAAAAAAAAJgCAABkcnMv&#10;ZG93bnJldi54bWxQSwUGAAAAAAQABAD1AAAAigMAAAAA&#10;" filled="f" stroked="f">
                  <v:textbox inset="0,0,0,0">
                    <w:txbxContent>
                      <w:p w14:paraId="3A934952" w14:textId="77777777" w:rsidR="00CC49D6" w:rsidRPr="001734C3" w:rsidRDefault="00CC49D6" w:rsidP="00B83EB1">
                        <w:pPr>
                          <w:spacing w:after="120"/>
                          <w:rPr>
                            <w:color w:val="FFFFFF" w:themeColor="background1"/>
                          </w:rPr>
                        </w:pPr>
                        <w:r>
                          <w:rPr>
                            <w:rFonts w:cs="Segoe UI"/>
                            <w:b/>
                            <w:bCs/>
                            <w:color w:val="FFFFFF" w:themeColor="background1"/>
                            <w:sz w:val="12"/>
                            <w:szCs w:val="12"/>
                          </w:rPr>
                          <w:t xml:space="preserve">&amp; </w:t>
                        </w:r>
                        <w:r w:rsidRPr="001734C3">
                          <w:rPr>
                            <w:rFonts w:cs="Segoe UI"/>
                            <w:b/>
                            <w:bCs/>
                            <w:color w:val="FFFFFF" w:themeColor="background1"/>
                            <w:sz w:val="12"/>
                            <w:szCs w:val="12"/>
                          </w:rPr>
                          <w:t>Budgeting</w:t>
                        </w:r>
                      </w:p>
                    </w:txbxContent>
                  </v:textbox>
                </v:rect>
                <v:shape id="Freeform 155" o:spid="_x0000_s1189" style="position:absolute;left:25824;top:3710;width:10175;height:4518;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lMMA&#10;AADdAAAADwAAAGRycy9kb3ducmV2LnhtbESPUUvEMBCE3wX/Q1jBNy85sSL1cschiD4JrfcDlmZt&#10;arOb0uTuqr/eCIKPw8x8w2x2Cwd1ojkNUSysVwYUSRfdIL2Fw/vzzQOolFEchihk4YsS7LaXFxus&#10;XTxLQ6c296pAJNVowec81VqnzhNjWsWJpHgfcWbMRc69djOeC5yDvjXmXjMOUhY8TvTkqRvbI1s4&#10;htG8hc8Djz37Nrw0U/PNlbXXV8v+EVSmJf+H/9qvzsJdZSr4fVOe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rlMMAAADdAAAADwAAAAAAAAAAAAAAAACYAgAAZHJzL2Rv&#10;d25yZXYueG1sUEsFBgAAAAAEAAQA9QAAAIgDAAAAAA==&#10;" path="m,264c,119,119,,264,v,,,,,l264,,1976,v146,,264,119,264,264c2240,264,2240,264,2240,264r,l2240,1320v,146,-118,264,-264,264c1976,1584,1976,1584,1976,1584r,l264,1584c119,1584,,1466,,1320v,,,,,l,264xe" fillcolor="#c9c9c9" strokeweight="0">
                  <v:path arrowok="t" o:connecttype="custom" o:connectlocs="0,214782;544717,0;544717,0;544717,0;4077136,0;4077136,0;4621853,214782;4621853,214782;4621853,214782;4621853,1073906;4621853,1073906;4077136,1288688;4077136,1288688;4077136,1288688;544717,1288688;544717,1288688;0,1073906;0,1073906;0,214782" o:connectangles="0,0,0,0,0,0,0,0,0,0,0,0,0,0,0,0,0,0,0"/>
                </v:shape>
                <v:shape id="Freeform 156" o:spid="_x0000_s1190" style="position:absolute;left:25675;top:3617;width:10472;height:4699;visibility:visible;mso-wrap-style:square;v-text-anchor:top" coordsize="230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co8UA&#10;AADdAAAADwAAAGRycy9kb3ducmV2LnhtbESPQWvCQBSE74L/YXlCb7pJsaGkrqJCizetCr0+sq/Z&#10;aPZtzK4x/vuuUPA4zMw3zGzR21p01PrKsYJ0koAgLpyuuFRwPHyO30H4gKyxdkwK7uRhMR8OZphr&#10;d+Nv6vahFBHCPkcFJoQml9IXhiz6iWuIo/frWoshyraUusVbhNtaviZJJi1WHBcMNrQ2VJz3V6vg&#10;dN12Mv1KV8tpld3t+eeyO5pMqZdRv/wAEagPz/B/e6MVTN+SDB5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9yjxQAAAN0AAAAPAAAAAAAAAAAAAAAAAJgCAABkcnMv&#10;ZG93bnJldi54bWxQSwUGAAAAAAQABAD1AAAAigMAAAAA&#10;" path="m,296l6,240v,-2,,-4,1,-6l23,185v1,-2,1,-4,2,-6l49,134v1,-2,3,-3,4,-5l86,90v1,-2,2,-3,4,-4l129,53v2,-1,3,-3,5,-4l179,25v2,-1,4,-1,6,-2l234,7v2,-1,4,-1,6,-1l293,1,2008,r56,6c2067,6,2069,6,2071,7r50,16c2123,24,2125,24,2127,25r45,24c2174,50,2175,52,2177,53r39,33c2218,87,2219,89,2220,90r32,39c2254,131,2255,133,2256,134r24,45c2281,181,2281,183,2282,185r16,49c2299,236,2299,238,2299,240r5,53l2304,1352r-5,56c2299,1411,2299,1413,2298,1415r-16,50c2281,1467,2281,1469,2280,1471r-24,45c2255,1517,2254,1519,2252,1521r-32,39c2219,1561,2217,1563,2216,1564r-39,32c2175,1598,2173,1599,2172,1600r-45,24c2125,1625,2123,1625,2121,1626r-50,16c2069,1643,2067,1643,2064,1643r-53,5l296,1648r-56,-5c238,1643,236,1643,234,1642r-49,-16c183,1625,181,1625,179,1624r-45,-24c133,1599,131,1598,129,1596l90,1564v-1,-1,-3,-2,-4,-4l53,1521v-1,-2,-3,-3,-4,-5l25,1471v-1,-2,-1,-4,-2,-6l7,1415v-1,-2,-1,-4,-1,-7l1,1355,,296xm64,1349r5,53l68,1396r16,50l82,1440r24,45l102,1480r33,39l131,1515r39,32l165,1543r45,24l204,1565r49,16l246,1580r50,4l2005,1585r53,-5l2052,1581r50,-16l2096,1567r45,-24l2136,1547r39,-32l2171,1519r32,-39l2199,1485r24,-45l2221,1446r16,-50l2236,1402r4,-50l2241,299r-5,-53l2237,253r-16,-49l2223,210r-24,-45l2203,170r-32,-39l2175,135r-39,-33l2141,106,2096,82r6,2l2052,68r6,1l2008,64,299,64r-53,5l253,68,204,84r6,-2l165,106r5,-4l131,135r4,-4l102,170r4,-5l82,210r2,-6l68,253r1,-7l64,296r,1053xe" fillcolor="#f2f2f2" strokecolor="white" strokeweight=".05pt">
                  <v:path arrowok="t" o:connecttype="custom" o:connectlocs="14458,190255;101220,108950;185910,69923;369756,20327;495766,4879;4263563,4879;4393704,20327;4577550,69923;4660176,108950;4746934,190255;4759329,1099250;4713882,1191125;4651913,1236655;4496988,1297634;4381309,1322027;4154084,1339914;483371,1335035;276799,1300887;177647,1268365;51642,1196004;12395,1144780;132204,1096812;173515,1175677;210699,1203320;351167,1257795;421398,1272431;611439,1287877;4238778,1285439;4422625,1254542;4484593,1235030;4592008,1170798;4618861,1139901;4618861,200013;4592008,170741;4484593,106509;4422625,86184;4238778,55287;617639,52037;421398,68295;351167,82931;210699,138218;173515,165862;132204,240664" o:connectangles="0,0,0,0,0,0,0,0,0,0,0,0,0,0,0,0,0,0,0,0,0,0,0,0,0,0,0,0,0,0,0,0,0,0,0,0,0,0,0,0,0,0,0"/>
                  <o:lock v:ext="edit" verticies="t"/>
                </v:shape>
                <v:rect id="Rectangle 157" o:spid="_x0000_s1191" style="position:absolute;left:27034;top:5449;width:746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14:paraId="3F70B1C5" w14:textId="77777777" w:rsidR="00CC49D6" w:rsidRDefault="00CC49D6" w:rsidP="00B83EB1">
                        <w:pPr>
                          <w:spacing w:after="120"/>
                        </w:pPr>
                        <w:r>
                          <w:rPr>
                            <w:rFonts w:cs="Segoe UI"/>
                            <w:b/>
                            <w:bCs/>
                            <w:color w:val="000000"/>
                            <w:sz w:val="12"/>
                            <w:szCs w:val="12"/>
                          </w:rPr>
                          <w:t xml:space="preserve">3.1. Risk Analysis </w:t>
                        </w:r>
                      </w:p>
                    </w:txbxContent>
                  </v:textbox>
                </v:rect>
                <v:rect id="Rectangle 158" o:spid="_x0000_s1192" style="position:absolute;left:28055;top:6179;width:546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COMIA&#10;AADdAAAADwAAAGRycy9kb3ducmV2LnhtbERPy4rCMBTdC/5DuII7TR10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YI4wgAAAN0AAAAPAAAAAAAAAAAAAAAAAJgCAABkcnMvZG93&#10;bnJldi54bWxQSwUGAAAAAAQABAD1AAAAhwMAAAAA&#10;" filled="f" stroked="f">
                  <v:textbox inset="0,0,0,0">
                    <w:txbxContent>
                      <w:p w14:paraId="6160AA61" w14:textId="77777777" w:rsidR="00CC49D6" w:rsidRDefault="00CC49D6" w:rsidP="00B83EB1">
                        <w:pPr>
                          <w:spacing w:after="120"/>
                        </w:pPr>
                        <w:r>
                          <w:rPr>
                            <w:rFonts w:cs="Segoe UI"/>
                            <w:b/>
                            <w:bCs/>
                            <w:color w:val="000000"/>
                            <w:sz w:val="12"/>
                            <w:szCs w:val="12"/>
                          </w:rPr>
                          <w:t>&amp; Disclosure</w:t>
                        </w:r>
                      </w:p>
                    </w:txbxContent>
                  </v:textbox>
                </v:rect>
                <v:shape id="Freeform 159" o:spid="_x0000_s1193" style="position:absolute;left:25824;top:8730;width:10175;height:4472;visibility:visible;mso-wrap-style:square;v-text-anchor:top" coordsize="22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0zMIA&#10;AADdAAAADwAAAGRycy9kb3ducmV2LnhtbESPUWvCQBCE3wv+h2OFvtWLYqtGT9GWQl8b8wOW3JoE&#10;c7sxd2rqr/cKgo/DzHzDrDa9a9SFOl8LGxiPElDEhdiaSwP5/vttDsoHZIuNMBn4Iw+b9eBlhamV&#10;K//SJQulihD2KRqoQmhTrX1RkUM/kpY4egfpHIYou1LbDq8R7ho9SZIP7bDmuFBhS58VFcfs7Az0&#10;p+NUiz4L7nazLLt9FSy5N+Z12G+XoAL14Rl+tH+sgel7soD/N/EJ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PTMwgAAAN0AAAAPAAAAAAAAAAAAAAAAAJgCAABkcnMvZG93&#10;bnJldi54bWxQSwUGAAAAAAQABAD1AAAAhwMAAAAA&#10;" path="m,262c,117,117,,262,v,,,,,l262,,1979,v144,,261,117,261,262c2240,262,2240,262,2240,262r,l2240,1307v,144,-117,261,-261,261c1979,1568,1979,1568,1979,1568r,l262,1568c117,1568,,1451,,1307v,,,,,l,262xe" fillcolor="#c9c9c9" strokeweight="0">
                  <v:path arrowok="t" o:connecttype="custom" o:connectlocs="0,213093;540592,0;540592,0;540592,0;4083323,0;4083323,0;4621853,213093;4621853,213093;4621853,213093;4621853,1063021;4621853,1063021;4083323,1275299;4083323,1275299;4083323,1275299;540592,1275299;540592,1275299;0,1063021;0,1063021;0,213093" o:connectangles="0,0,0,0,0,0,0,0,0,0,0,0,0,0,0,0,0,0,0"/>
                </v:shape>
                <v:shape id="Freeform 160" o:spid="_x0000_s1194" style="position:absolute;left:25675;top:8637;width:10472;height:4658;visibility:visible;mso-wrap-style:square;v-text-anchor:top" coordsize="2304,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0gcMA&#10;AADdAAAADwAAAGRycy9kb3ducmV2LnhtbERPz0/CMBS+m/A/NM/Em3SYYcikEMEQQfDg1PvL+tgW&#10;2telLTD46+nBxOOX7/d03lsjTuRD61jBaJiBIK6cbrlW8PO9epyACBFZo3FMCi4UYD4b3E2x0O7M&#10;X3QqYy1SCIcCFTQxdoWUoWrIYhi6jjhxe+ctxgR9LbXHcwq3Rj5l2bO02HJqaLCjZUPVoTxaBR8m&#10;bGx5fNvnu98Ffm7z1dW/G6Ue7vvXFxCR+vgv/nOvtYJ8PEr705v0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a0gcMAAADdAAAADwAAAAAAAAAAAAAAAACYAgAAZHJzL2Rv&#10;d25yZXYueG1sUEsFBgAAAAAEAAQA9QAAAIgDAAAAAA==&#10;" path="m,294l6,238v,-2,,-4,1,-6l23,183v1,-2,1,-4,2,-6l49,132v1,-2,3,-3,4,-5l85,89v1,-2,2,-3,4,-4l127,53v2,-1,3,-3,5,-4l177,25v2,-1,4,-1,6,-2l232,7v2,-1,4,-1,6,-1l291,1,2011,r56,6c2070,6,2072,6,2074,7r49,16c2125,24,2127,24,2129,25r44,24c2175,50,2176,51,2178,53r39,32c2218,86,2220,88,2221,89r31,38c2254,129,2255,131,2256,132r24,45c2281,179,2281,181,2282,183r16,49c2299,234,2299,236,2299,238r5,53l2304,1339r-5,56c2299,1398,2299,1400,2298,1402r-16,49c2281,1453,2280,1455,2280,1457r-24,44c2255,1502,2254,1504,2253,1505r-31,39c2220,1546,2218,1548,2216,1550r-39,31c2176,1582,2174,1583,2173,1584r-44,24c2127,1608,2125,1609,2123,1610r-49,16c2072,1627,2070,1627,2067,1627r-53,5l294,1632r-56,-5c236,1627,234,1627,232,1626r-49,-16c181,1609,179,1609,177,1608r-45,-24c131,1583,129,1582,127,1580l89,1549v-1,-1,-3,-3,-4,-4l53,1506v-2,-2,-3,-3,-4,-5l25,1457v-1,-2,-1,-4,-2,-6l7,1402v-1,-2,-1,-4,-1,-7l1,1342,,294xm64,1336r5,53l68,1383r16,49l82,1426r24,44l102,1465r32,39l130,1500r38,31l163,1527r45,24l202,1549r49,16l244,1564r50,4l2008,1569r53,-5l2055,1565r49,-16l2098,1551r44,-24l2138,1530r39,-31l2171,1505r31,-39l2199,1470r24,-44l2221,1432r16,-49l2236,1389r4,-50l2241,297r-5,-53l2237,251r-16,-49l2223,208r-24,-45l2203,168r-31,-38l2176,134r-39,-32l2142,106,2098,82r6,2l2055,68r6,1l2011,64,297,64r-53,5l251,68,202,84r6,-2l163,106r5,-4l130,134r4,-4l102,168r4,-5l82,208r2,-6l68,251r1,-7l64,294r,1042xe" strokecolor="white" strokeweight=".05pt">
                  <v:path arrowok="t" o:connecttype="custom" o:connectlocs="14458,188989;101220,107528;183846,69242;365625,20364;491634,4886;4269763,4886;4397835,20364;4579614,69242;4660176,107528;4746934,188989;4759329,1090751;4713882,1181985;4653977,1225973;4496988,1287883;4385441,1311507;4160279,1329428;479239,1324542;272672,1290326;175583,1258559;51642,1186874;12395,1136366;132204,1088305;173515,1166509;210699,1193390;347035,1247154;417266,1261816;607312,1277294;4244973,1274851;4424688,1243894;4484593,1225973;4592008,1161620;4618861,1131480;4618861,198761;4592008,169438;4486657,105898;4424688,86347;4244973,55394;613507,52134;417266,68426;347035,83091;210699,136852;173515,164548;132204,239493" o:connectangles="0,0,0,0,0,0,0,0,0,0,0,0,0,0,0,0,0,0,0,0,0,0,0,0,0,0,0,0,0,0,0,0,0,0,0,0,0,0,0,0,0,0,0"/>
                  <o:lock v:ext="edit" verticies="t"/>
                </v:shape>
                <v:rect id="Rectangle 161" o:spid="_x0000_s1195" style="position:absolute;left:29001;top:10464;width:365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9eMYA&#10;AADdAAAADwAAAGRycy9kb3ducmV2LnhtbESPT2vCQBTE7wW/w/KE3uomp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9eMYAAADdAAAADwAAAAAAAAAAAAAAAACYAgAAZHJz&#10;L2Rvd25yZXYueG1sUEsFBgAAAAAEAAQA9QAAAIsDAAAAAA==&#10;" filled="f" stroked="f">
                  <v:textbox inset="0,0,0,0">
                    <w:txbxContent>
                      <w:p w14:paraId="547546F2" w14:textId="77777777" w:rsidR="00CC49D6" w:rsidRDefault="00CC49D6" w:rsidP="00B83EB1">
                        <w:pPr>
                          <w:spacing w:after="120"/>
                        </w:pPr>
                        <w:r>
                          <w:rPr>
                            <w:rFonts w:cs="Segoe UI"/>
                            <w:b/>
                            <w:bCs/>
                            <w:color w:val="000000"/>
                            <w:sz w:val="12"/>
                            <w:szCs w:val="12"/>
                          </w:rPr>
                          <w:t xml:space="preserve">3.2. Risk </w:t>
                        </w:r>
                      </w:p>
                    </w:txbxContent>
                  </v:textbox>
                </v:rect>
                <v:rect id="Rectangle 162" o:spid="_x0000_s1196" style="position:absolute;left:27980;top:11199;width:554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D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jD8YAAADdAAAADwAAAAAAAAAAAAAAAACYAgAAZHJz&#10;L2Rvd25yZXYueG1sUEsFBgAAAAAEAAQA9QAAAIsDAAAAAA==&#10;" filled="f" stroked="f">
                  <v:textbox inset="0,0,0,0">
                    <w:txbxContent>
                      <w:p w14:paraId="322F877C" w14:textId="77777777" w:rsidR="00CC49D6" w:rsidRDefault="00CC49D6" w:rsidP="00B83EB1">
                        <w:pPr>
                          <w:spacing w:after="120"/>
                        </w:pPr>
                        <w:r>
                          <w:rPr>
                            <w:rFonts w:cs="Segoe UI"/>
                            <w:b/>
                            <w:bCs/>
                            <w:color w:val="000000"/>
                            <w:sz w:val="12"/>
                            <w:szCs w:val="12"/>
                          </w:rPr>
                          <w:t>Management</w:t>
                        </w:r>
                      </w:p>
                    </w:txbxContent>
                  </v:textbox>
                </v:rect>
                <v:shape id="Picture 163" o:spid="_x0000_s1197" type="#_x0000_t75" style="position:absolute;left:38073;top:18931;width:10611;height:4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1ZTIAAAA3QAAAA8AAABkcnMvZG93bnJldi54bWxEj0FrwkAUhO9C/8PyCt6aTWxrJXUVLUpz&#10;qEi1PXh7ZF+TYPZtyK667a/vFgoeh5n5hpnOg2nFmXrXWFaQJSkI4tLqhisFH/v13QSE88gaW8uk&#10;4JsczGc3gynm2l74nc47X4kIYZejgtr7LpfSlTUZdIntiKP3ZXuDPsq+krrHS4SbVo7SdCwNNhwX&#10;auzopabyuDsZBYe31xVuj1mxOPw0T5+bZeBxEZQa3obFMwhPwV/D/+1CK3h4zO7h7018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5NWUyAAAAN0AAAAPAAAAAAAAAAAA&#10;AAAAAJ8CAABkcnMvZG93bnJldi54bWxQSwUGAAAAAAQABAD3AAAAlAMAAAAA&#10;">
                  <v:imagedata r:id="rId60" o:title=""/>
                </v:shape>
                <v:shape id="Picture 164" o:spid="_x0000_s1198" type="#_x0000_t75" style="position:absolute;left:38073;top:18931;width:10611;height:4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hKjGAAAA3QAAAA8AAABkcnMvZG93bnJldi54bWxEj81uwjAQhO+VeAdrkbgVJxWUEnBQ+ZPg&#10;0EOB3rfxkqSN11FskvTta6RKPY5m5hvNctWbSrTUuNKygngcgSDOrC45V3A57x9fQDiPrLGyTAp+&#10;yMEqHTwsMdG243dqTz4XAcIuQQWF93UipcsKMujGtiYO3tU2Bn2QTS51g12Am0o+RdGzNFhyWCiw&#10;pk1B2ffpZhTMtGk/usvtTX59ztZHsyuj+Xaj1GjYvy5AeOr9f/ivfdAKJtN4Avc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2EqMYAAADdAAAADwAAAAAAAAAAAAAA&#10;AACfAgAAZHJzL2Rvd25yZXYueG1sUEsFBgAAAAAEAAQA9wAAAJIDAAAAAA==&#10;">
                  <v:imagedata r:id="rId61" o:title=""/>
                </v:shape>
                <v:shape id="Freeform 165" o:spid="_x0000_s1199" style="position:absolute;left:38180;top:18905;width:10175;height:4518;visibility:visible;mso-wrap-style:square;v-text-anchor:top" coordsize="2240,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o2MEA&#10;AADdAAAADwAAAGRycy9kb3ducmV2LnhtbERP3WrCMBS+H/gO4Qi7GZqqU6QaZQjCvJz6AIfm9Mc2&#10;J7XJavTpjTDY5cf3v94G04ieOldZVjAZJyCIM6srLhScT/vREoTzyBoby6TgTg62m8HbGlNtb/xD&#10;/dEXIoawS1FB6X2bSumykgy6sW2JI5fbzqCPsCuk7vAWw00jp0mykAYrjg0ltrQrKauPv0bBo9kt&#10;D3X+cb0E7MNskc/udZyn3ofhawXCU/D/4j/3t1bwOZ/M4fU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6NjBAAAA3QAAAA8AAAAAAAAAAAAAAAAAmAIAAGRycy9kb3du&#10;cmV2LnhtbFBLBQYAAAAABAAEAPUAAACGAwAAAAA=&#10;" path="m,264c,119,119,,264,v,,,,,l264,,1976,v146,,264,119,264,264c2240,264,2240,264,2240,264r,l2240,1320v,146,-118,264,-264,264c1976,1584,1976,1584,1976,1584r,l264,1584c119,1584,,1466,,1320v,,,,,l,264xe" fillcolor="#2b9d56" strokeweight="0">
                  <v:path arrowok="t" o:connecttype="custom" o:connectlocs="0,214782;544717,0;544717,0;544717,0;4077136,0;4077136,0;4621853,214782;4621853,214782;4621853,214782;4621853,1073906;4621853,1073906;4077136,1288688;4077136,1288688;4077136,1288688;544717,1288688;544717,1288688;0,1073906;0,1073906;0,214782" o:connectangles="0,0,0,0,0,0,0,0,0,0,0,0,0,0,0,0,0,0,0"/>
                </v:shape>
                <v:shape id="Freeform 166" o:spid="_x0000_s1200" style="position:absolute;left:38032;top:18817;width:10471;height:4699;visibility:visible;mso-wrap-style:square;v-text-anchor:top" coordsize="230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QssUA&#10;AADdAAAADwAAAGRycy9kb3ducmV2LnhtbESP3YrCMBSE7xd8h3CEvVk0Vdyq1SgiCILi+vcAh+bY&#10;FpuT0mRrfXsjLOzlMDPfMPNla0rRUO0KywoG/QgEcWp1wZmC62XTm4BwHlljaZkUPMnBctH5mGOi&#10;7YNP1Jx9JgKEXYIKcu+rREqX5mTQ9W1FHLybrQ36IOtM6hofAW5KOYyiWBosOCzkWNE6p/R+/jUK&#10;prv2Gd/tHvlnvL5Rczgc98cvpT677WoGwlPr/8N/7a1WMPoexPB+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5CyxQAAAN0AAAAPAAAAAAAAAAAAAAAAAJgCAABkcnMv&#10;ZG93bnJldi54bWxQSwUGAAAAAAQABAD1AAAAigMAAAAA&#10;" path="m,296l6,240v,-2,,-4,1,-6l23,185v1,-2,1,-4,2,-6l49,134v1,-2,3,-3,4,-5l86,90v1,-2,2,-3,4,-4l129,53v2,-1,3,-3,5,-4l179,25v2,-1,4,-1,6,-2l234,7v2,-1,4,-1,6,-1l293,1,2008,r56,6c2067,6,2069,6,2071,7r50,16c2123,24,2125,24,2127,25r45,24c2174,50,2175,52,2177,53r39,33c2218,87,2219,89,2220,90r32,39c2254,131,2255,133,2256,134r24,45c2281,181,2281,183,2282,185r16,49c2299,236,2299,238,2299,240r5,53l2304,1352r-5,56c2299,1411,2299,1413,2298,1415r-16,50c2281,1467,2281,1469,2280,1471r-24,45c2255,1517,2254,1519,2252,1521r-32,39c2219,1561,2217,1563,2216,1564r-39,32c2175,1598,2173,1599,2172,1600r-45,24c2125,1625,2123,1625,2121,1626r-50,16c2069,1643,2067,1643,2064,1643r-53,5l296,1648r-56,-5c238,1643,236,1643,234,1642r-49,-16c183,1625,181,1625,179,1624r-45,-24c133,1599,131,1598,129,1596l90,1564v-1,-1,-3,-2,-4,-4l53,1521v-1,-2,-3,-3,-4,-5l25,1471v-1,-2,-1,-4,-2,-6l7,1415v-1,-2,-1,-4,-1,-7l1,1355,,296xm64,1349r5,53l68,1396r16,50l82,1440r24,45l102,1480r33,39l131,1515r39,32l165,1543r45,24l204,1565r49,16l246,1580r50,4l2005,1585r53,-5l2052,1581r50,-16l2096,1567r45,-24l2136,1547r39,-32l2171,1519r32,-39l2199,1485r24,-45l2221,1446r16,-50l2236,1402r4,-50l2241,299r-5,-53l2237,253r-16,-49l2223,210r-24,-45l2203,170r-32,-39l2175,135r-39,-33l2141,106,2096,82r6,2l2052,68r6,1l2008,64,299,64r-53,5l253,68,204,84r6,-2l165,106r5,-4l131,135r4,-4l102,170r4,-5l82,210r2,-6l68,253r1,-7l64,296r,1053xe" fillcolor="#f2f2f2" strokecolor="#f2f2f2" strokeweight=".05pt">
                  <v:path arrowok="t" o:connecttype="custom" o:connectlocs="14457,190255;101211,108950;185892,69923;369721,20327;495718,4879;4263156,4879;4393284,20327;4577113,69923;4659731,108950;4746481,190255;4758874,1099250;4713432,1191125;4651469,1236655;4496558,1297634;4380891,1322027;4153688,1339914;483325,1335035;276773,1300887;177630,1268365;51637,1196004;12393,1144780;132192,1096812;173499,1175677;210679,1203320;351133,1257795;421358,1272431;611381,1287877;4238374,1285439;4422202,1254542;4484165,1235030;4591570,1170798;4618420,1139901;4618420,200013;4591570,170741;4484165,106509;4422202,86184;4238374,55287;617580,52037;421358,68295;351133,82931;210679,138218;173499,165862;132192,240664" o:connectangles="0,0,0,0,0,0,0,0,0,0,0,0,0,0,0,0,0,0,0,0,0,0,0,0,0,0,0,0,0,0,0,0,0,0,0,0,0,0,0,0,0,0,0"/>
                  <o:lock v:ext="edit" verticies="t"/>
                </v:shape>
                <v:rect id="Rectangle 167" o:spid="_x0000_s1201" style="position:absolute;left:39966;top:20054;width:637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14:paraId="646D6428" w14:textId="77777777" w:rsidR="00CC49D6" w:rsidRPr="009930E3" w:rsidRDefault="00CC49D6" w:rsidP="00B83EB1">
                        <w:pPr>
                          <w:spacing w:after="120"/>
                          <w:rPr>
                            <w:color w:val="FFFFFF" w:themeColor="background1"/>
                          </w:rPr>
                        </w:pPr>
                        <w:r w:rsidRPr="009930E3">
                          <w:rPr>
                            <w:rFonts w:cs="Segoe UI"/>
                            <w:b/>
                            <w:bCs/>
                            <w:color w:val="FFFFFF" w:themeColor="background1"/>
                            <w:sz w:val="12"/>
                            <w:szCs w:val="12"/>
                          </w:rPr>
                          <w:t xml:space="preserve">4.4. Fiscal Risk </w:t>
                        </w:r>
                      </w:p>
                    </w:txbxContent>
                  </v:textbox>
                </v:rect>
                <v:rect id="Rectangle 168" o:spid="_x0000_s1202" style="position:absolute;left:40905;top:20784;width:464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U5cMA&#10;AADdAAAADwAAAGRycy9kb3ducmV2LnhtbERPTYvCMBC9C/6HMMLeNFXc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U5cMAAADdAAAADwAAAAAAAAAAAAAAAACYAgAAZHJzL2Rv&#10;d25yZXYueG1sUEsFBgAAAAAEAAQA9QAAAIgDAAAAAA==&#10;" filled="f" stroked="f">
                  <v:textbox inset="0,0,0,0">
                    <w:txbxContent>
                      <w:p w14:paraId="53A830A4" w14:textId="77777777" w:rsidR="00CC49D6" w:rsidRPr="009930E3" w:rsidRDefault="00CC49D6" w:rsidP="00B83EB1">
                        <w:pPr>
                          <w:spacing w:after="120"/>
                          <w:rPr>
                            <w:color w:val="FFFFFF" w:themeColor="background1"/>
                          </w:rPr>
                        </w:pPr>
                        <w:r w:rsidRPr="009930E3">
                          <w:rPr>
                            <w:rFonts w:cs="Segoe UI"/>
                            <w:b/>
                            <w:bCs/>
                            <w:color w:val="FFFFFF" w:themeColor="background1"/>
                            <w:sz w:val="12"/>
                            <w:szCs w:val="12"/>
                          </w:rPr>
                          <w:t xml:space="preserve">Analysis &amp; </w:t>
                        </w:r>
                      </w:p>
                    </w:txbxContent>
                  </v:textbox>
                </v:rect>
                <v:rect id="Rectangle 169" o:spid="_x0000_s1203" style="position:absolute;left:40329;top:21514;width:554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xf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sX7HAAAA3QAAAA8AAAAAAAAAAAAAAAAAmAIAAGRy&#10;cy9kb3ducmV2LnhtbFBLBQYAAAAABAAEAPUAAACMAwAAAAA=&#10;" filled="f" stroked="f">
                  <v:textbox inset="0,0,0,0">
                    <w:txbxContent>
                      <w:p w14:paraId="765EE2CF" w14:textId="77777777" w:rsidR="00CC49D6" w:rsidRPr="009930E3" w:rsidRDefault="00CC49D6" w:rsidP="00B83EB1">
                        <w:pPr>
                          <w:spacing w:after="120"/>
                          <w:rPr>
                            <w:color w:val="FFFFFF" w:themeColor="background1"/>
                          </w:rPr>
                        </w:pPr>
                        <w:r w:rsidRPr="009930E3">
                          <w:rPr>
                            <w:rFonts w:cs="Segoe UI"/>
                            <w:b/>
                            <w:bCs/>
                            <w:color w:val="FFFFFF" w:themeColor="background1"/>
                            <w:sz w:val="12"/>
                            <w:szCs w:val="12"/>
                          </w:rPr>
                          <w:t>Management</w:t>
                        </w:r>
                      </w:p>
                    </w:txbxContent>
                  </v:textbox>
                </v:rect>
                <v:shape id="Freeform 170" o:spid="_x0000_s1204" style="position:absolute;left:25824;top:13704;width:10175;height:4746;visibility:visible;mso-wrap-style:square;v-text-anchor:top" coordsize="2240,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O9sIA&#10;AADdAAAADwAAAGRycy9kb3ducmV2LnhtbERP3WrCMBS+F3yHcITdaaqb2+hMiwiD3Tix7QOcNce2&#10;rDkpSabZ25uLwS4/vv9dGc0oruT8YFnBepWBIG6tHrhT0NTvy1cQPiBrHC2Tgl/yUBbz2Q5zbW98&#10;pmsVOpFC2OeooA9hyqX0bU8G/cpOxIm7WGcwJOg6qR3eUrgZ5SbLnqXBgVNDjxMdemq/qx+jYDhy&#10;HZvTp3z0zo3x8uWyl7VT6mER928gAsXwL/5zf2gFT9tN2p/epCc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s72wgAAAN0AAAAPAAAAAAAAAAAAAAAAAJgCAABkcnMvZG93&#10;bnJldi54bWxQSwUGAAAAAAQABAD1AAAAhwMAAAAA&#10;" path="m,278c,125,125,,278,v,,,,,l278,,1963,v153,,277,125,277,278c2240,278,2240,278,2240,278r,l2240,1387v,153,-124,277,-277,277c1963,1664,1963,1664,1963,1664r,l278,1664c125,1664,,1540,,1387v,,,,,l,278xe" fillcolor="#c9c9c9" strokeweight="0">
                  <v:path arrowok="t" o:connecttype="custom" o:connectlocs="0,226139;573607,0;573607,0;573607,0;4050313,0;4050313,0;4621853,226139;4621853,226139;4621853,226139;4621853,1128262;4621853,1128262;4050313,1353588;4050313,1353588;4050313,1353588;573607,1353588;573607,1353588;0,1128262;0,1128262;0,226139" o:connectangles="0,0,0,0,0,0,0,0,0,0,0,0,0,0,0,0,0,0,0"/>
                </v:shape>
                <v:shape id="Freeform 171" o:spid="_x0000_s1205" style="position:absolute;left:25675;top:13611;width:10472;height:4932;visibility:visible;mso-wrap-style:square;v-text-anchor:top" coordsize="230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fb8YA&#10;AADdAAAADwAAAGRycy9kb3ducmV2LnhtbESPW2vCQBSE3wv+h+UIvtWNwYpGN1J6oX2qeMXHY/bk&#10;gtmzIbvR9N93C4U+DjPzDbNa96YWN2pdZVnBZByBIM6srrhQcNi/P85BOI+ssbZMCr7JwTodPKww&#10;0fbOW7rtfCEChF2CCkrvm0RKl5Vk0I1tQxy83LYGfZBtIXWL9wA3tYyjaCYNVhwWSmzopaTsuuuM&#10;gs1Hd/6K8qbDUxcf6VLs3xazV6VGw/55CcJT7//Df+1PrWD6FE/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fb8YAAADdAAAADwAAAAAAAAAAAAAAAACYAgAAZHJz&#10;L2Rvd25yZXYueG1sUEsFBgAAAAAEAAQA9QAAAIsDAAAAAA==&#10;" path="m,310l7,251v,-2,,-4,1,-6l24,193v1,-2,1,-4,2,-6l52,140v1,-2,3,-3,4,-5l90,94v1,-1,3,-3,4,-4l135,56v2,-1,3,-3,5,-4l187,26v2,-1,4,-1,6,-2l245,8v2,-1,4,-1,6,-1l307,1,1995,r60,7c2057,7,2059,7,2061,8r52,16c2115,25,2117,25,2119,26r47,26c2168,53,2169,55,2171,56r41,34c2213,91,2215,93,2216,94r34,41c2251,137,2253,139,2254,140r25,47c2280,189,2280,191,2281,193r16,52c2298,247,2298,249,2298,251r6,56l2304,1419r-6,60c2298,1481,2298,1483,2297,1485r-16,52c2280,1539,2280,1541,2279,1542r-25,47c2253,1591,2251,1593,2250,1595r-34,41c2215,1637,2213,1639,2212,1640r-41,34c2169,1675,2167,1677,2165,1678r-47,25c2117,1704,2115,1704,2113,1705r-52,16c2059,1722,2057,1722,2055,1722r-56,6l310,1728r-59,-6c249,1722,247,1722,245,1721r-52,-16c191,1704,189,1704,187,1703r-47,-25c139,1677,137,1675,135,1674l94,1640v-1,-1,-3,-3,-4,-4l56,1595v-1,-2,-3,-3,-4,-5l26,1543v-1,-2,-1,-4,-2,-6l8,1485v-1,-2,-1,-4,-1,-6l1,1423,,310xm64,1416r6,56l69,1466r16,52l82,1512r26,47l105,1554r34,41l135,1591r41,34l170,1621r47,25l212,1644r52,16l258,1659r52,5l1992,1665r56,-6l2042,1660r52,-16l2088,1646r47,-25l2130,1625r41,-34l2167,1595r34,-41l2197,1559r25,-47l2220,1518r16,-52l2235,1472r5,-53l2241,314r-6,-56l2236,264r-16,-52l2222,217r-25,-47l2201,176r-34,-41l2171,139r-41,-34l2135,108,2088,82r6,3l2042,69r6,1l1995,64,314,64r-56,6l264,69,212,85r6,-3l171,108r5,-3l135,139r4,-4l105,176r3,-5l82,218r3,-6l69,264r1,-6l64,310r,1106xe" strokecolor="white" strokeweight=".05pt">
                  <v:path arrowok="t" o:connecttype="custom" o:connectlocs="16526,199589;107415,114050;194173,73318;386282,21181;518487,5703;4244973,5703;4377178,21181;4569287,73318;4656045,114050;4744870,199589;4759329,1155989;4711818,1252117;4647782,1299368;4484593,1363724;4364783,1388977;4129295,1407715;506092,1402012;289194,1366983;185910,1332767;53710,1257004;14458,1204866;132204,1153543;175583,1236639;216899,1265966;363561,1323805;437924,1339283;640360,1355578;4218121,1352318;4410230,1320549;4476330,1299368;4589945,1231750;4616798,1199164;4616798,210181;4589945,176779;4476330,109977;4410230,87983;4218121,56210;648623,52137;437924,69245;363561,85539;216899,143379;175583,172706;132204,252542" o:connectangles="0,0,0,0,0,0,0,0,0,0,0,0,0,0,0,0,0,0,0,0,0,0,0,0,0,0,0,0,0,0,0,0,0,0,0,0,0,0,0,0,0,0,0"/>
                  <o:lock v:ext="edit" verticies="t"/>
                </v:shape>
                <v:rect id="Rectangle 172" o:spid="_x0000_s1206" style="position:absolute;left:28730;top:15453;width:419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ps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6bLHAAAA3QAAAA8AAAAAAAAAAAAAAAAAmAIAAGRy&#10;cy9kb3ducmV2LnhtbFBLBQYAAAAABAAEAPUAAACMAwAAAAA=&#10;" filled="f" stroked="f">
                  <v:textbox inset="0,0,0,0">
                    <w:txbxContent>
                      <w:p w14:paraId="31301A3C" w14:textId="77777777" w:rsidR="00CC49D6" w:rsidRDefault="00CC49D6" w:rsidP="00B83EB1">
                        <w:pPr>
                          <w:spacing w:after="120"/>
                        </w:pPr>
                        <w:r>
                          <w:rPr>
                            <w:rFonts w:cs="Segoe UI"/>
                            <w:b/>
                            <w:bCs/>
                            <w:color w:val="000000"/>
                            <w:sz w:val="12"/>
                            <w:szCs w:val="12"/>
                          </w:rPr>
                          <w:t xml:space="preserve">3.3. Fiscal </w:t>
                        </w:r>
                      </w:p>
                    </w:txbxContent>
                  </v:textbox>
                </v:rect>
                <v:rect id="Rectangle 173" o:spid="_x0000_s1207" style="position:absolute;left:28005;top:16183;width:565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MKccA&#10;AADdAAAADwAAAGRycy9kb3ducmV2LnhtbESPQWvCQBSE74X+h+UVequbWi2auopoJTlqLKi3R/Y1&#10;Cc2+DdmtSfvrXUHwOMzMN8xs0ZtanKl1lWUFr4MIBHFudcWFgq/95mUCwnlkjbVlUvBHDhbzx4cZ&#10;xtp2vKNz5gsRIOxiVFB638RSurwkg25gG+LgfdvWoA+yLaRusQtwU8thFL1LgxWHhRIbWpWU/2S/&#10;RkEyaZbH1P53Rf15Sg7bw3S9n3qlnp/65QcIT72/h2/tVCsYjY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TCnHAAAA3QAAAA8AAAAAAAAAAAAAAAAAmAIAAGRy&#10;cy9kb3ducmV2LnhtbFBLBQYAAAAABAAEAPUAAACMAwAAAAA=&#10;" filled="f" stroked="f">
                  <v:textbox inset="0,0,0,0">
                    <w:txbxContent>
                      <w:p w14:paraId="1D6B2D04" w14:textId="77777777" w:rsidR="00CC49D6" w:rsidRDefault="00CC49D6" w:rsidP="00B83EB1">
                        <w:pPr>
                          <w:spacing w:after="120"/>
                        </w:pPr>
                        <w:r>
                          <w:rPr>
                            <w:rFonts w:cs="Segoe UI"/>
                            <w:b/>
                            <w:bCs/>
                            <w:color w:val="000000"/>
                            <w:sz w:val="12"/>
                            <w:szCs w:val="12"/>
                          </w:rPr>
                          <w:t>Coordination</w:t>
                        </w:r>
                      </w:p>
                    </w:txbxContent>
                  </v:textbox>
                </v:rect>
                <w10:anchorlock/>
              </v:group>
            </w:pict>
          </mc:Fallback>
        </mc:AlternateContent>
      </w:r>
    </w:p>
    <w:p w14:paraId="0FEC9473" w14:textId="3B619FF9" w:rsidR="00B83EB1" w:rsidRPr="00327EC7" w:rsidRDefault="00B83EB1" w:rsidP="00B83EB1">
      <w:pPr>
        <w:pStyle w:val="ListBullet"/>
        <w:numPr>
          <w:ilvl w:val="0"/>
          <w:numId w:val="0"/>
        </w:numPr>
        <w:spacing w:after="120"/>
        <w:jc w:val="both"/>
        <w:rPr>
          <w:rFonts w:ascii="Segoe UI" w:hAnsi="Segoe UI" w:cs="Segoe UI"/>
          <w:bCs/>
          <w:sz w:val="21"/>
          <w:szCs w:val="21"/>
        </w:rPr>
      </w:pPr>
      <w:r w:rsidRPr="00991BAF">
        <w:rPr>
          <w:rFonts w:ascii="Segoe UI" w:hAnsi="Segoe UI" w:cs="Segoe UI"/>
          <w:b/>
          <w:bCs/>
          <w:sz w:val="21"/>
          <w:szCs w:val="21"/>
        </w:rPr>
        <w:lastRenderedPageBreak/>
        <w:t xml:space="preserve">The FTC was developed in a participatory manner, with review by main partners in the transparency community, including international and civil society </w:t>
      </w:r>
      <w:r w:rsidR="00DE3339">
        <w:rPr>
          <w:rFonts w:ascii="Segoe UI" w:hAnsi="Segoe UI" w:cs="Segoe UI"/>
          <w:b/>
          <w:bCs/>
          <w:sz w:val="21"/>
          <w:szCs w:val="21"/>
        </w:rPr>
        <w:t>organis</w:t>
      </w:r>
      <w:r w:rsidRPr="00991BAF">
        <w:rPr>
          <w:rFonts w:ascii="Segoe UI" w:hAnsi="Segoe UI" w:cs="Segoe UI"/>
          <w:b/>
          <w:bCs/>
          <w:sz w:val="21"/>
          <w:szCs w:val="21"/>
        </w:rPr>
        <w:t>ations.</w:t>
      </w:r>
      <w:r w:rsidRPr="00991BAF">
        <w:rPr>
          <w:rFonts w:ascii="Segoe UI" w:hAnsi="Segoe UI" w:cs="Segoe UI"/>
          <w:bCs/>
          <w:sz w:val="21"/>
          <w:szCs w:val="21"/>
        </w:rPr>
        <w:t xml:space="preserve"> It reflects recent advances in international standards, and emphasizes the quality of published information, the importance of fiscal risks, while taking account of different levels of country capacity. </w:t>
      </w:r>
      <w:r w:rsidRPr="00327EC7">
        <w:rPr>
          <w:rFonts w:ascii="Segoe UI" w:hAnsi="Segoe UI" w:cs="Segoe UI"/>
          <w:bCs/>
          <w:sz w:val="21"/>
          <w:szCs w:val="21"/>
        </w:rPr>
        <w:t>For each transparency principle, the FTC differentiates between basic, good, and advanced practices to provide countries with clear milestones toward full compliance with the FTC and ensure its applicability to the full range of IMF member countries.</w:t>
      </w:r>
    </w:p>
    <w:p w14:paraId="59459BF2" w14:textId="77777777" w:rsidR="00B83EB1" w:rsidRPr="00991BAF" w:rsidRDefault="00B83EB1" w:rsidP="00B83EB1">
      <w:pPr>
        <w:pStyle w:val="ListBullet"/>
        <w:numPr>
          <w:ilvl w:val="0"/>
          <w:numId w:val="0"/>
        </w:numPr>
        <w:spacing w:before="120" w:after="120"/>
        <w:rPr>
          <w:rFonts w:ascii="Segoe UI" w:hAnsi="Segoe UI" w:cs="Segoe UI"/>
          <w:b/>
          <w:color w:val="365F91" w:themeColor="accent1" w:themeShade="BF"/>
          <w:sz w:val="21"/>
          <w:szCs w:val="21"/>
        </w:rPr>
      </w:pPr>
      <w:r w:rsidRPr="00991BAF">
        <w:rPr>
          <w:rFonts w:ascii="Segoe UI" w:hAnsi="Segoe UI" w:cs="Segoe UI"/>
          <w:b/>
          <w:color w:val="365F91" w:themeColor="accent1" w:themeShade="BF"/>
          <w:sz w:val="21"/>
          <w:szCs w:val="21"/>
        </w:rPr>
        <w:t>How and why to use the Code?</w:t>
      </w:r>
    </w:p>
    <w:p w14:paraId="5E7C84F4" w14:textId="42DDEA62" w:rsidR="00B83EB1" w:rsidRPr="00991BAF" w:rsidRDefault="00B83EB1" w:rsidP="00B83EB1">
      <w:pPr>
        <w:pStyle w:val="ListBullet"/>
        <w:numPr>
          <w:ilvl w:val="0"/>
          <w:numId w:val="0"/>
        </w:numPr>
        <w:spacing w:after="120"/>
        <w:jc w:val="both"/>
        <w:rPr>
          <w:rFonts w:ascii="Segoe UI" w:hAnsi="Segoe UI" w:cs="Segoe UI"/>
          <w:sz w:val="21"/>
          <w:szCs w:val="21"/>
        </w:rPr>
      </w:pPr>
      <w:r w:rsidRPr="00991BAF">
        <w:rPr>
          <w:rFonts w:ascii="Segoe UI" w:hAnsi="Segoe UI" w:cs="Segoe UI"/>
          <w:b/>
          <w:bCs/>
          <w:sz w:val="21"/>
          <w:szCs w:val="21"/>
        </w:rPr>
        <w:t>Fiscal Transparency Evaluations (FTEs) assess country practices against the FTC</w:t>
      </w:r>
      <w:r w:rsidRPr="00991BAF">
        <w:rPr>
          <w:rFonts w:ascii="Segoe UI" w:hAnsi="Segoe UI" w:cs="Segoe UI"/>
          <w:bCs/>
          <w:sz w:val="21"/>
          <w:szCs w:val="21"/>
        </w:rPr>
        <w:t xml:space="preserve"> (replacing the previous Fiscal ROSCs (</w:t>
      </w:r>
      <w:hyperlink r:id="rId62" w:history="1">
        <w:r w:rsidRPr="00991BAF">
          <w:rPr>
            <w:rStyle w:val="Hyperlink"/>
            <w:rFonts w:ascii="Segoe UI" w:hAnsi="Segoe UI" w:cs="Segoe UI"/>
            <w:bCs/>
            <w:sz w:val="21"/>
            <w:szCs w:val="21"/>
          </w:rPr>
          <w:t>Report on the Observance of Standards and Codes</w:t>
        </w:r>
      </w:hyperlink>
      <w:r w:rsidRPr="00991BAF">
        <w:rPr>
          <w:rStyle w:val="Hyperlink"/>
          <w:rFonts w:ascii="Segoe UI" w:hAnsi="Segoe UI" w:cs="Segoe UI"/>
          <w:bCs/>
          <w:sz w:val="21"/>
          <w:szCs w:val="21"/>
        </w:rPr>
        <w:t>)</w:t>
      </w:r>
      <w:r w:rsidRPr="00991BAF">
        <w:rPr>
          <w:rFonts w:ascii="Segoe UI" w:hAnsi="Segoe UI" w:cs="Segoe UI"/>
          <w:bCs/>
          <w:sz w:val="21"/>
          <w:szCs w:val="21"/>
        </w:rPr>
        <w:t>. FTEs</w:t>
      </w:r>
      <w:r w:rsidRPr="00991BAF">
        <w:rPr>
          <w:rFonts w:ascii="Segoe UI" w:hAnsi="Segoe UI" w:cs="Segoe UI"/>
          <w:sz w:val="21"/>
          <w:szCs w:val="21"/>
        </w:rPr>
        <w:t xml:space="preserve"> provide countries with a comprehensive assessment of their fiscal transparency practices, quantify the fiscal risks that they face, and set out a sequenced and prioritised action plan to meet good transparency practices as set out by the FTC. </w:t>
      </w:r>
    </w:p>
    <w:p w14:paraId="6A057003" w14:textId="77777777" w:rsidR="00B83EB1" w:rsidRPr="00991BAF" w:rsidRDefault="00B83EB1" w:rsidP="00B83EB1">
      <w:pPr>
        <w:pStyle w:val="ListBullet"/>
        <w:numPr>
          <w:ilvl w:val="0"/>
          <w:numId w:val="0"/>
        </w:numPr>
        <w:spacing w:after="120"/>
        <w:jc w:val="both"/>
        <w:rPr>
          <w:rFonts w:ascii="Segoe UI" w:hAnsi="Segoe UI" w:cs="Segoe UI"/>
          <w:sz w:val="21"/>
          <w:szCs w:val="21"/>
        </w:rPr>
      </w:pPr>
      <w:r w:rsidRPr="00991BAF">
        <w:rPr>
          <w:rFonts w:ascii="Segoe UI" w:hAnsi="Segoe UI" w:cs="Segoe UI"/>
          <w:b/>
          <w:bCs/>
          <w:sz w:val="21"/>
          <w:szCs w:val="21"/>
        </w:rPr>
        <w:t xml:space="preserve">FTEs are carried out at the request of countries, </w:t>
      </w:r>
      <w:r w:rsidRPr="00991BAF">
        <w:rPr>
          <w:rFonts w:ascii="Segoe UI" w:hAnsi="Segoe UI" w:cs="Segoe UI"/>
          <w:sz w:val="21"/>
          <w:szCs w:val="21"/>
        </w:rPr>
        <w:t xml:space="preserve">and form part of the IMF’s ongoing policy dialogue and capacity building efforts. Several FTEs, across a broad spectrum of IMF member countries, have been completed (see </w:t>
      </w:r>
      <w:hyperlink r:id="rId63" w:history="1">
        <w:r w:rsidRPr="00991BAF">
          <w:rPr>
            <w:rStyle w:val="Hyperlink"/>
            <w:rFonts w:ascii="Segoe UI" w:hAnsi="Segoe UI" w:cs="Segoe UI"/>
            <w:sz w:val="21"/>
            <w:szCs w:val="21"/>
          </w:rPr>
          <w:t>http://www.imf.org/external/np/fad/trans/</w:t>
        </w:r>
      </w:hyperlink>
      <w:r w:rsidRPr="00991BAF">
        <w:rPr>
          <w:rFonts w:ascii="Segoe UI" w:hAnsi="Segoe UI" w:cs="Segoe UI"/>
          <w:sz w:val="21"/>
          <w:szCs w:val="21"/>
        </w:rPr>
        <w:t>).</w:t>
      </w:r>
      <w:r w:rsidRPr="00991BAF">
        <w:rPr>
          <w:rStyle w:val="FootnoteReference"/>
          <w:rFonts w:ascii="Segoe UI" w:hAnsi="Segoe UI" w:cs="Segoe UI"/>
          <w:sz w:val="21"/>
          <w:szCs w:val="21"/>
        </w:rPr>
        <w:footnoteReference w:id="8"/>
      </w:r>
    </w:p>
    <w:p w14:paraId="6DA70817" w14:textId="77777777" w:rsidR="00B83EB1" w:rsidRPr="00CD361A" w:rsidRDefault="00B83EB1" w:rsidP="00B83EB1">
      <w:pPr>
        <w:pStyle w:val="ListBullet"/>
        <w:numPr>
          <w:ilvl w:val="0"/>
          <w:numId w:val="0"/>
        </w:numPr>
        <w:spacing w:after="120"/>
        <w:rPr>
          <w:rFonts w:ascii="Segoe UI" w:hAnsi="Segoe UI" w:cs="Segoe UI"/>
          <w:b/>
          <w:color w:val="365F91" w:themeColor="accent1" w:themeShade="BF"/>
          <w:sz w:val="21"/>
          <w:szCs w:val="21"/>
        </w:rPr>
      </w:pPr>
      <w:r w:rsidRPr="00CD361A">
        <w:rPr>
          <w:rFonts w:ascii="Segoe UI" w:hAnsi="Segoe UI" w:cs="Segoe UI"/>
          <w:b/>
          <w:color w:val="365F91" w:themeColor="accent1" w:themeShade="BF"/>
          <w:sz w:val="21"/>
          <w:szCs w:val="21"/>
        </w:rPr>
        <w:t>What are other complementary tools?</w:t>
      </w:r>
    </w:p>
    <w:p w14:paraId="3BEE54DD" w14:textId="56759302" w:rsidR="00B83EB1" w:rsidRPr="00CD361A" w:rsidRDefault="00B83EB1" w:rsidP="00CD361A">
      <w:pPr>
        <w:pStyle w:val="ListBullet"/>
        <w:numPr>
          <w:ilvl w:val="0"/>
          <w:numId w:val="0"/>
        </w:numPr>
        <w:spacing w:after="0"/>
        <w:rPr>
          <w:rFonts w:ascii="Segoe UI" w:hAnsi="Segoe UI" w:cs="Segoe UI"/>
          <w:sz w:val="21"/>
          <w:szCs w:val="21"/>
        </w:rPr>
      </w:pPr>
      <w:r w:rsidRPr="00CD361A">
        <w:rPr>
          <w:rFonts w:ascii="Segoe UI" w:hAnsi="Segoe UI" w:cs="Segoe UI"/>
          <w:bCs/>
          <w:sz w:val="21"/>
          <w:szCs w:val="21"/>
        </w:rPr>
        <w:t>The IMF has also developed other diagnostic tools in the fiscal area to complement the FTC,</w:t>
      </w:r>
      <w:r w:rsidRPr="00CD361A">
        <w:rPr>
          <w:rFonts w:ascii="Segoe UI" w:hAnsi="Segoe UI" w:cs="Segoe UI"/>
          <w:sz w:val="21"/>
          <w:szCs w:val="21"/>
        </w:rPr>
        <w:t xml:space="preserve"> all of which include questions relating to transparency in their specific fields. IMF </w:t>
      </w:r>
      <w:proofErr w:type="gramStart"/>
      <w:r w:rsidRPr="00CD361A">
        <w:rPr>
          <w:rFonts w:ascii="Segoe UI" w:hAnsi="Segoe UI" w:cs="Segoe UI"/>
          <w:sz w:val="21"/>
          <w:szCs w:val="21"/>
        </w:rPr>
        <w:t>staff have</w:t>
      </w:r>
      <w:proofErr w:type="gramEnd"/>
      <w:r w:rsidRPr="00CD361A">
        <w:rPr>
          <w:rFonts w:ascii="Segoe UI" w:hAnsi="Segoe UI" w:cs="Segoe UI"/>
          <w:sz w:val="21"/>
          <w:szCs w:val="21"/>
        </w:rPr>
        <w:t xml:space="preserve"> worked with other stakeholders to ensure that the standards and guidelines in the area of fiscal transparency are fully aligned, and send a consistent and mutually reinforcing message. These complementary tools </w:t>
      </w:r>
      <w:r>
        <w:rPr>
          <w:rFonts w:ascii="Segoe UI" w:hAnsi="Segoe UI" w:cs="Segoe UI"/>
          <w:sz w:val="21"/>
          <w:szCs w:val="21"/>
        </w:rPr>
        <w:t>include the following</w:t>
      </w:r>
      <w:r w:rsidRPr="00CD361A">
        <w:rPr>
          <w:rFonts w:ascii="Segoe UI" w:hAnsi="Segoe UI" w:cs="Segoe UI"/>
          <w:sz w:val="21"/>
          <w:szCs w:val="21"/>
        </w:rPr>
        <w:t>:</w:t>
      </w:r>
    </w:p>
    <w:p w14:paraId="413A7B86" w14:textId="6E8495CB" w:rsidR="00B83EB1" w:rsidRPr="00CD361A" w:rsidRDefault="00CC49D6" w:rsidP="00CD361A">
      <w:pPr>
        <w:pStyle w:val="ListBullet"/>
        <w:spacing w:after="0"/>
        <w:ind w:left="360" w:hanging="360"/>
        <w:rPr>
          <w:rFonts w:ascii="Segoe UI" w:hAnsi="Segoe UI" w:cs="Segoe UI"/>
          <w:sz w:val="21"/>
          <w:szCs w:val="21"/>
        </w:rPr>
      </w:pPr>
      <w:hyperlink r:id="rId64" w:history="1">
        <w:r w:rsidR="00B83EB1" w:rsidRPr="00CD361A">
          <w:rPr>
            <w:b/>
            <w:bCs/>
            <w:color w:val="365F91" w:themeColor="accent1" w:themeShade="BF"/>
          </w:rPr>
          <w:t>Government Finance Statistics Manual (GFSM), 2014</w:t>
        </w:r>
      </w:hyperlink>
      <w:r w:rsidR="00B83EB1" w:rsidRPr="00CD361A">
        <w:rPr>
          <w:rFonts w:ascii="Segoe UI" w:hAnsi="Segoe UI" w:cs="Segoe UI"/>
          <w:sz w:val="21"/>
          <w:szCs w:val="21"/>
        </w:rPr>
        <w:t xml:space="preserve">, the international standard for compiling and disseminating government finance statistics, </w:t>
      </w:r>
      <w:r w:rsidR="00B83EB1" w:rsidRPr="00BA5C1B">
        <w:rPr>
          <w:rFonts w:ascii="Segoe UI" w:hAnsi="Segoe UI" w:cs="Segoe UI"/>
          <w:sz w:val="21"/>
          <w:szCs w:val="21"/>
        </w:rPr>
        <w:t>inc</w:t>
      </w:r>
      <w:r w:rsidR="00B83EB1" w:rsidRPr="00611EDE">
        <w:rPr>
          <w:rFonts w:ascii="Segoe UI" w:hAnsi="Segoe UI" w:cs="Segoe UI"/>
          <w:sz w:val="21"/>
          <w:szCs w:val="21"/>
        </w:rPr>
        <w:t>lu</w:t>
      </w:r>
      <w:r w:rsidR="00B83EB1" w:rsidRPr="00F9238D">
        <w:rPr>
          <w:rFonts w:ascii="Segoe UI" w:hAnsi="Segoe UI" w:cs="Segoe UI"/>
          <w:sz w:val="21"/>
          <w:szCs w:val="21"/>
        </w:rPr>
        <w:t>ding</w:t>
      </w:r>
      <w:r w:rsidR="00B83EB1" w:rsidRPr="00CD361A">
        <w:rPr>
          <w:rFonts w:ascii="Segoe UI" w:hAnsi="Segoe UI" w:cs="Segoe UI"/>
          <w:sz w:val="21"/>
          <w:szCs w:val="21"/>
        </w:rPr>
        <w:t xml:space="preserve"> for publication in the </w:t>
      </w:r>
      <w:r w:rsidR="00B83EB1" w:rsidRPr="00BA5C1B">
        <w:rPr>
          <w:rFonts w:ascii="Segoe UI" w:hAnsi="Segoe UI" w:cs="Segoe UI"/>
          <w:sz w:val="21"/>
          <w:szCs w:val="21"/>
        </w:rPr>
        <w:t>IMF</w:t>
      </w:r>
      <w:r w:rsidR="00B83EB1" w:rsidRPr="00611EDE">
        <w:rPr>
          <w:rFonts w:ascii="Segoe UI" w:hAnsi="Segoe UI" w:cs="Segoe UI"/>
          <w:sz w:val="21"/>
          <w:szCs w:val="21"/>
        </w:rPr>
        <w:t xml:space="preserve"> </w:t>
      </w:r>
      <w:r w:rsidR="00B83EB1" w:rsidRPr="00CD361A">
        <w:rPr>
          <w:rFonts w:ascii="Segoe UI" w:hAnsi="Segoe UI" w:cs="Segoe UI"/>
          <w:sz w:val="21"/>
          <w:szCs w:val="21"/>
        </w:rPr>
        <w:t xml:space="preserve">GFS Yearbook (see </w:t>
      </w:r>
      <w:hyperlink r:id="rId65" w:history="1">
        <w:r w:rsidR="00B83EB1" w:rsidRPr="00F9238D">
          <w:rPr>
            <w:rStyle w:val="Hyperlink"/>
            <w:rFonts w:ascii="Segoe UI" w:hAnsi="Segoe UI" w:cs="Segoe UI"/>
            <w:sz w:val="21"/>
            <w:szCs w:val="21"/>
          </w:rPr>
          <w:t>http://www.imf.org/external/Pubs/FT/GFS/Manual/2014/gfsfinal.pdf</w:t>
        </w:r>
      </w:hyperlink>
      <w:r w:rsidR="00B83EB1" w:rsidRPr="00F9238D">
        <w:rPr>
          <w:rFonts w:ascii="Segoe UI" w:hAnsi="Segoe UI" w:cs="Segoe UI"/>
          <w:sz w:val="21"/>
          <w:szCs w:val="21"/>
        </w:rPr>
        <w:t>)</w:t>
      </w:r>
      <w:r w:rsidR="00B83EB1" w:rsidRPr="00CD361A">
        <w:rPr>
          <w:rFonts w:ascii="Segoe UI" w:hAnsi="Segoe UI" w:cs="Segoe UI"/>
          <w:sz w:val="21"/>
          <w:szCs w:val="21"/>
        </w:rPr>
        <w:t>.</w:t>
      </w:r>
      <w:r w:rsidR="00B83EB1" w:rsidRPr="00CD361A">
        <w:rPr>
          <w:rFonts w:ascii="Segoe UI" w:hAnsi="Segoe UI" w:cs="Segoe UI"/>
          <w:i/>
          <w:sz w:val="21"/>
          <w:szCs w:val="21"/>
        </w:rPr>
        <w:t xml:space="preserve"> </w:t>
      </w:r>
    </w:p>
    <w:p w14:paraId="7BA1AA54" w14:textId="0F9460B3" w:rsidR="00B83EB1" w:rsidRPr="00CD361A" w:rsidRDefault="00B83EB1" w:rsidP="00CD361A">
      <w:pPr>
        <w:pStyle w:val="ListBullet"/>
        <w:spacing w:after="0"/>
        <w:ind w:left="360" w:hanging="360"/>
        <w:rPr>
          <w:rFonts w:ascii="Segoe UI" w:hAnsi="Segoe UI" w:cs="Segoe UI"/>
          <w:sz w:val="21"/>
          <w:szCs w:val="21"/>
        </w:rPr>
      </w:pPr>
      <w:r w:rsidRPr="00CD361A">
        <w:rPr>
          <w:rFonts w:ascii="Segoe UI" w:hAnsi="Segoe UI" w:cs="Segoe UI"/>
          <w:b/>
          <w:bCs/>
          <w:color w:val="365F91" w:themeColor="accent1" w:themeShade="BF"/>
          <w:sz w:val="21"/>
          <w:szCs w:val="21"/>
        </w:rPr>
        <w:t>Public-Private Partnerships Fiscal Risks Assessment Model (PFRAM)</w:t>
      </w:r>
      <w:r w:rsidRPr="00CD361A">
        <w:rPr>
          <w:rFonts w:ascii="Segoe UI" w:hAnsi="Segoe UI" w:cs="Segoe UI"/>
          <w:bCs/>
          <w:color w:val="365F91" w:themeColor="accent1" w:themeShade="BF"/>
          <w:sz w:val="21"/>
          <w:szCs w:val="21"/>
        </w:rPr>
        <w:t xml:space="preserve">, </w:t>
      </w:r>
      <w:r w:rsidRPr="00CD361A">
        <w:rPr>
          <w:rFonts w:ascii="Segoe UI" w:hAnsi="Segoe UI" w:cs="Segoe UI"/>
          <w:sz w:val="21"/>
          <w:szCs w:val="21"/>
        </w:rPr>
        <w:t xml:space="preserve">an analytical tool to assess the potential fiscal costs and risks arising from Public-Private Partnership (PPP) projects (see </w:t>
      </w:r>
      <w:hyperlink r:id="rId66" w:anchor="4" w:history="1">
        <w:r w:rsidRPr="00CD361A">
          <w:rPr>
            <w:rStyle w:val="Hyperlink"/>
            <w:rFonts w:ascii="Segoe UI" w:hAnsi="Segoe UI" w:cs="Segoe UI"/>
            <w:sz w:val="21"/>
            <w:szCs w:val="21"/>
          </w:rPr>
          <w:t>http://www.imf.org/external/np/fad/publicinvestment/index.htm#4</w:t>
        </w:r>
      </w:hyperlink>
      <w:r w:rsidRPr="00CD361A">
        <w:rPr>
          <w:rFonts w:ascii="Segoe UI" w:hAnsi="Segoe UI" w:cs="Segoe UI"/>
          <w:sz w:val="21"/>
          <w:szCs w:val="21"/>
        </w:rPr>
        <w:t xml:space="preserve">). </w:t>
      </w:r>
    </w:p>
    <w:p w14:paraId="041052E1" w14:textId="3D492E54" w:rsidR="00B83EB1" w:rsidRPr="00CD361A" w:rsidRDefault="00B83EB1" w:rsidP="00CD361A">
      <w:pPr>
        <w:pStyle w:val="ListBullet"/>
        <w:spacing w:after="0"/>
        <w:ind w:left="360" w:hanging="360"/>
        <w:rPr>
          <w:rFonts w:ascii="Segoe UI" w:hAnsi="Segoe UI" w:cs="Segoe UI"/>
          <w:sz w:val="21"/>
          <w:szCs w:val="21"/>
        </w:rPr>
      </w:pPr>
      <w:r w:rsidRPr="00CD361A">
        <w:rPr>
          <w:rFonts w:ascii="Segoe UI" w:hAnsi="Segoe UI" w:cs="Segoe UI"/>
          <w:b/>
          <w:bCs/>
          <w:color w:val="365F91" w:themeColor="accent1" w:themeShade="BF"/>
          <w:sz w:val="21"/>
          <w:szCs w:val="21"/>
        </w:rPr>
        <w:t>Public Investment Management Assessment (PIMA)</w:t>
      </w:r>
      <w:r w:rsidRPr="00CD361A">
        <w:rPr>
          <w:rFonts w:ascii="Segoe UI" w:hAnsi="Segoe UI" w:cs="Segoe UI"/>
          <w:color w:val="365F91" w:themeColor="accent1" w:themeShade="BF"/>
          <w:sz w:val="21"/>
          <w:szCs w:val="21"/>
        </w:rPr>
        <w:t xml:space="preserve"> </w:t>
      </w:r>
      <w:r w:rsidRPr="00CD361A">
        <w:rPr>
          <w:rFonts w:ascii="Segoe UI" w:hAnsi="Segoe UI" w:cs="Segoe UI"/>
          <w:sz w:val="21"/>
          <w:szCs w:val="21"/>
        </w:rPr>
        <w:t xml:space="preserve">instrument, which evaluates 15 institutions that shape decision-making at the three key stages of the public investment cycle: </w:t>
      </w:r>
      <w:r w:rsidRPr="00CD361A">
        <w:rPr>
          <w:rFonts w:ascii="Segoe UI" w:hAnsi="Segoe UI" w:cs="Segoe UI"/>
          <w:i/>
          <w:sz w:val="21"/>
          <w:szCs w:val="21"/>
        </w:rPr>
        <w:t>planning</w:t>
      </w:r>
      <w:r w:rsidRPr="00CD361A">
        <w:rPr>
          <w:rFonts w:ascii="Segoe UI" w:hAnsi="Segoe UI" w:cs="Segoe UI"/>
          <w:sz w:val="21"/>
          <w:szCs w:val="21"/>
        </w:rPr>
        <w:t xml:space="preserve"> sustainable investment across the public sector; </w:t>
      </w:r>
      <w:r w:rsidRPr="00CD361A">
        <w:rPr>
          <w:rFonts w:ascii="Segoe UI" w:hAnsi="Segoe UI" w:cs="Segoe UI"/>
          <w:i/>
          <w:sz w:val="21"/>
          <w:szCs w:val="21"/>
        </w:rPr>
        <w:t>allocating</w:t>
      </w:r>
      <w:r w:rsidRPr="00CD361A">
        <w:rPr>
          <w:rFonts w:ascii="Segoe UI" w:hAnsi="Segoe UI" w:cs="Segoe UI"/>
          <w:sz w:val="21"/>
          <w:szCs w:val="21"/>
        </w:rPr>
        <w:t xml:space="preserve"> investment to the right sectors and projects; and </w:t>
      </w:r>
      <w:r w:rsidRPr="00CD361A">
        <w:rPr>
          <w:rFonts w:ascii="Segoe UI" w:hAnsi="Segoe UI" w:cs="Segoe UI"/>
          <w:i/>
          <w:sz w:val="21"/>
          <w:szCs w:val="21"/>
        </w:rPr>
        <w:t>implementing</w:t>
      </w:r>
      <w:r w:rsidRPr="00CD361A">
        <w:rPr>
          <w:rFonts w:ascii="Segoe UI" w:hAnsi="Segoe UI" w:cs="Segoe UI"/>
          <w:sz w:val="21"/>
          <w:szCs w:val="21"/>
        </w:rPr>
        <w:t xml:space="preserve"> projects on time and on budget (see </w:t>
      </w:r>
      <w:hyperlink r:id="rId67" w:anchor="3" w:history="1">
        <w:r w:rsidRPr="00CD361A">
          <w:rPr>
            <w:rStyle w:val="Hyperlink"/>
            <w:rFonts w:ascii="Segoe UI" w:hAnsi="Segoe UI" w:cs="Segoe UI"/>
            <w:sz w:val="21"/>
            <w:szCs w:val="21"/>
          </w:rPr>
          <w:t>http://www.imf.org/external/np/fad/publicinvestment/index.htm#3</w:t>
        </w:r>
      </w:hyperlink>
      <w:r w:rsidRPr="00CD361A">
        <w:rPr>
          <w:rFonts w:ascii="Segoe UI" w:hAnsi="Segoe UI" w:cs="Segoe UI"/>
          <w:sz w:val="21"/>
          <w:szCs w:val="21"/>
        </w:rPr>
        <w:t xml:space="preserve">). </w:t>
      </w:r>
    </w:p>
    <w:p w14:paraId="014826AF" w14:textId="78B2BD3C" w:rsidR="00B83EB1" w:rsidRPr="00CD361A" w:rsidRDefault="00B83EB1" w:rsidP="00CD361A">
      <w:pPr>
        <w:pStyle w:val="ListBullet"/>
        <w:spacing w:after="0"/>
        <w:ind w:left="360" w:hanging="360"/>
        <w:rPr>
          <w:rFonts w:ascii="Segoe UI" w:hAnsi="Segoe UI" w:cs="Segoe UI"/>
          <w:sz w:val="21"/>
          <w:szCs w:val="21"/>
        </w:rPr>
      </w:pPr>
      <w:r w:rsidRPr="00CD361A">
        <w:rPr>
          <w:rFonts w:ascii="Segoe UI" w:hAnsi="Segoe UI" w:cs="Segoe UI"/>
          <w:b/>
          <w:bCs/>
          <w:color w:val="365F91" w:themeColor="accent1" w:themeShade="BF"/>
          <w:sz w:val="21"/>
          <w:szCs w:val="21"/>
        </w:rPr>
        <w:t>Public Expenditure and Financial Accountability (PEFA)</w:t>
      </w:r>
      <w:r w:rsidRPr="007A519B">
        <w:rPr>
          <w:rFonts w:ascii="Segoe UI" w:hAnsi="Segoe UI" w:cs="Segoe UI"/>
          <w:sz w:val="21"/>
          <w:szCs w:val="21"/>
        </w:rPr>
        <w:t xml:space="preserve"> </w:t>
      </w:r>
      <w:r w:rsidRPr="00F97ABB">
        <w:rPr>
          <w:rFonts w:ascii="Segoe UI" w:hAnsi="Segoe UI" w:cs="Segoe UI"/>
          <w:sz w:val="21"/>
          <w:szCs w:val="21"/>
        </w:rPr>
        <w:t>(jointly with other partners)</w:t>
      </w:r>
      <w:r w:rsidRPr="00CD361A">
        <w:rPr>
          <w:rFonts w:ascii="Segoe UI" w:hAnsi="Segoe UI" w:cs="Segoe UI"/>
          <w:bCs/>
          <w:color w:val="365F91" w:themeColor="accent1" w:themeShade="BF"/>
          <w:sz w:val="21"/>
          <w:szCs w:val="21"/>
        </w:rPr>
        <w:t xml:space="preserve">, </w:t>
      </w:r>
      <w:r w:rsidRPr="00CD361A">
        <w:rPr>
          <w:rFonts w:ascii="Segoe UI" w:hAnsi="Segoe UI" w:cs="Segoe UI"/>
          <w:sz w:val="21"/>
          <w:szCs w:val="21"/>
        </w:rPr>
        <w:t xml:space="preserve">a tool that helps governments assess public financial management (PFM) practices. </w:t>
      </w:r>
      <w:r w:rsidRPr="00CD361A">
        <w:rPr>
          <w:rFonts w:ascii="Segoe UI" w:eastAsia="Malgun Gothic" w:hAnsi="Segoe UI" w:cs="Segoe UI"/>
          <w:color w:val="17365D"/>
          <w:spacing w:val="5"/>
          <w:kern w:val="28"/>
          <w:sz w:val="21"/>
          <w:szCs w:val="21"/>
        </w:rPr>
        <w:t xml:space="preserve"> </w:t>
      </w:r>
    </w:p>
    <w:p w14:paraId="4800A9BE" w14:textId="3B1221F1" w:rsidR="00B83EB1" w:rsidRPr="00991BAF" w:rsidRDefault="00B83EB1" w:rsidP="00CD361A">
      <w:pPr>
        <w:pStyle w:val="ListBullet"/>
        <w:spacing w:after="120"/>
        <w:ind w:left="360" w:hanging="360"/>
      </w:pPr>
      <w:r w:rsidRPr="00CD361A">
        <w:rPr>
          <w:rFonts w:ascii="Segoe UI" w:hAnsi="Segoe UI" w:cs="Segoe UI"/>
          <w:b/>
          <w:bCs/>
          <w:color w:val="365F91" w:themeColor="accent1" w:themeShade="BF"/>
          <w:sz w:val="21"/>
          <w:szCs w:val="21"/>
        </w:rPr>
        <w:t>Tax Administration Diagnostic Assessment Tool (TADAT)</w:t>
      </w:r>
      <w:r w:rsidRPr="00CD361A">
        <w:rPr>
          <w:rFonts w:ascii="Segoe UI" w:hAnsi="Segoe UI" w:cs="Segoe UI"/>
          <w:bCs/>
          <w:color w:val="365F91" w:themeColor="accent1" w:themeShade="BF"/>
          <w:sz w:val="21"/>
          <w:szCs w:val="21"/>
        </w:rPr>
        <w:t xml:space="preserve"> </w:t>
      </w:r>
      <w:r w:rsidRPr="00CD361A">
        <w:rPr>
          <w:rFonts w:ascii="Segoe UI" w:hAnsi="Segoe UI" w:cs="Segoe UI"/>
          <w:sz w:val="21"/>
          <w:szCs w:val="21"/>
        </w:rPr>
        <w:t xml:space="preserve">(jointly with other partners), which is designed to provide an objective assessment of the health of key components of a country’s system of tax administration (see </w:t>
      </w:r>
      <w:hyperlink r:id="rId68" w:history="1">
        <w:r w:rsidRPr="00CD361A">
          <w:rPr>
            <w:rStyle w:val="Hyperlink"/>
            <w:rFonts w:ascii="Segoe UI" w:hAnsi="Segoe UI" w:cs="Segoe UI"/>
            <w:sz w:val="21"/>
            <w:szCs w:val="21"/>
          </w:rPr>
          <w:t>http://www.tadat.org/overview/overview.html</w:t>
        </w:r>
      </w:hyperlink>
      <w:r w:rsidRPr="00CD361A">
        <w:rPr>
          <w:rFonts w:ascii="Segoe UI" w:hAnsi="Segoe UI" w:cs="Segoe UI"/>
          <w:color w:val="333333"/>
          <w:sz w:val="21"/>
          <w:szCs w:val="21"/>
        </w:rPr>
        <w:t>)</w:t>
      </w:r>
      <w:r w:rsidRPr="00CD361A">
        <w:rPr>
          <w:rFonts w:ascii="Segoe UI" w:hAnsi="Segoe UI" w:cs="Segoe UI"/>
          <w:sz w:val="21"/>
          <w:szCs w:val="21"/>
        </w:rPr>
        <w:t xml:space="preserve">.   </w:t>
      </w:r>
    </w:p>
    <w:p w14:paraId="5C7CB145" w14:textId="77777777" w:rsidR="00B83EB1" w:rsidRPr="00991BAF" w:rsidRDefault="00B83EB1" w:rsidP="00B83EB1">
      <w:pPr>
        <w:pStyle w:val="NormalWeb"/>
        <w:spacing w:before="0" w:beforeAutospacing="0" w:after="120"/>
        <w:rPr>
          <w:rFonts w:ascii="Segoe UI" w:hAnsi="Segoe UI" w:cs="Segoe UI"/>
          <w:b/>
          <w:color w:val="365F91" w:themeColor="accent1" w:themeShade="BF"/>
          <w:sz w:val="21"/>
          <w:szCs w:val="21"/>
        </w:rPr>
      </w:pPr>
      <w:r w:rsidRPr="00991BAF">
        <w:rPr>
          <w:rFonts w:ascii="Segoe UI" w:hAnsi="Segoe UI" w:cs="Segoe UI"/>
          <w:b/>
          <w:color w:val="365F91" w:themeColor="accent1" w:themeShade="BF"/>
          <w:sz w:val="21"/>
          <w:szCs w:val="21"/>
        </w:rPr>
        <w:t>What to expect next?</w:t>
      </w:r>
    </w:p>
    <w:p w14:paraId="36A981CD" w14:textId="77777777" w:rsidR="00B83EB1" w:rsidRPr="00991BAF" w:rsidRDefault="00B83EB1" w:rsidP="00B83EB1">
      <w:pPr>
        <w:pStyle w:val="ListBullet"/>
        <w:tabs>
          <w:tab w:val="clear" w:pos="720"/>
          <w:tab w:val="num" w:pos="360"/>
        </w:tabs>
        <w:spacing w:after="80"/>
        <w:ind w:left="360" w:hanging="360"/>
        <w:rPr>
          <w:rFonts w:ascii="Segoe UI" w:hAnsi="Segoe UI" w:cs="Segoe UI"/>
          <w:sz w:val="21"/>
          <w:szCs w:val="21"/>
        </w:rPr>
      </w:pPr>
      <w:r w:rsidRPr="00991BAF">
        <w:rPr>
          <w:rFonts w:ascii="Segoe UI" w:hAnsi="Segoe UI" w:cs="Segoe UI"/>
          <w:sz w:val="21"/>
          <w:szCs w:val="21"/>
        </w:rPr>
        <w:t xml:space="preserve">Complete Pillar IV of the FTC and submit the full FTC to the IMF Board for approval. </w:t>
      </w:r>
    </w:p>
    <w:p w14:paraId="1FE5783B" w14:textId="77777777" w:rsidR="00B83EB1" w:rsidRDefault="00B83EB1" w:rsidP="00B83EB1">
      <w:pPr>
        <w:pStyle w:val="ListBullet"/>
        <w:tabs>
          <w:tab w:val="clear" w:pos="720"/>
          <w:tab w:val="num" w:pos="360"/>
        </w:tabs>
        <w:spacing w:after="200"/>
        <w:ind w:left="360" w:hanging="360"/>
        <w:jc w:val="both"/>
        <w:rPr>
          <w:rFonts w:ascii="Segoe UI" w:hAnsi="Segoe UI" w:cs="Segoe UI"/>
          <w:sz w:val="21"/>
          <w:szCs w:val="21"/>
        </w:rPr>
      </w:pPr>
      <w:r w:rsidRPr="00991BAF">
        <w:rPr>
          <w:rFonts w:ascii="Segoe UI" w:hAnsi="Segoe UI" w:cs="Segoe UI"/>
          <w:sz w:val="21"/>
          <w:szCs w:val="21"/>
        </w:rPr>
        <w:t xml:space="preserve">Finalize a two-volume Fiscal Transparency Manual, which will provide more detailed guidance on the implementation of the Code’s principles and practices. Volume I will cover Pillars I, II, and III, and Volume II will focus on Pillar IV. </w:t>
      </w:r>
    </w:p>
    <w:p w14:paraId="692D2AF7" w14:textId="55A2E3F5" w:rsidR="00DA6A41" w:rsidRPr="00991BAF" w:rsidRDefault="00DA6A41" w:rsidP="00DA6A41">
      <w:pPr>
        <w:pStyle w:val="Title"/>
        <w:rPr>
          <w:sz w:val="32"/>
          <w:szCs w:val="32"/>
        </w:rPr>
      </w:pPr>
      <w:r w:rsidRPr="00991BAF">
        <w:rPr>
          <w:sz w:val="32"/>
          <w:szCs w:val="32"/>
        </w:rPr>
        <w:lastRenderedPageBreak/>
        <w:t>Organisation for Economic Co-operation and Development (OECD)</w:t>
      </w:r>
    </w:p>
    <w:p w14:paraId="04D623C6" w14:textId="77777777" w:rsidR="00DA6A41" w:rsidRPr="00991BAF" w:rsidRDefault="00DA6A41" w:rsidP="00DA6A41">
      <w:pPr>
        <w:jc w:val="both"/>
        <w:rPr>
          <w:sz w:val="24"/>
          <w:szCs w:val="24"/>
        </w:rPr>
      </w:pPr>
    </w:p>
    <w:p w14:paraId="26270579" w14:textId="77777777" w:rsidR="00DA6A41" w:rsidRPr="00991BAF" w:rsidRDefault="00DA6A41" w:rsidP="00DA6A41">
      <w:pPr>
        <w:jc w:val="both"/>
        <w:rPr>
          <w:sz w:val="24"/>
          <w:szCs w:val="24"/>
        </w:rPr>
      </w:pPr>
      <w:r w:rsidRPr="00991BAF">
        <w:rPr>
          <w:sz w:val="24"/>
          <w:szCs w:val="24"/>
        </w:rPr>
        <w:t xml:space="preserve">The </w:t>
      </w:r>
      <w:r w:rsidRPr="00991BAF">
        <w:rPr>
          <w:b/>
          <w:color w:val="0070C0"/>
          <w:sz w:val="24"/>
          <w:szCs w:val="24"/>
        </w:rPr>
        <w:t>Organisation for Economic Co-operation and Development (OECD)</w:t>
      </w:r>
      <w:r w:rsidRPr="00991BAF">
        <w:rPr>
          <w:b/>
          <w:sz w:val="24"/>
          <w:szCs w:val="24"/>
        </w:rPr>
        <w:t xml:space="preserve"> </w:t>
      </w:r>
      <w:r w:rsidRPr="00991BAF">
        <w:rPr>
          <w:sz w:val="24"/>
          <w:szCs w:val="24"/>
        </w:rPr>
        <w:t>was founded in 1961 to promote “better policies for better lives” in economic development and across a wide range of sectoral areas such as education and health; as well as dealing with tax co-operation, public sector integrity, infrastructure, budgeting and digital government. Key themes and priorities for OECD work are the well-being of citizens, inclusive growth, and trust in government.</w:t>
      </w:r>
    </w:p>
    <w:p w14:paraId="4209C2AE" w14:textId="77777777" w:rsidR="00DA6A41" w:rsidRPr="00991BAF" w:rsidRDefault="00DA6A41" w:rsidP="00DA6A41">
      <w:pPr>
        <w:jc w:val="both"/>
        <w:rPr>
          <w:sz w:val="24"/>
          <w:szCs w:val="24"/>
        </w:rPr>
      </w:pPr>
    </w:p>
    <w:p w14:paraId="0B7E713E" w14:textId="77777777" w:rsidR="00DA6A41" w:rsidRPr="00991BAF" w:rsidRDefault="00DA6A41" w:rsidP="00DA6A41">
      <w:pPr>
        <w:jc w:val="both"/>
        <w:rPr>
          <w:sz w:val="24"/>
          <w:szCs w:val="24"/>
        </w:rPr>
      </w:pPr>
      <w:r w:rsidRPr="00991BAF">
        <w:rPr>
          <w:sz w:val="24"/>
          <w:szCs w:val="24"/>
        </w:rPr>
        <w:t xml:space="preserve">In the area of public financial management, the OECD convenes the peer network of </w:t>
      </w:r>
      <w:r w:rsidRPr="00991BAF">
        <w:rPr>
          <w:b/>
          <w:color w:val="0070C0"/>
          <w:sz w:val="24"/>
          <w:szCs w:val="24"/>
        </w:rPr>
        <w:t>Senior Budget Officials (the SBO)</w:t>
      </w:r>
      <w:r w:rsidRPr="00991BAF">
        <w:rPr>
          <w:sz w:val="24"/>
          <w:szCs w:val="24"/>
        </w:rPr>
        <w:t xml:space="preserve"> and its regional sister networks, which discuss best practices and contribute to standard-setting. International standards and guidance materials produced by the OECD include:-</w:t>
      </w:r>
    </w:p>
    <w:p w14:paraId="0CCB1DCF" w14:textId="77777777" w:rsidR="00DA6A41" w:rsidRPr="00991BAF" w:rsidRDefault="00DA6A41" w:rsidP="00DA6A41">
      <w:pPr>
        <w:jc w:val="both"/>
        <w:rPr>
          <w:sz w:val="24"/>
          <w:szCs w:val="24"/>
        </w:rPr>
      </w:pPr>
    </w:p>
    <w:p w14:paraId="67435035" w14:textId="77777777" w:rsidR="00DA6A41" w:rsidRPr="00991BAF" w:rsidRDefault="00DA6A41" w:rsidP="000A4558">
      <w:pPr>
        <w:pStyle w:val="ListParagraph"/>
        <w:numPr>
          <w:ilvl w:val="0"/>
          <w:numId w:val="16"/>
        </w:numPr>
        <w:jc w:val="both"/>
        <w:rPr>
          <w:b/>
          <w:color w:val="0070C0"/>
          <w:sz w:val="24"/>
          <w:szCs w:val="24"/>
        </w:rPr>
      </w:pPr>
      <w:r w:rsidRPr="00991BAF">
        <w:rPr>
          <w:b/>
          <w:i/>
          <w:color w:val="0070C0"/>
          <w:sz w:val="24"/>
          <w:szCs w:val="24"/>
        </w:rPr>
        <w:t>Best Practices for Budget Transparency</w:t>
      </w:r>
      <w:r w:rsidRPr="00991BAF">
        <w:rPr>
          <w:b/>
          <w:color w:val="0070C0"/>
          <w:sz w:val="24"/>
          <w:szCs w:val="24"/>
        </w:rPr>
        <w:t xml:space="preserve"> (2002)</w:t>
      </w:r>
    </w:p>
    <w:p w14:paraId="1C69026F" w14:textId="77777777" w:rsidR="00DA6A41" w:rsidRPr="00991BAF" w:rsidRDefault="00DA6A41" w:rsidP="00DA6A41">
      <w:pPr>
        <w:pStyle w:val="ListParagraph"/>
        <w:jc w:val="both"/>
        <w:rPr>
          <w:sz w:val="24"/>
          <w:szCs w:val="24"/>
        </w:rPr>
      </w:pPr>
      <w:r w:rsidRPr="00991BAF">
        <w:rPr>
          <w:sz w:val="24"/>
          <w:szCs w:val="24"/>
        </w:rPr>
        <w:t xml:space="preserve">The Best Practices define budget transparency as “the full disclosure of all relevant fiscal information in a timely and systematic manner”, and take a three-fold approach to the subject. </w:t>
      </w:r>
      <w:r w:rsidRPr="00991BAF">
        <w:rPr>
          <w:i/>
          <w:sz w:val="24"/>
          <w:szCs w:val="24"/>
        </w:rPr>
        <w:t>First,</w:t>
      </w:r>
      <w:r w:rsidRPr="00991BAF">
        <w:rPr>
          <w:sz w:val="24"/>
          <w:szCs w:val="24"/>
        </w:rPr>
        <w:t xml:space="preserve"> </w:t>
      </w:r>
      <w:r w:rsidRPr="00991BAF">
        <w:rPr>
          <w:b/>
          <w:color w:val="0070C0"/>
          <w:sz w:val="24"/>
          <w:szCs w:val="24"/>
        </w:rPr>
        <w:t>seven main budget-related reports</w:t>
      </w:r>
      <w:r w:rsidRPr="00991BAF">
        <w:rPr>
          <w:sz w:val="24"/>
          <w:szCs w:val="24"/>
        </w:rPr>
        <w:t xml:space="preserve"> are outlined and described. </w:t>
      </w:r>
      <w:r w:rsidRPr="00991BAF">
        <w:rPr>
          <w:i/>
          <w:sz w:val="24"/>
          <w:szCs w:val="24"/>
        </w:rPr>
        <w:t>Second,</w:t>
      </w:r>
      <w:r w:rsidRPr="00991BAF">
        <w:rPr>
          <w:sz w:val="24"/>
          <w:szCs w:val="24"/>
        </w:rPr>
        <w:t xml:space="preserve"> </w:t>
      </w:r>
      <w:r w:rsidRPr="00991BAF">
        <w:rPr>
          <w:b/>
          <w:color w:val="0070C0"/>
          <w:sz w:val="24"/>
          <w:szCs w:val="24"/>
        </w:rPr>
        <w:t>“specific disclosures”</w:t>
      </w:r>
      <w:r w:rsidRPr="00991BAF">
        <w:rPr>
          <w:sz w:val="24"/>
          <w:szCs w:val="24"/>
        </w:rPr>
        <w:t xml:space="preserve"> are outlined – in other words, various types of information (such as economic assumptions, financial assets and liabilities, and contingent liabilities) which should be included in budget reports. </w:t>
      </w:r>
      <w:r w:rsidRPr="00991BAF">
        <w:rPr>
          <w:i/>
          <w:sz w:val="24"/>
          <w:szCs w:val="24"/>
        </w:rPr>
        <w:t>Third,</w:t>
      </w:r>
      <w:r w:rsidRPr="00991BAF">
        <w:rPr>
          <w:sz w:val="24"/>
          <w:szCs w:val="24"/>
        </w:rPr>
        <w:t xml:space="preserve"> important issues of </w:t>
      </w:r>
      <w:r w:rsidRPr="00991BAF">
        <w:rPr>
          <w:b/>
          <w:color w:val="0070C0"/>
          <w:sz w:val="24"/>
          <w:szCs w:val="24"/>
        </w:rPr>
        <w:t>integrity, control and accountability</w:t>
      </w:r>
      <w:r w:rsidRPr="00991BAF">
        <w:rPr>
          <w:sz w:val="24"/>
          <w:szCs w:val="24"/>
        </w:rPr>
        <w:t xml:space="preserve"> are outlined, including clear accounting policies, internal control processes, reports from the Supreme Audit Institution, and public and parliamentary scrutiny.</w:t>
      </w:r>
    </w:p>
    <w:p w14:paraId="038F1580" w14:textId="77777777" w:rsidR="00DA6A41" w:rsidRPr="00991BAF" w:rsidRDefault="00DA6A41" w:rsidP="00DA6A41">
      <w:pPr>
        <w:ind w:left="720"/>
        <w:jc w:val="both"/>
        <w:rPr>
          <w:sz w:val="24"/>
          <w:szCs w:val="24"/>
        </w:rPr>
      </w:pPr>
    </w:p>
    <w:p w14:paraId="23387351" w14:textId="29AED1E5" w:rsidR="00DA6A41" w:rsidRPr="00991BAF" w:rsidRDefault="00DA6A41" w:rsidP="00DA6A41">
      <w:pPr>
        <w:ind w:left="720"/>
        <w:jc w:val="both"/>
        <w:rPr>
          <w:b/>
          <w:color w:val="0070C0"/>
          <w:sz w:val="24"/>
          <w:szCs w:val="24"/>
        </w:rPr>
      </w:pPr>
      <w:r w:rsidRPr="00991BAF">
        <w:rPr>
          <w:b/>
          <w:color w:val="0070C0"/>
          <w:sz w:val="24"/>
          <w:szCs w:val="24"/>
        </w:rPr>
        <w:sym w:font="Webdings" w:char="F069"/>
      </w:r>
      <w:r w:rsidRPr="00991BAF">
        <w:rPr>
          <w:b/>
          <w:color w:val="0070C0"/>
          <w:sz w:val="24"/>
          <w:szCs w:val="24"/>
        </w:rPr>
        <w:t xml:space="preserve">  How and why to use? </w:t>
      </w:r>
      <w:r w:rsidRPr="00991BAF">
        <w:rPr>
          <w:sz w:val="24"/>
          <w:szCs w:val="24"/>
        </w:rPr>
        <w:t xml:space="preserve">The OECD Best Practices are short, clear and concise, while still covering a broad spectrum of good budget transparency practices as identified by OECD countries. Use the Best Practices for an accessible overview of the important issues, and to quickly identify the main “gaps” to be addressed. While some of the practices outlined are still relatively advanced, for the most modern guidance (e.g. on issues such as open data and medium-term budgeting), you should supplement the Best Practices by consulting also the other guidance materials. </w:t>
      </w:r>
    </w:p>
    <w:p w14:paraId="47ACBD85" w14:textId="77777777" w:rsidR="00DA6A41" w:rsidRPr="00991BAF" w:rsidRDefault="00DA6A41" w:rsidP="00DA6A41">
      <w:pPr>
        <w:pStyle w:val="ListParagraph"/>
        <w:jc w:val="both"/>
        <w:rPr>
          <w:color w:val="0070C0"/>
          <w:sz w:val="24"/>
          <w:szCs w:val="24"/>
        </w:rPr>
      </w:pPr>
      <w:r w:rsidRPr="00991BAF">
        <w:rPr>
          <w:b/>
          <w:color w:val="0070C0"/>
          <w:sz w:val="24"/>
          <w:szCs w:val="24"/>
        </w:rPr>
        <w:t>Quick link:</w:t>
      </w:r>
      <w:r w:rsidRPr="00991BAF">
        <w:rPr>
          <w:sz w:val="24"/>
          <w:szCs w:val="24"/>
        </w:rPr>
        <w:t xml:space="preserve">  </w:t>
      </w:r>
      <w:hyperlink r:id="rId69" w:history="1">
        <w:r w:rsidRPr="00991BAF">
          <w:rPr>
            <w:rStyle w:val="Hyperlink"/>
            <w:szCs w:val="24"/>
          </w:rPr>
          <w:t>http://oe.cd/FL</w:t>
        </w:r>
      </w:hyperlink>
    </w:p>
    <w:p w14:paraId="48EF8204" w14:textId="77777777" w:rsidR="00DA6A41" w:rsidRPr="00991BAF" w:rsidRDefault="00DA6A41" w:rsidP="00DA6A41">
      <w:pPr>
        <w:pStyle w:val="ListParagraph"/>
        <w:jc w:val="both"/>
        <w:rPr>
          <w:sz w:val="24"/>
          <w:szCs w:val="24"/>
        </w:rPr>
      </w:pPr>
    </w:p>
    <w:p w14:paraId="275BA01B" w14:textId="77777777" w:rsidR="00DA6A41" w:rsidRPr="00991BAF" w:rsidRDefault="00DA6A41" w:rsidP="000A4558">
      <w:pPr>
        <w:pStyle w:val="ListParagraph"/>
        <w:numPr>
          <w:ilvl w:val="0"/>
          <w:numId w:val="16"/>
        </w:numPr>
        <w:jc w:val="both"/>
        <w:rPr>
          <w:b/>
          <w:i/>
          <w:color w:val="0070C0"/>
          <w:sz w:val="24"/>
          <w:szCs w:val="24"/>
        </w:rPr>
      </w:pPr>
      <w:r w:rsidRPr="00991BAF">
        <w:rPr>
          <w:b/>
          <w:i/>
          <w:color w:val="0070C0"/>
          <w:sz w:val="24"/>
          <w:szCs w:val="24"/>
        </w:rPr>
        <w:t>OECD Recommendation on Budgetary Governance</w:t>
      </w:r>
      <w:r w:rsidRPr="00991BAF">
        <w:rPr>
          <w:b/>
          <w:color w:val="0070C0"/>
          <w:sz w:val="24"/>
          <w:szCs w:val="24"/>
        </w:rPr>
        <w:t xml:space="preserve"> (2015) </w:t>
      </w:r>
    </w:p>
    <w:p w14:paraId="0119FEAF" w14:textId="070CB0F7" w:rsidR="00DA6A41" w:rsidRPr="00991BAF" w:rsidRDefault="00DA6A41" w:rsidP="00DA6A41">
      <w:pPr>
        <w:pStyle w:val="ListParagraph"/>
        <w:jc w:val="both"/>
        <w:rPr>
          <w:sz w:val="24"/>
          <w:szCs w:val="24"/>
        </w:rPr>
      </w:pPr>
      <w:r w:rsidRPr="00991BAF">
        <w:rPr>
          <w:sz w:val="24"/>
          <w:szCs w:val="24"/>
        </w:rPr>
        <w:t xml:space="preserve">Budgetary governance covers the processes, laws, institutions and structures in place for formulating and delivering the budget, overseeing its implementation and ensuring its alignment with public goals. The OECD </w:t>
      </w:r>
      <w:r w:rsidRPr="00991BAF">
        <w:rPr>
          <w:i/>
          <w:sz w:val="24"/>
          <w:szCs w:val="24"/>
        </w:rPr>
        <w:t>Recommendation of the Council on Budgetary Governance</w:t>
      </w:r>
      <w:r w:rsidRPr="00991BAF">
        <w:rPr>
          <w:sz w:val="24"/>
          <w:szCs w:val="24"/>
        </w:rPr>
        <w:t xml:space="preserve"> sets out </w:t>
      </w:r>
      <w:r w:rsidRPr="00991BAF">
        <w:rPr>
          <w:b/>
          <w:color w:val="0070C0"/>
          <w:sz w:val="24"/>
          <w:szCs w:val="24"/>
        </w:rPr>
        <w:t>ten Budget Principles</w:t>
      </w:r>
      <w:r w:rsidRPr="00991BAF">
        <w:rPr>
          <w:sz w:val="24"/>
          <w:szCs w:val="24"/>
        </w:rPr>
        <w:t xml:space="preserve"> (see overleaf), presenting an overview of how various aspects of modern budgeting – including fiscal rules, performance budgeting, medium-term frameworks, parliaments and other institutions – should inter-connect to form a coherent </w:t>
      </w:r>
      <w:r w:rsidR="00A45D21">
        <w:rPr>
          <w:sz w:val="24"/>
          <w:szCs w:val="24"/>
        </w:rPr>
        <w:t xml:space="preserve">and effective </w:t>
      </w:r>
      <w:r w:rsidRPr="00991BAF">
        <w:rPr>
          <w:sz w:val="24"/>
          <w:szCs w:val="24"/>
        </w:rPr>
        <w:t>system. The Principles “embody and update” many elements of the earlier Best Practices, including by introducing a principle of participative and inclusive budgetary debate.</w:t>
      </w:r>
    </w:p>
    <w:p w14:paraId="5D4C2F01" w14:textId="77777777" w:rsidR="00DA6A41" w:rsidRPr="00991BAF" w:rsidRDefault="00DA6A41" w:rsidP="00DA6A41">
      <w:pPr>
        <w:jc w:val="center"/>
        <w:rPr>
          <w:sz w:val="24"/>
          <w:szCs w:val="24"/>
        </w:rPr>
      </w:pPr>
      <w:r w:rsidRPr="00991BAF">
        <w:rPr>
          <w:noProof/>
          <w:sz w:val="24"/>
          <w:szCs w:val="24"/>
          <w:lang w:eastAsia="en-GB"/>
        </w:rPr>
        <w:lastRenderedPageBreak/>
        <w:drawing>
          <wp:inline distT="0" distB="0" distL="0" distR="0" wp14:anchorId="27CE1D11" wp14:editId="293DDB2A">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14:paraId="4EB41261" w14:textId="1A483D47" w:rsidR="00DA6A41" w:rsidRPr="00991BAF" w:rsidRDefault="00DA6A41" w:rsidP="00DA6A41">
      <w:pPr>
        <w:ind w:left="720"/>
        <w:jc w:val="both"/>
        <w:rPr>
          <w:color w:val="0070C0"/>
          <w:sz w:val="24"/>
          <w:szCs w:val="24"/>
        </w:rPr>
      </w:pPr>
      <w:r w:rsidRPr="00991BAF">
        <w:rPr>
          <w:b/>
          <w:color w:val="0070C0"/>
          <w:sz w:val="24"/>
          <w:szCs w:val="24"/>
        </w:rPr>
        <w:sym w:font="Webdings" w:char="F069"/>
      </w:r>
      <w:r w:rsidRPr="00991BAF">
        <w:rPr>
          <w:b/>
          <w:color w:val="0070C0"/>
          <w:sz w:val="24"/>
          <w:szCs w:val="24"/>
        </w:rPr>
        <w:t xml:space="preserve">  How and why to use? </w:t>
      </w:r>
      <w:r w:rsidRPr="00991BAF">
        <w:rPr>
          <w:sz w:val="24"/>
          <w:szCs w:val="24"/>
        </w:rPr>
        <w:t xml:space="preserve">As a formal OECD </w:t>
      </w:r>
      <w:r w:rsidR="004C5FBA">
        <w:rPr>
          <w:sz w:val="24"/>
          <w:szCs w:val="24"/>
        </w:rPr>
        <w:t xml:space="preserve">legal </w:t>
      </w:r>
      <w:r w:rsidRPr="00991BAF">
        <w:rPr>
          <w:sz w:val="24"/>
          <w:szCs w:val="24"/>
        </w:rPr>
        <w:t xml:space="preserve">instrument, OECD member countries must adhere to the </w:t>
      </w:r>
      <w:r w:rsidRPr="00991BAF">
        <w:rPr>
          <w:i/>
          <w:sz w:val="24"/>
          <w:szCs w:val="24"/>
        </w:rPr>
        <w:t>Recommendation on Budgetary Governance;</w:t>
      </w:r>
      <w:r w:rsidRPr="00991BAF">
        <w:rPr>
          <w:sz w:val="24"/>
          <w:szCs w:val="24"/>
        </w:rPr>
        <w:t xml:space="preserve"> non-OECD countries may also adhere in order to demonstrate their commitment to meeting </w:t>
      </w:r>
      <w:r w:rsidR="00A05ED8">
        <w:rPr>
          <w:sz w:val="24"/>
          <w:szCs w:val="24"/>
        </w:rPr>
        <w:t>international standards</w:t>
      </w:r>
      <w:r w:rsidRPr="00991BAF">
        <w:rPr>
          <w:sz w:val="24"/>
          <w:szCs w:val="24"/>
        </w:rPr>
        <w:t xml:space="preserve">. Use the Budget Principles to gain a qualitative, rounded view of the budgeting system and of how it connects with other pillars of modern public governance including integrity, open data, </w:t>
      </w:r>
      <w:r w:rsidR="00A45D21">
        <w:rPr>
          <w:sz w:val="24"/>
          <w:szCs w:val="24"/>
        </w:rPr>
        <w:t xml:space="preserve">and forging links between budgeting and planning for </w:t>
      </w:r>
      <w:r w:rsidRPr="00991BAF">
        <w:rPr>
          <w:sz w:val="24"/>
          <w:szCs w:val="24"/>
        </w:rPr>
        <w:t>strategic goals</w:t>
      </w:r>
      <w:r w:rsidR="00A45D21">
        <w:rPr>
          <w:sz w:val="24"/>
          <w:szCs w:val="24"/>
        </w:rPr>
        <w:t>.</w:t>
      </w:r>
      <w:r w:rsidRPr="00991BAF">
        <w:rPr>
          <w:sz w:val="24"/>
          <w:szCs w:val="24"/>
        </w:rPr>
        <w:t xml:space="preserve"> The Principles are designed to be of relevance also to budgeting at national, regional and </w:t>
      </w:r>
      <w:r w:rsidRPr="00A97DA0">
        <w:rPr>
          <w:sz w:val="24"/>
          <w:szCs w:val="24"/>
        </w:rPr>
        <w:t>municipal level.</w:t>
      </w:r>
      <w:r w:rsidR="009B268F" w:rsidRPr="00A97DA0">
        <w:rPr>
          <w:sz w:val="24"/>
          <w:szCs w:val="24"/>
        </w:rPr>
        <w:t xml:space="preserve"> Countries may request </w:t>
      </w:r>
      <w:r w:rsidR="009B268F" w:rsidRPr="00A97DA0">
        <w:rPr>
          <w:b/>
          <w:sz w:val="24"/>
          <w:szCs w:val="24"/>
        </w:rPr>
        <w:t>OECD Budget Reviews</w:t>
      </w:r>
      <w:r w:rsidR="009B268F" w:rsidRPr="00A97DA0">
        <w:rPr>
          <w:sz w:val="24"/>
          <w:szCs w:val="24"/>
        </w:rPr>
        <w:t>, carried out using the budget principles, for peer discussion at the SBO and regional networks.</w:t>
      </w:r>
      <w:r w:rsidR="00A45D21" w:rsidRPr="00A97DA0">
        <w:rPr>
          <w:sz w:val="24"/>
          <w:szCs w:val="24"/>
        </w:rPr>
        <w:t xml:space="preserve"> </w:t>
      </w:r>
      <w:r w:rsidRPr="00A97DA0">
        <w:rPr>
          <w:b/>
          <w:color w:val="0070C0"/>
          <w:sz w:val="24"/>
          <w:szCs w:val="24"/>
        </w:rPr>
        <w:t>Quick link:</w:t>
      </w:r>
      <w:r w:rsidRPr="00A97DA0">
        <w:rPr>
          <w:sz w:val="24"/>
          <w:szCs w:val="24"/>
        </w:rPr>
        <w:t xml:space="preserve">  </w:t>
      </w:r>
      <w:r w:rsidRPr="00A97DA0">
        <w:rPr>
          <w:color w:val="0070C0"/>
          <w:sz w:val="24"/>
          <w:szCs w:val="24"/>
        </w:rPr>
        <w:t>http</w:t>
      </w:r>
      <w:r w:rsidRPr="00991BAF">
        <w:rPr>
          <w:color w:val="0070C0"/>
          <w:sz w:val="24"/>
          <w:szCs w:val="24"/>
        </w:rPr>
        <w:t>://oe.cd/UA</w:t>
      </w:r>
    </w:p>
    <w:p w14:paraId="6D31F072" w14:textId="77777777" w:rsidR="00DA6A41" w:rsidRPr="00991BAF" w:rsidRDefault="00DA6A41" w:rsidP="00DA6A41">
      <w:pPr>
        <w:jc w:val="both"/>
        <w:rPr>
          <w:sz w:val="24"/>
          <w:szCs w:val="24"/>
        </w:rPr>
      </w:pPr>
    </w:p>
    <w:p w14:paraId="2FE2441E" w14:textId="77777777" w:rsidR="00DA6A41" w:rsidRPr="00991BAF" w:rsidRDefault="00DA6A41" w:rsidP="00DA6A41">
      <w:pPr>
        <w:jc w:val="both"/>
        <w:rPr>
          <w:b/>
          <w:sz w:val="24"/>
          <w:szCs w:val="24"/>
        </w:rPr>
      </w:pPr>
      <w:r w:rsidRPr="00991BAF">
        <w:rPr>
          <w:b/>
          <w:sz w:val="24"/>
          <w:szCs w:val="24"/>
        </w:rPr>
        <w:t xml:space="preserve">See also: </w:t>
      </w:r>
    </w:p>
    <w:p w14:paraId="165C12BC" w14:textId="77777777" w:rsidR="00DA6A41" w:rsidRPr="00991BAF" w:rsidRDefault="00DA6A41" w:rsidP="000A4558">
      <w:pPr>
        <w:pStyle w:val="ListParagraph"/>
        <w:numPr>
          <w:ilvl w:val="0"/>
          <w:numId w:val="16"/>
        </w:numPr>
        <w:jc w:val="both"/>
        <w:rPr>
          <w:b/>
          <w:i/>
          <w:color w:val="0070C0"/>
          <w:sz w:val="24"/>
          <w:szCs w:val="24"/>
        </w:rPr>
      </w:pPr>
      <w:r w:rsidRPr="00991BAF">
        <w:rPr>
          <w:b/>
          <w:i/>
          <w:color w:val="0070C0"/>
          <w:sz w:val="24"/>
          <w:szCs w:val="24"/>
        </w:rPr>
        <w:t xml:space="preserve">OECD Principles for Independent Fiscal Institutions </w:t>
      </w:r>
      <w:r w:rsidRPr="00991BAF">
        <w:rPr>
          <w:b/>
          <w:color w:val="0070C0"/>
          <w:sz w:val="24"/>
          <w:szCs w:val="24"/>
        </w:rPr>
        <w:t xml:space="preserve">(2014) </w:t>
      </w:r>
    </w:p>
    <w:p w14:paraId="654775FC" w14:textId="4966FAE1" w:rsidR="00DA6A41" w:rsidRPr="00991BAF" w:rsidRDefault="00BC688D" w:rsidP="00DA6A41">
      <w:pPr>
        <w:ind w:left="720"/>
        <w:jc w:val="both"/>
        <w:rPr>
          <w:color w:val="0070C0"/>
          <w:sz w:val="24"/>
          <w:szCs w:val="24"/>
        </w:rPr>
      </w:pPr>
      <w:proofErr w:type="gramStart"/>
      <w:r>
        <w:rPr>
          <w:sz w:val="24"/>
          <w:szCs w:val="24"/>
        </w:rPr>
        <w:t xml:space="preserve">Official guidance </w:t>
      </w:r>
      <w:r w:rsidR="00DA6A41" w:rsidRPr="00991BAF">
        <w:rPr>
          <w:sz w:val="24"/>
          <w:szCs w:val="24"/>
        </w:rPr>
        <w:t xml:space="preserve">on the design and governance of independent fiscal </w:t>
      </w:r>
      <w:r w:rsidR="00A45D21" w:rsidRPr="00991BAF">
        <w:rPr>
          <w:sz w:val="24"/>
          <w:szCs w:val="24"/>
        </w:rPr>
        <w:t xml:space="preserve">councils </w:t>
      </w:r>
      <w:r w:rsidR="00A45D21">
        <w:rPr>
          <w:sz w:val="24"/>
          <w:szCs w:val="24"/>
        </w:rPr>
        <w:t xml:space="preserve">and </w:t>
      </w:r>
      <w:r w:rsidR="00DA6A41" w:rsidRPr="00991BAF">
        <w:rPr>
          <w:sz w:val="24"/>
          <w:szCs w:val="24"/>
        </w:rPr>
        <w:t>parliamentary budget offices.</w:t>
      </w:r>
      <w:proofErr w:type="gramEnd"/>
      <w:r w:rsidR="00DA6A41" w:rsidRPr="00991BAF">
        <w:rPr>
          <w:sz w:val="24"/>
          <w:szCs w:val="24"/>
        </w:rPr>
        <w:t xml:space="preserve"> </w:t>
      </w:r>
      <w:r w:rsidR="00DA6A41" w:rsidRPr="00991BAF">
        <w:rPr>
          <w:b/>
          <w:color w:val="0070C0"/>
          <w:sz w:val="24"/>
          <w:szCs w:val="24"/>
        </w:rPr>
        <w:t>Quick link:</w:t>
      </w:r>
      <w:r w:rsidR="00DA6A41" w:rsidRPr="00991BAF">
        <w:rPr>
          <w:sz w:val="24"/>
          <w:szCs w:val="24"/>
        </w:rPr>
        <w:t xml:space="preserve">  </w:t>
      </w:r>
      <w:r w:rsidR="00DA6A41" w:rsidRPr="00991BAF">
        <w:rPr>
          <w:color w:val="0070C0"/>
          <w:sz w:val="24"/>
          <w:szCs w:val="24"/>
        </w:rPr>
        <w:t>http://oe.cd/FN</w:t>
      </w:r>
    </w:p>
    <w:p w14:paraId="01862D87" w14:textId="77777777" w:rsidR="00DA6A41" w:rsidRPr="00991BAF" w:rsidRDefault="00DA6A41" w:rsidP="00DA6A41">
      <w:pPr>
        <w:pStyle w:val="ListParagraph"/>
        <w:jc w:val="both"/>
        <w:rPr>
          <w:sz w:val="24"/>
          <w:szCs w:val="24"/>
        </w:rPr>
      </w:pPr>
    </w:p>
    <w:p w14:paraId="138D3384" w14:textId="77777777" w:rsidR="00DA6A41" w:rsidRPr="00991BAF" w:rsidRDefault="00DA6A41" w:rsidP="000A4558">
      <w:pPr>
        <w:pStyle w:val="ListParagraph"/>
        <w:numPr>
          <w:ilvl w:val="0"/>
          <w:numId w:val="16"/>
        </w:numPr>
        <w:jc w:val="both"/>
        <w:rPr>
          <w:b/>
          <w:i/>
          <w:color w:val="0070C0"/>
          <w:sz w:val="24"/>
          <w:szCs w:val="24"/>
        </w:rPr>
      </w:pPr>
      <w:r w:rsidRPr="00991BAF">
        <w:rPr>
          <w:b/>
          <w:i/>
          <w:color w:val="0070C0"/>
          <w:sz w:val="24"/>
          <w:szCs w:val="24"/>
        </w:rPr>
        <w:t xml:space="preserve">OECD Principles for Public Governance of Public-Private Partnerships </w:t>
      </w:r>
      <w:r w:rsidRPr="00991BAF">
        <w:rPr>
          <w:b/>
          <w:color w:val="0070C0"/>
          <w:sz w:val="24"/>
          <w:szCs w:val="24"/>
        </w:rPr>
        <w:t xml:space="preserve">(2012) </w:t>
      </w:r>
    </w:p>
    <w:p w14:paraId="6F597FFE" w14:textId="0EB36920" w:rsidR="00DA6A41" w:rsidRPr="00991BAF" w:rsidRDefault="00A45D21" w:rsidP="00A45D21">
      <w:pPr>
        <w:ind w:left="720"/>
        <w:jc w:val="both"/>
        <w:rPr>
          <w:color w:val="0070C0"/>
          <w:sz w:val="24"/>
          <w:szCs w:val="24"/>
        </w:rPr>
      </w:pPr>
      <w:proofErr w:type="gramStart"/>
      <w:r>
        <w:rPr>
          <w:sz w:val="24"/>
          <w:szCs w:val="24"/>
        </w:rPr>
        <w:t xml:space="preserve">Official </w:t>
      </w:r>
      <w:r w:rsidR="00DA6A41" w:rsidRPr="00991BAF">
        <w:rPr>
          <w:sz w:val="24"/>
          <w:szCs w:val="24"/>
        </w:rPr>
        <w:t xml:space="preserve">guidance on how governments can get value-for-money </w:t>
      </w:r>
      <w:r>
        <w:rPr>
          <w:sz w:val="24"/>
          <w:szCs w:val="24"/>
        </w:rPr>
        <w:t xml:space="preserve">and manage risk </w:t>
      </w:r>
      <w:r w:rsidR="00DA6A41" w:rsidRPr="00991BAF">
        <w:rPr>
          <w:sz w:val="24"/>
          <w:szCs w:val="24"/>
        </w:rPr>
        <w:t>in the design and delivery of PPP-funded projects</w:t>
      </w:r>
      <w:r>
        <w:rPr>
          <w:sz w:val="24"/>
          <w:szCs w:val="24"/>
        </w:rPr>
        <w:t>.</w:t>
      </w:r>
      <w:proofErr w:type="gramEnd"/>
      <w:r>
        <w:rPr>
          <w:sz w:val="24"/>
          <w:szCs w:val="24"/>
        </w:rPr>
        <w:t xml:space="preserve"> </w:t>
      </w:r>
      <w:r w:rsidR="00DA6A41" w:rsidRPr="00991BAF">
        <w:rPr>
          <w:b/>
          <w:color w:val="0070C0"/>
          <w:sz w:val="24"/>
          <w:szCs w:val="24"/>
        </w:rPr>
        <w:t>Quick link:</w:t>
      </w:r>
      <w:r w:rsidR="00DA6A41" w:rsidRPr="00991BAF">
        <w:rPr>
          <w:sz w:val="24"/>
          <w:szCs w:val="24"/>
        </w:rPr>
        <w:t xml:space="preserve">  </w:t>
      </w:r>
      <w:r w:rsidR="00DA6A41" w:rsidRPr="00991BAF">
        <w:rPr>
          <w:color w:val="0070C0"/>
          <w:sz w:val="24"/>
          <w:szCs w:val="24"/>
        </w:rPr>
        <w:t>http://oe.cd/1xT</w:t>
      </w:r>
    </w:p>
    <w:p w14:paraId="57901F35" w14:textId="77777777" w:rsidR="00DA6A41" w:rsidRDefault="00DA6A41" w:rsidP="00DA6A41"/>
    <w:p w14:paraId="74C0C6C6" w14:textId="2C449C01" w:rsidR="00A45D21" w:rsidRPr="00991BAF" w:rsidRDefault="00A45D21" w:rsidP="000A4558">
      <w:pPr>
        <w:pStyle w:val="ListParagraph"/>
        <w:numPr>
          <w:ilvl w:val="0"/>
          <w:numId w:val="16"/>
        </w:numPr>
        <w:jc w:val="both"/>
        <w:rPr>
          <w:b/>
          <w:i/>
          <w:color w:val="0070C0"/>
          <w:sz w:val="24"/>
          <w:szCs w:val="24"/>
        </w:rPr>
      </w:pPr>
      <w:r>
        <w:rPr>
          <w:b/>
          <w:i/>
          <w:color w:val="0070C0"/>
          <w:sz w:val="24"/>
          <w:szCs w:val="24"/>
        </w:rPr>
        <w:t xml:space="preserve">OECD Recommendation on Digital Government Strategies </w:t>
      </w:r>
      <w:r>
        <w:rPr>
          <w:b/>
          <w:color w:val="0070C0"/>
          <w:sz w:val="24"/>
          <w:szCs w:val="24"/>
        </w:rPr>
        <w:t>(2014</w:t>
      </w:r>
      <w:r w:rsidRPr="00991BAF">
        <w:rPr>
          <w:b/>
          <w:color w:val="0070C0"/>
          <w:sz w:val="24"/>
          <w:szCs w:val="24"/>
        </w:rPr>
        <w:t xml:space="preserve">) </w:t>
      </w:r>
    </w:p>
    <w:p w14:paraId="15A8B37C" w14:textId="0ADB3DEA" w:rsidR="00A45D21" w:rsidRDefault="00A45D21" w:rsidP="00A45D21">
      <w:pPr>
        <w:ind w:left="720"/>
        <w:jc w:val="both"/>
        <w:rPr>
          <w:color w:val="0070C0"/>
          <w:sz w:val="24"/>
          <w:szCs w:val="24"/>
        </w:rPr>
      </w:pPr>
      <w:r>
        <w:rPr>
          <w:sz w:val="24"/>
          <w:szCs w:val="24"/>
        </w:rPr>
        <w:t xml:space="preserve">Official </w:t>
      </w:r>
      <w:r w:rsidRPr="00991BAF">
        <w:rPr>
          <w:sz w:val="24"/>
          <w:szCs w:val="24"/>
        </w:rPr>
        <w:t xml:space="preserve">guidance on </w:t>
      </w:r>
      <w:r w:rsidR="00545555">
        <w:rPr>
          <w:sz w:val="24"/>
          <w:szCs w:val="24"/>
        </w:rPr>
        <w:t>using digital government approaches, including open data, to promote</w:t>
      </w:r>
      <w:r w:rsidR="00BC688D">
        <w:rPr>
          <w:sz w:val="24"/>
          <w:szCs w:val="24"/>
        </w:rPr>
        <w:t xml:space="preserve"> </w:t>
      </w:r>
      <w:r w:rsidR="00545555">
        <w:rPr>
          <w:sz w:val="24"/>
          <w:szCs w:val="24"/>
        </w:rPr>
        <w:t xml:space="preserve">citizen-driven public policy. </w:t>
      </w:r>
      <w:r w:rsidRPr="00991BAF">
        <w:rPr>
          <w:b/>
          <w:color w:val="0070C0"/>
          <w:sz w:val="24"/>
          <w:szCs w:val="24"/>
        </w:rPr>
        <w:t>Quick link:</w:t>
      </w:r>
      <w:r w:rsidRPr="00991BAF">
        <w:rPr>
          <w:sz w:val="24"/>
          <w:szCs w:val="24"/>
        </w:rPr>
        <w:t xml:space="preserve">  </w:t>
      </w:r>
      <w:r w:rsidR="00545555">
        <w:rPr>
          <w:color w:val="0070C0"/>
          <w:sz w:val="24"/>
          <w:szCs w:val="24"/>
        </w:rPr>
        <w:t>http://oe.cd/DigGovRev</w:t>
      </w:r>
    </w:p>
    <w:p w14:paraId="797D5CB1" w14:textId="77777777" w:rsidR="00545555" w:rsidRPr="00991BAF" w:rsidRDefault="00545555" w:rsidP="00A45D21">
      <w:pPr>
        <w:ind w:left="720"/>
        <w:jc w:val="both"/>
        <w:rPr>
          <w:color w:val="0070C0"/>
          <w:sz w:val="24"/>
          <w:szCs w:val="24"/>
        </w:rPr>
      </w:pPr>
    </w:p>
    <w:p w14:paraId="04455751" w14:textId="559AA908" w:rsidR="00A45D21" w:rsidRPr="00991BAF" w:rsidRDefault="00A45D21" w:rsidP="000A4558">
      <w:pPr>
        <w:pStyle w:val="ListParagraph"/>
        <w:numPr>
          <w:ilvl w:val="0"/>
          <w:numId w:val="16"/>
        </w:numPr>
        <w:jc w:val="both"/>
        <w:rPr>
          <w:b/>
          <w:i/>
          <w:color w:val="0070C0"/>
          <w:sz w:val="24"/>
          <w:szCs w:val="24"/>
        </w:rPr>
      </w:pPr>
      <w:r w:rsidRPr="00991BAF">
        <w:rPr>
          <w:b/>
          <w:i/>
          <w:color w:val="0070C0"/>
          <w:sz w:val="24"/>
          <w:szCs w:val="24"/>
        </w:rPr>
        <w:t xml:space="preserve">OECD </w:t>
      </w:r>
      <w:r w:rsidR="00545555">
        <w:rPr>
          <w:b/>
          <w:i/>
          <w:color w:val="0070C0"/>
          <w:sz w:val="24"/>
          <w:szCs w:val="24"/>
        </w:rPr>
        <w:t xml:space="preserve">Recommendation on </w:t>
      </w:r>
      <w:r w:rsidRPr="00991BAF">
        <w:rPr>
          <w:b/>
          <w:i/>
          <w:color w:val="0070C0"/>
          <w:sz w:val="24"/>
          <w:szCs w:val="24"/>
        </w:rPr>
        <w:t>Public</w:t>
      </w:r>
      <w:r w:rsidR="00545555">
        <w:rPr>
          <w:b/>
          <w:i/>
          <w:color w:val="0070C0"/>
          <w:sz w:val="24"/>
          <w:szCs w:val="24"/>
        </w:rPr>
        <w:t xml:space="preserve"> Procurement </w:t>
      </w:r>
      <w:r w:rsidRPr="00991BAF">
        <w:rPr>
          <w:b/>
          <w:color w:val="0070C0"/>
          <w:sz w:val="24"/>
          <w:szCs w:val="24"/>
        </w:rPr>
        <w:t>(201</w:t>
      </w:r>
      <w:r w:rsidR="00545555">
        <w:rPr>
          <w:b/>
          <w:color w:val="0070C0"/>
          <w:sz w:val="24"/>
          <w:szCs w:val="24"/>
        </w:rPr>
        <w:t>5</w:t>
      </w:r>
      <w:r w:rsidRPr="00991BAF">
        <w:rPr>
          <w:b/>
          <w:color w:val="0070C0"/>
          <w:sz w:val="24"/>
          <w:szCs w:val="24"/>
        </w:rPr>
        <w:t xml:space="preserve">) </w:t>
      </w:r>
    </w:p>
    <w:p w14:paraId="6909DC74" w14:textId="1AEA00DC" w:rsidR="00A45D21" w:rsidRDefault="00A45D21" w:rsidP="00545555">
      <w:pPr>
        <w:ind w:left="720"/>
        <w:jc w:val="both"/>
        <w:rPr>
          <w:rFonts w:ascii="Cambria" w:eastAsia="Malgun Gothic" w:hAnsi="Cambria" w:cs="Times New Roman"/>
          <w:color w:val="17365D"/>
          <w:spacing w:val="5"/>
          <w:kern w:val="28"/>
          <w:sz w:val="32"/>
          <w:szCs w:val="32"/>
        </w:rPr>
      </w:pPr>
      <w:proofErr w:type="gramStart"/>
      <w:r>
        <w:rPr>
          <w:sz w:val="24"/>
          <w:szCs w:val="24"/>
        </w:rPr>
        <w:t xml:space="preserve">Official </w:t>
      </w:r>
      <w:r w:rsidRPr="00991BAF">
        <w:rPr>
          <w:sz w:val="24"/>
          <w:szCs w:val="24"/>
        </w:rPr>
        <w:t xml:space="preserve">guidance on </w:t>
      </w:r>
      <w:r w:rsidR="00BC688D">
        <w:rPr>
          <w:sz w:val="24"/>
          <w:szCs w:val="24"/>
        </w:rPr>
        <w:t>using public procurement as a strategic tool for achieving efficiency and advancing public policy objectives.</w:t>
      </w:r>
      <w:proofErr w:type="gramEnd"/>
      <w:r w:rsidR="00BC688D">
        <w:rPr>
          <w:sz w:val="24"/>
          <w:szCs w:val="24"/>
        </w:rPr>
        <w:t xml:space="preserve"> </w:t>
      </w:r>
      <w:r w:rsidRPr="00991BAF">
        <w:rPr>
          <w:b/>
          <w:color w:val="0070C0"/>
          <w:sz w:val="24"/>
          <w:szCs w:val="24"/>
        </w:rPr>
        <w:t>Quick link:</w:t>
      </w:r>
      <w:r w:rsidRPr="00991BAF">
        <w:rPr>
          <w:sz w:val="24"/>
          <w:szCs w:val="24"/>
        </w:rPr>
        <w:t xml:space="preserve">  </w:t>
      </w:r>
      <w:r w:rsidRPr="00991BAF">
        <w:rPr>
          <w:color w:val="0070C0"/>
          <w:sz w:val="24"/>
          <w:szCs w:val="24"/>
        </w:rPr>
        <w:t>http://oe.cd/</w:t>
      </w:r>
      <w:r w:rsidR="00545555">
        <w:rPr>
          <w:color w:val="0070C0"/>
          <w:sz w:val="24"/>
          <w:szCs w:val="24"/>
        </w:rPr>
        <w:t>W7</w:t>
      </w:r>
      <w:r>
        <w:rPr>
          <w:rFonts w:ascii="Cambria" w:eastAsia="Malgun Gothic" w:hAnsi="Cambria" w:cs="Times New Roman"/>
          <w:color w:val="17365D"/>
          <w:spacing w:val="5"/>
          <w:kern w:val="28"/>
          <w:sz w:val="32"/>
          <w:szCs w:val="32"/>
        </w:rPr>
        <w:br w:type="page"/>
      </w:r>
    </w:p>
    <w:p w14:paraId="50B1760B" w14:textId="0E658E1E" w:rsidR="008E3B7D" w:rsidRPr="00991BAF" w:rsidRDefault="008E3B7D" w:rsidP="008E3B7D">
      <w:pPr>
        <w:pBdr>
          <w:bottom w:val="single" w:sz="8" w:space="4" w:color="4F81BD"/>
        </w:pBdr>
        <w:spacing w:after="300"/>
        <w:contextualSpacing/>
        <w:rPr>
          <w:rFonts w:ascii="Cambria" w:eastAsia="Malgun Gothic" w:hAnsi="Cambria" w:cs="Times New Roman"/>
          <w:color w:val="17365D"/>
          <w:spacing w:val="5"/>
          <w:kern w:val="28"/>
          <w:sz w:val="32"/>
          <w:szCs w:val="32"/>
        </w:rPr>
      </w:pPr>
      <w:r w:rsidRPr="00A97DA0">
        <w:rPr>
          <w:rFonts w:ascii="Cambria" w:eastAsia="Malgun Gothic" w:hAnsi="Cambria" w:cs="Times New Roman"/>
          <w:color w:val="17365D"/>
          <w:spacing w:val="5"/>
          <w:kern w:val="28"/>
          <w:sz w:val="32"/>
          <w:szCs w:val="32"/>
        </w:rPr>
        <w:lastRenderedPageBreak/>
        <w:t>Public Expenditure and Financial Accountability (PEFA)</w:t>
      </w:r>
      <w:r w:rsidRPr="00991BAF">
        <w:rPr>
          <w:rFonts w:ascii="Cambria" w:eastAsia="Malgun Gothic" w:hAnsi="Cambria" w:cs="Times New Roman"/>
          <w:color w:val="17365D"/>
          <w:spacing w:val="5"/>
          <w:kern w:val="28"/>
          <w:sz w:val="32"/>
          <w:szCs w:val="32"/>
        </w:rPr>
        <w:t xml:space="preserve"> </w:t>
      </w:r>
    </w:p>
    <w:p w14:paraId="430A6CF9" w14:textId="77777777" w:rsidR="008E3B7D" w:rsidRPr="00991BAF" w:rsidRDefault="008E3B7D" w:rsidP="008E3B7D">
      <w:pPr>
        <w:jc w:val="both"/>
        <w:rPr>
          <w:rFonts w:ascii="Calibri" w:eastAsia="Calibri" w:hAnsi="Calibri" w:cs="Arial"/>
          <w:sz w:val="24"/>
          <w:szCs w:val="24"/>
        </w:rPr>
      </w:pPr>
    </w:p>
    <w:p w14:paraId="0203524B" w14:textId="5313B1E6" w:rsidR="008E3B7D" w:rsidRPr="009B268F" w:rsidRDefault="008E3B7D" w:rsidP="008E3B7D">
      <w:pPr>
        <w:pStyle w:val="Default"/>
        <w:jc w:val="both"/>
        <w:rPr>
          <w:rFonts w:asciiTheme="minorHAnsi" w:eastAsia="Times New Roman" w:hAnsiTheme="minorHAnsi" w:cs="Segoe UI"/>
          <w:color w:val="auto"/>
          <w:szCs w:val="22"/>
          <w:lang w:eastAsia="ja-JP"/>
        </w:rPr>
      </w:pPr>
      <w:r w:rsidRPr="009B268F">
        <w:rPr>
          <w:rFonts w:asciiTheme="minorHAnsi" w:eastAsia="Times New Roman" w:hAnsiTheme="minorHAnsi" w:cs="Segoe UI"/>
          <w:color w:val="auto"/>
          <w:szCs w:val="22"/>
          <w:lang w:eastAsia="ja-JP"/>
        </w:rPr>
        <w:t xml:space="preserve">PEFA began in 2001 as a means to harmonize assessment of public financial management (PFM) across the development partner </w:t>
      </w:r>
      <w:r w:rsidR="00DE3339">
        <w:rPr>
          <w:rFonts w:asciiTheme="minorHAnsi" w:eastAsia="Times New Roman" w:hAnsiTheme="minorHAnsi" w:cs="Segoe UI"/>
          <w:color w:val="auto"/>
          <w:szCs w:val="22"/>
          <w:lang w:eastAsia="ja-JP"/>
        </w:rPr>
        <w:t>organis</w:t>
      </w:r>
      <w:r w:rsidRPr="009B268F">
        <w:rPr>
          <w:rFonts w:asciiTheme="minorHAnsi" w:eastAsia="Times New Roman" w:hAnsiTheme="minorHAnsi" w:cs="Segoe UI"/>
          <w:color w:val="auto"/>
          <w:szCs w:val="22"/>
          <w:lang w:eastAsia="ja-JP"/>
        </w:rPr>
        <w:t xml:space="preserve">ations. It was created through a joint initiative by seven international development partners: The European Commission, International Monetary Fund, World Bank, and the governments of France, Norway, Switzerland, and the United Kingdom. </w:t>
      </w:r>
    </w:p>
    <w:p w14:paraId="5478C5CF" w14:textId="77777777" w:rsidR="008E3B7D" w:rsidRPr="009B268F" w:rsidRDefault="008E3B7D" w:rsidP="008E3B7D">
      <w:pPr>
        <w:pStyle w:val="Default"/>
        <w:jc w:val="both"/>
        <w:rPr>
          <w:rFonts w:asciiTheme="minorHAnsi" w:eastAsia="Times New Roman" w:hAnsiTheme="minorHAnsi" w:cs="Segoe UI"/>
          <w:color w:val="auto"/>
          <w:szCs w:val="22"/>
          <w:lang w:eastAsia="ja-JP"/>
        </w:rPr>
      </w:pPr>
    </w:p>
    <w:p w14:paraId="384989BE" w14:textId="77777777" w:rsidR="008E3B7D" w:rsidRPr="009B268F" w:rsidRDefault="008E3B7D" w:rsidP="008E3B7D">
      <w:pPr>
        <w:pStyle w:val="Default"/>
        <w:jc w:val="both"/>
        <w:rPr>
          <w:rFonts w:asciiTheme="minorHAnsi" w:eastAsia="Times New Roman" w:hAnsiTheme="minorHAnsi" w:cs="Segoe UI"/>
          <w:color w:val="auto"/>
          <w:szCs w:val="22"/>
          <w:lang w:eastAsia="ja-JP"/>
        </w:rPr>
      </w:pPr>
      <w:r w:rsidRPr="009B268F">
        <w:rPr>
          <w:rFonts w:asciiTheme="minorHAnsi" w:eastAsia="Times New Roman" w:hAnsiTheme="minorHAnsi" w:cs="Segoe UI"/>
          <w:color w:val="auto"/>
          <w:szCs w:val="22"/>
          <w:lang w:eastAsia="ja-JP"/>
        </w:rPr>
        <w:t xml:space="preserve">PEFA was created to provide a standard methodology and reference tool for PFM diagnostic assessments. PEFA was also intended to provide a basis for dialogue on PFM reform strategies and priorities and a pool of information that could contribute more broadly to research and analysis of PFM. Since 2001 PEFA has become the acknowledged standard for PFM assessments. More than 540 PFM assessment reports from 150 countries at national and subnational levels have been completed as of October 1, 2016. </w:t>
      </w:r>
    </w:p>
    <w:p w14:paraId="78360BF2" w14:textId="77777777" w:rsidR="008E3B7D" w:rsidRPr="00991BAF" w:rsidRDefault="008E3B7D" w:rsidP="008E3B7D">
      <w:pPr>
        <w:pStyle w:val="Default"/>
        <w:jc w:val="both"/>
        <w:rPr>
          <w:rFonts w:cs="Calibri"/>
        </w:rPr>
      </w:pPr>
    </w:p>
    <w:p w14:paraId="4C753F85" w14:textId="77777777" w:rsidR="008E3B7D" w:rsidRPr="00991BAF" w:rsidRDefault="008E3B7D" w:rsidP="008E3B7D">
      <w:pPr>
        <w:pStyle w:val="NormalWeb"/>
        <w:spacing w:before="0" w:beforeAutospacing="0" w:after="120"/>
        <w:rPr>
          <w:rFonts w:ascii="Segoe UI" w:hAnsi="Segoe UI" w:cs="Segoe UI"/>
          <w:b/>
          <w:bCs/>
          <w:color w:val="365F91" w:themeColor="accent1" w:themeShade="BF"/>
          <w:sz w:val="21"/>
          <w:szCs w:val="21"/>
        </w:rPr>
      </w:pPr>
      <w:r w:rsidRPr="00991BAF">
        <w:rPr>
          <w:rFonts w:ascii="Segoe UI" w:hAnsi="Segoe UI" w:cs="Segoe UI"/>
          <w:b/>
          <w:bCs/>
          <w:color w:val="365F91" w:themeColor="accent1" w:themeShade="BF"/>
          <w:sz w:val="21"/>
          <w:szCs w:val="21"/>
        </w:rPr>
        <w:t xml:space="preserve">How does PEFA work? </w:t>
      </w:r>
    </w:p>
    <w:p w14:paraId="4912ADDA" w14:textId="3A7775BE" w:rsidR="008E3B7D" w:rsidRPr="00991BAF" w:rsidRDefault="00E22D0B" w:rsidP="008E3B7D">
      <w:pPr>
        <w:pStyle w:val="NormalWeb"/>
        <w:jc w:val="both"/>
        <w:rPr>
          <w:rFonts w:asciiTheme="minorHAnsi" w:hAnsiTheme="minorHAnsi" w:cs="Segoe UI"/>
          <w:szCs w:val="22"/>
        </w:rPr>
      </w:pPr>
      <w:r w:rsidRPr="00991BAF">
        <w:rPr>
          <w:noProof/>
          <w:lang w:eastAsia="en-GB"/>
        </w:rPr>
        <w:drawing>
          <wp:anchor distT="0" distB="0" distL="114300" distR="114300" simplePos="0" relativeHeight="251709440" behindDoc="0" locked="0" layoutInCell="1" allowOverlap="1" wp14:anchorId="450D9766" wp14:editId="024DF5D5">
            <wp:simplePos x="0" y="0"/>
            <wp:positionH relativeFrom="column">
              <wp:posOffset>330200</wp:posOffset>
            </wp:positionH>
            <wp:positionV relativeFrom="paragraph">
              <wp:posOffset>2053590</wp:posOffset>
            </wp:positionV>
            <wp:extent cx="5303520" cy="3337560"/>
            <wp:effectExtent l="0" t="0" r="0" b="0"/>
            <wp:wrapTopAndBottom/>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3520" cy="3337560"/>
                    </a:xfrm>
                    <a:prstGeom prst="rect">
                      <a:avLst/>
                    </a:prstGeom>
                    <a:noFill/>
                  </pic:spPr>
                </pic:pic>
              </a:graphicData>
            </a:graphic>
            <wp14:sizeRelH relativeFrom="page">
              <wp14:pctWidth>0</wp14:pctWidth>
            </wp14:sizeRelH>
            <wp14:sizeRelV relativeFrom="page">
              <wp14:pctHeight>0</wp14:pctHeight>
            </wp14:sizeRelV>
          </wp:anchor>
        </w:drawing>
      </w:r>
      <w:r w:rsidR="008E3B7D" w:rsidRPr="00991BAF">
        <w:rPr>
          <w:rFonts w:asciiTheme="minorHAnsi" w:hAnsiTheme="minorHAnsi" w:cs="Segoe UI"/>
          <w:szCs w:val="22"/>
        </w:rPr>
        <w:t>PEFA assesses the strengths and weaknesses of PFM using quantitative indicators based on international good practice to measure performance. PEFA is designed to provide a snapshot of PFM performance at specific points in time using a methodology that can be replicated in successive assessments, giving a summary of changes over time. The PEFA framework includes a report that provides an overview of the PFM system and evidence-based measurement against 31 performance indicators. It also provides an assessment of the implications for overall system performance and desirable public financial management outcomes. It provides a foundation for reform planning, dialogue on strategy and priorities, and progress monitoring.</w:t>
      </w:r>
    </w:p>
    <w:p w14:paraId="6CA46A8C" w14:textId="1419BD14" w:rsidR="008E3B7D" w:rsidRPr="00991BAF" w:rsidRDefault="008E3B7D" w:rsidP="008E3B7D">
      <w:pPr>
        <w:pStyle w:val="NormalWeb"/>
        <w:jc w:val="both"/>
        <w:rPr>
          <w:rFonts w:asciiTheme="minorHAnsi" w:hAnsiTheme="minorHAnsi" w:cs="Segoe UI"/>
          <w:szCs w:val="22"/>
        </w:rPr>
      </w:pPr>
      <w:r w:rsidRPr="00991BAF">
        <w:rPr>
          <w:rFonts w:asciiTheme="minorHAnsi" w:hAnsiTheme="minorHAnsi" w:cs="Segoe UI"/>
          <w:szCs w:val="22"/>
        </w:rPr>
        <w:lastRenderedPageBreak/>
        <w:t xml:space="preserve">PEFA is a tool that helps governments achieve sustainable improvements in PFM practices within an integrated, evidence-based assessment across seven pillars of PFM. </w:t>
      </w:r>
    </w:p>
    <w:p w14:paraId="41F51AC2" w14:textId="5272540F" w:rsidR="008E3B7D" w:rsidRPr="00991BAF" w:rsidRDefault="008E3B7D" w:rsidP="008E3B7D">
      <w:pPr>
        <w:pStyle w:val="NormalWeb"/>
        <w:jc w:val="both"/>
        <w:rPr>
          <w:rFonts w:asciiTheme="minorHAnsi" w:hAnsiTheme="minorHAnsi" w:cs="Segoe UI"/>
          <w:szCs w:val="22"/>
        </w:rPr>
      </w:pPr>
      <w:r w:rsidRPr="00991BAF">
        <w:rPr>
          <w:rFonts w:asciiTheme="minorHAnsi" w:hAnsiTheme="minorHAnsi" w:cs="Segoe UI"/>
          <w:szCs w:val="22"/>
        </w:rPr>
        <w:t xml:space="preserve">PEFA reports outline the economic environment faced by the public sector, examine the nature of policy-based strategy and planning, and </w:t>
      </w:r>
      <w:r w:rsidR="00FE5D60" w:rsidRPr="00991BAF">
        <w:rPr>
          <w:rFonts w:asciiTheme="minorHAnsi" w:hAnsiTheme="minorHAnsi" w:cs="Segoe UI"/>
          <w:szCs w:val="22"/>
        </w:rPr>
        <w:t>analyse</w:t>
      </w:r>
      <w:r w:rsidRPr="00991BAF">
        <w:rPr>
          <w:rFonts w:asciiTheme="minorHAnsi" w:hAnsiTheme="minorHAnsi" w:cs="Segoe UI"/>
          <w:szCs w:val="22"/>
        </w:rPr>
        <w:t xml:space="preserve"> how budget decisions are implemented. They assess the implications of strengths and weaknesses in PFM for aggregate fiscal discipline, strategic allocation of resources and efficiency of service delivery. </w:t>
      </w:r>
    </w:p>
    <w:p w14:paraId="73104B95" w14:textId="77777777" w:rsidR="008E3B7D" w:rsidRPr="00991BAF" w:rsidRDefault="008E3B7D" w:rsidP="008E3B7D">
      <w:pPr>
        <w:pStyle w:val="NormalWeb"/>
        <w:jc w:val="both"/>
        <w:rPr>
          <w:rFonts w:asciiTheme="minorHAnsi" w:hAnsiTheme="minorHAnsi" w:cs="Segoe UI"/>
          <w:szCs w:val="22"/>
        </w:rPr>
      </w:pPr>
      <w:r w:rsidRPr="00991BAF">
        <w:rPr>
          <w:rFonts w:asciiTheme="minorHAnsi" w:hAnsiTheme="minorHAnsi" w:cs="Segoe UI"/>
          <w:szCs w:val="22"/>
        </w:rPr>
        <w:t>PEFA examines the controls used by governments to ensure that resources are obtained and used as intended. It emphasizes transparency and accountability in terms of access to information, reporting and audit, and dialogue on PFM policies and actions. PEFA considers the institutions, laws, regulations, internal control and standards used by governments in the PFM process. It also examines the results arising from the operation of PFM in key areas such as budget outturns, effectiveness of controls, timeliness of reporting, and implementation of audit findings and recommendations.</w:t>
      </w:r>
    </w:p>
    <w:p w14:paraId="05FBFECF" w14:textId="56B7205E" w:rsidR="008E3B7D" w:rsidRPr="00BB1F7E" w:rsidRDefault="00BB1F7E" w:rsidP="00BB1F7E">
      <w:pPr>
        <w:pStyle w:val="ListBullet"/>
        <w:numPr>
          <w:ilvl w:val="0"/>
          <w:numId w:val="0"/>
        </w:numPr>
        <w:tabs>
          <w:tab w:val="left" w:pos="720"/>
        </w:tabs>
        <w:spacing w:before="120" w:after="120"/>
        <w:ind w:left="720"/>
        <w:jc w:val="both"/>
        <w:rPr>
          <w:rFonts w:eastAsia="Times New Roman" w:cs="Segoe UI"/>
          <w:sz w:val="24"/>
          <w:lang w:eastAsia="ja-JP"/>
        </w:rPr>
      </w:pPr>
      <w:r w:rsidRPr="00991BAF">
        <w:rPr>
          <w:b/>
          <w:color w:val="0070C0"/>
          <w:sz w:val="24"/>
          <w:szCs w:val="24"/>
        </w:rPr>
        <w:sym w:font="Webdings" w:char="F069"/>
      </w:r>
      <w:r w:rsidRPr="00991BAF">
        <w:rPr>
          <w:b/>
          <w:color w:val="0070C0"/>
          <w:sz w:val="24"/>
          <w:szCs w:val="24"/>
        </w:rPr>
        <w:t xml:space="preserve">  How and why to use? </w:t>
      </w:r>
      <w:r w:rsidR="008E3B7D" w:rsidRPr="00BB1F7E">
        <w:rPr>
          <w:rFonts w:eastAsia="Times New Roman" w:cs="Segoe UI"/>
          <w:sz w:val="24"/>
          <w:lang w:eastAsia="ja-JP"/>
        </w:rPr>
        <w:t xml:space="preserve">Governments use PEFA to obtain a snapshot of their own PFM performance. PEFA offers a common basis for examining PFM performance across national and subnational governments. In addition to governments, the other users of PEFA </w:t>
      </w:r>
      <w:r w:rsidR="008E3B7D" w:rsidRPr="00187EDA">
        <w:rPr>
          <w:rFonts w:eastAsia="Times New Roman" w:cs="Segoe UI"/>
          <w:sz w:val="24"/>
          <w:lang w:eastAsia="ja-JP"/>
        </w:rPr>
        <w:t xml:space="preserve">include civil society </w:t>
      </w:r>
      <w:r w:rsidR="00DE3339">
        <w:rPr>
          <w:rFonts w:eastAsia="Times New Roman" w:cs="Segoe UI"/>
          <w:sz w:val="24"/>
          <w:lang w:eastAsia="ja-JP"/>
        </w:rPr>
        <w:t>organis</w:t>
      </w:r>
      <w:r w:rsidR="008E3B7D" w:rsidRPr="00187EDA">
        <w:rPr>
          <w:rFonts w:eastAsia="Times New Roman" w:cs="Segoe UI"/>
          <w:sz w:val="24"/>
          <w:lang w:eastAsia="ja-JP"/>
        </w:rPr>
        <w:t>ations</w:t>
      </w:r>
      <w:r w:rsidR="008E3B7D" w:rsidRPr="00BB1F7E">
        <w:rPr>
          <w:rFonts w:eastAsia="Times New Roman" w:cs="Segoe UI"/>
          <w:sz w:val="24"/>
          <w:lang w:eastAsia="ja-JP"/>
        </w:rPr>
        <w:t xml:space="preserve"> and international development institutions. PEFA scores and reports allow all users of the information to gain a quick overview of the strengths and weaknesses of a country’s PFM system. Users also see the implications of the overall performance results for the key goals of fiscal discipline, strategic resource allocation, and efficient service delivery and for the seven pillars across the breadth of PFM activities. </w:t>
      </w:r>
    </w:p>
    <w:p w14:paraId="2F6B087E" w14:textId="2F3AD2B7" w:rsidR="008E3B7D" w:rsidRPr="00991BAF" w:rsidRDefault="008E3B7D" w:rsidP="00BB1F7E">
      <w:pPr>
        <w:pStyle w:val="NormalWeb"/>
        <w:spacing w:before="0" w:beforeAutospacing="0" w:after="120"/>
        <w:ind w:left="720"/>
        <w:jc w:val="both"/>
        <w:rPr>
          <w:rFonts w:asciiTheme="minorHAnsi" w:hAnsiTheme="minorHAnsi" w:cs="Segoe UI"/>
          <w:szCs w:val="22"/>
        </w:rPr>
      </w:pPr>
      <w:r w:rsidRPr="00991BAF">
        <w:rPr>
          <w:rFonts w:asciiTheme="minorHAnsi" w:hAnsiTheme="minorHAnsi" w:cs="Segoe UI"/>
          <w:szCs w:val="22"/>
        </w:rPr>
        <w:t xml:space="preserve">The PEFA analysis contributes to dialogue on the need and priorities for PFM reform. </w:t>
      </w:r>
      <w:r w:rsidRPr="00991BAF" w:rsidDel="00187EDA">
        <w:rPr>
          <w:rFonts w:asciiTheme="minorHAnsi" w:hAnsiTheme="minorHAnsi" w:cs="Segoe UI"/>
          <w:szCs w:val="22"/>
        </w:rPr>
        <w:t xml:space="preserve">It provides momentum for PFM reform and acts as a catalyst for action. </w:t>
      </w:r>
      <w:r w:rsidRPr="00991BAF">
        <w:rPr>
          <w:rFonts w:asciiTheme="minorHAnsi" w:hAnsiTheme="minorHAnsi" w:cs="Segoe UI"/>
          <w:szCs w:val="22"/>
        </w:rPr>
        <w:t xml:space="preserve">It helps governments to identify areas for further analysis and review. It fosters stakeholder coordination around a common, well accepted assessment framework. </w:t>
      </w:r>
    </w:p>
    <w:p w14:paraId="38319394" w14:textId="77777777" w:rsidR="008E3B7D" w:rsidRPr="00991BAF" w:rsidRDefault="008E3B7D" w:rsidP="00BB1F7E">
      <w:pPr>
        <w:pStyle w:val="NormalWeb"/>
        <w:spacing w:before="0" w:beforeAutospacing="0" w:after="120"/>
        <w:ind w:left="720"/>
        <w:jc w:val="both"/>
        <w:rPr>
          <w:rFonts w:asciiTheme="minorHAnsi" w:hAnsiTheme="minorHAnsi" w:cs="Segoe UI"/>
          <w:szCs w:val="22"/>
        </w:rPr>
      </w:pPr>
      <w:r w:rsidRPr="00991BAF">
        <w:rPr>
          <w:rFonts w:asciiTheme="minorHAnsi" w:hAnsiTheme="minorHAnsi" w:cs="Segoe UI"/>
          <w:szCs w:val="22"/>
        </w:rPr>
        <w:t>Most countries that have used PEFA have applied it successively every few years to monitor progress over time and to help refocus and rejuvenate their PFM reform agenda.</w:t>
      </w:r>
    </w:p>
    <w:p w14:paraId="60F76B62" w14:textId="77777777" w:rsidR="008E3B7D" w:rsidRPr="00991BAF" w:rsidRDefault="008E3B7D" w:rsidP="008E3B7D">
      <w:pPr>
        <w:pStyle w:val="NormalWeb"/>
        <w:spacing w:before="0" w:beforeAutospacing="0" w:after="120"/>
        <w:jc w:val="both"/>
        <w:rPr>
          <w:rFonts w:asciiTheme="minorHAnsi" w:hAnsiTheme="minorHAnsi" w:cs="Segoe UI"/>
          <w:szCs w:val="22"/>
        </w:rPr>
      </w:pPr>
    </w:p>
    <w:p w14:paraId="0EDF678B" w14:textId="77777777" w:rsidR="008E3B7D" w:rsidRPr="00991BAF" w:rsidRDefault="008E3B7D" w:rsidP="008E3B7D">
      <w:pPr>
        <w:pStyle w:val="ListBullet"/>
        <w:numPr>
          <w:ilvl w:val="0"/>
          <w:numId w:val="0"/>
        </w:numPr>
        <w:tabs>
          <w:tab w:val="left" w:pos="720"/>
        </w:tabs>
        <w:spacing w:before="120" w:after="120"/>
        <w:rPr>
          <w:rFonts w:ascii="Segoe UI" w:hAnsi="Segoe UI" w:cs="Segoe UI"/>
          <w:b/>
          <w:color w:val="365F91" w:themeColor="accent1" w:themeShade="BF"/>
          <w:sz w:val="21"/>
          <w:szCs w:val="21"/>
        </w:rPr>
      </w:pPr>
      <w:r w:rsidRPr="00991BAF">
        <w:rPr>
          <w:rFonts w:ascii="Segoe UI" w:hAnsi="Segoe UI" w:cs="Segoe UI"/>
          <w:b/>
          <w:color w:val="365F91" w:themeColor="accent1" w:themeShade="BF"/>
          <w:sz w:val="21"/>
          <w:szCs w:val="21"/>
        </w:rPr>
        <w:t>What else does PEFA offer?</w:t>
      </w:r>
    </w:p>
    <w:p w14:paraId="2B940A47" w14:textId="03DC9345" w:rsidR="008E3B7D" w:rsidRPr="00991BAF" w:rsidRDefault="008E3B7D" w:rsidP="008E3B7D">
      <w:pPr>
        <w:jc w:val="both"/>
        <w:rPr>
          <w:sz w:val="24"/>
          <w:szCs w:val="24"/>
        </w:rPr>
      </w:pPr>
      <w:r w:rsidRPr="00991BAF">
        <w:rPr>
          <w:sz w:val="24"/>
        </w:rPr>
        <w:t xml:space="preserve">In addition to the methodology and reports, the program provides guidance for analysis and reporting. The program provides support, monitoring, and analysis of PEFA assessments. The PEFA Secretariat offers free advice on the use of PEFA as one of many sources of information for examining and improving PFM performance. Detailed guidance for governments, project managers, assessors, and users of PEFA reports is available from the PEFA website: </w:t>
      </w:r>
      <w:hyperlink r:id="rId72" w:history="1">
        <w:r w:rsidRPr="00991BAF">
          <w:rPr>
            <w:rStyle w:val="Hyperlink"/>
            <w:sz w:val="24"/>
          </w:rPr>
          <w:t>www.pefa.org</w:t>
        </w:r>
      </w:hyperlink>
      <w:r w:rsidRPr="00991BAF">
        <w:rPr>
          <w:sz w:val="24"/>
        </w:rPr>
        <w:t xml:space="preserve">.  The website also provides information on </w:t>
      </w:r>
      <w:r w:rsidR="00FD5A30">
        <w:rPr>
          <w:sz w:val="24"/>
        </w:rPr>
        <w:t>more than</w:t>
      </w:r>
      <w:r w:rsidR="00FD5A30" w:rsidRPr="00991BAF">
        <w:rPr>
          <w:sz w:val="24"/>
        </w:rPr>
        <w:t xml:space="preserve"> </w:t>
      </w:r>
      <w:r w:rsidRPr="00991BAF">
        <w:rPr>
          <w:sz w:val="24"/>
        </w:rPr>
        <w:t>540 PEFA reports, and is constantly updated. It allows access to performance scores and other data from all published reports and is a repository for PEFA-related researc</w:t>
      </w:r>
      <w:r w:rsidR="009B268F">
        <w:rPr>
          <w:sz w:val="24"/>
        </w:rPr>
        <w:t>h.</w:t>
      </w:r>
      <w:r w:rsidR="00B3508C" w:rsidRPr="00991BAF">
        <w:rPr>
          <w:sz w:val="24"/>
          <w:szCs w:val="24"/>
        </w:rPr>
        <w:br/>
      </w:r>
    </w:p>
    <w:p w14:paraId="695B03E8" w14:textId="77777777" w:rsidR="008E3B7D" w:rsidRPr="00991BAF" w:rsidRDefault="008E3B7D">
      <w:pPr>
        <w:rPr>
          <w:sz w:val="24"/>
          <w:szCs w:val="24"/>
        </w:rPr>
      </w:pPr>
      <w:r w:rsidRPr="00991BAF">
        <w:rPr>
          <w:sz w:val="24"/>
          <w:szCs w:val="24"/>
        </w:rPr>
        <w:br w:type="page"/>
      </w:r>
    </w:p>
    <w:p w14:paraId="63B1CB5F" w14:textId="77777777" w:rsidR="006F02FD" w:rsidRPr="00991BAF" w:rsidRDefault="006F02FD" w:rsidP="006F02FD">
      <w:pPr>
        <w:pStyle w:val="Title"/>
        <w:rPr>
          <w:sz w:val="32"/>
          <w:szCs w:val="32"/>
        </w:rPr>
      </w:pPr>
      <w:r w:rsidRPr="00991BAF">
        <w:rPr>
          <w:sz w:val="32"/>
          <w:szCs w:val="32"/>
        </w:rPr>
        <w:lastRenderedPageBreak/>
        <w:t>World Bank Group</w:t>
      </w:r>
    </w:p>
    <w:p w14:paraId="36D3F186" w14:textId="77777777" w:rsidR="006F02FD" w:rsidRPr="00991BAF" w:rsidRDefault="006F02FD" w:rsidP="00E565F4">
      <w:pPr>
        <w:jc w:val="both"/>
        <w:rPr>
          <w:sz w:val="24"/>
          <w:szCs w:val="24"/>
        </w:rPr>
      </w:pPr>
    </w:p>
    <w:p w14:paraId="1B95FFB4" w14:textId="38044645" w:rsidR="00BB1F7E" w:rsidRPr="00BB1F7E" w:rsidRDefault="003E0D51" w:rsidP="00BB1F7E">
      <w:pPr>
        <w:jc w:val="both"/>
        <w:rPr>
          <w:sz w:val="24"/>
          <w:szCs w:val="24"/>
        </w:rPr>
      </w:pPr>
      <w:r>
        <w:rPr>
          <w:sz w:val="24"/>
          <w:szCs w:val="24"/>
        </w:rPr>
        <w:t xml:space="preserve">Like the IMF, </w:t>
      </w:r>
      <w:r w:rsidR="00541FF5">
        <w:rPr>
          <w:sz w:val="24"/>
          <w:szCs w:val="24"/>
        </w:rPr>
        <w:t>t</w:t>
      </w:r>
      <w:r w:rsidR="00E565F4" w:rsidRPr="00991BAF">
        <w:rPr>
          <w:sz w:val="24"/>
          <w:szCs w:val="24"/>
        </w:rPr>
        <w:t xml:space="preserve">he </w:t>
      </w:r>
      <w:r w:rsidR="00E565F4" w:rsidRPr="00991BAF">
        <w:rPr>
          <w:b/>
          <w:sz w:val="24"/>
          <w:szCs w:val="24"/>
        </w:rPr>
        <w:t>World Bank Group</w:t>
      </w:r>
      <w:r w:rsidR="00E565F4" w:rsidRPr="00991BAF">
        <w:rPr>
          <w:sz w:val="24"/>
          <w:szCs w:val="24"/>
        </w:rPr>
        <w:t xml:space="preserve"> was also established in 1944 as part of the Bretton Woods </w:t>
      </w:r>
      <w:r w:rsidR="006B5B28">
        <w:rPr>
          <w:sz w:val="24"/>
          <w:szCs w:val="24"/>
        </w:rPr>
        <w:t>A</w:t>
      </w:r>
      <w:r w:rsidR="00E565F4" w:rsidRPr="00991BAF">
        <w:rPr>
          <w:sz w:val="24"/>
          <w:szCs w:val="24"/>
        </w:rPr>
        <w:t>greement</w:t>
      </w:r>
      <w:r w:rsidR="0047507C">
        <w:rPr>
          <w:sz w:val="24"/>
          <w:szCs w:val="24"/>
        </w:rPr>
        <w:t>.</w:t>
      </w:r>
      <w:r w:rsidR="00E565F4" w:rsidRPr="00991BAF">
        <w:rPr>
          <w:sz w:val="24"/>
          <w:szCs w:val="24"/>
        </w:rPr>
        <w:t xml:space="preserve"> </w:t>
      </w:r>
      <w:r w:rsidR="0047507C">
        <w:rPr>
          <w:sz w:val="24"/>
          <w:szCs w:val="24"/>
        </w:rPr>
        <w:t>Its</w:t>
      </w:r>
      <w:r w:rsidR="00E565F4" w:rsidRPr="00991BAF">
        <w:rPr>
          <w:sz w:val="24"/>
          <w:szCs w:val="24"/>
        </w:rPr>
        <w:t xml:space="preserve"> mission </w:t>
      </w:r>
      <w:r w:rsidR="0047507C">
        <w:rPr>
          <w:sz w:val="24"/>
          <w:szCs w:val="24"/>
        </w:rPr>
        <w:t xml:space="preserve">is </w:t>
      </w:r>
      <w:r w:rsidR="00E565F4" w:rsidRPr="00991BAF">
        <w:rPr>
          <w:sz w:val="24"/>
          <w:szCs w:val="24"/>
        </w:rPr>
        <w:t xml:space="preserve">to alleviate poverty and promote development around the world through making available financial assistance and providing advice and aid on good governance. </w:t>
      </w:r>
      <w:r w:rsidR="00BB1F7E" w:rsidRPr="00BB1F7E">
        <w:rPr>
          <w:sz w:val="24"/>
          <w:szCs w:val="24"/>
        </w:rPr>
        <w:t>The World Bank is committed to promoting fiscal transparency at the global and national levels</w:t>
      </w:r>
      <w:r w:rsidR="00BB1F7E">
        <w:rPr>
          <w:sz w:val="24"/>
          <w:szCs w:val="24"/>
        </w:rPr>
        <w:t>, recognising its contribution</w:t>
      </w:r>
      <w:r w:rsidR="00BB1F7E" w:rsidRPr="00BB1F7E">
        <w:rPr>
          <w:sz w:val="24"/>
          <w:szCs w:val="24"/>
        </w:rPr>
        <w:t xml:space="preserve"> to macroeconomic stability, greater efficiency and equity in fiscal policies, and increased public trust in government. </w:t>
      </w:r>
    </w:p>
    <w:p w14:paraId="647F66B8" w14:textId="77777777" w:rsidR="00BB1F7E" w:rsidRPr="00BB1F7E" w:rsidRDefault="00BB1F7E" w:rsidP="00BB1F7E">
      <w:pPr>
        <w:jc w:val="both"/>
        <w:rPr>
          <w:sz w:val="24"/>
          <w:szCs w:val="24"/>
        </w:rPr>
      </w:pPr>
    </w:p>
    <w:p w14:paraId="069481E1" w14:textId="77777777" w:rsidR="00BB1F7E" w:rsidRPr="00BB1F7E" w:rsidRDefault="00BB1F7E" w:rsidP="00BB1F7E">
      <w:pPr>
        <w:jc w:val="both"/>
        <w:rPr>
          <w:sz w:val="24"/>
          <w:szCs w:val="24"/>
        </w:rPr>
      </w:pPr>
      <w:r w:rsidRPr="00BB1F7E">
        <w:rPr>
          <w:sz w:val="24"/>
          <w:szCs w:val="24"/>
        </w:rPr>
        <w:t>Through a number of programs and projects, the World Bank has leveraged international platforms and initiatives to support client governments design and implement fiscal transparency reforms and improve fiscal governance. It has also worked closely with partner institutions to surface and disseminate international good practices with the objective of helping countries better achieve transparency dividends.</w:t>
      </w:r>
    </w:p>
    <w:p w14:paraId="0A4750D6" w14:textId="77777777" w:rsidR="00BB1F7E" w:rsidRPr="00BB1F7E" w:rsidRDefault="00BB1F7E" w:rsidP="00BB1F7E">
      <w:pPr>
        <w:jc w:val="both"/>
        <w:rPr>
          <w:sz w:val="24"/>
          <w:szCs w:val="24"/>
        </w:rPr>
      </w:pPr>
    </w:p>
    <w:p w14:paraId="6CF4C8C7" w14:textId="77777777" w:rsidR="00BB1F7E" w:rsidRPr="00BB1F7E" w:rsidRDefault="00BB1F7E" w:rsidP="00BB1F7E">
      <w:pPr>
        <w:jc w:val="both"/>
        <w:rPr>
          <w:b/>
          <w:i/>
          <w:color w:val="0070C0"/>
          <w:sz w:val="24"/>
          <w:szCs w:val="24"/>
        </w:rPr>
      </w:pPr>
      <w:r w:rsidRPr="00BB1F7E">
        <w:rPr>
          <w:b/>
          <w:i/>
          <w:color w:val="0070C0"/>
          <w:sz w:val="24"/>
          <w:szCs w:val="24"/>
        </w:rPr>
        <w:t>How does the World Bank promote fiscal transparency?</w:t>
      </w:r>
    </w:p>
    <w:p w14:paraId="05C76C7D" w14:textId="1A781104" w:rsidR="00BB1F7E" w:rsidRPr="00A97DA0" w:rsidRDefault="00BB1F7E" w:rsidP="00BB1F7E">
      <w:pPr>
        <w:jc w:val="both"/>
        <w:rPr>
          <w:sz w:val="24"/>
          <w:szCs w:val="24"/>
        </w:rPr>
      </w:pPr>
      <w:r w:rsidRPr="00BB1F7E">
        <w:rPr>
          <w:b/>
          <w:sz w:val="24"/>
          <w:szCs w:val="24"/>
        </w:rPr>
        <w:br/>
      </w:r>
      <w:r w:rsidRPr="00A97DA0">
        <w:rPr>
          <w:b/>
          <w:i/>
          <w:sz w:val="24"/>
          <w:szCs w:val="24"/>
        </w:rPr>
        <w:t xml:space="preserve">Public Expenditure and Financial Accountability (PEFA) Framework – </w:t>
      </w:r>
      <w:r w:rsidRPr="00A97DA0">
        <w:rPr>
          <w:sz w:val="24"/>
          <w:szCs w:val="24"/>
        </w:rPr>
        <w:t xml:space="preserve">The World Bank is one of the key </w:t>
      </w:r>
      <w:r w:rsidR="00EA63FA" w:rsidRPr="00A97DA0">
        <w:rPr>
          <w:sz w:val="24"/>
          <w:szCs w:val="24"/>
        </w:rPr>
        <w:t xml:space="preserve">institutional </w:t>
      </w:r>
      <w:r w:rsidR="00BC6CB8">
        <w:rPr>
          <w:sz w:val="24"/>
          <w:szCs w:val="24"/>
        </w:rPr>
        <w:t>partners</w:t>
      </w:r>
      <w:r w:rsidR="00BC6CB8" w:rsidRPr="00A97DA0">
        <w:rPr>
          <w:sz w:val="24"/>
          <w:szCs w:val="24"/>
        </w:rPr>
        <w:t xml:space="preserve"> </w:t>
      </w:r>
      <w:r w:rsidRPr="00A97DA0">
        <w:rPr>
          <w:sz w:val="24"/>
          <w:szCs w:val="24"/>
        </w:rPr>
        <w:t xml:space="preserve">of the PEFA framework. </w:t>
      </w:r>
      <w:r w:rsidR="006D6BB7">
        <w:rPr>
          <w:sz w:val="24"/>
          <w:szCs w:val="24"/>
        </w:rPr>
        <w:t>O</w:t>
      </w:r>
      <w:r w:rsidR="00D73C6E">
        <w:rPr>
          <w:sz w:val="24"/>
          <w:szCs w:val="24"/>
        </w:rPr>
        <w:t xml:space="preserve">ne of the International Development Association (IDA) 18 recommendations/proposed actions under the Governance and Institutions pillar is </w:t>
      </w:r>
      <w:r w:rsidR="00A9433A">
        <w:rPr>
          <w:sz w:val="24"/>
          <w:szCs w:val="24"/>
        </w:rPr>
        <w:t>to support</w:t>
      </w:r>
      <w:r w:rsidR="00D73C6E">
        <w:rPr>
          <w:sz w:val="24"/>
          <w:szCs w:val="24"/>
        </w:rPr>
        <w:t xml:space="preserve"> at least 10 IDA countries in performing 2</w:t>
      </w:r>
      <w:r w:rsidR="00D73C6E" w:rsidRPr="00BC6CB8">
        <w:rPr>
          <w:sz w:val="24"/>
          <w:szCs w:val="24"/>
          <w:vertAlign w:val="superscript"/>
        </w:rPr>
        <w:t>nd</w:t>
      </w:r>
      <w:r w:rsidR="00D73C6E">
        <w:rPr>
          <w:sz w:val="24"/>
          <w:szCs w:val="24"/>
        </w:rPr>
        <w:t xml:space="preserve"> or subsequent PEFA assessments, as part of the broader objective of improving public expenditure, financial management, and procurement.</w:t>
      </w:r>
    </w:p>
    <w:p w14:paraId="4E99A3FE" w14:textId="77777777" w:rsidR="00BB1F7E" w:rsidRPr="00A97DA0" w:rsidRDefault="00BB1F7E" w:rsidP="00BB1F7E">
      <w:pPr>
        <w:jc w:val="both"/>
        <w:rPr>
          <w:sz w:val="24"/>
          <w:szCs w:val="24"/>
        </w:rPr>
      </w:pPr>
    </w:p>
    <w:p w14:paraId="77352408" w14:textId="4AD49F09" w:rsidR="00BB1F7E" w:rsidRPr="00BB1F7E" w:rsidRDefault="00BB1F7E" w:rsidP="00BB1F7E">
      <w:pPr>
        <w:jc w:val="both"/>
        <w:rPr>
          <w:sz w:val="24"/>
          <w:szCs w:val="24"/>
        </w:rPr>
      </w:pPr>
      <w:r w:rsidRPr="00A97DA0">
        <w:rPr>
          <w:b/>
          <w:i/>
          <w:sz w:val="24"/>
          <w:szCs w:val="24"/>
        </w:rPr>
        <w:t xml:space="preserve">BOOST - </w:t>
      </w:r>
      <w:r w:rsidR="000F570E">
        <w:rPr>
          <w:sz w:val="24"/>
          <w:szCs w:val="24"/>
        </w:rPr>
        <w:t>Boost promotes the effective use of budget data for improved budgetary decision-making, analysis, transparency, and accountability. The program strives to make well-classified and highly disaggregated budget data available for policymakers and practitioners within government, researchers, and civil society. The program assists client governments clean, verify, organise, and disseminate their entire public spending datasets in machine-readable, easily accessible formats. It facilitates the dissemination of country BOOST datasets via (</w:t>
      </w:r>
      <w:proofErr w:type="spellStart"/>
      <w:r w:rsidR="000F570E">
        <w:rPr>
          <w:sz w:val="24"/>
          <w:szCs w:val="24"/>
        </w:rPr>
        <w:t>i</w:t>
      </w:r>
      <w:proofErr w:type="spellEnd"/>
      <w:r w:rsidR="000F570E">
        <w:rPr>
          <w:sz w:val="24"/>
          <w:szCs w:val="24"/>
        </w:rPr>
        <w:t xml:space="preserve">) the World Bank’s Open Budgets Portal, a one stop shop for budget </w:t>
      </w:r>
      <w:proofErr w:type="spellStart"/>
      <w:r w:rsidR="000F570E">
        <w:rPr>
          <w:sz w:val="24"/>
          <w:szCs w:val="24"/>
        </w:rPr>
        <w:t>microdata</w:t>
      </w:r>
      <w:proofErr w:type="spellEnd"/>
      <w:r w:rsidR="000F570E">
        <w:rPr>
          <w:sz w:val="24"/>
          <w:szCs w:val="24"/>
        </w:rPr>
        <w:t xml:space="preserve"> worldwide, and (ii) through the development of country-owned web portals. The program also trains non-state actors, such as CSO representatives and journalists, on how to effectively access and use budget data to improve the policy dialogue around public expenditure</w:t>
      </w:r>
      <w:r w:rsidRPr="00BB1F7E">
        <w:rPr>
          <w:sz w:val="24"/>
          <w:szCs w:val="24"/>
        </w:rPr>
        <w:t>.</w:t>
      </w:r>
    </w:p>
    <w:p w14:paraId="4CB4422A" w14:textId="77777777" w:rsidR="00BB1F7E" w:rsidRPr="00BB1F7E" w:rsidRDefault="00BB1F7E" w:rsidP="00BB1F7E">
      <w:pPr>
        <w:jc w:val="both"/>
        <w:rPr>
          <w:sz w:val="24"/>
          <w:szCs w:val="24"/>
        </w:rPr>
      </w:pPr>
    </w:p>
    <w:p w14:paraId="3A5B1774" w14:textId="1FCFC49F" w:rsidR="00BB1F7E" w:rsidRPr="00BB1F7E" w:rsidRDefault="00BB1F7E" w:rsidP="00BB1F7E">
      <w:pPr>
        <w:jc w:val="both"/>
        <w:rPr>
          <w:sz w:val="24"/>
          <w:szCs w:val="24"/>
        </w:rPr>
      </w:pPr>
      <w:r w:rsidRPr="00BB1F7E">
        <w:rPr>
          <w:b/>
          <w:i/>
          <w:color w:val="000000" w:themeColor="text1"/>
          <w:sz w:val="24"/>
          <w:szCs w:val="24"/>
        </w:rPr>
        <w:t xml:space="preserve">Open Contracting - </w:t>
      </w:r>
      <w:r w:rsidRPr="00BB1F7E">
        <w:rPr>
          <w:sz w:val="24"/>
          <w:szCs w:val="24"/>
        </w:rPr>
        <w:t xml:space="preserve">The Open Contracting </w:t>
      </w:r>
      <w:r w:rsidR="00EC2B40">
        <w:rPr>
          <w:sz w:val="24"/>
          <w:szCs w:val="24"/>
        </w:rPr>
        <w:t>program</w:t>
      </w:r>
      <w:r w:rsidR="00EC2B40" w:rsidRPr="00BB1F7E">
        <w:rPr>
          <w:sz w:val="24"/>
          <w:szCs w:val="24"/>
        </w:rPr>
        <w:t xml:space="preserve"> </w:t>
      </w:r>
      <w:r w:rsidRPr="00BB1F7E">
        <w:rPr>
          <w:sz w:val="24"/>
          <w:szCs w:val="24"/>
        </w:rPr>
        <w:t xml:space="preserve">supports client government adoption of norms, practices, and methodologies for increased disclosure and participation in public contracting. This involves the disclosure of relevant public </w:t>
      </w:r>
      <w:r w:rsidR="00FC4F08">
        <w:rPr>
          <w:sz w:val="24"/>
          <w:szCs w:val="24"/>
        </w:rPr>
        <w:t>contracting</w:t>
      </w:r>
      <w:r w:rsidR="00FC4F08" w:rsidRPr="00BB1F7E">
        <w:rPr>
          <w:sz w:val="24"/>
          <w:szCs w:val="24"/>
        </w:rPr>
        <w:t xml:space="preserve"> </w:t>
      </w:r>
      <w:r w:rsidRPr="00BB1F7E">
        <w:rPr>
          <w:sz w:val="24"/>
          <w:szCs w:val="24"/>
        </w:rPr>
        <w:t>information</w:t>
      </w:r>
      <w:r w:rsidR="00FC4F08">
        <w:rPr>
          <w:sz w:val="24"/>
          <w:szCs w:val="24"/>
        </w:rPr>
        <w:t>,</w:t>
      </w:r>
      <w:r w:rsidRPr="00BB1F7E">
        <w:rPr>
          <w:sz w:val="24"/>
          <w:szCs w:val="24"/>
        </w:rPr>
        <w:t xml:space="preserve"> from </w:t>
      </w:r>
      <w:r w:rsidR="00FC4F08">
        <w:rPr>
          <w:sz w:val="24"/>
          <w:szCs w:val="24"/>
        </w:rPr>
        <w:t xml:space="preserve">planning </w:t>
      </w:r>
      <w:r w:rsidRPr="00BB1F7E">
        <w:rPr>
          <w:sz w:val="24"/>
          <w:szCs w:val="24"/>
        </w:rPr>
        <w:t>through contract award and implementation</w:t>
      </w:r>
      <w:r w:rsidR="00FC4F08">
        <w:rPr>
          <w:sz w:val="24"/>
          <w:szCs w:val="24"/>
        </w:rPr>
        <w:t>,</w:t>
      </w:r>
      <w:r w:rsidRPr="00BB1F7E">
        <w:rPr>
          <w:sz w:val="24"/>
          <w:szCs w:val="24"/>
        </w:rPr>
        <w:t xml:space="preserve"> in order to allow for effective monitoring and accountability </w:t>
      </w:r>
      <w:r w:rsidR="00FC4F08">
        <w:rPr>
          <w:sz w:val="24"/>
          <w:szCs w:val="24"/>
        </w:rPr>
        <w:t>of how governments are spending taxpayers’ money</w:t>
      </w:r>
      <w:r w:rsidRPr="00BB1F7E">
        <w:rPr>
          <w:sz w:val="24"/>
          <w:szCs w:val="24"/>
        </w:rPr>
        <w:t>.</w:t>
      </w:r>
    </w:p>
    <w:p w14:paraId="539FA0F2" w14:textId="77777777" w:rsidR="00BB1F7E" w:rsidRPr="00BB1F7E" w:rsidRDefault="00BB1F7E" w:rsidP="00BB1F7E">
      <w:pPr>
        <w:jc w:val="both"/>
        <w:rPr>
          <w:sz w:val="24"/>
          <w:szCs w:val="24"/>
        </w:rPr>
      </w:pPr>
    </w:p>
    <w:p w14:paraId="2DEE3BA8" w14:textId="797C7DF2" w:rsidR="00BB1F7E" w:rsidRPr="00BB1F7E" w:rsidRDefault="00BB1F7E" w:rsidP="00BB1F7E">
      <w:pPr>
        <w:jc w:val="both"/>
        <w:rPr>
          <w:sz w:val="24"/>
          <w:szCs w:val="24"/>
        </w:rPr>
      </w:pPr>
      <w:proofErr w:type="spellStart"/>
      <w:r w:rsidRPr="00BB1F7E">
        <w:rPr>
          <w:b/>
          <w:i/>
          <w:sz w:val="24"/>
          <w:szCs w:val="24"/>
        </w:rPr>
        <w:t>OpenGov</w:t>
      </w:r>
      <w:proofErr w:type="spellEnd"/>
      <w:r w:rsidRPr="00BB1F7E">
        <w:rPr>
          <w:b/>
          <w:i/>
          <w:sz w:val="24"/>
          <w:szCs w:val="24"/>
        </w:rPr>
        <w:t xml:space="preserve"> Global Solutions Group (GSG) - </w:t>
      </w:r>
      <w:r w:rsidRPr="00BB1F7E">
        <w:rPr>
          <w:sz w:val="24"/>
          <w:szCs w:val="24"/>
        </w:rPr>
        <w:t xml:space="preserve">The </w:t>
      </w:r>
      <w:proofErr w:type="spellStart"/>
      <w:r w:rsidRPr="00BB1F7E">
        <w:rPr>
          <w:sz w:val="24"/>
          <w:szCs w:val="24"/>
        </w:rPr>
        <w:t>OpenGov</w:t>
      </w:r>
      <w:proofErr w:type="spellEnd"/>
      <w:r w:rsidRPr="00BB1F7E">
        <w:rPr>
          <w:sz w:val="24"/>
          <w:szCs w:val="24"/>
        </w:rPr>
        <w:t xml:space="preserve"> GSG has as its objective the </w:t>
      </w:r>
      <w:r w:rsidR="003D6F3F">
        <w:rPr>
          <w:sz w:val="24"/>
          <w:szCs w:val="24"/>
        </w:rPr>
        <w:t>enhanced coordination</w:t>
      </w:r>
      <w:r w:rsidR="003D6F3F" w:rsidRPr="00BB1F7E">
        <w:rPr>
          <w:sz w:val="24"/>
          <w:szCs w:val="24"/>
        </w:rPr>
        <w:t xml:space="preserve"> </w:t>
      </w:r>
      <w:r w:rsidRPr="00BB1F7E">
        <w:rPr>
          <w:sz w:val="24"/>
          <w:szCs w:val="24"/>
        </w:rPr>
        <w:t>of the World Bank’s efforts around open government reforms</w:t>
      </w:r>
      <w:r w:rsidR="00A9433A">
        <w:rPr>
          <w:sz w:val="24"/>
          <w:szCs w:val="24"/>
        </w:rPr>
        <w:t xml:space="preserve">, </w:t>
      </w:r>
      <w:r w:rsidR="00A9433A" w:rsidRPr="00BB1F7E">
        <w:rPr>
          <w:sz w:val="24"/>
          <w:szCs w:val="24"/>
        </w:rPr>
        <w:t xml:space="preserve">which include fiscal transparency practices around disclosure, coverage, content, </w:t>
      </w:r>
      <w:r w:rsidR="00A9433A" w:rsidRPr="00BB1F7E">
        <w:rPr>
          <w:sz w:val="24"/>
          <w:szCs w:val="24"/>
        </w:rPr>
        <w:lastRenderedPageBreak/>
        <w:t>accessibility, and reusability</w:t>
      </w:r>
      <w:r w:rsidR="009D3858">
        <w:rPr>
          <w:sz w:val="24"/>
          <w:szCs w:val="24"/>
        </w:rPr>
        <w:t>.</w:t>
      </w:r>
      <w:r w:rsidRPr="00BB1F7E">
        <w:rPr>
          <w:sz w:val="24"/>
          <w:szCs w:val="24"/>
        </w:rPr>
        <w:t xml:space="preserve"> </w:t>
      </w:r>
      <w:r w:rsidR="009D3858">
        <w:rPr>
          <w:sz w:val="24"/>
          <w:szCs w:val="24"/>
        </w:rPr>
        <w:t>This serves</w:t>
      </w:r>
      <w:r w:rsidRPr="00BB1F7E">
        <w:rPr>
          <w:sz w:val="24"/>
          <w:szCs w:val="24"/>
        </w:rPr>
        <w:t xml:space="preserve"> to ensure that the World Bank plays a leadership role in defining the growing global agenda around open government initiatives and better addresses growing client demand for such work. It also promotes the research, design, implementation, and evaluation of open government reforms.</w:t>
      </w:r>
    </w:p>
    <w:p w14:paraId="27736A68" w14:textId="77777777" w:rsidR="00BB1F7E" w:rsidRPr="00BB1F7E" w:rsidRDefault="00BB1F7E" w:rsidP="00BB1F7E">
      <w:pPr>
        <w:jc w:val="both"/>
        <w:rPr>
          <w:sz w:val="24"/>
          <w:szCs w:val="24"/>
        </w:rPr>
      </w:pPr>
    </w:p>
    <w:p w14:paraId="11C5F179" w14:textId="627333E1" w:rsidR="00BB1F7E" w:rsidRPr="00BB1F7E" w:rsidRDefault="00BB1F7E" w:rsidP="00BB1F7E">
      <w:pPr>
        <w:jc w:val="both"/>
        <w:rPr>
          <w:sz w:val="24"/>
          <w:szCs w:val="24"/>
        </w:rPr>
      </w:pPr>
      <w:r w:rsidRPr="00BB1F7E">
        <w:rPr>
          <w:b/>
          <w:i/>
          <w:color w:val="000000" w:themeColor="text1"/>
          <w:sz w:val="24"/>
          <w:szCs w:val="24"/>
        </w:rPr>
        <w:t xml:space="preserve">Public Expenditure Reviews (PER) - </w:t>
      </w:r>
      <w:r w:rsidRPr="00BB1F7E">
        <w:rPr>
          <w:sz w:val="24"/>
          <w:szCs w:val="24"/>
        </w:rPr>
        <w:t>PERs analyse both the level and pattern of a country’s public expenditure in order to assess the effectiveness and equity of public spending, as well as to identify bottlenecks and other issues preventing greater spending effectiveness. These annually published World Bank reports are available to the public and are overseen by a wide range of stakeholders, including representatives from civil society.</w:t>
      </w:r>
    </w:p>
    <w:p w14:paraId="71CD72B1" w14:textId="77777777" w:rsidR="00BB1F7E" w:rsidRPr="00BB1F7E" w:rsidRDefault="00BB1F7E" w:rsidP="00BB1F7E">
      <w:pPr>
        <w:jc w:val="both"/>
        <w:rPr>
          <w:sz w:val="24"/>
          <w:szCs w:val="24"/>
        </w:rPr>
      </w:pPr>
    </w:p>
    <w:p w14:paraId="71B5D1EE" w14:textId="4A743A06" w:rsidR="00BB1F7E" w:rsidRPr="00BB1F7E" w:rsidRDefault="00BB1F7E" w:rsidP="00BB1F7E">
      <w:pPr>
        <w:jc w:val="both"/>
        <w:rPr>
          <w:sz w:val="24"/>
          <w:szCs w:val="24"/>
        </w:rPr>
      </w:pPr>
      <w:r w:rsidRPr="00BB1F7E">
        <w:rPr>
          <w:b/>
          <w:i/>
          <w:sz w:val="24"/>
          <w:szCs w:val="24"/>
        </w:rPr>
        <w:t xml:space="preserve">Financial Management Information System (FMIS) – Open Budget Data survey - </w:t>
      </w:r>
      <w:r w:rsidRPr="00BB1F7E">
        <w:rPr>
          <w:sz w:val="24"/>
          <w:szCs w:val="24"/>
        </w:rPr>
        <w:t>This detailed assessment analyses the ways in which FMIS can be used not only for government accounting and budget control, but also to publish reliable open budget data and promote transparency. It identifies indicators around existence, source/reliability, scope, and content to assess the web publishing platforms.</w:t>
      </w:r>
    </w:p>
    <w:p w14:paraId="67438B5F" w14:textId="77777777" w:rsidR="00BB1F7E" w:rsidRPr="00BB1F7E" w:rsidRDefault="00BB1F7E" w:rsidP="00BB1F7E">
      <w:pPr>
        <w:jc w:val="both"/>
        <w:rPr>
          <w:sz w:val="24"/>
          <w:szCs w:val="24"/>
        </w:rPr>
      </w:pPr>
    </w:p>
    <w:p w14:paraId="2546BBB7" w14:textId="14645598" w:rsidR="00BB1F7E" w:rsidRPr="00BB1F7E" w:rsidRDefault="00BB1F7E" w:rsidP="00BB1F7E">
      <w:pPr>
        <w:jc w:val="both"/>
        <w:rPr>
          <w:sz w:val="24"/>
          <w:szCs w:val="24"/>
        </w:rPr>
      </w:pPr>
      <w:r w:rsidRPr="00BB1F7E">
        <w:rPr>
          <w:b/>
          <w:i/>
          <w:color w:val="000000" w:themeColor="text1"/>
          <w:sz w:val="24"/>
          <w:szCs w:val="24"/>
        </w:rPr>
        <w:t>GIFT Stewardship</w:t>
      </w:r>
      <w:r w:rsidR="0063097A">
        <w:rPr>
          <w:b/>
          <w:i/>
          <w:color w:val="000000" w:themeColor="text1"/>
          <w:sz w:val="24"/>
          <w:szCs w:val="24"/>
        </w:rPr>
        <w:t>, OGP,</w:t>
      </w:r>
      <w:r w:rsidR="00820F65">
        <w:rPr>
          <w:b/>
          <w:i/>
          <w:color w:val="000000" w:themeColor="text1"/>
          <w:sz w:val="24"/>
          <w:szCs w:val="24"/>
        </w:rPr>
        <w:t xml:space="preserve"> and OGP Fiscal Openness Working Group (FOWG)</w:t>
      </w:r>
      <w:r w:rsidRPr="00BB1F7E">
        <w:rPr>
          <w:b/>
          <w:i/>
          <w:color w:val="000000" w:themeColor="text1"/>
          <w:sz w:val="24"/>
          <w:szCs w:val="24"/>
        </w:rPr>
        <w:t xml:space="preserve"> </w:t>
      </w:r>
      <w:r w:rsidR="006D6BB7">
        <w:rPr>
          <w:b/>
          <w:i/>
          <w:color w:val="000000" w:themeColor="text1"/>
          <w:sz w:val="24"/>
          <w:szCs w:val="24"/>
        </w:rPr>
        <w:t>-</w:t>
      </w:r>
      <w:r>
        <w:rPr>
          <w:b/>
          <w:i/>
          <w:color w:val="000000" w:themeColor="text1"/>
          <w:sz w:val="24"/>
          <w:szCs w:val="24"/>
        </w:rPr>
        <w:t xml:space="preserve"> </w:t>
      </w:r>
      <w:r w:rsidRPr="00BB1F7E">
        <w:rPr>
          <w:sz w:val="24"/>
          <w:szCs w:val="24"/>
        </w:rPr>
        <w:t>As a founding lead steward of GIFT, the World Bank is responsible for helping lead the network and working closely with GIFT’s Network Director and Coordination Team</w:t>
      </w:r>
      <w:r w:rsidR="00820F65">
        <w:rPr>
          <w:sz w:val="24"/>
          <w:szCs w:val="24"/>
        </w:rPr>
        <w:t>. The World Bank collaborates with GIFT in supporting fiscal transparency through the OGP’s FOWG</w:t>
      </w:r>
      <w:r w:rsidRPr="00BB1F7E">
        <w:rPr>
          <w:sz w:val="24"/>
          <w:szCs w:val="24"/>
        </w:rPr>
        <w:t>.</w:t>
      </w:r>
      <w:r w:rsidR="00D73C6E">
        <w:rPr>
          <w:sz w:val="24"/>
          <w:szCs w:val="24"/>
        </w:rPr>
        <w:t xml:space="preserve"> </w:t>
      </w:r>
      <w:r w:rsidR="0063097A">
        <w:rPr>
          <w:sz w:val="24"/>
          <w:szCs w:val="24"/>
        </w:rPr>
        <w:t>Additionally</w:t>
      </w:r>
      <w:r w:rsidR="00D73C6E">
        <w:rPr>
          <w:sz w:val="24"/>
          <w:szCs w:val="24"/>
        </w:rPr>
        <w:t xml:space="preserve">, one of the Governance and Institutions recommendations/proposed actions </w:t>
      </w:r>
      <w:r w:rsidR="006D6BB7">
        <w:rPr>
          <w:sz w:val="24"/>
          <w:szCs w:val="24"/>
        </w:rPr>
        <w:t xml:space="preserve">in </w:t>
      </w:r>
      <w:r w:rsidR="00D73C6E">
        <w:rPr>
          <w:sz w:val="24"/>
          <w:szCs w:val="24"/>
        </w:rPr>
        <w:t xml:space="preserve">IDA18 is </w:t>
      </w:r>
      <w:r w:rsidR="006D6BB7">
        <w:rPr>
          <w:sz w:val="24"/>
          <w:szCs w:val="24"/>
        </w:rPr>
        <w:t>to support</w:t>
      </w:r>
      <w:r w:rsidR="00D73C6E">
        <w:rPr>
          <w:sz w:val="24"/>
          <w:szCs w:val="24"/>
        </w:rPr>
        <w:t xml:space="preserve"> </w:t>
      </w:r>
      <w:r w:rsidR="00C3718E">
        <w:rPr>
          <w:sz w:val="24"/>
          <w:szCs w:val="24"/>
        </w:rPr>
        <w:t>at least one-third of IDA countries to operationalize reform commitments toward the OGP agenda</w:t>
      </w:r>
      <w:r w:rsidR="006D6BB7">
        <w:rPr>
          <w:sz w:val="24"/>
          <w:szCs w:val="24"/>
        </w:rPr>
        <w:t>—including fiscal transparency commitments—</w:t>
      </w:r>
      <w:r w:rsidR="0017007A">
        <w:rPr>
          <w:sz w:val="24"/>
          <w:szCs w:val="24"/>
        </w:rPr>
        <w:t xml:space="preserve">in order </w:t>
      </w:r>
      <w:r w:rsidR="00C3718E">
        <w:rPr>
          <w:sz w:val="24"/>
          <w:szCs w:val="24"/>
        </w:rPr>
        <w:t>to strengthen transparent, accountable, participa</w:t>
      </w:r>
      <w:r w:rsidR="006D6BB7">
        <w:rPr>
          <w:sz w:val="24"/>
          <w:szCs w:val="24"/>
        </w:rPr>
        <w:t>tory, and inclusive governments</w:t>
      </w:r>
      <w:r w:rsidR="00D73C6E">
        <w:rPr>
          <w:sz w:val="24"/>
          <w:szCs w:val="24"/>
        </w:rPr>
        <w:t>.</w:t>
      </w:r>
    </w:p>
    <w:p w14:paraId="400275CD" w14:textId="77777777" w:rsidR="00BB1F7E" w:rsidRPr="00991BAF" w:rsidRDefault="00BB1F7E" w:rsidP="00E565F4">
      <w:pPr>
        <w:jc w:val="both"/>
        <w:rPr>
          <w:sz w:val="24"/>
          <w:szCs w:val="24"/>
        </w:rPr>
      </w:pPr>
    </w:p>
    <w:p w14:paraId="2E3C096E" w14:textId="77777777" w:rsidR="00E565F4" w:rsidRPr="00991BAF" w:rsidRDefault="00E565F4" w:rsidP="00E565F4">
      <w:pPr>
        <w:jc w:val="both"/>
        <w:rPr>
          <w:sz w:val="24"/>
          <w:szCs w:val="24"/>
        </w:rPr>
      </w:pPr>
    </w:p>
    <w:p w14:paraId="504282AC" w14:textId="77777777" w:rsidR="008107F8" w:rsidRPr="00991BAF" w:rsidRDefault="008107F8">
      <w:pPr>
        <w:rPr>
          <w:sz w:val="24"/>
          <w:szCs w:val="24"/>
        </w:rPr>
      </w:pPr>
    </w:p>
    <w:p w14:paraId="528B74D2" w14:textId="77777777" w:rsidR="00BB1F7E" w:rsidRDefault="00BB1F7E">
      <w:pPr>
        <w:rPr>
          <w:rFonts w:asciiTheme="majorHAnsi" w:eastAsiaTheme="majorEastAsia" w:hAnsiTheme="majorHAnsi" w:cstheme="majorBidi"/>
          <w:color w:val="17365D" w:themeColor="text2" w:themeShade="BF"/>
          <w:spacing w:val="5"/>
          <w:kern w:val="28"/>
          <w:sz w:val="32"/>
          <w:szCs w:val="32"/>
        </w:rPr>
      </w:pPr>
      <w:r>
        <w:rPr>
          <w:sz w:val="32"/>
          <w:szCs w:val="32"/>
        </w:rPr>
        <w:br w:type="page"/>
      </w:r>
    </w:p>
    <w:p w14:paraId="229BE5CA" w14:textId="7540D07E" w:rsidR="008107F8" w:rsidRPr="00991BAF" w:rsidRDefault="00DE58FA" w:rsidP="008107F8">
      <w:pPr>
        <w:pStyle w:val="Title"/>
        <w:rPr>
          <w:sz w:val="32"/>
          <w:szCs w:val="32"/>
        </w:rPr>
      </w:pPr>
      <w:r w:rsidRPr="00991BAF">
        <w:rPr>
          <w:sz w:val="32"/>
          <w:szCs w:val="32"/>
        </w:rPr>
        <w:lastRenderedPageBreak/>
        <w:t>Other relevant organisations and standards</w:t>
      </w:r>
      <w:r w:rsidR="008107F8" w:rsidRPr="00991BAF">
        <w:rPr>
          <w:sz w:val="32"/>
          <w:szCs w:val="32"/>
        </w:rPr>
        <w:t xml:space="preserve"> </w:t>
      </w:r>
    </w:p>
    <w:p w14:paraId="51CB4009" w14:textId="77777777" w:rsidR="008107F8" w:rsidRPr="00991BAF" w:rsidRDefault="008107F8" w:rsidP="008107F8">
      <w:pPr>
        <w:jc w:val="both"/>
        <w:rPr>
          <w:sz w:val="24"/>
          <w:szCs w:val="24"/>
        </w:rPr>
      </w:pPr>
    </w:p>
    <w:p w14:paraId="7D64884F" w14:textId="77777777" w:rsidR="008107F8" w:rsidRPr="00991BAF" w:rsidRDefault="008107F8" w:rsidP="008107F8">
      <w:pPr>
        <w:jc w:val="both"/>
        <w:rPr>
          <w:sz w:val="24"/>
          <w:szCs w:val="24"/>
        </w:rPr>
      </w:pPr>
      <w:r w:rsidRPr="00991BAF">
        <w:rPr>
          <w:sz w:val="24"/>
          <w:szCs w:val="24"/>
        </w:rPr>
        <w:t xml:space="preserve">In addition to the above organisations which deal with the broad aspects of budget transparency, there are some </w:t>
      </w:r>
      <w:r w:rsidR="00A90FF5" w:rsidRPr="00991BAF">
        <w:rPr>
          <w:sz w:val="24"/>
          <w:szCs w:val="24"/>
        </w:rPr>
        <w:t xml:space="preserve">other professional and advocacy </w:t>
      </w:r>
      <w:r w:rsidRPr="00991BAF">
        <w:rPr>
          <w:sz w:val="24"/>
          <w:szCs w:val="24"/>
        </w:rPr>
        <w:t xml:space="preserve">organisations that promote the benefits of transparency in their areas. </w:t>
      </w:r>
    </w:p>
    <w:p w14:paraId="14CE463F" w14:textId="77777777" w:rsidR="008107F8" w:rsidRPr="00991BAF" w:rsidRDefault="008107F8" w:rsidP="008107F8">
      <w:pPr>
        <w:jc w:val="both"/>
        <w:rPr>
          <w:sz w:val="24"/>
          <w:szCs w:val="24"/>
        </w:rPr>
      </w:pPr>
    </w:p>
    <w:p w14:paraId="4869A8FE" w14:textId="77777777" w:rsidR="008107F8" w:rsidRPr="00991BAF" w:rsidRDefault="008107F8" w:rsidP="008107F8">
      <w:pPr>
        <w:jc w:val="both"/>
        <w:rPr>
          <w:sz w:val="24"/>
          <w:szCs w:val="24"/>
        </w:rPr>
      </w:pPr>
      <w:r w:rsidRPr="00991BAF">
        <w:rPr>
          <w:sz w:val="24"/>
          <w:szCs w:val="24"/>
        </w:rPr>
        <w:t xml:space="preserve">The </w:t>
      </w:r>
      <w:r w:rsidRPr="00991BAF">
        <w:rPr>
          <w:b/>
          <w:sz w:val="24"/>
          <w:szCs w:val="24"/>
        </w:rPr>
        <w:t>Extractive Industries Transparency Initiative (EITI)</w:t>
      </w:r>
      <w:r w:rsidRPr="00991BAF">
        <w:rPr>
          <w:sz w:val="24"/>
          <w:szCs w:val="24"/>
        </w:rPr>
        <w:t xml:space="preserve"> was founded in 2003 to promote integrity in the management of revenues from extractive industries (oil, gas, metals, mineral endowments etc.) as this sector has been vulnerable to systematic corruption in many countries. The EITI standard promotes full transparency regarding all financial flows connected with resource extraction. </w:t>
      </w:r>
    </w:p>
    <w:p w14:paraId="1884E467" w14:textId="77777777" w:rsidR="00A90FF5" w:rsidRPr="00991BAF" w:rsidRDefault="00A90FF5" w:rsidP="008107F8">
      <w:pPr>
        <w:jc w:val="both"/>
        <w:rPr>
          <w:b/>
          <w:color w:val="0070C0"/>
          <w:sz w:val="24"/>
          <w:szCs w:val="24"/>
        </w:rPr>
      </w:pPr>
      <w:r w:rsidRPr="00991BAF">
        <w:rPr>
          <w:b/>
          <w:color w:val="0070C0"/>
          <w:sz w:val="24"/>
          <w:szCs w:val="24"/>
        </w:rPr>
        <w:t>www.eiti.org</w:t>
      </w:r>
    </w:p>
    <w:p w14:paraId="5DD991F9" w14:textId="77777777" w:rsidR="00A90FF5" w:rsidRDefault="00A90FF5" w:rsidP="008107F8">
      <w:pPr>
        <w:jc w:val="both"/>
        <w:rPr>
          <w:sz w:val="24"/>
          <w:szCs w:val="24"/>
        </w:rPr>
      </w:pPr>
    </w:p>
    <w:p w14:paraId="09484343" w14:textId="59D8E16F" w:rsidR="007879BC" w:rsidRDefault="007879BC" w:rsidP="008107F8">
      <w:pPr>
        <w:jc w:val="both"/>
        <w:rPr>
          <w:sz w:val="24"/>
          <w:szCs w:val="24"/>
        </w:rPr>
      </w:pPr>
      <w:r w:rsidRPr="005B1666">
        <w:rPr>
          <w:b/>
          <w:sz w:val="24"/>
          <w:szCs w:val="24"/>
        </w:rPr>
        <w:t>INTOSAI</w:t>
      </w:r>
      <w:r>
        <w:rPr>
          <w:sz w:val="24"/>
          <w:szCs w:val="24"/>
        </w:rPr>
        <w:t xml:space="preserve"> is the International Organisation of Supreme Audit </w:t>
      </w:r>
      <w:r w:rsidR="005B1666">
        <w:rPr>
          <w:sz w:val="24"/>
          <w:szCs w:val="24"/>
        </w:rPr>
        <w:t xml:space="preserve">Institutions (national external audit bodies for government accounts). Founded in 1953, it now has 194 full members and 5 associate members, and it promotes knowledge sharing and standard-setting among the global SAI community. The International Standards of Supreme Audit Institutions (ISSAI) are the professional standards and best practice guidelines promulgated by INTOSAI. </w:t>
      </w:r>
    </w:p>
    <w:p w14:paraId="6CB98E22" w14:textId="258E9395" w:rsidR="005B1666" w:rsidRPr="005B1666" w:rsidRDefault="005B1666" w:rsidP="008107F8">
      <w:pPr>
        <w:jc w:val="both"/>
        <w:rPr>
          <w:b/>
          <w:color w:val="0070C0"/>
          <w:sz w:val="24"/>
          <w:szCs w:val="24"/>
        </w:rPr>
      </w:pPr>
      <w:r w:rsidRPr="005B1666">
        <w:rPr>
          <w:b/>
          <w:color w:val="0070C0"/>
          <w:sz w:val="24"/>
          <w:szCs w:val="24"/>
        </w:rPr>
        <w:t>www.intosai.org</w:t>
      </w:r>
    </w:p>
    <w:p w14:paraId="6AF98736" w14:textId="77777777" w:rsidR="005B1666" w:rsidRPr="00991BAF" w:rsidRDefault="005B1666" w:rsidP="008107F8">
      <w:pPr>
        <w:jc w:val="both"/>
        <w:rPr>
          <w:sz w:val="24"/>
          <w:szCs w:val="24"/>
        </w:rPr>
      </w:pPr>
    </w:p>
    <w:p w14:paraId="7EC1E0E2" w14:textId="77777777" w:rsidR="008107F8" w:rsidRPr="00991BAF" w:rsidRDefault="008107F8" w:rsidP="008107F8">
      <w:pPr>
        <w:jc w:val="both"/>
        <w:rPr>
          <w:sz w:val="24"/>
          <w:szCs w:val="24"/>
        </w:rPr>
      </w:pPr>
      <w:r w:rsidRPr="00991BAF">
        <w:rPr>
          <w:b/>
          <w:sz w:val="24"/>
          <w:szCs w:val="24"/>
        </w:rPr>
        <w:t>Transparency International</w:t>
      </w:r>
      <w:r w:rsidRPr="00991BAF">
        <w:rPr>
          <w:sz w:val="24"/>
          <w:szCs w:val="24"/>
        </w:rPr>
        <w:t xml:space="preserve"> was founded in 1993 to advocate strong and effective anti-corruption practices around the world. Its areas of focus include development of international conventions and norms; highlighting the systematic misappropriation of national wealth by those in leadership; ensuring that elections are held fairly and openly in line with democratic standards; and ensuring that global companies can be held accountable for their actions at home and in other countries.</w:t>
      </w:r>
    </w:p>
    <w:p w14:paraId="1C0CFA08" w14:textId="77777777" w:rsidR="00BA7080" w:rsidRPr="00257394" w:rsidRDefault="008107F8" w:rsidP="00BA7080">
      <w:pPr>
        <w:rPr>
          <w:b/>
          <w:sz w:val="28"/>
          <w:szCs w:val="24"/>
        </w:rPr>
      </w:pPr>
      <w:r w:rsidRPr="00991BAF">
        <w:rPr>
          <w:b/>
          <w:color w:val="0070C0"/>
          <w:sz w:val="24"/>
          <w:szCs w:val="24"/>
        </w:rPr>
        <w:t>www.transparency.org</w:t>
      </w:r>
      <w:r w:rsidR="00B3508C" w:rsidRPr="00991BAF">
        <w:rPr>
          <w:b/>
          <w:color w:val="0070C0"/>
          <w:sz w:val="24"/>
          <w:szCs w:val="24"/>
        </w:rPr>
        <w:br w:type="page"/>
      </w:r>
      <w:r w:rsidR="00BA7080" w:rsidRPr="00257394">
        <w:rPr>
          <w:rFonts w:ascii="Webdings" w:hAnsi="Webdings" w:cs="Times New Roman"/>
          <w:color w:val="984806" w:themeColor="accent6" w:themeShade="80"/>
          <w:sz w:val="52"/>
          <w:szCs w:val="32"/>
          <w:lang w:eastAsia="en-GB"/>
        </w:rPr>
        <w:lastRenderedPageBreak/>
        <w:t></w:t>
      </w:r>
      <w:r w:rsidR="00BA7080" w:rsidRPr="00257394">
        <w:rPr>
          <w:rFonts w:ascii="Webdings" w:hAnsi="Webdings" w:cs="Times New Roman"/>
          <w:color w:val="984806" w:themeColor="accent6" w:themeShade="80"/>
          <w:sz w:val="52"/>
          <w:szCs w:val="32"/>
          <w:lang w:eastAsia="en-GB"/>
        </w:rPr>
        <w:t></w:t>
      </w:r>
      <w:r w:rsidR="00BA7080" w:rsidRPr="00257394">
        <w:rPr>
          <w:b/>
          <w:sz w:val="28"/>
          <w:szCs w:val="24"/>
        </w:rPr>
        <w:t>Navigating the international standards and guidance</w:t>
      </w:r>
    </w:p>
    <w:p w14:paraId="38E0D18F" w14:textId="77777777" w:rsidR="00BA7080" w:rsidRDefault="00BA7080" w:rsidP="00BA7080">
      <w:pPr>
        <w:pStyle w:val="ListParagraph"/>
        <w:jc w:val="both"/>
        <w:rPr>
          <w:sz w:val="24"/>
          <w:szCs w:val="24"/>
        </w:rPr>
      </w:pPr>
    </w:p>
    <w:p w14:paraId="23D42DD2" w14:textId="2FBE03E4" w:rsidR="00BA7080" w:rsidRDefault="00BA7080" w:rsidP="00BA7080">
      <w:pPr>
        <w:jc w:val="both"/>
        <w:rPr>
          <w:sz w:val="24"/>
          <w:szCs w:val="24"/>
        </w:rPr>
      </w:pPr>
      <w:proofErr w:type="gramStart"/>
      <w:r w:rsidRPr="00283997">
        <w:rPr>
          <w:sz w:val="24"/>
          <w:szCs w:val="24"/>
        </w:rPr>
        <w:t>Part 2 of the Toolkit uses “signposts”</w:t>
      </w:r>
      <w:r>
        <w:rPr>
          <w:sz w:val="24"/>
          <w:szCs w:val="24"/>
        </w:rPr>
        <w:t xml:space="preserve"> to point you to </w:t>
      </w:r>
      <w:r w:rsidR="00F74364">
        <w:rPr>
          <w:sz w:val="24"/>
          <w:szCs w:val="24"/>
        </w:rPr>
        <w:t xml:space="preserve">the established international standards and to </w:t>
      </w:r>
      <w:r>
        <w:rPr>
          <w:sz w:val="24"/>
          <w:szCs w:val="24"/>
        </w:rPr>
        <w:t>additional resources.</w:t>
      </w:r>
      <w:proofErr w:type="gramEnd"/>
      <w:r>
        <w:rPr>
          <w:sz w:val="24"/>
          <w:szCs w:val="24"/>
        </w:rPr>
        <w:t xml:space="preserve"> The table below serves as a key to the abbreviations used</w:t>
      </w:r>
      <w:r w:rsidR="00F74364">
        <w:rPr>
          <w:sz w:val="24"/>
          <w:szCs w:val="24"/>
        </w:rPr>
        <w:t xml:space="preserve">. </w:t>
      </w:r>
    </w:p>
    <w:p w14:paraId="1DEEA716" w14:textId="77777777" w:rsidR="00BA7080" w:rsidRDefault="00BA7080" w:rsidP="00BA7080">
      <w:pPr>
        <w:jc w:val="both"/>
        <w:rPr>
          <w:sz w:val="24"/>
          <w:szCs w:val="24"/>
        </w:rPr>
      </w:pPr>
    </w:p>
    <w:p w14:paraId="678CA9A4" w14:textId="1A485CCA" w:rsidR="00BA7080" w:rsidRDefault="00A501C5" w:rsidP="00BA7080">
      <w:pPr>
        <w:jc w:val="both"/>
        <w:rPr>
          <w:b/>
          <w:sz w:val="24"/>
          <w:szCs w:val="24"/>
        </w:rPr>
      </w:pPr>
      <w:r>
        <w:rPr>
          <w:b/>
          <w:sz w:val="24"/>
          <w:szCs w:val="24"/>
        </w:rPr>
        <w:t>Core</w:t>
      </w:r>
      <w:r w:rsidR="00BA7080" w:rsidRPr="00C40BE7">
        <w:rPr>
          <w:b/>
          <w:sz w:val="24"/>
          <w:szCs w:val="24"/>
        </w:rPr>
        <w:t xml:space="preserve"> international standards and reference</w:t>
      </w:r>
      <w:r w:rsidR="00DE07FE">
        <w:rPr>
          <w:b/>
          <w:sz w:val="24"/>
          <w:szCs w:val="24"/>
        </w:rPr>
        <w:t xml:space="preserve"> framework</w:t>
      </w:r>
      <w:r w:rsidR="00BA7080" w:rsidRPr="00C40BE7">
        <w:rPr>
          <w:b/>
          <w:sz w:val="24"/>
          <w:szCs w:val="24"/>
        </w:rPr>
        <w:t>s</w:t>
      </w:r>
      <w:r w:rsidR="00824AB5">
        <w:rPr>
          <w:b/>
          <w:sz w:val="24"/>
          <w:szCs w:val="24"/>
        </w:rPr>
        <w:t xml:space="preserve"> on budget and fiscal </w:t>
      </w:r>
      <w:r w:rsidR="00DE07FE">
        <w:rPr>
          <w:b/>
          <w:sz w:val="24"/>
          <w:szCs w:val="24"/>
        </w:rPr>
        <w:t>transparency</w:t>
      </w:r>
    </w:p>
    <w:p w14:paraId="7B5BE9CE" w14:textId="77777777" w:rsidR="00F74364" w:rsidRPr="00C40BE7" w:rsidRDefault="00F74364" w:rsidP="00BA7080">
      <w:pPr>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5872"/>
      </w:tblGrid>
      <w:tr w:rsidR="00112BB6" w:rsidRPr="00824AB5" w14:paraId="0ABC12E3" w14:textId="77777777" w:rsidTr="00595F62">
        <w:tc>
          <w:tcPr>
            <w:tcW w:w="5000" w:type="pct"/>
            <w:gridSpan w:val="2"/>
            <w:shd w:val="clear" w:color="auto" w:fill="D9D9D9" w:themeFill="background1" w:themeFillShade="D9"/>
            <w:tcMar>
              <w:top w:w="113" w:type="dxa"/>
              <w:bottom w:w="113" w:type="dxa"/>
            </w:tcMar>
          </w:tcPr>
          <w:p w14:paraId="686F23C4" w14:textId="77777777" w:rsidR="00112BB6" w:rsidRPr="00824AB5" w:rsidRDefault="00112BB6" w:rsidP="00595F62">
            <w:pPr>
              <w:jc w:val="both"/>
              <w:rPr>
                <w:b/>
                <w:i/>
              </w:rPr>
            </w:pPr>
            <w:r w:rsidRPr="00824AB5">
              <w:rPr>
                <w:b/>
                <w:i/>
              </w:rPr>
              <w:t>Official standards / legal instruments</w:t>
            </w:r>
          </w:p>
        </w:tc>
      </w:tr>
      <w:tr w:rsidR="00112BB6" w:rsidRPr="00327EC7" w14:paraId="1A5EE744" w14:textId="77777777" w:rsidTr="00595F62">
        <w:tc>
          <w:tcPr>
            <w:tcW w:w="1823" w:type="pct"/>
          </w:tcPr>
          <w:p w14:paraId="6C2D4B87" w14:textId="03E918FD" w:rsidR="00112BB6" w:rsidRDefault="00112BB6" w:rsidP="00595F62">
            <w:pPr>
              <w:rPr>
                <w:sz w:val="24"/>
                <w:szCs w:val="24"/>
              </w:rPr>
            </w:pPr>
            <w:r>
              <w:rPr>
                <w:noProof/>
                <w:sz w:val="23"/>
                <w:szCs w:val="23"/>
                <w:lang w:eastAsia="en-GB"/>
              </w:rPr>
              <mc:AlternateContent>
                <mc:Choice Requires="wps">
                  <w:drawing>
                    <wp:anchor distT="0" distB="0" distL="114300" distR="114300" simplePos="0" relativeHeight="251942912" behindDoc="0" locked="0" layoutInCell="1" allowOverlap="1" wp14:anchorId="4A566B68" wp14:editId="6233E6BD">
                      <wp:simplePos x="0" y="0"/>
                      <wp:positionH relativeFrom="column">
                        <wp:posOffset>12526</wp:posOffset>
                      </wp:positionH>
                      <wp:positionV relativeFrom="paragraph">
                        <wp:posOffset>80932</wp:posOffset>
                      </wp:positionV>
                      <wp:extent cx="1634664" cy="215900"/>
                      <wp:effectExtent l="0" t="0" r="3810" b="0"/>
                      <wp:wrapNone/>
                      <wp:docPr id="39"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4664" cy="215900"/>
                              </a:xfrm>
                              <a:prstGeom prst="homePlate">
                                <a:avLst/>
                              </a:prstGeom>
                              <a:solidFill>
                                <a:srgbClr val="006C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E1C1E" w14:textId="77777777" w:rsidR="00CC49D6" w:rsidRPr="00D67B24" w:rsidRDefault="00CC49D6" w:rsidP="00112BB6">
                                  <w:pPr>
                                    <w:jc w:val="both"/>
                                    <w:rPr>
                                      <w:sz w:val="20"/>
                                      <w:szCs w:val="20"/>
                                    </w:rPr>
                                  </w:pPr>
                                  <w:r w:rsidRPr="00D67B24">
                                    <w:rPr>
                                      <w:rFonts w:hAnsi="Calibri"/>
                                      <w:color w:val="FFFFFF" w:themeColor="light1"/>
                                      <w:kern w:val="24"/>
                                      <w:sz w:val="20"/>
                                      <w:szCs w:val="20"/>
                                    </w:rPr>
                                    <w:t>IMF Code</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208" type="#_x0000_t15" style="position:absolute;margin-left:1pt;margin-top:6.35pt;width:128.7pt;height:1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" adj="20174" fillcolor="#006c31" stroked="f" strokeweight="2pt">
                      <v:path arrowok="t"/>
                      <v:textbox inset="2mm,0,2mm,0">
                        <w:txbxContent>
                          <w:p w14:paraId="6E6E1C1E" w14:textId="77777777" w:rsidR="00CC49D6" w:rsidRPr="00D67B24" w:rsidRDefault="00CC49D6" w:rsidP="00112BB6">
                            <w:pPr>
                              <w:jc w:val="both"/>
                              <w:rPr>
                                <w:sz w:val="20"/>
                                <w:szCs w:val="20"/>
                              </w:rPr>
                            </w:pPr>
                            <w:r w:rsidRPr="00D67B24">
                              <w:rPr>
                                <w:rFonts w:hAnsi="Calibri"/>
                                <w:color w:val="FFFFFF" w:themeColor="light1"/>
                                <w:kern w:val="24"/>
                                <w:sz w:val="20"/>
                                <w:szCs w:val="20"/>
                              </w:rPr>
                              <w:t>IMF Code</w:t>
                            </w:r>
                          </w:p>
                        </w:txbxContent>
                      </v:textbox>
                    </v:shape>
                  </w:pict>
                </mc:Fallback>
              </mc:AlternateContent>
            </w:r>
          </w:p>
        </w:tc>
        <w:tc>
          <w:tcPr>
            <w:tcW w:w="3177" w:type="pct"/>
          </w:tcPr>
          <w:p w14:paraId="20B77BAC" w14:textId="77777777" w:rsidR="00112BB6" w:rsidRDefault="00112BB6" w:rsidP="00595F62">
            <w:pPr>
              <w:rPr>
                <w:i/>
              </w:rPr>
            </w:pPr>
            <w:r w:rsidRPr="00D67B24">
              <w:t xml:space="preserve">IMF (2014), </w:t>
            </w:r>
            <w:r w:rsidRPr="00D67B24">
              <w:rPr>
                <w:i/>
              </w:rPr>
              <w:t>The Fiscal Transparency Code</w:t>
            </w:r>
            <w:r>
              <w:rPr>
                <w:i/>
              </w:rPr>
              <w:t xml:space="preserve"> </w:t>
            </w:r>
          </w:p>
          <w:p w14:paraId="3A10321A" w14:textId="7F0681D5" w:rsidR="00112BB6" w:rsidRPr="00327EC7" w:rsidRDefault="00112BB6" w:rsidP="003D0B91">
            <w:r w:rsidRPr="00327EC7">
              <w:t>- see page 1</w:t>
            </w:r>
            <w:r w:rsidR="003D0B91">
              <w:t>2</w:t>
            </w:r>
          </w:p>
        </w:tc>
      </w:tr>
      <w:tr w:rsidR="00112BB6" w:rsidRPr="00D67B24" w14:paraId="5A675C8D" w14:textId="77777777" w:rsidTr="00595F62">
        <w:tc>
          <w:tcPr>
            <w:tcW w:w="1823" w:type="pct"/>
          </w:tcPr>
          <w:p w14:paraId="45DACAAF" w14:textId="77777777" w:rsidR="00112BB6" w:rsidRDefault="00112BB6" w:rsidP="00595F62">
            <w:pPr>
              <w:jc w:val="center"/>
              <w:rPr>
                <w:sz w:val="24"/>
                <w:szCs w:val="24"/>
              </w:rPr>
            </w:pPr>
            <w:r>
              <w:rPr>
                <w:noProof/>
                <w:sz w:val="23"/>
                <w:szCs w:val="23"/>
                <w:lang w:eastAsia="en-GB"/>
              </w:rPr>
              <mc:AlternateContent>
                <mc:Choice Requires="wps">
                  <w:drawing>
                    <wp:anchor distT="0" distB="0" distL="114300" distR="114300" simplePos="0" relativeHeight="251943936" behindDoc="0" locked="0" layoutInCell="1" allowOverlap="1" wp14:anchorId="2EA64619" wp14:editId="5AFBEE09">
                      <wp:simplePos x="0" y="0"/>
                      <wp:positionH relativeFrom="column">
                        <wp:posOffset>12526</wp:posOffset>
                      </wp:positionH>
                      <wp:positionV relativeFrom="paragraph">
                        <wp:posOffset>84316</wp:posOffset>
                      </wp:positionV>
                      <wp:extent cx="1634490" cy="189571"/>
                      <wp:effectExtent l="0" t="0" r="3810" b="1270"/>
                      <wp:wrapNone/>
                      <wp:docPr id="40"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4490" cy="189571"/>
                              </a:xfrm>
                              <a:prstGeom prst="homePlate">
                                <a:avLst/>
                              </a:prstGeom>
                              <a:solidFill>
                                <a:srgbClr val="006C3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990A7" w14:textId="77777777" w:rsidR="00CC49D6" w:rsidRPr="00D67B24" w:rsidRDefault="00CC49D6" w:rsidP="00112BB6">
                                  <w:pPr>
                                    <w:rPr>
                                      <w:sz w:val="20"/>
                                      <w:szCs w:val="20"/>
                                    </w:rPr>
                                  </w:pPr>
                                  <w:r w:rsidRPr="00D67B24">
                                    <w:rPr>
                                      <w:rFonts w:hAnsi="Calibri"/>
                                      <w:color w:val="FFFFFF" w:themeColor="light1"/>
                                      <w:kern w:val="24"/>
                                      <w:sz w:val="20"/>
                                      <w:szCs w:val="20"/>
                                    </w:rPr>
                                    <w:t>OECD Budget</w:t>
                                  </w:r>
                                  <w:r>
                                    <w:rPr>
                                      <w:rFonts w:hAnsi="Calibri"/>
                                      <w:color w:val="FFFFFF" w:themeColor="light1"/>
                                      <w:kern w:val="24"/>
                                      <w:sz w:val="20"/>
                                      <w:szCs w:val="20"/>
                                    </w:rPr>
                                    <w:t xml:space="preserve"> Principles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09" type="#_x0000_t15" style="position:absolute;left:0;text-align:left;margin-left:1pt;margin-top:6.65pt;width:128.7pt;height:14.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" adj="20347" fillcolor="#006c31" stroked="f" strokeweight="2pt">
                      <v:path arrowok="t"/>
                      <v:textbox inset="2mm,0,2mm,0">
                        <w:txbxContent>
                          <w:p w14:paraId="113990A7" w14:textId="77777777" w:rsidR="00CC49D6" w:rsidRPr="00D67B24" w:rsidRDefault="00CC49D6" w:rsidP="00112BB6">
                            <w:pPr>
                              <w:rPr>
                                <w:sz w:val="20"/>
                                <w:szCs w:val="20"/>
                              </w:rPr>
                            </w:pPr>
                            <w:r w:rsidRPr="00D67B24">
                              <w:rPr>
                                <w:rFonts w:hAnsi="Calibri"/>
                                <w:color w:val="FFFFFF" w:themeColor="light1"/>
                                <w:kern w:val="24"/>
                                <w:sz w:val="20"/>
                                <w:szCs w:val="20"/>
                              </w:rPr>
                              <w:t>OECD Budget</w:t>
                            </w:r>
                            <w:r>
                              <w:rPr>
                                <w:rFonts w:hAnsi="Calibri"/>
                                <w:color w:val="FFFFFF" w:themeColor="light1"/>
                                <w:kern w:val="24"/>
                                <w:sz w:val="20"/>
                                <w:szCs w:val="20"/>
                              </w:rPr>
                              <w:t xml:space="preserve"> Principles</w:t>
                            </w:r>
                          </w:p>
                        </w:txbxContent>
                      </v:textbox>
                    </v:shape>
                  </w:pict>
                </mc:Fallback>
              </mc:AlternateContent>
            </w:r>
          </w:p>
        </w:tc>
        <w:tc>
          <w:tcPr>
            <w:tcW w:w="3177" w:type="pct"/>
          </w:tcPr>
          <w:p w14:paraId="759E7124" w14:textId="3D4F89C6" w:rsidR="00112BB6" w:rsidRPr="00D67B24" w:rsidRDefault="00112BB6" w:rsidP="00595F62">
            <w:pPr>
              <w:jc w:val="both"/>
            </w:pPr>
            <w:r w:rsidRPr="00D67B24">
              <w:t xml:space="preserve">OECD (2015) </w:t>
            </w:r>
            <w:r w:rsidRPr="00D67B24">
              <w:rPr>
                <w:i/>
              </w:rPr>
              <w:t>Recommendation of the Council on Budgetary Governance</w:t>
            </w:r>
            <w:r>
              <w:rPr>
                <w:i/>
              </w:rPr>
              <w:t xml:space="preserve"> </w:t>
            </w:r>
            <w:r w:rsidR="003D0B91">
              <w:t>– see page 15</w:t>
            </w:r>
          </w:p>
        </w:tc>
      </w:tr>
      <w:tr w:rsidR="001E2FF8" w:rsidRPr="00824AB5" w14:paraId="3571E80A" w14:textId="77777777" w:rsidTr="00595F62">
        <w:tc>
          <w:tcPr>
            <w:tcW w:w="5000" w:type="pct"/>
            <w:gridSpan w:val="2"/>
            <w:shd w:val="clear" w:color="auto" w:fill="D9D9D9" w:themeFill="background1" w:themeFillShade="D9"/>
            <w:tcMar>
              <w:top w:w="113" w:type="dxa"/>
              <w:bottom w:w="113" w:type="dxa"/>
            </w:tcMar>
          </w:tcPr>
          <w:p w14:paraId="5554E8C0" w14:textId="0FF119D1" w:rsidR="001E2FF8" w:rsidRPr="00824AB5" w:rsidRDefault="001E2FF8" w:rsidP="00595F62">
            <w:pPr>
              <w:jc w:val="both"/>
              <w:rPr>
                <w:b/>
                <w:i/>
              </w:rPr>
            </w:pPr>
            <w:r>
              <w:rPr>
                <w:b/>
                <w:i/>
              </w:rPr>
              <w:t>Other Core reference materials</w:t>
            </w:r>
          </w:p>
        </w:tc>
      </w:tr>
      <w:tr w:rsidR="00F74364" w:rsidRPr="00DE07FE" w14:paraId="529F3E3B" w14:textId="77777777" w:rsidTr="00921038">
        <w:tc>
          <w:tcPr>
            <w:tcW w:w="1823" w:type="pct"/>
          </w:tcPr>
          <w:p w14:paraId="336DF628" w14:textId="77777777" w:rsidR="00F74364" w:rsidRPr="00DE07FE" w:rsidRDefault="00F74364" w:rsidP="00921038">
            <w:pPr>
              <w:rPr>
                <w:sz w:val="24"/>
                <w:szCs w:val="24"/>
              </w:rPr>
            </w:pPr>
            <w:r w:rsidRPr="00DE07FE">
              <w:rPr>
                <w:noProof/>
                <w:sz w:val="23"/>
                <w:szCs w:val="23"/>
                <w:lang w:eastAsia="en-GB"/>
              </w:rPr>
              <mc:AlternateContent>
                <mc:Choice Requires="wps">
                  <w:drawing>
                    <wp:anchor distT="0" distB="0" distL="114300" distR="114300" simplePos="0" relativeHeight="251938816" behindDoc="0" locked="0" layoutInCell="1" allowOverlap="1" wp14:anchorId="38FA10D1" wp14:editId="3150BAA5">
                      <wp:simplePos x="0" y="0"/>
                      <wp:positionH relativeFrom="column">
                        <wp:posOffset>50165</wp:posOffset>
                      </wp:positionH>
                      <wp:positionV relativeFrom="paragraph">
                        <wp:posOffset>69504</wp:posOffset>
                      </wp:positionV>
                      <wp:extent cx="1611517" cy="211874"/>
                      <wp:effectExtent l="0" t="0" r="8255" b="0"/>
                      <wp:wrapNone/>
                      <wp:docPr id="4454"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517" cy="211874"/>
                              </a:xfrm>
                              <a:prstGeom prst="homePlat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09F16" w14:textId="77777777" w:rsidR="00CC49D6" w:rsidRPr="00D67B24" w:rsidRDefault="00CC49D6" w:rsidP="00F74364">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GIFT High Level Principles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0" type="#_x0000_t15" style="position:absolute;margin-left:3.95pt;margin-top:5.45pt;width:126.9pt;height:16.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" adj="20180" fillcolor="#00b050" stroked="f" strokeweight="2pt">
                      <v:path arrowok="t"/>
                      <v:textbox inset="2mm,0,2mm,0">
                        <w:txbxContent>
                          <w:p w14:paraId="38109F16" w14:textId="77777777" w:rsidR="00CC49D6" w:rsidRPr="00D67B24" w:rsidRDefault="00CC49D6" w:rsidP="00F74364">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GIFT High Level Principles</w:t>
                            </w:r>
                          </w:p>
                        </w:txbxContent>
                      </v:textbox>
                    </v:shape>
                  </w:pict>
                </mc:Fallback>
              </mc:AlternateContent>
            </w:r>
          </w:p>
        </w:tc>
        <w:tc>
          <w:tcPr>
            <w:tcW w:w="3177" w:type="pct"/>
          </w:tcPr>
          <w:p w14:paraId="1C891960" w14:textId="44877006" w:rsidR="00F74364" w:rsidRPr="00DE07FE" w:rsidRDefault="00F74364" w:rsidP="00921038">
            <w:pPr>
              <w:jc w:val="both"/>
            </w:pPr>
            <w:r w:rsidRPr="00DE07FE">
              <w:t xml:space="preserve">GIFT (2012), </w:t>
            </w:r>
            <w:r w:rsidRPr="00DE07FE">
              <w:rPr>
                <w:i/>
              </w:rPr>
              <w:t>High-Level Principles on Fiscal Transparency, Participation, and Accountability</w:t>
            </w:r>
            <w:r w:rsidR="00327EC7">
              <w:t xml:space="preserve"> – see page 6</w:t>
            </w:r>
            <w:r>
              <w:t xml:space="preserve"> </w:t>
            </w:r>
            <w:r w:rsidRPr="00DE07FE">
              <w:t xml:space="preserve"> </w:t>
            </w:r>
          </w:p>
        </w:tc>
      </w:tr>
      <w:tr w:rsidR="001E2FF8" w:rsidRPr="00DA31FD" w14:paraId="51518635" w14:textId="77777777" w:rsidTr="00595F62">
        <w:tc>
          <w:tcPr>
            <w:tcW w:w="1823" w:type="pct"/>
          </w:tcPr>
          <w:p w14:paraId="397C6371" w14:textId="2A6D6CC5" w:rsidR="001E2FF8" w:rsidRDefault="00E50F81" w:rsidP="00595F62">
            <w:pPr>
              <w:rPr>
                <w:sz w:val="24"/>
                <w:szCs w:val="24"/>
              </w:rPr>
            </w:pPr>
            <w:r w:rsidRPr="00E50F81">
              <w:rPr>
                <w:noProof/>
                <w:sz w:val="23"/>
                <w:szCs w:val="23"/>
                <w:lang w:eastAsia="en-GB"/>
              </w:rPr>
              <mc:AlternateContent>
                <mc:Choice Requires="wps">
                  <w:drawing>
                    <wp:anchor distT="0" distB="0" distL="114300" distR="114300" simplePos="0" relativeHeight="251952128" behindDoc="0" locked="0" layoutInCell="1" allowOverlap="1" wp14:anchorId="42F291AB" wp14:editId="1784B880">
                      <wp:simplePos x="0" y="0"/>
                      <wp:positionH relativeFrom="column">
                        <wp:posOffset>39727</wp:posOffset>
                      </wp:positionH>
                      <wp:positionV relativeFrom="paragraph">
                        <wp:posOffset>85725</wp:posOffset>
                      </wp:positionV>
                      <wp:extent cx="1611517" cy="211874"/>
                      <wp:effectExtent l="0" t="0" r="8255" b="0"/>
                      <wp:wrapNone/>
                      <wp:docPr id="38"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517" cy="211874"/>
                              </a:xfrm>
                              <a:prstGeom prst="homePlate">
                                <a:avLst/>
                              </a:prstGeom>
                              <a:solidFill>
                                <a:srgbClr val="00B050"/>
                              </a:solidFill>
                              <a:ln w="25400" cap="flat" cmpd="sng" algn="ctr">
                                <a:noFill/>
                                <a:prstDash val="solid"/>
                              </a:ln>
                              <a:effectLst/>
                            </wps:spPr>
                            <wps:txbx>
                              <w:txbxContent>
                                <w:p w14:paraId="0101502D" w14:textId="4BB12E08" w:rsidR="00CC49D6" w:rsidRPr="00D67B24" w:rsidRDefault="00CC49D6" w:rsidP="00E50F81">
                                  <w:pPr>
                                    <w:pStyle w:val="NormalWeb"/>
                                    <w:spacing w:before="0" w:beforeAutospacing="0" w:after="0"/>
                                    <w:rPr>
                                      <w:sz w:val="20"/>
                                      <w:szCs w:val="20"/>
                                    </w:rPr>
                                  </w:pPr>
                                  <w:r>
                                    <w:rPr>
                                      <w:rFonts w:asciiTheme="minorHAnsi" w:hAnsi="Calibri" w:cstheme="minorBidi"/>
                                      <w:color w:val="FFFFFF" w:themeColor="light1"/>
                                      <w:kern w:val="24"/>
                                      <w:sz w:val="20"/>
                                      <w:szCs w:val="20"/>
                                    </w:rPr>
                                    <w:t>IBP Open Budget Survey</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1" type="#_x0000_t15" style="position:absolute;margin-left:3.15pt;margin-top:6.75pt;width:126.9pt;height:16.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" adj="20180" fillcolor="#00b050" stroked="f" strokeweight="2pt">
                      <v:path arrowok="t"/>
                      <v:textbox inset="2mm,0,2mm,0">
                        <w:txbxContent>
                          <w:p w14:paraId="0101502D" w14:textId="4BB12E08" w:rsidR="00CC49D6" w:rsidRPr="00D67B24" w:rsidRDefault="00CC49D6" w:rsidP="00E50F81">
                            <w:pPr>
                              <w:pStyle w:val="NormalWeb"/>
                              <w:spacing w:before="0" w:beforeAutospacing="0" w:after="0"/>
                              <w:rPr>
                                <w:sz w:val="20"/>
                                <w:szCs w:val="20"/>
                              </w:rPr>
                            </w:pPr>
                            <w:r>
                              <w:rPr>
                                <w:rFonts w:asciiTheme="minorHAnsi" w:hAnsi="Calibri" w:cstheme="minorBidi"/>
                                <w:color w:val="FFFFFF" w:themeColor="light1"/>
                                <w:kern w:val="24"/>
                                <w:sz w:val="20"/>
                                <w:szCs w:val="20"/>
                              </w:rPr>
                              <w:t>IBP Open Budget Survey</w:t>
                            </w:r>
                          </w:p>
                        </w:txbxContent>
                      </v:textbox>
                    </v:shape>
                  </w:pict>
                </mc:Fallback>
              </mc:AlternateContent>
            </w:r>
          </w:p>
        </w:tc>
        <w:tc>
          <w:tcPr>
            <w:tcW w:w="3177" w:type="pct"/>
          </w:tcPr>
          <w:p w14:paraId="73FFC894" w14:textId="77777777" w:rsidR="001E2FF8" w:rsidRDefault="001E2FF8" w:rsidP="00595F62">
            <w:pPr>
              <w:jc w:val="both"/>
              <w:rPr>
                <w:i/>
                <w:szCs w:val="24"/>
              </w:rPr>
            </w:pPr>
            <w:r w:rsidRPr="00F74364">
              <w:rPr>
                <w:szCs w:val="24"/>
              </w:rPr>
              <w:t xml:space="preserve">IBP (2017), </w:t>
            </w:r>
            <w:r w:rsidRPr="00F74364">
              <w:rPr>
                <w:i/>
                <w:szCs w:val="24"/>
              </w:rPr>
              <w:t>Guide to the Open Budget Questionnaire</w:t>
            </w:r>
          </w:p>
          <w:p w14:paraId="36BED080" w14:textId="77777777" w:rsidR="001E2FF8" w:rsidRPr="00DA31FD" w:rsidRDefault="001E2FF8" w:rsidP="00595F62">
            <w:pPr>
              <w:jc w:val="both"/>
              <w:rPr>
                <w:szCs w:val="24"/>
              </w:rPr>
            </w:pPr>
            <w:r w:rsidRPr="00DA31FD">
              <w:rPr>
                <w:szCs w:val="24"/>
              </w:rPr>
              <w:t>-see page 8</w:t>
            </w:r>
          </w:p>
        </w:tc>
      </w:tr>
      <w:tr w:rsidR="00F74364" w14:paraId="2814244E" w14:textId="77777777" w:rsidTr="00921038">
        <w:tc>
          <w:tcPr>
            <w:tcW w:w="1823" w:type="pct"/>
            <w:vAlign w:val="center"/>
          </w:tcPr>
          <w:p w14:paraId="2D4BEA2A" w14:textId="77777777" w:rsidR="00F74364" w:rsidRDefault="00F74364" w:rsidP="00921038">
            <w:pPr>
              <w:rPr>
                <w:sz w:val="23"/>
                <w:szCs w:val="23"/>
              </w:rPr>
            </w:pPr>
            <w:r>
              <w:rPr>
                <w:noProof/>
                <w:sz w:val="23"/>
                <w:szCs w:val="23"/>
                <w:lang w:eastAsia="en-GB"/>
              </w:rPr>
              <mc:AlternateContent>
                <mc:Choice Requires="wps">
                  <w:drawing>
                    <wp:anchor distT="0" distB="0" distL="114300" distR="114300" simplePos="0" relativeHeight="251939840" behindDoc="0" locked="0" layoutInCell="1" allowOverlap="1" wp14:anchorId="522046FD" wp14:editId="4FE60532">
                      <wp:simplePos x="0" y="0"/>
                      <wp:positionH relativeFrom="column">
                        <wp:posOffset>34925</wp:posOffset>
                      </wp:positionH>
                      <wp:positionV relativeFrom="paragraph">
                        <wp:posOffset>81280</wp:posOffset>
                      </wp:positionV>
                      <wp:extent cx="1610360" cy="200660"/>
                      <wp:effectExtent l="0" t="0" r="8890" b="8890"/>
                      <wp:wrapNone/>
                      <wp:docPr id="4270"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360" cy="200660"/>
                              </a:xfrm>
                              <a:prstGeom prst="homePlat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3D26D" w14:textId="77777777" w:rsidR="00CC49D6" w:rsidRPr="00D67B24" w:rsidRDefault="00CC49D6" w:rsidP="00F74364">
                                  <w:pPr>
                                    <w:rPr>
                                      <w:sz w:val="20"/>
                                      <w:szCs w:val="20"/>
                                    </w:rPr>
                                  </w:pPr>
                                  <w:r w:rsidRPr="00D67B24">
                                    <w:rPr>
                                      <w:rFonts w:hAnsi="Calibri"/>
                                      <w:color w:val="FFFFFF" w:themeColor="light1"/>
                                      <w:kern w:val="24"/>
                                      <w:sz w:val="20"/>
                                      <w:szCs w:val="20"/>
                                    </w:rPr>
                                    <w:t>OECD Best Practices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2" type="#_x0000_t15" style="position:absolute;margin-left:2.75pt;margin-top:6.4pt;width:126.8pt;height:15.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" adj="20254" fillcolor="#00b050" stroked="f" strokeweight="2pt">
                      <v:path arrowok="t"/>
                      <v:textbox inset="2mm,0,2mm,0">
                        <w:txbxContent>
                          <w:p w14:paraId="70B3D26D" w14:textId="77777777" w:rsidR="00CC49D6" w:rsidRPr="00D67B24" w:rsidRDefault="00CC49D6" w:rsidP="00F74364">
                            <w:pPr>
                              <w:rPr>
                                <w:sz w:val="20"/>
                                <w:szCs w:val="20"/>
                              </w:rPr>
                            </w:pPr>
                            <w:r w:rsidRPr="00D67B24">
                              <w:rPr>
                                <w:rFonts w:hAnsi="Calibri"/>
                                <w:color w:val="FFFFFF" w:themeColor="light1"/>
                                <w:kern w:val="24"/>
                                <w:sz w:val="20"/>
                                <w:szCs w:val="20"/>
                              </w:rPr>
                              <w:t>OECD Best Practices</w:t>
                            </w:r>
                          </w:p>
                        </w:txbxContent>
                      </v:textbox>
                    </v:shape>
                  </w:pict>
                </mc:Fallback>
              </mc:AlternateContent>
            </w:r>
          </w:p>
          <w:p w14:paraId="54630BD2" w14:textId="77777777" w:rsidR="00F74364" w:rsidRDefault="00F74364" w:rsidP="00921038">
            <w:pPr>
              <w:rPr>
                <w:noProof/>
              </w:rPr>
            </w:pPr>
          </w:p>
        </w:tc>
        <w:tc>
          <w:tcPr>
            <w:tcW w:w="3177" w:type="pct"/>
          </w:tcPr>
          <w:p w14:paraId="53F36D56" w14:textId="77777777" w:rsidR="00F74364" w:rsidRDefault="00F74364" w:rsidP="00327EC7">
            <w:pPr>
              <w:jc w:val="both"/>
            </w:pPr>
            <w:r w:rsidRPr="00D67B24">
              <w:t xml:space="preserve">OECD (2002), </w:t>
            </w:r>
            <w:r w:rsidRPr="00D67B24">
              <w:rPr>
                <w:i/>
              </w:rPr>
              <w:t>Best Practices for Budget Transparency</w:t>
            </w:r>
            <w:r w:rsidR="00327EC7">
              <w:t xml:space="preserve"> </w:t>
            </w:r>
          </w:p>
          <w:p w14:paraId="76C96AD3" w14:textId="0C6F681C" w:rsidR="00327EC7" w:rsidRPr="00D67B24" w:rsidRDefault="003D0B91" w:rsidP="00327EC7">
            <w:pPr>
              <w:jc w:val="both"/>
            </w:pPr>
            <w:r>
              <w:t>- see page 15</w:t>
            </w:r>
          </w:p>
        </w:tc>
      </w:tr>
      <w:tr w:rsidR="00F74364" w14:paraId="36BACB19" w14:textId="77777777" w:rsidTr="00921038">
        <w:tc>
          <w:tcPr>
            <w:tcW w:w="1823" w:type="pct"/>
          </w:tcPr>
          <w:p w14:paraId="27C17D5C" w14:textId="77777777" w:rsidR="00F74364" w:rsidRDefault="00F74364" w:rsidP="00921038">
            <w:pPr>
              <w:rPr>
                <w:noProof/>
                <w:sz w:val="23"/>
                <w:szCs w:val="23"/>
                <w:lang w:eastAsia="en-GB"/>
              </w:rPr>
            </w:pPr>
            <w:r>
              <w:rPr>
                <w:noProof/>
                <w:sz w:val="23"/>
                <w:szCs w:val="23"/>
                <w:lang w:eastAsia="en-GB"/>
              </w:rPr>
              <mc:AlternateContent>
                <mc:Choice Requires="wps">
                  <w:drawing>
                    <wp:anchor distT="0" distB="0" distL="114300" distR="114300" simplePos="0" relativeHeight="251940864" behindDoc="0" locked="0" layoutInCell="1" allowOverlap="1" wp14:anchorId="0DFBEB26" wp14:editId="543806E2">
                      <wp:simplePos x="0" y="0"/>
                      <wp:positionH relativeFrom="column">
                        <wp:posOffset>50104</wp:posOffset>
                      </wp:positionH>
                      <wp:positionV relativeFrom="paragraph">
                        <wp:posOffset>69546</wp:posOffset>
                      </wp:positionV>
                      <wp:extent cx="1611056" cy="189571"/>
                      <wp:effectExtent l="0" t="0" r="8255" b="1270"/>
                      <wp:wrapNone/>
                      <wp:docPr id="4251"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056" cy="189571"/>
                              </a:xfrm>
                              <a:prstGeom prst="homePlat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C8BB8" w14:textId="046CE9D7" w:rsidR="00CC49D6" w:rsidRPr="00D67B24" w:rsidRDefault="00CC49D6" w:rsidP="00F74364">
                                  <w:pPr>
                                    <w:rPr>
                                      <w:sz w:val="20"/>
                                      <w:szCs w:val="20"/>
                                    </w:rPr>
                                  </w:pPr>
                                  <w:r>
                                    <w:rPr>
                                      <w:rFonts w:hAnsi="Calibri"/>
                                      <w:color w:val="FFFFFF" w:themeColor="light1"/>
                                      <w:kern w:val="24"/>
                                      <w:sz w:val="20"/>
                                      <w:szCs w:val="20"/>
                                    </w:rPr>
                                    <w:t xml:space="preserve">PEFA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3" type="#_x0000_t15" style="position:absolute;margin-left:3.95pt;margin-top:5.5pt;width:126.85pt;height:14.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" adj="20329" fillcolor="#00b050" stroked="f" strokeweight="2pt">
                      <v:path arrowok="t"/>
                      <v:textbox inset="2mm,0,2mm,0">
                        <w:txbxContent>
                          <w:p w14:paraId="3D9C8BB8" w14:textId="046CE9D7" w:rsidR="00CC49D6" w:rsidRPr="00D67B24" w:rsidRDefault="00CC49D6" w:rsidP="00F74364">
                            <w:pPr>
                              <w:rPr>
                                <w:sz w:val="20"/>
                                <w:szCs w:val="20"/>
                              </w:rPr>
                            </w:pPr>
                            <w:r>
                              <w:rPr>
                                <w:rFonts w:hAnsi="Calibri"/>
                                <w:color w:val="FFFFFF" w:themeColor="light1"/>
                                <w:kern w:val="24"/>
                                <w:sz w:val="20"/>
                                <w:szCs w:val="20"/>
                              </w:rPr>
                              <w:t xml:space="preserve">PEFA </w:t>
                            </w:r>
                          </w:p>
                        </w:txbxContent>
                      </v:textbox>
                    </v:shape>
                  </w:pict>
                </mc:Fallback>
              </mc:AlternateContent>
            </w:r>
          </w:p>
        </w:tc>
        <w:tc>
          <w:tcPr>
            <w:tcW w:w="3177" w:type="pct"/>
          </w:tcPr>
          <w:p w14:paraId="44F2EEAA" w14:textId="666870FC" w:rsidR="00F74364" w:rsidRPr="00D67B24" w:rsidRDefault="00F74364" w:rsidP="00327EC7">
            <w:pPr>
              <w:jc w:val="both"/>
            </w:pPr>
            <w:r w:rsidRPr="00A97DA0">
              <w:t xml:space="preserve">PEFA (2016), </w:t>
            </w:r>
            <w:r w:rsidRPr="00A97DA0">
              <w:rPr>
                <w:i/>
              </w:rPr>
              <w:t>Framework for assessing public financial management</w:t>
            </w:r>
            <w:r w:rsidR="00327EC7" w:rsidRPr="00A97DA0">
              <w:rPr>
                <w:i/>
              </w:rPr>
              <w:t xml:space="preserve"> </w:t>
            </w:r>
            <w:r w:rsidR="003D0B91">
              <w:t>– see page 17</w:t>
            </w:r>
          </w:p>
        </w:tc>
      </w:tr>
    </w:tbl>
    <w:p w14:paraId="10256D43" w14:textId="77777777" w:rsidR="00F74364" w:rsidRDefault="00F74364" w:rsidP="00BA7080">
      <w:pPr>
        <w:jc w:val="both"/>
        <w:rPr>
          <w:b/>
          <w:sz w:val="24"/>
          <w:szCs w:val="24"/>
        </w:rPr>
      </w:pPr>
    </w:p>
    <w:p w14:paraId="66E0497D" w14:textId="0F2D791B" w:rsidR="00BA7080" w:rsidRPr="00C40BE7" w:rsidRDefault="00A501C5" w:rsidP="00BA7080">
      <w:pPr>
        <w:jc w:val="both"/>
        <w:rPr>
          <w:b/>
          <w:sz w:val="24"/>
          <w:szCs w:val="24"/>
        </w:rPr>
      </w:pPr>
      <w:r>
        <w:rPr>
          <w:b/>
          <w:sz w:val="24"/>
          <w:szCs w:val="24"/>
        </w:rPr>
        <w:t xml:space="preserve">Other key </w:t>
      </w:r>
      <w:r w:rsidR="00DE07FE">
        <w:rPr>
          <w:b/>
          <w:sz w:val="24"/>
          <w:szCs w:val="24"/>
        </w:rPr>
        <w:t>i</w:t>
      </w:r>
      <w:r w:rsidR="00BA7080" w:rsidRPr="00C40BE7">
        <w:rPr>
          <w:b/>
          <w:sz w:val="24"/>
          <w:szCs w:val="24"/>
        </w:rPr>
        <w:t>nternational guidance</w:t>
      </w:r>
      <w:r w:rsidR="00F74364">
        <w:rPr>
          <w:b/>
          <w:sz w:val="24"/>
          <w:szCs w:val="24"/>
        </w:rPr>
        <w:t xml:space="preserve">, </w:t>
      </w:r>
      <w:r>
        <w:rPr>
          <w:b/>
          <w:sz w:val="24"/>
          <w:szCs w:val="24"/>
        </w:rPr>
        <w:t>tools</w:t>
      </w:r>
      <w:r w:rsidR="00F74364">
        <w:rPr>
          <w:b/>
          <w:sz w:val="24"/>
          <w:szCs w:val="24"/>
        </w:rPr>
        <w:t xml:space="preserve"> and professional </w:t>
      </w:r>
      <w:r w:rsidR="007E01C1">
        <w:rPr>
          <w:b/>
          <w:sz w:val="24"/>
          <w:szCs w:val="24"/>
        </w:rPr>
        <w:t xml:space="preserve">/ technical </w:t>
      </w:r>
      <w:r w:rsidR="00F74364">
        <w:rPr>
          <w:b/>
          <w:sz w:val="24"/>
          <w:szCs w:val="24"/>
        </w:rPr>
        <w:t>standards</w:t>
      </w:r>
    </w:p>
    <w:p w14:paraId="457035F9" w14:textId="77777777" w:rsidR="00BA7080" w:rsidRDefault="00BA7080" w:rsidP="00BA7080">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5872"/>
      </w:tblGrid>
      <w:tr w:rsidR="00BA7080" w:rsidRPr="00E565F4" w14:paraId="2CEBA9F3" w14:textId="77777777" w:rsidTr="00BA7080">
        <w:tc>
          <w:tcPr>
            <w:tcW w:w="1823" w:type="pct"/>
          </w:tcPr>
          <w:p w14:paraId="7CD36B11" w14:textId="77777777" w:rsidR="00BA7080" w:rsidRPr="00DE07FE" w:rsidRDefault="00BA7080" w:rsidP="00BA7080">
            <w:pPr>
              <w:rPr>
                <w:sz w:val="24"/>
                <w:szCs w:val="24"/>
              </w:rPr>
            </w:pPr>
            <w:r>
              <w:rPr>
                <w:noProof/>
                <w:lang w:eastAsia="en-GB"/>
              </w:rPr>
              <mc:AlternateContent>
                <mc:Choice Requires="wps">
                  <w:drawing>
                    <wp:anchor distT="0" distB="0" distL="114300" distR="114300" simplePos="0" relativeHeight="251757568" behindDoc="0" locked="0" layoutInCell="1" allowOverlap="1" wp14:anchorId="0AC064BE" wp14:editId="1E9D6855">
                      <wp:simplePos x="0" y="0"/>
                      <wp:positionH relativeFrom="column">
                        <wp:posOffset>0</wp:posOffset>
                      </wp:positionH>
                      <wp:positionV relativeFrom="paragraph">
                        <wp:posOffset>109664</wp:posOffset>
                      </wp:positionV>
                      <wp:extent cx="1647938" cy="189570"/>
                      <wp:effectExtent l="0" t="0" r="9525" b="1270"/>
                      <wp:wrapNone/>
                      <wp:docPr id="4252"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938" cy="189570"/>
                              </a:xfrm>
                              <a:prstGeom prst="homePlate">
                                <a:avLst/>
                              </a:prstGeom>
                              <a:solidFill>
                                <a:srgbClr val="1F497D">
                                  <a:lumMod val="40000"/>
                                  <a:lumOff val="60000"/>
                                </a:srgbClr>
                              </a:solidFill>
                              <a:ln w="25400" cap="flat" cmpd="sng" algn="ctr">
                                <a:noFill/>
                                <a:prstDash val="solid"/>
                              </a:ln>
                              <a:effectLst/>
                            </wps:spPr>
                            <wps:txbx>
                              <w:txbxContent>
                                <w:p w14:paraId="1D9E60CD" w14:textId="77777777" w:rsidR="00CC49D6" w:rsidRPr="00D67B24" w:rsidRDefault="00CC49D6" w:rsidP="00BA7080">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CPA Benchmarks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4" type="#_x0000_t15" style="position:absolute;margin-left:0;margin-top:8.65pt;width:129.75pt;height:14.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" adj="20358" fillcolor="#8eb4e3" stroked="f" strokeweight="2pt">
                      <v:path arrowok="t"/>
                      <v:textbox inset="2mm,0,2mm,0">
                        <w:txbxContent>
                          <w:p w14:paraId="1D9E60CD" w14:textId="77777777" w:rsidR="00CC49D6" w:rsidRPr="00D67B24" w:rsidRDefault="00CC49D6" w:rsidP="00BA7080">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CPA Benchmarks</w:t>
                            </w:r>
                          </w:p>
                        </w:txbxContent>
                      </v:textbox>
                    </v:shape>
                  </w:pict>
                </mc:Fallback>
              </mc:AlternateContent>
            </w:r>
          </w:p>
        </w:tc>
        <w:tc>
          <w:tcPr>
            <w:tcW w:w="3177" w:type="pct"/>
          </w:tcPr>
          <w:p w14:paraId="55BF74AB" w14:textId="77777777" w:rsidR="00BA7080" w:rsidRPr="00F74364" w:rsidRDefault="00BA7080" w:rsidP="00BA7080">
            <w:pPr>
              <w:jc w:val="both"/>
              <w:rPr>
                <w:szCs w:val="24"/>
              </w:rPr>
            </w:pPr>
            <w:r w:rsidRPr="00F74364">
              <w:rPr>
                <w:szCs w:val="24"/>
              </w:rPr>
              <w:t xml:space="preserve">Commonwealth Parliamentary Association (2015), </w:t>
            </w:r>
            <w:r w:rsidRPr="00F74364">
              <w:rPr>
                <w:i/>
                <w:szCs w:val="24"/>
              </w:rPr>
              <w:t>Recommended Benchmarks for Democratic Legislatures</w:t>
            </w:r>
          </w:p>
        </w:tc>
      </w:tr>
      <w:tr w:rsidR="00BA7080" w14:paraId="13A3A1DA" w14:textId="77777777" w:rsidTr="00BA7080">
        <w:tc>
          <w:tcPr>
            <w:tcW w:w="1823" w:type="pct"/>
          </w:tcPr>
          <w:p w14:paraId="67E3A358" w14:textId="77777777" w:rsidR="00BA7080" w:rsidRPr="00C9247D" w:rsidRDefault="00BA7080" w:rsidP="00BA7080">
            <w:pPr>
              <w:rPr>
                <w:sz w:val="24"/>
                <w:szCs w:val="24"/>
              </w:rPr>
            </w:pPr>
            <w:r>
              <w:rPr>
                <w:noProof/>
                <w:lang w:eastAsia="en-GB"/>
              </w:rPr>
              <mc:AlternateContent>
                <mc:Choice Requires="wps">
                  <w:drawing>
                    <wp:anchor distT="0" distB="0" distL="114300" distR="114300" simplePos="0" relativeHeight="251767808" behindDoc="0" locked="0" layoutInCell="1" allowOverlap="1" wp14:anchorId="2F2E8144" wp14:editId="4E331371">
                      <wp:simplePos x="0" y="0"/>
                      <wp:positionH relativeFrom="column">
                        <wp:posOffset>0</wp:posOffset>
                      </wp:positionH>
                      <wp:positionV relativeFrom="paragraph">
                        <wp:posOffset>100521</wp:posOffset>
                      </wp:positionV>
                      <wp:extent cx="1647825" cy="189570"/>
                      <wp:effectExtent l="0" t="0" r="9525" b="1270"/>
                      <wp:wrapNone/>
                      <wp:docPr id="4258"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189570"/>
                              </a:xfrm>
                              <a:prstGeom prst="homePlate">
                                <a:avLst/>
                              </a:prstGeom>
                              <a:solidFill>
                                <a:srgbClr val="1F497D">
                                  <a:lumMod val="40000"/>
                                  <a:lumOff val="60000"/>
                                </a:srgbClr>
                              </a:solidFill>
                              <a:ln w="25400" cap="flat" cmpd="sng" algn="ctr">
                                <a:noFill/>
                                <a:prstDash val="solid"/>
                              </a:ln>
                              <a:effectLst/>
                            </wps:spPr>
                            <wps:txbx>
                              <w:txbxContent>
                                <w:p w14:paraId="5FF46832" w14:textId="77777777" w:rsidR="00CC49D6" w:rsidRPr="00D67B24" w:rsidRDefault="00CC49D6" w:rsidP="00BA7080">
                                  <w:pPr>
                                    <w:rPr>
                                      <w:sz w:val="20"/>
                                      <w:szCs w:val="20"/>
                                    </w:rPr>
                                  </w:pPr>
                                  <w:r>
                                    <w:rPr>
                                      <w:rFonts w:hAnsi="Calibri"/>
                                      <w:color w:val="FFFFFF" w:themeColor="light1"/>
                                      <w:kern w:val="24"/>
                                      <w:sz w:val="20"/>
                                      <w:szCs w:val="20"/>
                                    </w:rPr>
                                    <w:t>EITI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5" type="#_x0000_t15" style="position:absolute;margin-left:0;margin-top:7.9pt;width:129.75pt;height:1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" adj="20358" fillcolor="#8eb4e3" stroked="f" strokeweight="2pt">
                      <v:path arrowok="t"/>
                      <v:textbox inset="2mm,0,2mm,0">
                        <w:txbxContent>
                          <w:p w14:paraId="5FF46832" w14:textId="77777777" w:rsidR="00CC49D6" w:rsidRPr="00D67B24" w:rsidRDefault="00CC49D6" w:rsidP="00BA7080">
                            <w:pPr>
                              <w:rPr>
                                <w:sz w:val="20"/>
                                <w:szCs w:val="20"/>
                              </w:rPr>
                            </w:pPr>
                            <w:r>
                              <w:rPr>
                                <w:rFonts w:hAnsi="Calibri"/>
                                <w:color w:val="FFFFFF" w:themeColor="light1"/>
                                <w:kern w:val="24"/>
                                <w:sz w:val="20"/>
                                <w:szCs w:val="20"/>
                              </w:rPr>
                              <w:t>EITI</w:t>
                            </w:r>
                          </w:p>
                        </w:txbxContent>
                      </v:textbox>
                    </v:shape>
                  </w:pict>
                </mc:Fallback>
              </mc:AlternateContent>
            </w:r>
          </w:p>
        </w:tc>
        <w:tc>
          <w:tcPr>
            <w:tcW w:w="3177" w:type="pct"/>
          </w:tcPr>
          <w:p w14:paraId="4964BC4D" w14:textId="77777777" w:rsidR="00327EC7" w:rsidRDefault="00BA7080" w:rsidP="00BA7080">
            <w:pPr>
              <w:jc w:val="both"/>
              <w:rPr>
                <w:i/>
                <w:szCs w:val="24"/>
              </w:rPr>
            </w:pPr>
            <w:r w:rsidRPr="00F74364">
              <w:rPr>
                <w:szCs w:val="24"/>
              </w:rPr>
              <w:t xml:space="preserve">EITI (2016), </w:t>
            </w:r>
            <w:r w:rsidRPr="00F74364">
              <w:rPr>
                <w:i/>
                <w:szCs w:val="24"/>
              </w:rPr>
              <w:t>The EITI Standard 2016</w:t>
            </w:r>
            <w:r w:rsidR="00327EC7">
              <w:rPr>
                <w:i/>
                <w:szCs w:val="24"/>
              </w:rPr>
              <w:t xml:space="preserve"> </w:t>
            </w:r>
          </w:p>
          <w:p w14:paraId="22FE5F88" w14:textId="2E40D7E1" w:rsidR="00BA7080" w:rsidRPr="00F74364" w:rsidRDefault="003D0B91" w:rsidP="00BA7080">
            <w:pPr>
              <w:jc w:val="both"/>
              <w:rPr>
                <w:szCs w:val="24"/>
              </w:rPr>
            </w:pPr>
            <w:r>
              <w:rPr>
                <w:szCs w:val="24"/>
              </w:rPr>
              <w:t>- see page 21</w:t>
            </w:r>
          </w:p>
        </w:tc>
      </w:tr>
      <w:tr w:rsidR="00DE07FE" w14:paraId="3A890B05" w14:textId="77777777" w:rsidTr="00C64818">
        <w:tc>
          <w:tcPr>
            <w:tcW w:w="1823" w:type="pct"/>
          </w:tcPr>
          <w:p w14:paraId="664D480C" w14:textId="3898BA4D" w:rsidR="00DE07FE" w:rsidRPr="00C9247D" w:rsidRDefault="00DE07FE" w:rsidP="00C64818">
            <w:pPr>
              <w:rPr>
                <w:sz w:val="24"/>
                <w:szCs w:val="24"/>
              </w:rPr>
            </w:pPr>
            <w:r>
              <w:rPr>
                <w:noProof/>
                <w:lang w:eastAsia="en-GB"/>
              </w:rPr>
              <mc:AlternateContent>
                <mc:Choice Requires="wps">
                  <w:drawing>
                    <wp:anchor distT="0" distB="0" distL="114300" distR="114300" simplePos="0" relativeHeight="251924480" behindDoc="0" locked="0" layoutInCell="1" allowOverlap="1" wp14:anchorId="2897E49B" wp14:editId="3B4E0190">
                      <wp:simplePos x="0" y="0"/>
                      <wp:positionH relativeFrom="column">
                        <wp:posOffset>0</wp:posOffset>
                      </wp:positionH>
                      <wp:positionV relativeFrom="paragraph">
                        <wp:posOffset>103905</wp:posOffset>
                      </wp:positionV>
                      <wp:extent cx="1647825" cy="178420"/>
                      <wp:effectExtent l="0" t="0" r="9525" b="0"/>
                      <wp:wrapNone/>
                      <wp:docPr id="4255"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178420"/>
                              </a:xfrm>
                              <a:prstGeom prst="homePlate">
                                <a:avLst/>
                              </a:prstGeom>
                              <a:solidFill>
                                <a:srgbClr val="1F497D">
                                  <a:lumMod val="40000"/>
                                  <a:lumOff val="60000"/>
                                </a:srgbClr>
                              </a:solidFill>
                              <a:ln w="25400" cap="flat" cmpd="sng" algn="ctr">
                                <a:noFill/>
                                <a:prstDash val="solid"/>
                              </a:ln>
                              <a:effectLst/>
                            </wps:spPr>
                            <wps:txbx>
                              <w:txbxContent>
                                <w:p w14:paraId="38827BF8" w14:textId="77777777"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GIFT Public Participation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6" type="#_x0000_t15" style="position:absolute;margin-left:0;margin-top:8.2pt;width:129.75pt;height:14.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" adj="20431" fillcolor="#8eb4e3" stroked="f" strokeweight="2pt">
                      <v:path arrowok="t"/>
                      <v:textbox inset="2mm,0,2mm,0">
                        <w:txbxContent>
                          <w:p w14:paraId="38827BF8" w14:textId="77777777"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GIFT Public Participation</w:t>
                            </w:r>
                          </w:p>
                        </w:txbxContent>
                      </v:textbox>
                    </v:shape>
                  </w:pict>
                </mc:Fallback>
              </mc:AlternateContent>
            </w:r>
          </w:p>
        </w:tc>
        <w:tc>
          <w:tcPr>
            <w:tcW w:w="3177" w:type="pct"/>
          </w:tcPr>
          <w:p w14:paraId="6F7EA3AD" w14:textId="77777777" w:rsidR="00DE07FE" w:rsidRDefault="00DE07FE" w:rsidP="00C64818">
            <w:pPr>
              <w:rPr>
                <w:i/>
                <w:szCs w:val="24"/>
              </w:rPr>
            </w:pPr>
            <w:r w:rsidRPr="00F74364">
              <w:rPr>
                <w:szCs w:val="24"/>
              </w:rPr>
              <w:t xml:space="preserve">GIFT (2015), </w:t>
            </w:r>
            <w:r w:rsidRPr="00F74364">
              <w:rPr>
                <w:i/>
                <w:szCs w:val="24"/>
              </w:rPr>
              <w:t>Principles of Public Participation in Fiscal Policy</w:t>
            </w:r>
          </w:p>
          <w:p w14:paraId="3DD1F3F6" w14:textId="45AE4F2B" w:rsidR="00F74364" w:rsidRPr="00F74364" w:rsidRDefault="00327EC7" w:rsidP="00C64818">
            <w:pPr>
              <w:rPr>
                <w:szCs w:val="24"/>
              </w:rPr>
            </w:pPr>
            <w:r>
              <w:rPr>
                <w:szCs w:val="24"/>
              </w:rPr>
              <w:t>- see page 6</w:t>
            </w:r>
          </w:p>
        </w:tc>
      </w:tr>
      <w:tr w:rsidR="00DE07FE" w14:paraId="371C2D4F" w14:textId="77777777" w:rsidTr="00C64818">
        <w:tc>
          <w:tcPr>
            <w:tcW w:w="1823" w:type="pct"/>
          </w:tcPr>
          <w:p w14:paraId="367892D0" w14:textId="77777777" w:rsidR="00DE07FE" w:rsidRPr="00C9247D" w:rsidRDefault="00DE07FE" w:rsidP="00C64818">
            <w:pPr>
              <w:rPr>
                <w:sz w:val="24"/>
                <w:szCs w:val="24"/>
              </w:rPr>
            </w:pPr>
            <w:r>
              <w:rPr>
                <w:noProof/>
                <w:lang w:eastAsia="en-GB"/>
              </w:rPr>
              <mc:AlternateContent>
                <mc:Choice Requires="wps">
                  <w:drawing>
                    <wp:anchor distT="0" distB="0" distL="114300" distR="114300" simplePos="0" relativeHeight="251925504" behindDoc="0" locked="0" layoutInCell="1" allowOverlap="1" wp14:anchorId="6ECA81D9" wp14:editId="6441FABA">
                      <wp:simplePos x="0" y="0"/>
                      <wp:positionH relativeFrom="column">
                        <wp:posOffset>-1</wp:posOffset>
                      </wp:positionH>
                      <wp:positionV relativeFrom="paragraph">
                        <wp:posOffset>94763</wp:posOffset>
                      </wp:positionV>
                      <wp:extent cx="1647825" cy="200722"/>
                      <wp:effectExtent l="0" t="0" r="9525" b="8890"/>
                      <wp:wrapNone/>
                      <wp:docPr id="4256"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200722"/>
                              </a:xfrm>
                              <a:prstGeom prst="homePlate">
                                <a:avLst/>
                              </a:prstGeom>
                              <a:solidFill>
                                <a:srgbClr val="1F497D">
                                  <a:lumMod val="40000"/>
                                  <a:lumOff val="60000"/>
                                </a:srgbClr>
                              </a:solidFill>
                              <a:ln w="25400" cap="flat" cmpd="sng" algn="ctr">
                                <a:noFill/>
                                <a:prstDash val="solid"/>
                              </a:ln>
                              <a:effectLst/>
                            </wps:spPr>
                            <wps:txbx>
                              <w:txbxContent>
                                <w:p w14:paraId="00DAA380" w14:textId="728E5BA6"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 xml:space="preserve">G20 Open Data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7" type="#_x0000_t15" style="position:absolute;margin-left:0;margin-top:7.45pt;width:129.75pt;height:1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" adj="20284" fillcolor="#8eb4e3" stroked="f" strokeweight="2pt">
                      <v:path arrowok="t"/>
                      <v:textbox inset="2mm,0,2mm,0">
                        <w:txbxContent>
                          <w:p w14:paraId="00DAA380" w14:textId="728E5BA6"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 xml:space="preserve">G20 Open Data </w:t>
                            </w:r>
                          </w:p>
                        </w:txbxContent>
                      </v:textbox>
                    </v:shape>
                  </w:pict>
                </mc:Fallback>
              </mc:AlternateContent>
            </w:r>
          </w:p>
        </w:tc>
        <w:tc>
          <w:tcPr>
            <w:tcW w:w="3177" w:type="pct"/>
          </w:tcPr>
          <w:p w14:paraId="38043A2B" w14:textId="77777777" w:rsidR="00DE07FE" w:rsidRDefault="00DE07FE" w:rsidP="00DA31FD">
            <w:pPr>
              <w:jc w:val="both"/>
              <w:rPr>
                <w:i/>
                <w:szCs w:val="24"/>
              </w:rPr>
            </w:pPr>
            <w:r w:rsidRPr="00F74364">
              <w:rPr>
                <w:szCs w:val="24"/>
              </w:rPr>
              <w:t xml:space="preserve">G20 (2015), </w:t>
            </w:r>
            <w:r w:rsidR="00F74364">
              <w:rPr>
                <w:i/>
                <w:szCs w:val="24"/>
              </w:rPr>
              <w:t>G</w:t>
            </w:r>
            <w:r w:rsidRPr="00F74364">
              <w:rPr>
                <w:i/>
                <w:szCs w:val="24"/>
              </w:rPr>
              <w:t xml:space="preserve">20 anti-corruption </w:t>
            </w:r>
            <w:r w:rsidR="00DA31FD">
              <w:rPr>
                <w:i/>
                <w:szCs w:val="24"/>
              </w:rPr>
              <w:t>O</w:t>
            </w:r>
            <w:r w:rsidRPr="00F74364">
              <w:rPr>
                <w:i/>
                <w:szCs w:val="24"/>
              </w:rPr>
              <w:t xml:space="preserve">pen </w:t>
            </w:r>
            <w:r w:rsidR="00DA31FD">
              <w:rPr>
                <w:i/>
                <w:szCs w:val="24"/>
              </w:rPr>
              <w:t>D</w:t>
            </w:r>
            <w:r w:rsidRPr="00F74364">
              <w:rPr>
                <w:i/>
                <w:szCs w:val="24"/>
              </w:rPr>
              <w:t xml:space="preserve">ata </w:t>
            </w:r>
            <w:r w:rsidR="00DA31FD">
              <w:rPr>
                <w:i/>
                <w:szCs w:val="24"/>
              </w:rPr>
              <w:t>P</w:t>
            </w:r>
            <w:r w:rsidRPr="00F74364">
              <w:rPr>
                <w:i/>
                <w:szCs w:val="24"/>
              </w:rPr>
              <w:t>rinciples</w:t>
            </w:r>
          </w:p>
          <w:p w14:paraId="4AA500CA" w14:textId="5551A3C2" w:rsidR="00DA31FD" w:rsidRPr="00F74364" w:rsidRDefault="00DA31FD" w:rsidP="00DA31FD">
            <w:pPr>
              <w:jc w:val="both"/>
              <w:rPr>
                <w:szCs w:val="24"/>
              </w:rPr>
            </w:pPr>
          </w:p>
        </w:tc>
      </w:tr>
      <w:tr w:rsidR="004B3241" w14:paraId="74F3F755" w14:textId="77777777" w:rsidTr="00C64818">
        <w:tc>
          <w:tcPr>
            <w:tcW w:w="1823" w:type="pct"/>
          </w:tcPr>
          <w:p w14:paraId="43C5ADB0" w14:textId="545E58B4" w:rsidR="004B3241" w:rsidRDefault="004B3241" w:rsidP="00C64818">
            <w:pPr>
              <w:rPr>
                <w:noProof/>
                <w:lang w:eastAsia="ja-JP"/>
              </w:rPr>
            </w:pPr>
            <w:r>
              <w:rPr>
                <w:noProof/>
                <w:lang w:eastAsia="en-GB"/>
              </w:rPr>
              <mc:AlternateContent>
                <mc:Choice Requires="wps">
                  <w:drawing>
                    <wp:anchor distT="0" distB="0" distL="114300" distR="114300" simplePos="0" relativeHeight="251960320" behindDoc="0" locked="0" layoutInCell="1" allowOverlap="1" wp14:anchorId="427DE6E1" wp14:editId="32B2324C">
                      <wp:simplePos x="0" y="0"/>
                      <wp:positionH relativeFrom="column">
                        <wp:posOffset>0</wp:posOffset>
                      </wp:positionH>
                      <wp:positionV relativeFrom="paragraph">
                        <wp:posOffset>98181</wp:posOffset>
                      </wp:positionV>
                      <wp:extent cx="1648573" cy="200722"/>
                      <wp:effectExtent l="0" t="0" r="8890" b="8890"/>
                      <wp:wrapNone/>
                      <wp:docPr id="41"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573" cy="200722"/>
                              </a:xfrm>
                              <a:prstGeom prst="homePlate">
                                <a:avLst/>
                              </a:prstGeom>
                              <a:solidFill>
                                <a:srgbClr val="1F497D">
                                  <a:lumMod val="40000"/>
                                  <a:lumOff val="60000"/>
                                </a:srgbClr>
                              </a:solidFill>
                              <a:ln w="25400" cap="flat" cmpd="sng" algn="ctr">
                                <a:noFill/>
                                <a:prstDash val="solid"/>
                              </a:ln>
                              <a:effectLst/>
                            </wps:spPr>
                            <wps:txbx>
                              <w:txbxContent>
                                <w:p w14:paraId="42565538" w14:textId="32A21569" w:rsidR="00CC49D6" w:rsidRPr="00D67B24" w:rsidRDefault="00CC49D6" w:rsidP="00DE07FE">
                                  <w:pPr>
                                    <w:rPr>
                                      <w:sz w:val="20"/>
                                      <w:szCs w:val="20"/>
                                    </w:rPr>
                                  </w:pPr>
                                  <w:r>
                                    <w:rPr>
                                      <w:rFonts w:hAnsi="Calibri"/>
                                      <w:color w:val="FFFFFF" w:themeColor="light1"/>
                                      <w:kern w:val="24"/>
                                      <w:sz w:val="20"/>
                                      <w:szCs w:val="20"/>
                                    </w:rPr>
                                    <w:t>IMF GFSM</w:t>
                                  </w:r>
                                  <w:r w:rsidRPr="00D67B24">
                                    <w:rPr>
                                      <w:rFonts w:hAnsi="Calibri"/>
                                      <w:color w:val="FFFFFF" w:themeColor="light1"/>
                                      <w:kern w:val="24"/>
                                      <w:sz w:val="20"/>
                                      <w:szCs w:val="20"/>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8" type="#_x0000_t15" style="position:absolute;margin-left:0;margin-top:7.75pt;width:129.8pt;height:15.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" adj="20285" fillcolor="#8eb4e3" stroked="f" strokeweight="2pt">
                      <v:path arrowok="t"/>
                      <v:textbox inset="2mm,0,2mm,0">
                        <w:txbxContent>
                          <w:p w14:paraId="42565538" w14:textId="32A21569" w:rsidR="00CC49D6" w:rsidRPr="00D67B24" w:rsidRDefault="00CC49D6" w:rsidP="00DE07FE">
                            <w:pPr>
                              <w:rPr>
                                <w:sz w:val="20"/>
                                <w:szCs w:val="20"/>
                              </w:rPr>
                            </w:pPr>
                            <w:r>
                              <w:rPr>
                                <w:rFonts w:hAnsi="Calibri"/>
                                <w:color w:val="FFFFFF" w:themeColor="light1"/>
                                <w:kern w:val="24"/>
                                <w:sz w:val="20"/>
                                <w:szCs w:val="20"/>
                              </w:rPr>
                              <w:t>IMF GFSM</w:t>
                            </w:r>
                            <w:r w:rsidRPr="00D67B24">
                              <w:rPr>
                                <w:rFonts w:hAnsi="Calibri"/>
                                <w:color w:val="FFFFFF" w:themeColor="light1"/>
                                <w:kern w:val="24"/>
                                <w:sz w:val="20"/>
                                <w:szCs w:val="20"/>
                              </w:rPr>
                              <w:t xml:space="preserve"> </w:t>
                            </w:r>
                          </w:p>
                        </w:txbxContent>
                      </v:textbox>
                    </v:shape>
                  </w:pict>
                </mc:Fallback>
              </mc:AlternateContent>
            </w:r>
          </w:p>
          <w:p w14:paraId="6895DA62" w14:textId="77777777" w:rsidR="004B3241" w:rsidRDefault="004B3241" w:rsidP="00C64818">
            <w:pPr>
              <w:rPr>
                <w:noProof/>
                <w:lang w:eastAsia="ja-JP"/>
              </w:rPr>
            </w:pPr>
          </w:p>
        </w:tc>
        <w:tc>
          <w:tcPr>
            <w:tcW w:w="3177" w:type="pct"/>
          </w:tcPr>
          <w:p w14:paraId="59F46F94" w14:textId="77777777" w:rsidR="004B3241" w:rsidRDefault="004B3241" w:rsidP="00937A48">
            <w:pPr>
              <w:rPr>
                <w:i/>
              </w:rPr>
            </w:pPr>
            <w:r>
              <w:t xml:space="preserve">IMF (2014), </w:t>
            </w:r>
            <w:r w:rsidRPr="005D0DE9">
              <w:rPr>
                <w:i/>
              </w:rPr>
              <w:t>Government Financ</w:t>
            </w:r>
            <w:r>
              <w:rPr>
                <w:i/>
              </w:rPr>
              <w:t>e</w:t>
            </w:r>
            <w:r w:rsidRPr="005D0DE9">
              <w:rPr>
                <w:i/>
              </w:rPr>
              <w:t xml:space="preserve"> Statistics Manual</w:t>
            </w:r>
          </w:p>
          <w:p w14:paraId="57E7DC1C" w14:textId="08A68D7C" w:rsidR="004B3241" w:rsidRPr="00F74364" w:rsidRDefault="004B3241" w:rsidP="00DA31FD">
            <w:pPr>
              <w:jc w:val="both"/>
              <w:rPr>
                <w:szCs w:val="24"/>
              </w:rPr>
            </w:pPr>
            <w:r>
              <w:rPr>
                <w:i/>
              </w:rPr>
              <w:t xml:space="preserve">- see page </w:t>
            </w:r>
            <w:r w:rsidR="003D0B91">
              <w:rPr>
                <w:i/>
              </w:rPr>
              <w:t>12</w:t>
            </w:r>
          </w:p>
        </w:tc>
      </w:tr>
      <w:tr w:rsidR="004B3241" w14:paraId="1A18C837" w14:textId="77777777" w:rsidTr="00C64818">
        <w:tc>
          <w:tcPr>
            <w:tcW w:w="1823" w:type="pct"/>
          </w:tcPr>
          <w:p w14:paraId="523C90A7" w14:textId="62200B27" w:rsidR="004B3241" w:rsidRDefault="004B3241" w:rsidP="00C64818">
            <w:pPr>
              <w:rPr>
                <w:noProof/>
                <w:lang w:eastAsia="ja-JP"/>
              </w:rPr>
            </w:pPr>
            <w:r>
              <w:rPr>
                <w:noProof/>
                <w:lang w:eastAsia="en-GB"/>
              </w:rPr>
              <mc:AlternateContent>
                <mc:Choice Requires="wps">
                  <w:drawing>
                    <wp:anchor distT="0" distB="0" distL="114300" distR="114300" simplePos="0" relativeHeight="251962368" behindDoc="0" locked="0" layoutInCell="1" allowOverlap="1" wp14:anchorId="0258B8A7" wp14:editId="100C6D03">
                      <wp:simplePos x="0" y="0"/>
                      <wp:positionH relativeFrom="column">
                        <wp:posOffset>12526</wp:posOffset>
                      </wp:positionH>
                      <wp:positionV relativeFrom="paragraph">
                        <wp:posOffset>63952</wp:posOffset>
                      </wp:positionV>
                      <wp:extent cx="1635299" cy="200722"/>
                      <wp:effectExtent l="0" t="0" r="3175" b="8890"/>
                      <wp:wrapNone/>
                      <wp:docPr id="42"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299" cy="200722"/>
                              </a:xfrm>
                              <a:prstGeom prst="homePlate">
                                <a:avLst/>
                              </a:prstGeom>
                              <a:solidFill>
                                <a:srgbClr val="1F497D">
                                  <a:lumMod val="40000"/>
                                  <a:lumOff val="60000"/>
                                </a:srgbClr>
                              </a:solidFill>
                              <a:ln w="25400" cap="flat" cmpd="sng" algn="ctr">
                                <a:noFill/>
                                <a:prstDash val="solid"/>
                              </a:ln>
                              <a:effectLst/>
                            </wps:spPr>
                            <wps:txbx>
                              <w:txbxContent>
                                <w:p w14:paraId="59D1D688" w14:textId="113EB7A6" w:rsidR="00CC49D6" w:rsidRPr="00D67B24" w:rsidRDefault="00CC49D6" w:rsidP="00DE07FE">
                                  <w:pPr>
                                    <w:rPr>
                                      <w:sz w:val="20"/>
                                      <w:szCs w:val="20"/>
                                    </w:rPr>
                                  </w:pPr>
                                  <w:r>
                                    <w:rPr>
                                      <w:rFonts w:hAnsi="Calibri"/>
                                      <w:color w:val="FFFFFF" w:themeColor="light1"/>
                                      <w:kern w:val="24"/>
                                      <w:sz w:val="20"/>
                                      <w:szCs w:val="20"/>
                                    </w:rPr>
                                    <w:t>IPSAS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19" type="#_x0000_t15" style="position:absolute;margin-left:1pt;margin-top:5.05pt;width:128.75pt;height:15.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" adj="20274" fillcolor="#8eb4e3" stroked="f" strokeweight="2pt">
                      <v:path arrowok="t"/>
                      <v:textbox inset="2mm,0,2mm,0">
                        <w:txbxContent>
                          <w:p w14:paraId="59D1D688" w14:textId="113EB7A6" w:rsidR="00CC49D6" w:rsidRPr="00D67B24" w:rsidRDefault="00CC49D6" w:rsidP="00DE07FE">
                            <w:pPr>
                              <w:rPr>
                                <w:sz w:val="20"/>
                                <w:szCs w:val="20"/>
                              </w:rPr>
                            </w:pPr>
                            <w:r>
                              <w:rPr>
                                <w:rFonts w:hAnsi="Calibri"/>
                                <w:color w:val="FFFFFF" w:themeColor="light1"/>
                                <w:kern w:val="24"/>
                                <w:sz w:val="20"/>
                                <w:szCs w:val="20"/>
                              </w:rPr>
                              <w:t>IPSAS</w:t>
                            </w:r>
                          </w:p>
                        </w:txbxContent>
                      </v:textbox>
                    </v:shape>
                  </w:pict>
                </mc:Fallback>
              </mc:AlternateContent>
            </w:r>
          </w:p>
          <w:p w14:paraId="298079B5" w14:textId="77777777" w:rsidR="004B3241" w:rsidRDefault="004B3241" w:rsidP="00C64818">
            <w:pPr>
              <w:rPr>
                <w:noProof/>
                <w:lang w:eastAsia="ja-JP"/>
              </w:rPr>
            </w:pPr>
          </w:p>
        </w:tc>
        <w:tc>
          <w:tcPr>
            <w:tcW w:w="3177" w:type="pct"/>
          </w:tcPr>
          <w:p w14:paraId="40C9D5B8" w14:textId="788E911B" w:rsidR="004B3241" w:rsidRPr="00F74364" w:rsidRDefault="00DF5FC9" w:rsidP="00DA31FD">
            <w:pPr>
              <w:jc w:val="both"/>
              <w:rPr>
                <w:szCs w:val="24"/>
              </w:rPr>
            </w:pPr>
            <w:r>
              <w:rPr>
                <w:szCs w:val="24"/>
              </w:rPr>
              <w:t xml:space="preserve">IPSASB (2016), International Public Sector Accounting Standards – see page </w:t>
            </w:r>
            <w:r w:rsidR="003D0B91">
              <w:rPr>
                <w:szCs w:val="24"/>
              </w:rPr>
              <w:t>14</w:t>
            </w:r>
          </w:p>
        </w:tc>
      </w:tr>
      <w:tr w:rsidR="004B3241" w14:paraId="7608B218" w14:textId="77777777" w:rsidTr="00C64818">
        <w:tc>
          <w:tcPr>
            <w:tcW w:w="1823" w:type="pct"/>
          </w:tcPr>
          <w:p w14:paraId="0DA33D12" w14:textId="227A6A5B" w:rsidR="004B3241" w:rsidRDefault="004B3241" w:rsidP="00C64818">
            <w:pPr>
              <w:rPr>
                <w:noProof/>
              </w:rPr>
            </w:pPr>
            <w:r>
              <w:rPr>
                <w:noProof/>
                <w:sz w:val="23"/>
                <w:szCs w:val="23"/>
                <w:lang w:eastAsia="en-GB"/>
              </w:rPr>
              <mc:AlternateContent>
                <mc:Choice Requires="wps">
                  <w:drawing>
                    <wp:anchor distT="0" distB="0" distL="114300" distR="114300" simplePos="0" relativeHeight="251958272" behindDoc="0" locked="0" layoutInCell="1" allowOverlap="1" wp14:anchorId="64D35DBE" wp14:editId="42C94986">
                      <wp:simplePos x="0" y="0"/>
                      <wp:positionH relativeFrom="column">
                        <wp:posOffset>-1</wp:posOffset>
                      </wp:positionH>
                      <wp:positionV relativeFrom="paragraph">
                        <wp:posOffset>54810</wp:posOffset>
                      </wp:positionV>
                      <wp:extent cx="1647825" cy="200722"/>
                      <wp:effectExtent l="0" t="0" r="9525" b="8890"/>
                      <wp:wrapNone/>
                      <wp:docPr id="4269"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200722"/>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93CEC" w14:textId="77777777" w:rsidR="00CC49D6" w:rsidRPr="00D67B24" w:rsidRDefault="00CC49D6" w:rsidP="00867F84">
                                  <w:pPr>
                                    <w:jc w:val="both"/>
                                    <w:rPr>
                                      <w:sz w:val="20"/>
                                      <w:szCs w:val="20"/>
                                    </w:rPr>
                                  </w:pPr>
                                  <w:r w:rsidRPr="00D67B24">
                                    <w:rPr>
                                      <w:rFonts w:hAnsi="Calibri"/>
                                      <w:color w:val="FFFFFF" w:themeColor="light1"/>
                                      <w:kern w:val="24"/>
                                      <w:sz w:val="20"/>
                                      <w:szCs w:val="20"/>
                                    </w:rPr>
                                    <w:t>ISSAI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20" type="#_x0000_t15" style="position:absolute;margin-left:0;margin-top:4.3pt;width:129.75pt;height:15.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" adj="20284" fillcolor="#95b3d7 [1940]" stroked="f" strokeweight="2pt">
                      <v:path arrowok="t"/>
                      <v:textbox inset="2mm,0,2mm,0">
                        <w:txbxContent>
                          <w:p w14:paraId="1CC93CEC" w14:textId="77777777" w:rsidR="00CC49D6" w:rsidRPr="00D67B24" w:rsidRDefault="00CC49D6" w:rsidP="00867F84">
                            <w:pPr>
                              <w:jc w:val="both"/>
                              <w:rPr>
                                <w:sz w:val="20"/>
                                <w:szCs w:val="20"/>
                              </w:rPr>
                            </w:pPr>
                            <w:r w:rsidRPr="00D67B24">
                              <w:rPr>
                                <w:rFonts w:hAnsi="Calibri"/>
                                <w:color w:val="FFFFFF" w:themeColor="light1"/>
                                <w:kern w:val="24"/>
                                <w:sz w:val="20"/>
                                <w:szCs w:val="20"/>
                              </w:rPr>
                              <w:t>ISSAI</w:t>
                            </w:r>
                          </w:p>
                        </w:txbxContent>
                      </v:textbox>
                    </v:shape>
                  </w:pict>
                </mc:Fallback>
              </mc:AlternateContent>
            </w:r>
          </w:p>
        </w:tc>
        <w:tc>
          <w:tcPr>
            <w:tcW w:w="3177" w:type="pct"/>
          </w:tcPr>
          <w:p w14:paraId="4A6A95FC" w14:textId="1E253455" w:rsidR="004B3241" w:rsidRPr="00F74364" w:rsidRDefault="004B3241" w:rsidP="00C64818">
            <w:pPr>
              <w:jc w:val="both"/>
              <w:rPr>
                <w:szCs w:val="24"/>
              </w:rPr>
            </w:pPr>
            <w:r w:rsidRPr="00D67B24">
              <w:t xml:space="preserve">International </w:t>
            </w:r>
            <w:r w:rsidR="00DE3339">
              <w:t>Organis</w:t>
            </w:r>
            <w:r w:rsidRPr="00D67B24">
              <w:t xml:space="preserve">ation of Supreme Audit Institutions, </w:t>
            </w:r>
            <w:r w:rsidRPr="00D67B24">
              <w:rPr>
                <w:i/>
              </w:rPr>
              <w:t>The International Standards of Supreme Audit Institutions</w:t>
            </w:r>
          </w:p>
        </w:tc>
      </w:tr>
      <w:tr w:rsidR="004B3241" w14:paraId="49CA5BE8" w14:textId="77777777" w:rsidTr="00C64818">
        <w:tc>
          <w:tcPr>
            <w:tcW w:w="1823" w:type="pct"/>
          </w:tcPr>
          <w:p w14:paraId="23C426A9" w14:textId="77777777" w:rsidR="004B3241" w:rsidRPr="00C9247D" w:rsidRDefault="004B3241" w:rsidP="00C64818">
            <w:pPr>
              <w:rPr>
                <w:sz w:val="24"/>
                <w:szCs w:val="24"/>
              </w:rPr>
            </w:pPr>
            <w:r>
              <w:rPr>
                <w:noProof/>
                <w:lang w:eastAsia="en-GB"/>
              </w:rPr>
              <mc:AlternateContent>
                <mc:Choice Requires="wps">
                  <w:drawing>
                    <wp:anchor distT="0" distB="0" distL="114300" distR="114300" simplePos="0" relativeHeight="251955200" behindDoc="0" locked="0" layoutInCell="1" allowOverlap="1" wp14:anchorId="381A98E7" wp14:editId="7B67FE9D">
                      <wp:simplePos x="0" y="0"/>
                      <wp:positionH relativeFrom="column">
                        <wp:posOffset>0</wp:posOffset>
                      </wp:positionH>
                      <wp:positionV relativeFrom="paragraph">
                        <wp:posOffset>108298</wp:posOffset>
                      </wp:positionV>
                      <wp:extent cx="1648573" cy="189570"/>
                      <wp:effectExtent l="0" t="0" r="8890" b="1270"/>
                      <wp:wrapNone/>
                      <wp:docPr id="4259"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573" cy="189570"/>
                              </a:xfrm>
                              <a:prstGeom prst="homePlate">
                                <a:avLst/>
                              </a:prstGeom>
                              <a:solidFill>
                                <a:srgbClr val="1F497D">
                                  <a:lumMod val="40000"/>
                                  <a:lumOff val="60000"/>
                                </a:srgbClr>
                              </a:solidFill>
                              <a:ln w="25400" cap="flat" cmpd="sng" algn="ctr">
                                <a:noFill/>
                                <a:prstDash val="solid"/>
                              </a:ln>
                              <a:effectLst/>
                            </wps:spPr>
                            <wps:txbx>
                              <w:txbxContent>
                                <w:p w14:paraId="72F5B41F" w14:textId="6A34B967" w:rsidR="00CC49D6" w:rsidRDefault="00CC49D6" w:rsidP="00DE07FE">
                                  <w:pPr>
                                    <w:pStyle w:val="NormalWeb"/>
                                    <w:spacing w:before="0" w:beforeAutospacing="0" w:after="0"/>
                                  </w:pPr>
                                  <w:r w:rsidRPr="00D67B24">
                                    <w:rPr>
                                      <w:rFonts w:asciiTheme="minorHAnsi" w:hAnsi="Calibri" w:cstheme="minorBidi"/>
                                      <w:color w:val="FFFFFF" w:themeColor="light1"/>
                                      <w:kern w:val="24"/>
                                      <w:sz w:val="20"/>
                                      <w:szCs w:val="20"/>
                                    </w:rPr>
                                    <w:t>Open Data</w:t>
                                  </w:r>
                                  <w:r>
                                    <w:rPr>
                                      <w:rFonts w:asciiTheme="minorHAnsi" w:hAnsi="Calibri" w:cstheme="minorBidi"/>
                                      <w:color w:val="FFFFFF" w:themeColor="light1"/>
                                      <w:kern w:val="24"/>
                                      <w:sz w:val="22"/>
                                      <w:szCs w:val="22"/>
                                    </w:rPr>
                                    <w:t xml:space="preserve"> Charter</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21" type="#_x0000_t15" style="position:absolute;margin-left:0;margin-top:8.55pt;width:129.8pt;height:14.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" adj="20358" fillcolor="#8eb4e3" stroked="f" strokeweight="2pt">
                      <v:path arrowok="t"/>
                      <v:textbox inset="2mm,0,2mm,0">
                        <w:txbxContent>
                          <w:p w14:paraId="72F5B41F" w14:textId="6A34B967" w:rsidR="00CC49D6" w:rsidRDefault="00CC49D6" w:rsidP="00DE07FE">
                            <w:pPr>
                              <w:pStyle w:val="NormalWeb"/>
                              <w:spacing w:before="0" w:beforeAutospacing="0" w:after="0"/>
                            </w:pPr>
                            <w:r w:rsidRPr="00D67B24">
                              <w:rPr>
                                <w:rFonts w:asciiTheme="minorHAnsi" w:hAnsi="Calibri" w:cstheme="minorBidi"/>
                                <w:color w:val="FFFFFF" w:themeColor="light1"/>
                                <w:kern w:val="24"/>
                                <w:sz w:val="20"/>
                                <w:szCs w:val="20"/>
                              </w:rPr>
                              <w:t>Open Data</w:t>
                            </w:r>
                            <w:r>
                              <w:rPr>
                                <w:rFonts w:asciiTheme="minorHAnsi" w:hAnsi="Calibri" w:cstheme="minorBidi"/>
                                <w:color w:val="FFFFFF" w:themeColor="light1"/>
                                <w:kern w:val="24"/>
                                <w:sz w:val="22"/>
                                <w:szCs w:val="22"/>
                              </w:rPr>
                              <w:t xml:space="preserve"> Charter</w:t>
                            </w:r>
                          </w:p>
                        </w:txbxContent>
                      </v:textbox>
                    </v:shape>
                  </w:pict>
                </mc:Fallback>
              </mc:AlternateContent>
            </w:r>
          </w:p>
        </w:tc>
        <w:tc>
          <w:tcPr>
            <w:tcW w:w="3177" w:type="pct"/>
          </w:tcPr>
          <w:p w14:paraId="370BE20F" w14:textId="77777777" w:rsidR="004B3241" w:rsidRPr="00F74364" w:rsidRDefault="004B3241" w:rsidP="00C64818">
            <w:pPr>
              <w:jc w:val="both"/>
              <w:rPr>
                <w:szCs w:val="24"/>
              </w:rPr>
            </w:pPr>
            <w:r w:rsidRPr="00F74364">
              <w:rPr>
                <w:szCs w:val="24"/>
              </w:rPr>
              <w:t>International Open Data Charter</w:t>
            </w:r>
          </w:p>
          <w:p w14:paraId="5DEC356C" w14:textId="50AE37A0" w:rsidR="004B3241" w:rsidRPr="00F74364" w:rsidRDefault="004B3241" w:rsidP="00C64818">
            <w:pPr>
              <w:jc w:val="both"/>
              <w:rPr>
                <w:szCs w:val="24"/>
              </w:rPr>
            </w:pPr>
            <w:r w:rsidRPr="00DA31FD">
              <w:rPr>
                <w:szCs w:val="24"/>
              </w:rPr>
              <w:t>http://opendatacharter.net/</w:t>
            </w:r>
          </w:p>
        </w:tc>
      </w:tr>
      <w:tr w:rsidR="004B3241" w14:paraId="539B164E" w14:textId="77777777" w:rsidTr="00C64818">
        <w:tc>
          <w:tcPr>
            <w:tcW w:w="1823" w:type="pct"/>
          </w:tcPr>
          <w:p w14:paraId="7334ADCB" w14:textId="77777777" w:rsidR="004B3241" w:rsidRDefault="004B3241" w:rsidP="00C64818">
            <w:pPr>
              <w:jc w:val="both"/>
              <w:rPr>
                <w:sz w:val="24"/>
                <w:szCs w:val="24"/>
              </w:rPr>
            </w:pPr>
            <w:r>
              <w:rPr>
                <w:noProof/>
                <w:lang w:eastAsia="en-GB"/>
              </w:rPr>
              <mc:AlternateContent>
                <mc:Choice Requires="wps">
                  <w:drawing>
                    <wp:anchor distT="0" distB="0" distL="114300" distR="114300" simplePos="0" relativeHeight="251956224" behindDoc="0" locked="0" layoutInCell="1" allowOverlap="1" wp14:anchorId="1EA9F176" wp14:editId="44B01BBF">
                      <wp:simplePos x="0" y="0"/>
                      <wp:positionH relativeFrom="column">
                        <wp:posOffset>1</wp:posOffset>
                      </wp:positionH>
                      <wp:positionV relativeFrom="paragraph">
                        <wp:posOffset>100877</wp:posOffset>
                      </wp:positionV>
                      <wp:extent cx="1661160" cy="189571"/>
                      <wp:effectExtent l="0" t="0" r="0" b="1270"/>
                      <wp:wrapNone/>
                      <wp:docPr id="4265"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189571"/>
                              </a:xfrm>
                              <a:prstGeom prst="homePlate">
                                <a:avLst/>
                              </a:prstGeom>
                              <a:solidFill>
                                <a:srgbClr val="1F497D">
                                  <a:lumMod val="40000"/>
                                  <a:lumOff val="60000"/>
                                </a:srgbClr>
                              </a:solidFill>
                              <a:ln w="25400" cap="flat" cmpd="sng" algn="ctr">
                                <a:noFill/>
                                <a:prstDash val="solid"/>
                              </a:ln>
                              <a:effectLst/>
                            </wps:spPr>
                            <wps:txbx>
                              <w:txbxContent>
                                <w:p w14:paraId="570BF768" w14:textId="19C57A59"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OECD Digital Gov</w:t>
                                  </w:r>
                                  <w:r>
                                    <w:rPr>
                                      <w:rFonts w:asciiTheme="minorHAnsi" w:hAnsi="Calibri" w:cstheme="minorBidi"/>
                                      <w:color w:val="FFFFFF" w:themeColor="light1"/>
                                      <w:kern w:val="24"/>
                                      <w:sz w:val="20"/>
                                      <w:szCs w:val="20"/>
                                    </w:rPr>
                                    <w:t>ernment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22" type="#_x0000_t15" style="position:absolute;left:0;text-align:left;margin-left:0;margin-top:7.95pt;width:130.8pt;height:14.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" adj="20368" fillcolor="#8eb4e3" stroked="f" strokeweight="2pt">
                      <v:path arrowok="t"/>
                      <v:textbox inset="2mm,0,2mm,0">
                        <w:txbxContent>
                          <w:p w14:paraId="570BF768" w14:textId="19C57A59"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OECD Digital Gov</w:t>
                            </w:r>
                            <w:r>
                              <w:rPr>
                                <w:rFonts w:asciiTheme="minorHAnsi" w:hAnsi="Calibri" w:cstheme="minorBidi"/>
                                <w:color w:val="FFFFFF" w:themeColor="light1"/>
                                <w:kern w:val="24"/>
                                <w:sz w:val="20"/>
                                <w:szCs w:val="20"/>
                              </w:rPr>
                              <w:t>ernment</w:t>
                            </w:r>
                          </w:p>
                        </w:txbxContent>
                      </v:textbox>
                    </v:shape>
                  </w:pict>
                </mc:Fallback>
              </mc:AlternateContent>
            </w:r>
          </w:p>
        </w:tc>
        <w:tc>
          <w:tcPr>
            <w:tcW w:w="3177" w:type="pct"/>
          </w:tcPr>
          <w:p w14:paraId="46FC2EC5" w14:textId="59E5BE49" w:rsidR="004B3241" w:rsidRPr="00F74364" w:rsidRDefault="004B3241" w:rsidP="00DA31FD">
            <w:pPr>
              <w:jc w:val="both"/>
              <w:rPr>
                <w:szCs w:val="24"/>
              </w:rPr>
            </w:pPr>
            <w:r w:rsidRPr="00F74364">
              <w:rPr>
                <w:szCs w:val="24"/>
              </w:rPr>
              <w:t xml:space="preserve">OECD (2014), </w:t>
            </w:r>
            <w:r w:rsidRPr="00F74364">
              <w:rPr>
                <w:i/>
                <w:szCs w:val="24"/>
              </w:rPr>
              <w:t>Recommendation of the Council on Digital Government Strategies</w:t>
            </w:r>
            <w:r>
              <w:rPr>
                <w:i/>
                <w:szCs w:val="24"/>
              </w:rPr>
              <w:t xml:space="preserve"> </w:t>
            </w:r>
            <w:r w:rsidR="003D0B91">
              <w:rPr>
                <w:szCs w:val="24"/>
              </w:rPr>
              <w:t>– see page 15</w:t>
            </w:r>
          </w:p>
        </w:tc>
      </w:tr>
      <w:tr w:rsidR="004B3241" w14:paraId="4D39A924" w14:textId="77777777" w:rsidTr="00C64818">
        <w:tc>
          <w:tcPr>
            <w:tcW w:w="1823" w:type="pct"/>
          </w:tcPr>
          <w:p w14:paraId="7FB386E6" w14:textId="77777777" w:rsidR="004B3241" w:rsidRPr="00C9247D" w:rsidRDefault="004B3241" w:rsidP="00C64818">
            <w:pPr>
              <w:rPr>
                <w:sz w:val="24"/>
                <w:szCs w:val="24"/>
              </w:rPr>
            </w:pPr>
            <w:r>
              <w:rPr>
                <w:noProof/>
                <w:lang w:eastAsia="en-GB"/>
              </w:rPr>
              <mc:AlternateContent>
                <mc:Choice Requires="wps">
                  <w:drawing>
                    <wp:anchor distT="0" distB="0" distL="114300" distR="114300" simplePos="0" relativeHeight="251957248" behindDoc="0" locked="0" layoutInCell="1" allowOverlap="1" wp14:anchorId="528C034F" wp14:editId="020929E1">
                      <wp:simplePos x="0" y="0"/>
                      <wp:positionH relativeFrom="column">
                        <wp:posOffset>0</wp:posOffset>
                      </wp:positionH>
                      <wp:positionV relativeFrom="paragraph">
                        <wp:posOffset>114430</wp:posOffset>
                      </wp:positionV>
                      <wp:extent cx="1647651" cy="189570"/>
                      <wp:effectExtent l="0" t="0" r="0" b="1270"/>
                      <wp:wrapNone/>
                      <wp:docPr id="4272"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651" cy="189570"/>
                              </a:xfrm>
                              <a:prstGeom prst="homePlate">
                                <a:avLst/>
                              </a:prstGeom>
                              <a:solidFill>
                                <a:srgbClr val="1F497D">
                                  <a:lumMod val="40000"/>
                                  <a:lumOff val="60000"/>
                                </a:srgbClr>
                              </a:solidFill>
                              <a:ln w="25400" cap="flat" cmpd="sng" algn="ctr">
                                <a:noFill/>
                                <a:prstDash val="solid"/>
                              </a:ln>
                              <a:effectLst/>
                            </wps:spPr>
                            <wps:txbx>
                              <w:txbxContent>
                                <w:p w14:paraId="011F2B13" w14:textId="77777777"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OECD IFI Principles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23" type="#_x0000_t15" style="position:absolute;margin-left:0;margin-top:9pt;width:129.75pt;height:14.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" adj="20357" fillcolor="#8eb4e3" stroked="f" strokeweight="2pt">
                      <v:path arrowok="t"/>
                      <v:textbox inset="2mm,0,2mm,0">
                        <w:txbxContent>
                          <w:p w14:paraId="011F2B13" w14:textId="77777777" w:rsidR="00CC49D6" w:rsidRPr="00D67B24" w:rsidRDefault="00CC49D6" w:rsidP="00DE07FE">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OECD IFI Principles</w:t>
                            </w:r>
                          </w:p>
                        </w:txbxContent>
                      </v:textbox>
                    </v:shape>
                  </w:pict>
                </mc:Fallback>
              </mc:AlternateContent>
            </w:r>
          </w:p>
        </w:tc>
        <w:tc>
          <w:tcPr>
            <w:tcW w:w="3177" w:type="pct"/>
          </w:tcPr>
          <w:p w14:paraId="254B1A38" w14:textId="3D999D65" w:rsidR="004B3241" w:rsidRPr="00F74364" w:rsidRDefault="004B3241" w:rsidP="00DA31FD">
            <w:pPr>
              <w:jc w:val="both"/>
              <w:rPr>
                <w:szCs w:val="24"/>
              </w:rPr>
            </w:pPr>
            <w:r w:rsidRPr="00F74364">
              <w:rPr>
                <w:szCs w:val="24"/>
              </w:rPr>
              <w:t xml:space="preserve">OECD (2014) </w:t>
            </w:r>
            <w:r w:rsidRPr="00F74364">
              <w:rPr>
                <w:i/>
                <w:szCs w:val="24"/>
              </w:rPr>
              <w:t>Recommendation of the Council on Principles for Independent Fiscal Institutions</w:t>
            </w:r>
            <w:r>
              <w:rPr>
                <w:i/>
                <w:szCs w:val="24"/>
              </w:rPr>
              <w:t xml:space="preserve"> </w:t>
            </w:r>
            <w:r w:rsidR="003D0B91">
              <w:rPr>
                <w:szCs w:val="24"/>
              </w:rPr>
              <w:t>– see page 15</w:t>
            </w:r>
          </w:p>
        </w:tc>
      </w:tr>
      <w:tr w:rsidR="004B3241" w14:paraId="2F29F474" w14:textId="77777777" w:rsidTr="00BA7080">
        <w:tc>
          <w:tcPr>
            <w:tcW w:w="1823" w:type="pct"/>
          </w:tcPr>
          <w:p w14:paraId="04E2C4C3" w14:textId="77777777" w:rsidR="004B3241" w:rsidRPr="00C9247D" w:rsidRDefault="004B3241" w:rsidP="00BA7080">
            <w:pPr>
              <w:jc w:val="both"/>
              <w:rPr>
                <w:sz w:val="24"/>
                <w:szCs w:val="24"/>
              </w:rPr>
            </w:pPr>
            <w:r>
              <w:rPr>
                <w:noProof/>
                <w:lang w:eastAsia="en-GB"/>
              </w:rPr>
              <mc:AlternateContent>
                <mc:Choice Requires="wps">
                  <w:drawing>
                    <wp:anchor distT="0" distB="0" distL="114300" distR="114300" simplePos="0" relativeHeight="251954176" behindDoc="0" locked="0" layoutInCell="1" allowOverlap="1" wp14:anchorId="1C242375" wp14:editId="3170FB26">
                      <wp:simplePos x="0" y="0"/>
                      <wp:positionH relativeFrom="column">
                        <wp:posOffset>0</wp:posOffset>
                      </wp:positionH>
                      <wp:positionV relativeFrom="paragraph">
                        <wp:posOffset>101600</wp:posOffset>
                      </wp:positionV>
                      <wp:extent cx="1661160" cy="189571"/>
                      <wp:effectExtent l="0" t="0" r="0" b="1270"/>
                      <wp:wrapNone/>
                      <wp:docPr id="4273"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189571"/>
                              </a:xfrm>
                              <a:prstGeom prst="homePlate">
                                <a:avLst/>
                              </a:prstGeom>
                              <a:solidFill>
                                <a:srgbClr val="1F497D">
                                  <a:lumMod val="40000"/>
                                  <a:lumOff val="60000"/>
                                </a:srgbClr>
                              </a:solidFill>
                              <a:ln w="25400" cap="flat" cmpd="sng" algn="ctr">
                                <a:noFill/>
                                <a:prstDash val="solid"/>
                              </a:ln>
                              <a:effectLst/>
                            </wps:spPr>
                            <wps:txbx>
                              <w:txbxContent>
                                <w:p w14:paraId="0B000D5A" w14:textId="77777777" w:rsidR="00CC49D6" w:rsidRPr="00D67B24" w:rsidRDefault="00CC49D6" w:rsidP="00BA7080">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OECD Public Procurement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224" type="#_x0000_t15" style="position:absolute;left:0;text-align:left;margin-left:0;margin-top:8pt;width:130.8pt;height:14.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" adj="20368" fillcolor="#8eb4e3" stroked="f" strokeweight="2pt">
                      <v:path arrowok="t"/>
                      <v:textbox inset="2mm,0,2mm,0">
                        <w:txbxContent>
                          <w:p w14:paraId="0B000D5A" w14:textId="77777777" w:rsidR="00CC49D6" w:rsidRPr="00D67B24" w:rsidRDefault="00CC49D6" w:rsidP="00BA7080">
                            <w:pPr>
                              <w:pStyle w:val="NormalWeb"/>
                              <w:spacing w:before="0" w:beforeAutospacing="0" w:after="0"/>
                              <w:rPr>
                                <w:sz w:val="20"/>
                                <w:szCs w:val="20"/>
                              </w:rPr>
                            </w:pPr>
                            <w:r w:rsidRPr="00D67B24">
                              <w:rPr>
                                <w:rFonts w:asciiTheme="minorHAnsi" w:hAnsi="Calibri" w:cstheme="minorBidi"/>
                                <w:color w:val="FFFFFF" w:themeColor="light1"/>
                                <w:kern w:val="24"/>
                                <w:sz w:val="20"/>
                                <w:szCs w:val="20"/>
                              </w:rPr>
                              <w:t>OECD Public Procurement</w:t>
                            </w:r>
                          </w:p>
                        </w:txbxContent>
                      </v:textbox>
                    </v:shape>
                  </w:pict>
                </mc:Fallback>
              </mc:AlternateContent>
            </w:r>
          </w:p>
        </w:tc>
        <w:tc>
          <w:tcPr>
            <w:tcW w:w="3177" w:type="pct"/>
          </w:tcPr>
          <w:p w14:paraId="0AA320B2" w14:textId="4E74AE75" w:rsidR="004B3241" w:rsidRPr="00F74364" w:rsidRDefault="004B3241" w:rsidP="00BA7080">
            <w:pPr>
              <w:jc w:val="both"/>
              <w:rPr>
                <w:szCs w:val="24"/>
              </w:rPr>
            </w:pPr>
            <w:r w:rsidRPr="00F74364">
              <w:rPr>
                <w:szCs w:val="24"/>
              </w:rPr>
              <w:t xml:space="preserve">OECD (2015), </w:t>
            </w:r>
            <w:r w:rsidRPr="00F74364">
              <w:rPr>
                <w:i/>
                <w:szCs w:val="24"/>
              </w:rPr>
              <w:t>OECD Recommendation of the Council on Public Procurement</w:t>
            </w:r>
            <w:r>
              <w:rPr>
                <w:i/>
                <w:szCs w:val="24"/>
              </w:rPr>
              <w:t xml:space="preserve"> </w:t>
            </w:r>
            <w:r w:rsidR="003D0B91">
              <w:rPr>
                <w:szCs w:val="24"/>
              </w:rPr>
              <w:t>– see page 15</w:t>
            </w:r>
          </w:p>
        </w:tc>
      </w:tr>
    </w:tbl>
    <w:p w14:paraId="4D2D0969" w14:textId="77777777" w:rsidR="004E47A8" w:rsidRPr="00991BAF" w:rsidRDefault="004E47A8" w:rsidP="00E565F4">
      <w:pPr>
        <w:rPr>
          <w:sz w:val="23"/>
          <w:szCs w:val="23"/>
        </w:rPr>
        <w:sectPr w:rsidR="004E47A8" w:rsidRPr="00991BAF" w:rsidSect="0017205E">
          <w:footerReference w:type="even" r:id="rId73"/>
          <w:footerReference w:type="default" r:id="rId74"/>
          <w:pgSz w:w="11906" w:h="16838"/>
          <w:pgMar w:top="1440" w:right="1440" w:bottom="1440" w:left="1440" w:header="708" w:footer="708" w:gutter="0"/>
          <w:pgNumType w:start="1"/>
          <w:cols w:space="708"/>
          <w:titlePg/>
          <w:docGrid w:linePitch="360"/>
        </w:sectPr>
      </w:pPr>
    </w:p>
    <w:p w14:paraId="53CEE8D8" w14:textId="77777777" w:rsidR="00A52A04" w:rsidRPr="00991BAF" w:rsidRDefault="008134BD" w:rsidP="004E47A8">
      <w:pPr>
        <w:rPr>
          <w:sz w:val="23"/>
          <w:szCs w:val="23"/>
        </w:rPr>
      </w:pPr>
      <w:r w:rsidRPr="00991BAF">
        <w:rPr>
          <w:rFonts w:ascii="Arial" w:eastAsiaTheme="minorEastAsia" w:hAnsi="Arial" w:cs="Arial"/>
          <w:b/>
          <w:noProof/>
          <w:color w:val="0070C0"/>
          <w:sz w:val="32"/>
          <w:szCs w:val="32"/>
          <w:lang w:eastAsia="en-GB"/>
        </w:rPr>
        <w:lastRenderedPageBreak/>
        <mc:AlternateContent>
          <mc:Choice Requires="wps">
            <w:drawing>
              <wp:anchor distT="0" distB="0" distL="114300" distR="114300" simplePos="0" relativeHeight="251694080" behindDoc="1" locked="0" layoutInCell="1" allowOverlap="1" wp14:anchorId="273FF53C" wp14:editId="5C04509F">
                <wp:simplePos x="0" y="0"/>
                <wp:positionH relativeFrom="column">
                  <wp:posOffset>18107</wp:posOffset>
                </wp:positionH>
                <wp:positionV relativeFrom="paragraph">
                  <wp:posOffset>144855</wp:posOffset>
                </wp:positionV>
                <wp:extent cx="6039485" cy="1023042"/>
                <wp:effectExtent l="0" t="0" r="0" b="5715"/>
                <wp:wrapNone/>
                <wp:docPr id="518"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1023042"/>
                        </a:xfrm>
                        <a:prstGeom prst="rect">
                          <a:avLst/>
                        </a:prstGeom>
                        <a:solidFill>
                          <a:schemeClr val="accent2">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E7AA7D" w14:textId="2C95BC07" w:rsidR="00CC49D6" w:rsidRPr="00D13946" w:rsidRDefault="00CC49D6" w:rsidP="004E47A8">
                            <w:pPr>
                              <w:ind w:left="1440" w:hanging="1440"/>
                              <w:rPr>
                                <w:rFonts w:ascii="Arial" w:eastAsiaTheme="minorEastAsia" w:hAnsi="Arial" w:cs="Arial"/>
                                <w:b/>
                                <w:color w:val="FFFFFF" w:themeColor="background1"/>
                                <w:sz w:val="36"/>
                                <w:szCs w:val="36"/>
                              </w:rPr>
                            </w:pPr>
                            <w:r w:rsidRPr="00D13946">
                              <w:rPr>
                                <w:rFonts w:ascii="Arial" w:hAnsi="Arial" w:cs="Arial"/>
                                <w:b/>
                                <w:bCs/>
                                <w:color w:val="FFFFFF" w:themeColor="light1"/>
                                <w:kern w:val="24"/>
                                <w:sz w:val="36"/>
                                <w:szCs w:val="36"/>
                              </w:rPr>
                              <w:t>Part 2</w:t>
                            </w:r>
                            <w:r w:rsidRPr="00D13946">
                              <w:rPr>
                                <w:rFonts w:ascii="Arial" w:hAnsi="Arial" w:cs="Arial"/>
                                <w:b/>
                                <w:bCs/>
                                <w:color w:val="FFFFFF" w:themeColor="light1"/>
                                <w:kern w:val="24"/>
                                <w:sz w:val="36"/>
                                <w:szCs w:val="36"/>
                              </w:rPr>
                              <w:tab/>
                            </w:r>
                            <w:r w:rsidRPr="00D13946">
                              <w:rPr>
                                <w:rFonts w:ascii="Arial" w:hAnsi="Arial" w:cs="Arial"/>
                                <w:b/>
                                <w:bCs/>
                                <w:color w:val="FFFFFF" w:themeColor="light1"/>
                                <w:kern w:val="24"/>
                                <w:sz w:val="40"/>
                                <w:szCs w:val="36"/>
                              </w:rPr>
                              <w:t xml:space="preserve">Applying Budget Transparency </w:t>
                            </w:r>
                            <w:r>
                              <w:rPr>
                                <w:rFonts w:ascii="Arial" w:hAnsi="Arial" w:cs="Arial"/>
                                <w:b/>
                                <w:bCs/>
                                <w:color w:val="FFFFFF" w:themeColor="light1"/>
                                <w:kern w:val="24"/>
                                <w:sz w:val="40"/>
                                <w:szCs w:val="36"/>
                              </w:rPr>
                              <w:br/>
                            </w:r>
                            <w:r w:rsidRPr="00D13946">
                              <w:rPr>
                                <w:rFonts w:ascii="Arial" w:hAnsi="Arial" w:cs="Arial"/>
                                <w:b/>
                                <w:bCs/>
                                <w:color w:val="FFFFFF" w:themeColor="light1"/>
                                <w:kern w:val="24"/>
                                <w:sz w:val="40"/>
                                <w:szCs w:val="36"/>
                              </w:rPr>
                              <w:t xml:space="preserve">in Different Areas: </w:t>
                            </w:r>
                            <w:r w:rsidRPr="00D13946">
                              <w:rPr>
                                <w:rFonts w:ascii="Arial" w:eastAsiaTheme="minorEastAsia" w:hAnsi="Arial" w:cs="Arial"/>
                                <w:b/>
                                <w:color w:val="BFBFBF" w:themeColor="background1" w:themeShade="BF"/>
                                <w:sz w:val="40"/>
                                <w:szCs w:val="36"/>
                              </w:rPr>
                              <w:br/>
                              <w:t xml:space="preserve">OECD guide to topics and resources </w:t>
                            </w:r>
                            <w:r w:rsidRPr="00D13946">
                              <w:rPr>
                                <w:rFonts w:ascii="Arial" w:eastAsiaTheme="minorEastAsia" w:hAnsi="Arial" w:cs="Arial"/>
                                <w:b/>
                                <w:color w:val="BFBFBF" w:themeColor="background1" w:themeShade="BF"/>
                                <w:sz w:val="40"/>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p>
                          <w:p w14:paraId="1D844A97" w14:textId="77777777" w:rsidR="00CC49D6" w:rsidRDefault="00CC49D6" w:rsidP="004E47A8">
                            <w:pPr>
                              <w:pStyle w:val="NormalWeb"/>
                              <w:spacing w:before="0" w:beforeAutospacing="0" w:after="0"/>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41" o:spid="_x0000_s1225" style="position:absolute;margin-left:1.45pt;margin-top:11.4pt;width:475.55pt;height:80.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" fillcolor="#943634 [2405]" stroked="f" strokeweight="2pt">
                <v:textbox>
                  <w:txbxContent>
                    <w:p w14:paraId="47E7AA7D" w14:textId="2C95BC07" w:rsidR="00CC49D6" w:rsidRPr="00D13946" w:rsidRDefault="00CC49D6" w:rsidP="004E47A8">
                      <w:pPr>
                        <w:ind w:left="1440" w:hanging="1440"/>
                        <w:rPr>
                          <w:rFonts w:ascii="Arial" w:eastAsiaTheme="minorEastAsia" w:hAnsi="Arial" w:cs="Arial"/>
                          <w:b/>
                          <w:color w:val="FFFFFF" w:themeColor="background1"/>
                          <w:sz w:val="36"/>
                          <w:szCs w:val="36"/>
                        </w:rPr>
                      </w:pPr>
                      <w:r w:rsidRPr="00D13946">
                        <w:rPr>
                          <w:rFonts w:ascii="Arial" w:hAnsi="Arial" w:cs="Arial"/>
                          <w:b/>
                          <w:bCs/>
                          <w:color w:val="FFFFFF" w:themeColor="light1"/>
                          <w:kern w:val="24"/>
                          <w:sz w:val="36"/>
                          <w:szCs w:val="36"/>
                        </w:rPr>
                        <w:t>Part 2</w:t>
                      </w:r>
                      <w:r w:rsidRPr="00D13946">
                        <w:rPr>
                          <w:rFonts w:ascii="Arial" w:hAnsi="Arial" w:cs="Arial"/>
                          <w:b/>
                          <w:bCs/>
                          <w:color w:val="FFFFFF" w:themeColor="light1"/>
                          <w:kern w:val="24"/>
                          <w:sz w:val="36"/>
                          <w:szCs w:val="36"/>
                        </w:rPr>
                        <w:tab/>
                      </w:r>
                      <w:r w:rsidRPr="00D13946">
                        <w:rPr>
                          <w:rFonts w:ascii="Arial" w:hAnsi="Arial" w:cs="Arial"/>
                          <w:b/>
                          <w:bCs/>
                          <w:color w:val="FFFFFF" w:themeColor="light1"/>
                          <w:kern w:val="24"/>
                          <w:sz w:val="40"/>
                          <w:szCs w:val="36"/>
                        </w:rPr>
                        <w:t xml:space="preserve">Applying Budget Transparency </w:t>
                      </w:r>
                      <w:r>
                        <w:rPr>
                          <w:rFonts w:ascii="Arial" w:hAnsi="Arial" w:cs="Arial"/>
                          <w:b/>
                          <w:bCs/>
                          <w:color w:val="FFFFFF" w:themeColor="light1"/>
                          <w:kern w:val="24"/>
                          <w:sz w:val="40"/>
                          <w:szCs w:val="36"/>
                        </w:rPr>
                        <w:br/>
                      </w:r>
                      <w:r w:rsidRPr="00D13946">
                        <w:rPr>
                          <w:rFonts w:ascii="Arial" w:hAnsi="Arial" w:cs="Arial"/>
                          <w:b/>
                          <w:bCs/>
                          <w:color w:val="FFFFFF" w:themeColor="light1"/>
                          <w:kern w:val="24"/>
                          <w:sz w:val="40"/>
                          <w:szCs w:val="36"/>
                        </w:rPr>
                        <w:t xml:space="preserve">in Different Areas: </w:t>
                      </w:r>
                      <w:r w:rsidRPr="00D13946">
                        <w:rPr>
                          <w:rFonts w:ascii="Arial" w:eastAsiaTheme="minorEastAsia" w:hAnsi="Arial" w:cs="Arial"/>
                          <w:b/>
                          <w:color w:val="BFBFBF" w:themeColor="background1" w:themeShade="BF"/>
                          <w:sz w:val="40"/>
                          <w:szCs w:val="36"/>
                        </w:rPr>
                        <w:br/>
                        <w:t xml:space="preserve">OECD guide to topics and resources </w:t>
                      </w:r>
                      <w:r w:rsidRPr="00D13946">
                        <w:rPr>
                          <w:rFonts w:ascii="Arial" w:eastAsiaTheme="minorEastAsia" w:hAnsi="Arial" w:cs="Arial"/>
                          <w:b/>
                          <w:color w:val="BFBFBF" w:themeColor="background1" w:themeShade="BF"/>
                          <w:sz w:val="40"/>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r w:rsidRPr="00D13946">
                        <w:rPr>
                          <w:rFonts w:ascii="Arial" w:eastAsiaTheme="minorEastAsia" w:hAnsi="Arial" w:cs="Arial"/>
                          <w:b/>
                          <w:color w:val="BFBFBF" w:themeColor="background1" w:themeShade="BF"/>
                          <w:sz w:val="36"/>
                          <w:szCs w:val="36"/>
                        </w:rPr>
                        <w:tab/>
                      </w:r>
                    </w:p>
                    <w:p w14:paraId="1D844A97" w14:textId="77777777" w:rsidR="00CC49D6" w:rsidRDefault="00CC49D6" w:rsidP="004E47A8">
                      <w:pPr>
                        <w:pStyle w:val="NormalWeb"/>
                        <w:spacing w:before="0" w:beforeAutospacing="0" w:after="0"/>
                      </w:pPr>
                    </w:p>
                  </w:txbxContent>
                </v:textbox>
              </v:rect>
            </w:pict>
          </mc:Fallback>
        </mc:AlternateContent>
      </w:r>
    </w:p>
    <w:p w14:paraId="43C78F4B" w14:textId="77777777" w:rsidR="004E47A8" w:rsidRPr="00991BAF" w:rsidRDefault="004E47A8" w:rsidP="004E47A8">
      <w:pPr>
        <w:rPr>
          <w:rFonts w:ascii="Arial" w:eastAsiaTheme="minorEastAsia" w:hAnsi="Arial" w:cs="Arial"/>
          <w:b/>
          <w:color w:val="0070C0"/>
          <w:sz w:val="32"/>
          <w:szCs w:val="32"/>
        </w:rPr>
      </w:pPr>
    </w:p>
    <w:p w14:paraId="59D10E81" w14:textId="77777777" w:rsidR="004E47A8" w:rsidRPr="00991BAF" w:rsidRDefault="004E47A8" w:rsidP="004E47A8">
      <w:pPr>
        <w:rPr>
          <w:rFonts w:ascii="Arial" w:eastAsiaTheme="minorEastAsia" w:hAnsi="Arial" w:cs="Arial"/>
          <w:b/>
          <w:color w:val="0070C0"/>
          <w:sz w:val="32"/>
          <w:szCs w:val="32"/>
        </w:rPr>
      </w:pPr>
    </w:p>
    <w:p w14:paraId="44265809" w14:textId="77777777" w:rsidR="004E47A8" w:rsidRPr="00991BAF" w:rsidRDefault="004E47A8" w:rsidP="004E47A8">
      <w:pPr>
        <w:rPr>
          <w:rFonts w:ascii="Arial" w:eastAsiaTheme="minorEastAsia" w:hAnsi="Arial" w:cs="Arial"/>
          <w:b/>
          <w:color w:val="0070C0"/>
          <w:sz w:val="32"/>
          <w:szCs w:val="32"/>
        </w:rPr>
      </w:pPr>
    </w:p>
    <w:p w14:paraId="0E0C1DB3" w14:textId="77777777" w:rsidR="008F31A8" w:rsidRDefault="008F31A8" w:rsidP="004E47A8">
      <w:pPr>
        <w:rPr>
          <w:rFonts w:ascii="Arial" w:eastAsiaTheme="minorEastAsia" w:hAnsi="Arial" w:cs="Arial"/>
          <w:b/>
          <w:color w:val="0070C0"/>
          <w:sz w:val="32"/>
          <w:szCs w:val="32"/>
        </w:rPr>
      </w:pPr>
    </w:p>
    <w:p w14:paraId="01969879" w14:textId="77777777" w:rsidR="00301727" w:rsidRPr="00991BAF" w:rsidRDefault="00301727" w:rsidP="004E47A8">
      <w:pPr>
        <w:rPr>
          <w:rFonts w:ascii="Arial" w:eastAsiaTheme="minorEastAsia" w:hAnsi="Arial" w:cs="Arial"/>
          <w:b/>
          <w:color w:val="0070C0"/>
          <w:sz w:val="32"/>
          <w:szCs w:val="32"/>
        </w:rPr>
      </w:pPr>
    </w:p>
    <w:p w14:paraId="01DC19FF" w14:textId="77777777" w:rsidR="004E47A8" w:rsidRPr="00991BAF" w:rsidRDefault="008134BD" w:rsidP="004E47A8">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91008" behindDoc="1" locked="0" layoutInCell="1" allowOverlap="1" wp14:anchorId="040297CC" wp14:editId="565EF5BD">
                <wp:simplePos x="0" y="0"/>
                <wp:positionH relativeFrom="column">
                  <wp:posOffset>11430</wp:posOffset>
                </wp:positionH>
                <wp:positionV relativeFrom="paragraph">
                  <wp:posOffset>219075</wp:posOffset>
                </wp:positionV>
                <wp:extent cx="4478020" cy="598170"/>
                <wp:effectExtent l="0" t="3175" r="6350" b="0"/>
                <wp:wrapNone/>
                <wp:docPr id="513"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020" cy="598170"/>
                          <a:chOff x="0" y="0"/>
                          <a:chExt cx="57228" cy="9360"/>
                        </a:xfrm>
                      </wpg:grpSpPr>
                      <wps:wsp>
                        <wps:cNvPr id="514"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15"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6B669A" w14:textId="4D9A21FB" w:rsidR="00CC49D6" w:rsidRPr="00AA7E9A" w:rsidRDefault="00CC49D6" w:rsidP="004E47A8">
                              <w:pPr>
                                <w:pStyle w:val="NormalWeb"/>
                                <w:spacing w:before="0" w:beforeAutospacing="0" w:after="0"/>
                                <w:rPr>
                                  <w:rFonts w:ascii="Arial" w:hAnsi="Arial" w:cs="Arial"/>
                                  <w:b/>
                                  <w:color w:val="FFFFFF" w:themeColor="background1"/>
                                  <w:sz w:val="28"/>
                                </w:rPr>
                              </w:pPr>
                              <w:r>
                                <w:rPr>
                                  <w:rFonts w:ascii="Arial" w:hAnsi="Arial" w:cs="Arial"/>
                                  <w:b/>
                                  <w:color w:val="FFFFFF" w:themeColor="background1"/>
                                  <w:sz w:val="28"/>
                                  <w:szCs w:val="32"/>
                                </w:rPr>
                                <w:t xml:space="preserve">1. </w:t>
                              </w:r>
                              <w:r w:rsidRPr="00AA7E9A">
                                <w:rPr>
                                  <w:rFonts w:ascii="Arial" w:hAnsi="Arial" w:cs="Arial"/>
                                  <w:b/>
                                  <w:color w:val="FFFFFF" w:themeColor="background1"/>
                                  <w:sz w:val="28"/>
                                  <w:szCs w:val="32"/>
                                </w:rPr>
                                <w:t>Clear budget</w:t>
                              </w:r>
                              <w:r w:rsidRPr="00AA7E9A">
                                <w:rPr>
                                  <w:rFonts w:ascii="Arial" w:hAnsi="Arial" w:cs="Arial"/>
                                  <w:b/>
                                  <w:color w:val="FFFFFF" w:themeColor="background1"/>
                                  <w:sz w:val="28"/>
                                </w:rPr>
                                <w:t xml:space="preserve"> </w:t>
                              </w:r>
                              <w:r>
                                <w:rPr>
                                  <w:rFonts w:ascii="Arial" w:hAnsi="Arial" w:cs="Arial"/>
                                  <w:b/>
                                  <w:color w:val="FFFFFF" w:themeColor="background1"/>
                                  <w:sz w:val="28"/>
                                </w:rPr>
                                <w:t>information</w:t>
                              </w:r>
                              <w:r>
                                <w:rPr>
                                  <w:rFonts w:ascii="Arial" w:hAnsi="Arial" w:cs="Arial"/>
                                  <w:b/>
                                  <w:color w:val="FFFFFF" w:themeColor="background1"/>
                                  <w:sz w:val="28"/>
                                </w:rPr>
                                <w:tab/>
                              </w:r>
                              <w:r>
                                <w:rPr>
                                  <w:rFonts w:ascii="Arial" w:hAnsi="Arial" w:cs="Arial"/>
                                  <w:b/>
                                  <w:color w:val="FFFFFF" w:themeColor="background1"/>
                                  <w:sz w:val="28"/>
                                </w:rPr>
                                <w:tab/>
                                <w:t>33</w:t>
                              </w:r>
                            </w:p>
                            <w:p w14:paraId="0A4BFD96" w14:textId="1881671E" w:rsidR="00CC49D6" w:rsidRPr="00AA7E9A" w:rsidRDefault="00CC49D6" w:rsidP="004E47A8">
                              <w:pPr>
                                <w:pStyle w:val="NormalWeb"/>
                                <w:spacing w:before="0" w:beforeAutospacing="0" w:after="0"/>
                                <w:rPr>
                                  <w:rFonts w:ascii="Arial" w:hAnsi="Arial" w:cs="Arial"/>
                                  <w:b/>
                                  <w:color w:val="BFBFBF" w:themeColor="background1" w:themeShade="BF"/>
                                  <w:sz w:val="22"/>
                                </w:rPr>
                              </w:pPr>
                              <w:proofErr w:type="gramStart"/>
                              <w:r>
                                <w:rPr>
                                  <w:rFonts w:ascii="Arial" w:hAnsi="Arial" w:cs="Arial"/>
                                  <w:b/>
                                  <w:color w:val="BFBFBF" w:themeColor="background1" w:themeShade="BF"/>
                                  <w:sz w:val="28"/>
                                </w:rPr>
                                <w:t>from</w:t>
                              </w:r>
                              <w:proofErr w:type="gramEnd"/>
                              <w:r w:rsidRPr="00AA7E9A">
                                <w:rPr>
                                  <w:rFonts w:ascii="Arial" w:hAnsi="Arial" w:cs="Arial"/>
                                  <w:b/>
                                  <w:color w:val="BFBFBF" w:themeColor="background1" w:themeShade="BF"/>
                                  <w:sz w:val="28"/>
                                </w:rPr>
                                <w:t xml:space="preserve"> government</w:t>
                              </w:r>
                            </w:p>
                          </w:txbxContent>
                        </wps:txbx>
                        <wps:bodyPr rot="0" vert="horz" wrap="square" lIns="91440" tIns="45720" rIns="91440" bIns="45720" anchor="ctr" anchorCtr="0" upright="1">
                          <a:noAutofit/>
                        </wps:bodyPr>
                      </wps:wsp>
                      <pic:pic xmlns:pic="http://schemas.openxmlformats.org/drawingml/2006/picture">
                        <pic:nvPicPr>
                          <pic:cNvPr id="51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97" y="1679"/>
                            <a:ext cx="6051" cy="6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30" o:spid="_x0000_s1226" style="position:absolute;margin-left:.9pt;margin-top:17.25pt;width:352.6pt;height:47.1pt;z-index:-251625472;mso-position-horizontal-relative:text;mso-position-vertical-relative:text"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">
                <v:rect id="Rectangle 2" o:spid="_x0000_s1227"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JN8QA&#10;AADcAAAADwAAAGRycy9kb3ducmV2LnhtbESP0WrCQBRE3wv+w3IF3+pGsaLRVSS00pdCXfMBl+w1&#10;CWbvhuyqiV/fLRT6OMzMGWa7720j7tT52rGC2TQBQVw4U3OpID9/vK5A+IBssHFMCgbysN+NXraY&#10;GvfgE911KEWEsE9RQRVCm0rpi4os+qlriaN3cZ3FEGVXStPhI8JtI+dJspQWa44LFbaUVVRc9c0q&#10;SI7f73p4znPK1jr3y0HLrzJTajLuDxsQgfrwH/5rfxoFb7MF/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iTfEAAAA3AAAAA8AAAAAAAAAAAAAAAAAmAIAAGRycy9k&#10;b3ducmV2LnhtbFBLBQYAAAAABAAEAPUAAACJAwAAAAA=&#10;" fillcolor="#5a5a5a [2109]" stroked="f" strokeweight="2pt"/>
                <v:rect id="Rectangle 3" o:spid="_x0000_s1228"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srMMA&#10;AADcAAAADwAAAGRycy9kb3ducmV2LnhtbESP0WrCQBRE3wv+w3IF3+pGQanRVSRY8aXQrvmAS/aa&#10;BLN3Q3ariV/fFYQ+DjNzhtnsetuIG3W+dqxgNk1AEBfO1FwqyM+f7x8gfEA22DgmBQN52G1HbxtM&#10;jbvzD910KEWEsE9RQRVCm0rpi4os+qlriaN3cZ3FEGVXStPhPcJtI+dJspQWa44LFbaUVVRc9a9V&#10;kBy/D3p4zHPKVjr3y0HLrzJTajLu92sQgfrwH361T0bBYraA5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4srMMAAADcAAAADwAAAAAAAAAAAAAAAACYAgAAZHJzL2Rv&#10;d25yZXYueG1sUEsFBgAAAAAEAAQA9QAAAIgDAAAAAA==&#10;" fillcolor="#5a5a5a [2109]" stroked="f" strokeweight="2pt">
                  <v:textbox>
                    <w:txbxContent>
                      <w:p w14:paraId="436B669A" w14:textId="4D9A21FB" w:rsidR="00CC49D6" w:rsidRPr="00AA7E9A" w:rsidRDefault="00CC49D6" w:rsidP="004E47A8">
                        <w:pPr>
                          <w:pStyle w:val="NormalWeb"/>
                          <w:spacing w:before="0" w:beforeAutospacing="0" w:after="0"/>
                          <w:rPr>
                            <w:rFonts w:ascii="Arial" w:hAnsi="Arial" w:cs="Arial"/>
                            <w:b/>
                            <w:color w:val="FFFFFF" w:themeColor="background1"/>
                            <w:sz w:val="28"/>
                          </w:rPr>
                        </w:pPr>
                        <w:r>
                          <w:rPr>
                            <w:rFonts w:ascii="Arial" w:hAnsi="Arial" w:cs="Arial"/>
                            <w:b/>
                            <w:color w:val="FFFFFF" w:themeColor="background1"/>
                            <w:sz w:val="28"/>
                            <w:szCs w:val="32"/>
                          </w:rPr>
                          <w:t xml:space="preserve">1. </w:t>
                        </w:r>
                        <w:r w:rsidRPr="00AA7E9A">
                          <w:rPr>
                            <w:rFonts w:ascii="Arial" w:hAnsi="Arial" w:cs="Arial"/>
                            <w:b/>
                            <w:color w:val="FFFFFF" w:themeColor="background1"/>
                            <w:sz w:val="28"/>
                            <w:szCs w:val="32"/>
                          </w:rPr>
                          <w:t>Clear budget</w:t>
                        </w:r>
                        <w:r w:rsidRPr="00AA7E9A">
                          <w:rPr>
                            <w:rFonts w:ascii="Arial" w:hAnsi="Arial" w:cs="Arial"/>
                            <w:b/>
                            <w:color w:val="FFFFFF" w:themeColor="background1"/>
                            <w:sz w:val="28"/>
                          </w:rPr>
                          <w:t xml:space="preserve"> </w:t>
                        </w:r>
                        <w:r>
                          <w:rPr>
                            <w:rFonts w:ascii="Arial" w:hAnsi="Arial" w:cs="Arial"/>
                            <w:b/>
                            <w:color w:val="FFFFFF" w:themeColor="background1"/>
                            <w:sz w:val="28"/>
                          </w:rPr>
                          <w:t>information</w:t>
                        </w:r>
                        <w:r>
                          <w:rPr>
                            <w:rFonts w:ascii="Arial" w:hAnsi="Arial" w:cs="Arial"/>
                            <w:b/>
                            <w:color w:val="FFFFFF" w:themeColor="background1"/>
                            <w:sz w:val="28"/>
                          </w:rPr>
                          <w:tab/>
                        </w:r>
                        <w:r>
                          <w:rPr>
                            <w:rFonts w:ascii="Arial" w:hAnsi="Arial" w:cs="Arial"/>
                            <w:b/>
                            <w:color w:val="FFFFFF" w:themeColor="background1"/>
                            <w:sz w:val="28"/>
                          </w:rPr>
                          <w:tab/>
                          <w:t>33</w:t>
                        </w:r>
                      </w:p>
                      <w:p w14:paraId="0A4BFD96" w14:textId="1881671E" w:rsidR="00CC49D6" w:rsidRPr="00AA7E9A" w:rsidRDefault="00CC49D6" w:rsidP="004E47A8">
                        <w:pPr>
                          <w:pStyle w:val="NormalWeb"/>
                          <w:spacing w:before="0" w:beforeAutospacing="0" w:after="0"/>
                          <w:rPr>
                            <w:rFonts w:ascii="Arial" w:hAnsi="Arial" w:cs="Arial"/>
                            <w:b/>
                            <w:color w:val="BFBFBF" w:themeColor="background1" w:themeShade="BF"/>
                            <w:sz w:val="22"/>
                          </w:rPr>
                        </w:pPr>
                        <w:proofErr w:type="gramStart"/>
                        <w:r>
                          <w:rPr>
                            <w:rFonts w:ascii="Arial" w:hAnsi="Arial" w:cs="Arial"/>
                            <w:b/>
                            <w:color w:val="BFBFBF" w:themeColor="background1" w:themeShade="BF"/>
                            <w:sz w:val="28"/>
                          </w:rPr>
                          <w:t>from</w:t>
                        </w:r>
                        <w:proofErr w:type="gramEnd"/>
                        <w:r w:rsidRPr="00AA7E9A">
                          <w:rPr>
                            <w:rFonts w:ascii="Arial" w:hAnsi="Arial" w:cs="Arial"/>
                            <w:b/>
                            <w:color w:val="BFBFBF" w:themeColor="background1" w:themeShade="BF"/>
                            <w:sz w:val="28"/>
                          </w:rPr>
                          <w:t xml:space="preserve"> government</w:t>
                        </w:r>
                      </w:p>
                    </w:txbxContent>
                  </v:textbox>
                </v:rect>
                <v:shape id="Picture 4" o:spid="_x0000_s1229" type="#_x0000_t75" style="position:absolute;left:2297;top:1679;width:6051;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Wo3GAAAA3AAAAA8AAABkcnMvZG93bnJldi54bWxEj0FrwkAUhO+C/2F5Qi9iNha0kmaVYikq&#10;9VKr2OMz+0xCs29DdtXor3cLQo/DzHzDpLPWVOJMjSstKxhGMQjizOqScwXb74/BBITzyBory6Tg&#10;Sg5m024nxUTbC3/ReeNzESDsElRQeF8nUrqsIIMusjVx8I62MeiDbHKpG7wEuKnkcxyPpcGSw0KB&#10;Nc0Lyn43J6NA+sU+rg/r1fb2+d7fz38qnLQ7pZ567dsrCE+t/w8/2kutYDR8gb8z4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ajcYAAADcAAAADwAAAAAAAAAAAAAA&#10;AACfAgAAZHJzL2Rvd25yZXYueG1sUEsFBgAAAAAEAAQA9wAAAJIDAAAAAA==&#10;">
                  <v:imagedata r:id="rId10" o:title=""/>
                </v:shape>
              </v:group>
            </w:pict>
          </mc:Fallback>
        </mc:AlternateContent>
      </w:r>
    </w:p>
    <w:p w14:paraId="73DE076D" w14:textId="77777777" w:rsidR="004E47A8" w:rsidRPr="00991BAF" w:rsidRDefault="004E47A8" w:rsidP="004E47A8">
      <w:pPr>
        <w:rPr>
          <w:rFonts w:ascii="Arial" w:eastAsiaTheme="minorEastAsia" w:hAnsi="Arial" w:cs="Arial"/>
          <w:b/>
          <w:color w:val="0070C0"/>
          <w:sz w:val="32"/>
          <w:szCs w:val="32"/>
        </w:rPr>
      </w:pPr>
    </w:p>
    <w:p w14:paraId="27CFDEDB" w14:textId="77777777" w:rsidR="004E47A8" w:rsidRPr="00991BAF" w:rsidRDefault="004E47A8" w:rsidP="004E47A8">
      <w:pPr>
        <w:rPr>
          <w:rFonts w:ascii="Arial" w:eastAsiaTheme="minorEastAsia" w:hAnsi="Arial" w:cs="Arial"/>
          <w:b/>
          <w:color w:val="0070C0"/>
          <w:sz w:val="32"/>
          <w:szCs w:val="32"/>
        </w:rPr>
      </w:pPr>
    </w:p>
    <w:p w14:paraId="6CA54482" w14:textId="77777777" w:rsidR="004E47A8" w:rsidRPr="00991BAF" w:rsidRDefault="004E47A8" w:rsidP="004E47A8">
      <w:pPr>
        <w:rPr>
          <w:rFonts w:ascii="Arial" w:eastAsiaTheme="minorEastAsia" w:hAnsi="Arial" w:cs="Arial"/>
          <w:b/>
          <w:color w:val="0070C0"/>
          <w:sz w:val="32"/>
          <w:szCs w:val="32"/>
        </w:rPr>
      </w:pPr>
    </w:p>
    <w:p w14:paraId="1B421DF9" w14:textId="77777777" w:rsidR="004E47A8" w:rsidRPr="00991BAF" w:rsidRDefault="008134BD" w:rsidP="004E47A8">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92032" behindDoc="1" locked="0" layoutInCell="1" allowOverlap="1" wp14:anchorId="1D1E9D5E" wp14:editId="3A87DD44">
                <wp:simplePos x="0" y="0"/>
                <wp:positionH relativeFrom="column">
                  <wp:posOffset>13335</wp:posOffset>
                </wp:positionH>
                <wp:positionV relativeFrom="paragraph">
                  <wp:posOffset>48260</wp:posOffset>
                </wp:positionV>
                <wp:extent cx="4476115" cy="593090"/>
                <wp:effectExtent l="635" t="0" r="6350" b="6350"/>
                <wp:wrapNone/>
                <wp:docPr id="93"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593090"/>
                          <a:chOff x="0" y="0"/>
                          <a:chExt cx="57228" cy="9360"/>
                        </a:xfrm>
                      </wpg:grpSpPr>
                      <wps:wsp>
                        <wps:cNvPr id="94"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5"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F19011" w14:textId="1FA7E750" w:rsidR="00CC49D6" w:rsidRPr="00AA7E9A" w:rsidRDefault="00CC49D6" w:rsidP="004E47A8">
                              <w:pPr>
                                <w:pStyle w:val="NormalWeb"/>
                                <w:spacing w:before="0" w:beforeAutospacing="0" w:after="0"/>
                                <w:rPr>
                                  <w:rFonts w:ascii="Arial" w:eastAsiaTheme="minorEastAsia" w:hAnsi="Arial" w:cs="Arial"/>
                                  <w:b/>
                                  <w:noProof/>
                                  <w:color w:val="FFFFFF" w:themeColor="background1"/>
                                  <w:sz w:val="20"/>
                                  <w:szCs w:val="22"/>
                                  <w:lang w:eastAsia="en-GB"/>
                                </w:rPr>
                              </w:pPr>
                              <w:r>
                                <w:rPr>
                                  <w:rFonts w:ascii="Arial" w:eastAsiaTheme="minorEastAsia" w:hAnsi="Arial" w:cs="Arial"/>
                                  <w:b/>
                                  <w:noProof/>
                                  <w:color w:val="FFFFFF" w:themeColor="background1"/>
                                  <w:sz w:val="28"/>
                                  <w:szCs w:val="22"/>
                                  <w:lang w:eastAsia="en-GB"/>
                                </w:rPr>
                                <w:t xml:space="preserve">2. </w:t>
                              </w:r>
                              <w:r w:rsidRPr="00AA7E9A">
                                <w:rPr>
                                  <w:rFonts w:ascii="Arial" w:eastAsiaTheme="minorEastAsia" w:hAnsi="Arial" w:cs="Arial"/>
                                  <w:b/>
                                  <w:noProof/>
                                  <w:color w:val="FFFFFF" w:themeColor="background1"/>
                                  <w:sz w:val="28"/>
                                  <w:szCs w:val="22"/>
                                  <w:lang w:eastAsia="en-GB"/>
                                </w:rPr>
                                <w:t xml:space="preserve">Parliamentary scrutiny </w:t>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Pr>
                                  <w:rFonts w:ascii="Arial" w:eastAsiaTheme="minorEastAsia" w:hAnsi="Arial" w:cs="Arial"/>
                                  <w:b/>
                                  <w:noProof/>
                                  <w:color w:val="FFFFFF" w:themeColor="background1"/>
                                  <w:sz w:val="28"/>
                                  <w:szCs w:val="22"/>
                                  <w:lang w:eastAsia="en-GB"/>
                                </w:rPr>
                                <w:t>49</w:t>
                              </w:r>
                              <w:r w:rsidRPr="00AA7E9A">
                                <w:rPr>
                                  <w:rFonts w:ascii="Arial" w:eastAsiaTheme="minorEastAsia" w:hAnsi="Arial" w:cs="Arial"/>
                                  <w:b/>
                                  <w:noProof/>
                                  <w:color w:val="FFFFFF" w:themeColor="background1"/>
                                  <w:sz w:val="28"/>
                                  <w:szCs w:val="22"/>
                                  <w:lang w:eastAsia="en-GB"/>
                                </w:rPr>
                                <w:br/>
                              </w:r>
                              <w:r w:rsidRPr="00AA7E9A">
                                <w:rPr>
                                  <w:rFonts w:ascii="Arial" w:eastAsiaTheme="minorEastAsia" w:hAnsi="Arial" w:cs="Arial"/>
                                  <w:b/>
                                  <w:noProof/>
                                  <w:color w:val="BFBFBF" w:themeColor="background1" w:themeShade="BF"/>
                                  <w:sz w:val="28"/>
                                  <w:szCs w:val="22"/>
                                  <w:lang w:eastAsia="en-GB"/>
                                </w:rPr>
                                <w:t>and engagement</w:t>
                              </w:r>
                              <w:r w:rsidRPr="00AA7E9A">
                                <w:rPr>
                                  <w:rFonts w:ascii="Arial" w:eastAsiaTheme="minorEastAsia" w:hAnsi="Arial" w:cs="Arial"/>
                                  <w:b/>
                                  <w:noProof/>
                                  <w:color w:val="FFFFFF" w:themeColor="background1"/>
                                  <w:sz w:val="28"/>
                                  <w:szCs w:val="22"/>
                                  <w:lang w:eastAsia="en-GB"/>
                                </w:rPr>
                                <w:t xml:space="preserve"> </w:t>
                              </w:r>
                            </w:p>
                            <w:p w14:paraId="2830B365" w14:textId="77777777" w:rsidR="00CC49D6" w:rsidRPr="009A390F" w:rsidRDefault="00CC49D6" w:rsidP="004E47A8">
                              <w:pPr>
                                <w:pStyle w:val="NormalWeb"/>
                                <w:spacing w:before="0" w:beforeAutospacing="0" w:after="0"/>
                                <w:rPr>
                                  <w:rFonts w:ascii="Arial" w:hAnsi="Arial" w:cs="Arial"/>
                                  <w:color w:val="FFFFFF" w:themeColor="background1"/>
                                  <w:sz w:val="30"/>
                                  <w:szCs w:val="30"/>
                                </w:rPr>
                              </w:pPr>
                            </w:p>
                          </w:txbxContent>
                        </wps:txbx>
                        <wps:bodyPr rot="0" vert="horz" wrap="square" lIns="91440" tIns="45720" rIns="91440" bIns="45720" anchor="ctr" anchorCtr="0" upright="1">
                          <a:noAutofit/>
                        </wps:bodyPr>
                      </wps:wsp>
                      <pic:pic xmlns:pic="http://schemas.openxmlformats.org/drawingml/2006/picture">
                        <pic:nvPicPr>
                          <pic:cNvPr id="51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97" y="1684"/>
                            <a:ext cx="6051" cy="59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34" o:spid="_x0000_s1230" style="position:absolute;margin-left:1.05pt;margin-top:3.8pt;width:352.45pt;height:46.7pt;z-index:-251624448;mso-position-horizontal-relative:text;mso-position-vertical-relative:text"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">
                <v:rect id="Rectangle 2" o:spid="_x0000_s1231"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l0MMA&#10;AADbAAAADwAAAGRycy9kb3ducmV2LnhtbESP0WrCQBRE3wv+w3KFvtWNUqSmriJBxZeC3eYDLtlr&#10;EszeDdlVE7++Kwg+DjNzhlmue9uIK3W+dqxgOklAEBfO1FwqyP92H18gfEA22DgmBQN5WK9Gb0tM&#10;jbvxL111KEWEsE9RQRVCm0rpi4os+olriaN3cp3FEGVXStPhLcJtI2dJMpcWa44LFbaUVVSc9cUq&#10;SPbHrR7us5yyhc79fNDyp8yUeh/3m28QgfrwCj/bB6Ng8Qm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3l0MMAAADbAAAADwAAAAAAAAAAAAAAAACYAgAAZHJzL2Rv&#10;d25yZXYueG1sUEsFBgAAAAAEAAQA9QAAAIgDAAAAAA==&#10;" fillcolor="#5a5a5a [2109]" stroked="f" strokeweight="2pt"/>
                <v:rect id="Rectangle 3" o:spid="_x0000_s1232"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AS8MA&#10;AADbAAAADwAAAGRycy9kb3ducmV2LnhtbESP0WrCQBRE3wv+w3KFvtWNQqWmriJBxZeC3eYDLtlr&#10;EszeDdlVE7++Kwg+DjNzhlmue9uIK3W+dqxgOklAEBfO1FwqyP92H18gfEA22DgmBQN5WK9Gb0tM&#10;jbvxL111KEWEsE9RQRVCm0rpi4os+olriaN3cp3FEGVXStPhLcJtI2dJMpcWa44LFbaUVVSc9cUq&#10;SPbHrR7us5yyhc79fNDyp8yUeh/3m28QgfrwCj/bB6Ng8Qm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FAS8MAAADbAAAADwAAAAAAAAAAAAAAAACYAgAAZHJzL2Rv&#10;d25yZXYueG1sUEsFBgAAAAAEAAQA9QAAAIgDAAAAAA==&#10;" fillcolor="#5a5a5a [2109]" stroked="f" strokeweight="2pt">
                  <v:textbox>
                    <w:txbxContent>
                      <w:p w14:paraId="22F19011" w14:textId="1FA7E750" w:rsidR="00CC49D6" w:rsidRPr="00AA7E9A" w:rsidRDefault="00CC49D6" w:rsidP="004E47A8">
                        <w:pPr>
                          <w:pStyle w:val="NormalWeb"/>
                          <w:spacing w:before="0" w:beforeAutospacing="0" w:after="0"/>
                          <w:rPr>
                            <w:rFonts w:ascii="Arial" w:eastAsiaTheme="minorEastAsia" w:hAnsi="Arial" w:cs="Arial"/>
                            <w:b/>
                            <w:noProof/>
                            <w:color w:val="FFFFFF" w:themeColor="background1"/>
                            <w:sz w:val="20"/>
                            <w:szCs w:val="22"/>
                            <w:lang w:eastAsia="en-GB"/>
                          </w:rPr>
                        </w:pPr>
                        <w:r>
                          <w:rPr>
                            <w:rFonts w:ascii="Arial" w:eastAsiaTheme="minorEastAsia" w:hAnsi="Arial" w:cs="Arial"/>
                            <w:b/>
                            <w:noProof/>
                            <w:color w:val="FFFFFF" w:themeColor="background1"/>
                            <w:sz w:val="28"/>
                            <w:szCs w:val="22"/>
                            <w:lang w:eastAsia="en-GB"/>
                          </w:rPr>
                          <w:t xml:space="preserve">2. </w:t>
                        </w:r>
                        <w:r w:rsidRPr="00AA7E9A">
                          <w:rPr>
                            <w:rFonts w:ascii="Arial" w:eastAsiaTheme="minorEastAsia" w:hAnsi="Arial" w:cs="Arial"/>
                            <w:b/>
                            <w:noProof/>
                            <w:color w:val="FFFFFF" w:themeColor="background1"/>
                            <w:sz w:val="28"/>
                            <w:szCs w:val="22"/>
                            <w:lang w:eastAsia="en-GB"/>
                          </w:rPr>
                          <w:t xml:space="preserve">Parliamentary scrutiny </w:t>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sidRPr="00AA7E9A">
                          <w:rPr>
                            <w:rFonts w:ascii="Arial" w:eastAsiaTheme="minorEastAsia" w:hAnsi="Arial" w:cs="Arial"/>
                            <w:b/>
                            <w:noProof/>
                            <w:color w:val="FFFFFF" w:themeColor="background1"/>
                            <w:sz w:val="28"/>
                            <w:szCs w:val="22"/>
                            <w:lang w:eastAsia="en-GB"/>
                          </w:rPr>
                          <w:tab/>
                        </w:r>
                        <w:r>
                          <w:rPr>
                            <w:rFonts w:ascii="Arial" w:eastAsiaTheme="minorEastAsia" w:hAnsi="Arial" w:cs="Arial"/>
                            <w:b/>
                            <w:noProof/>
                            <w:color w:val="FFFFFF" w:themeColor="background1"/>
                            <w:sz w:val="28"/>
                            <w:szCs w:val="22"/>
                            <w:lang w:eastAsia="en-GB"/>
                          </w:rPr>
                          <w:t>49</w:t>
                        </w:r>
                        <w:r w:rsidRPr="00AA7E9A">
                          <w:rPr>
                            <w:rFonts w:ascii="Arial" w:eastAsiaTheme="minorEastAsia" w:hAnsi="Arial" w:cs="Arial"/>
                            <w:b/>
                            <w:noProof/>
                            <w:color w:val="FFFFFF" w:themeColor="background1"/>
                            <w:sz w:val="28"/>
                            <w:szCs w:val="22"/>
                            <w:lang w:eastAsia="en-GB"/>
                          </w:rPr>
                          <w:br/>
                        </w:r>
                        <w:r w:rsidRPr="00AA7E9A">
                          <w:rPr>
                            <w:rFonts w:ascii="Arial" w:eastAsiaTheme="minorEastAsia" w:hAnsi="Arial" w:cs="Arial"/>
                            <w:b/>
                            <w:noProof/>
                            <w:color w:val="BFBFBF" w:themeColor="background1" w:themeShade="BF"/>
                            <w:sz w:val="28"/>
                            <w:szCs w:val="22"/>
                            <w:lang w:eastAsia="en-GB"/>
                          </w:rPr>
                          <w:t>and engagement</w:t>
                        </w:r>
                        <w:r w:rsidRPr="00AA7E9A">
                          <w:rPr>
                            <w:rFonts w:ascii="Arial" w:eastAsiaTheme="minorEastAsia" w:hAnsi="Arial" w:cs="Arial"/>
                            <w:b/>
                            <w:noProof/>
                            <w:color w:val="FFFFFF" w:themeColor="background1"/>
                            <w:sz w:val="28"/>
                            <w:szCs w:val="22"/>
                            <w:lang w:eastAsia="en-GB"/>
                          </w:rPr>
                          <w:t xml:space="preserve"> </w:t>
                        </w:r>
                      </w:p>
                      <w:p w14:paraId="2830B365" w14:textId="77777777" w:rsidR="00CC49D6" w:rsidRPr="009A390F" w:rsidRDefault="00CC49D6" w:rsidP="004E47A8">
                        <w:pPr>
                          <w:pStyle w:val="NormalWeb"/>
                          <w:spacing w:before="0" w:beforeAutospacing="0" w:after="0"/>
                          <w:rPr>
                            <w:rFonts w:ascii="Arial" w:hAnsi="Arial" w:cs="Arial"/>
                            <w:color w:val="FFFFFF" w:themeColor="background1"/>
                            <w:sz w:val="30"/>
                            <w:szCs w:val="30"/>
                          </w:rPr>
                        </w:pPr>
                      </w:p>
                    </w:txbxContent>
                  </v:textbox>
                </v:rect>
                <v:shape id="Picture 4" o:spid="_x0000_s1233" type="#_x0000_t75" style="position:absolute;left:2297;top:1684;width:605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WdfGAAAA3AAAAA8AAABkcnMvZG93bnJldi54bWxEj0FrwkAUhO+F/oflFbzVjYpSUleRQkuL&#10;ShvNJbdH9jUJZt+G3a1Gf70rCD0OM/MNM1/2phVHcr6xrGA0TEAQl1Y3XCnI9+/PLyB8QNbYWiYF&#10;Z/KwXDw+zDHV9sQZHXehEhHCPkUFdQhdKqUvazLoh7Yjjt6vdQZDlK6S2uEpwk0rx0kykwYbjgs1&#10;dvRWU3nY/RkFyX79tZmYn49t+M77jLKivbhCqcFTv3oFEagP/+F7+1MrmI7G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dZ18YAAADcAAAADwAAAAAAAAAAAAAA&#10;AACfAgAAZHJzL2Rvd25yZXYueG1sUEsFBgAAAAAEAAQA9wAAAJIDAAAAAA==&#10;">
                  <v:imagedata r:id="rId12" o:title=""/>
                </v:shape>
              </v:group>
            </w:pict>
          </mc:Fallback>
        </mc:AlternateContent>
      </w:r>
    </w:p>
    <w:p w14:paraId="52849EEA" w14:textId="77777777" w:rsidR="004E47A8" w:rsidRPr="00991BAF" w:rsidRDefault="004E47A8" w:rsidP="004E47A8">
      <w:pPr>
        <w:rPr>
          <w:rFonts w:ascii="Arial" w:eastAsiaTheme="minorEastAsia" w:hAnsi="Arial" w:cs="Arial"/>
          <w:b/>
          <w:color w:val="0070C0"/>
          <w:sz w:val="32"/>
          <w:szCs w:val="32"/>
        </w:rPr>
      </w:pPr>
    </w:p>
    <w:p w14:paraId="44D15F75" w14:textId="77777777" w:rsidR="004E47A8" w:rsidRPr="00991BAF" w:rsidRDefault="004E47A8" w:rsidP="004E47A8">
      <w:pPr>
        <w:rPr>
          <w:rFonts w:ascii="Arial" w:eastAsiaTheme="minorEastAsia" w:hAnsi="Arial" w:cs="Arial"/>
          <w:b/>
          <w:color w:val="0070C0"/>
          <w:sz w:val="32"/>
          <w:szCs w:val="32"/>
        </w:rPr>
      </w:pPr>
    </w:p>
    <w:p w14:paraId="2F47ED49" w14:textId="77777777" w:rsidR="004E47A8" w:rsidRPr="00991BAF" w:rsidRDefault="008134BD" w:rsidP="004E47A8">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8960" behindDoc="1" locked="0" layoutInCell="1" allowOverlap="1" wp14:anchorId="09404370" wp14:editId="0167C8FA">
                <wp:simplePos x="0" y="0"/>
                <wp:positionH relativeFrom="column">
                  <wp:posOffset>13335</wp:posOffset>
                </wp:positionH>
                <wp:positionV relativeFrom="paragraph">
                  <wp:posOffset>147955</wp:posOffset>
                </wp:positionV>
                <wp:extent cx="4478020" cy="605790"/>
                <wp:effectExtent l="635" t="0" r="4445" b="0"/>
                <wp:wrapNone/>
                <wp:docPr id="89"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020" cy="605790"/>
                          <a:chOff x="0" y="0"/>
                          <a:chExt cx="57228" cy="9360"/>
                        </a:xfrm>
                      </wpg:grpSpPr>
                      <wps:wsp>
                        <wps:cNvPr id="90"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1"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CFEFD8" w14:textId="1C65DF20" w:rsidR="00CC49D6" w:rsidRPr="00AA7E9A" w:rsidRDefault="00CC49D6" w:rsidP="004E47A8">
                              <w:pPr>
                                <w:pStyle w:val="NormalWeb"/>
                                <w:spacing w:before="0" w:beforeAutospacing="0" w:after="0"/>
                                <w:rPr>
                                  <w:rFonts w:ascii="Arial" w:hAnsi="Arial" w:cs="Arial"/>
                                  <w:b/>
                                  <w:color w:val="FFFFFF" w:themeColor="background1"/>
                                  <w:sz w:val="28"/>
                                </w:rPr>
                              </w:pPr>
                              <w:r>
                                <w:rPr>
                                  <w:rFonts w:ascii="Arial" w:hAnsi="Arial" w:cs="Arial"/>
                                  <w:b/>
                                  <w:color w:val="FFFFFF" w:themeColor="background1"/>
                                  <w:sz w:val="28"/>
                                </w:rPr>
                                <w:t xml:space="preserve">3. </w:t>
                              </w:r>
                              <w:r w:rsidRPr="00AA7E9A">
                                <w:rPr>
                                  <w:rFonts w:ascii="Arial" w:hAnsi="Arial" w:cs="Arial"/>
                                  <w:b/>
                                  <w:color w:val="FFFFFF" w:themeColor="background1"/>
                                  <w:sz w:val="28"/>
                                </w:rPr>
                                <w:t xml:space="preserve">Independent oversight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57</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control</w:t>
                              </w:r>
                            </w:p>
                          </w:txbxContent>
                        </wps:txbx>
                        <wps:bodyPr rot="0" vert="horz" wrap="square" lIns="91440" tIns="45720" rIns="91440" bIns="45720" anchor="ctr" anchorCtr="0" upright="1">
                          <a:noAutofit/>
                        </wps:bodyPr>
                      </wps:wsp>
                      <pic:pic xmlns:pic="http://schemas.openxmlformats.org/drawingml/2006/picture">
                        <pic:nvPicPr>
                          <pic:cNvPr id="9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27" y="1684"/>
                            <a:ext cx="5991" cy="59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22" o:spid="_x0000_s1234" style="position:absolute;margin-left:1.05pt;margin-top:11.65pt;width:352.6pt;height:47.7pt;z-index:-251627520;mso-position-horizontal-relative:text;mso-position-vertical-relative:text"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&#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">
                <v:rect id="Rectangle 2" o:spid="_x0000_s1235"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078A&#10;AADbAAAADwAAAGRycy9kb3ducmV2LnhtbERPzYrCMBC+C75DGMGbpnqQtRpFioqXhTX2AYZmbIvN&#10;pDRR2336zWHB48f3v933thEv6nztWMFinoAgLpypuVSQ306zLxA+IBtsHJOCgTzsd+PRFlPj3nyl&#10;lw6liCHsU1RQhdCmUvqiIot+7lriyN1dZzFE2JXSdPiO4baRyyRZSYs1x4YKW8oqKh76aRUk55+j&#10;Hn6XOWVrnfvVoOV3mSk1nfSHDYhAffiI/90Xo2Ad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NuPTvwAAANsAAAAPAAAAAAAAAAAAAAAAAJgCAABkcnMvZG93bnJl&#10;di54bWxQSwUGAAAAAAQABAD1AAAAhAMAAAAA&#10;" fillcolor="#5a5a5a [2109]" stroked="f" strokeweight="2pt"/>
                <v:rect id="Rectangle 3" o:spid="_x0000_s1236"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GSMIA&#10;AADbAAAADwAAAGRycy9kb3ducmV2LnhtbESPQYvCMBSE7wv+h/AEb2uqB1m7RpHiihdBs/0Bj+bZ&#10;FpuX0mS19dcbYcHjMDPfMKtNbxtxo87XjhXMpgkI4sKZmksF+e/P5xcIH5ANNo5JwUAeNuvRxwpT&#10;4+58ppsOpYgQ9ikqqEJoUyl9UZFFP3UtcfQurrMYouxKaTq8R7ht5DxJFtJizXGhwpayioqr/rMK&#10;kv1pp4fHPKdsqXO/GLQ8lplSk3G//QYRqA/v8H/7YBQsZ/D6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kZIwgAAANsAAAAPAAAAAAAAAAAAAAAAAJgCAABkcnMvZG93&#10;bnJldi54bWxQSwUGAAAAAAQABAD1AAAAhwMAAAAA&#10;" fillcolor="#5a5a5a [2109]" stroked="f" strokeweight="2pt">
                  <v:textbox>
                    <w:txbxContent>
                      <w:p w14:paraId="27CFEFD8" w14:textId="1C65DF20" w:rsidR="00CC49D6" w:rsidRPr="00AA7E9A" w:rsidRDefault="00CC49D6" w:rsidP="004E47A8">
                        <w:pPr>
                          <w:pStyle w:val="NormalWeb"/>
                          <w:spacing w:before="0" w:beforeAutospacing="0" w:after="0"/>
                          <w:rPr>
                            <w:rFonts w:ascii="Arial" w:hAnsi="Arial" w:cs="Arial"/>
                            <w:b/>
                            <w:color w:val="FFFFFF" w:themeColor="background1"/>
                            <w:sz w:val="28"/>
                          </w:rPr>
                        </w:pPr>
                        <w:r>
                          <w:rPr>
                            <w:rFonts w:ascii="Arial" w:hAnsi="Arial" w:cs="Arial"/>
                            <w:b/>
                            <w:color w:val="FFFFFF" w:themeColor="background1"/>
                            <w:sz w:val="28"/>
                          </w:rPr>
                          <w:t xml:space="preserve">3. </w:t>
                        </w:r>
                        <w:r w:rsidRPr="00AA7E9A">
                          <w:rPr>
                            <w:rFonts w:ascii="Arial" w:hAnsi="Arial" w:cs="Arial"/>
                            <w:b/>
                            <w:color w:val="FFFFFF" w:themeColor="background1"/>
                            <w:sz w:val="28"/>
                          </w:rPr>
                          <w:t xml:space="preserve">Independent oversight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57</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control</w:t>
                        </w:r>
                      </w:p>
                    </w:txbxContent>
                  </v:textbox>
                </v:rect>
                <v:shape id="Picture 4" o:spid="_x0000_s1237" type="#_x0000_t75" style="position:absolute;left:2327;top:1684;width:599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ceLDAAAA2wAAAA8AAABkcnMvZG93bnJldi54bWxEj0GLwjAUhO8L/ofwhL2tqR6WthqlKoIH&#10;WbG7B4+P5tkWm5fSxFr//UYQPA4z8w2zWA2mET11rrasYDqJQBAXVtdcKvj73X3FIJxH1thYJgUP&#10;crBajj4WmGp75xP1uS9FgLBLUUHlfZtK6YqKDLqJbYmDd7GdQR9kV0rd4T3ATSNnUfQtDdYcFips&#10;aVNRcc1vRsHh5+hlEj2y8/l4GLJ1rON+myj1OR6yOQhPg3+HX+29VpDM4Pk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1x4sMAAADbAAAADwAAAAAAAAAAAAAAAACf&#10;AgAAZHJzL2Rvd25yZXYueG1sUEsFBgAAAAAEAAQA9wAAAI8DAAAAAA==&#10;">
                  <v:imagedata r:id="rId14" o:title=""/>
                </v:shape>
              </v:group>
            </w:pict>
          </mc:Fallback>
        </mc:AlternateContent>
      </w:r>
    </w:p>
    <w:p w14:paraId="7566E4EE" w14:textId="77777777" w:rsidR="004E47A8" w:rsidRPr="00991BAF" w:rsidRDefault="004E47A8" w:rsidP="004E47A8">
      <w:pPr>
        <w:rPr>
          <w:rFonts w:ascii="Arial" w:eastAsiaTheme="minorEastAsia" w:hAnsi="Arial" w:cs="Arial"/>
          <w:b/>
          <w:color w:val="0070C0"/>
          <w:sz w:val="32"/>
          <w:szCs w:val="32"/>
        </w:rPr>
      </w:pPr>
    </w:p>
    <w:p w14:paraId="07696F62" w14:textId="77777777" w:rsidR="004E47A8" w:rsidRPr="00991BAF" w:rsidRDefault="004E47A8" w:rsidP="004E47A8">
      <w:pPr>
        <w:rPr>
          <w:rFonts w:ascii="Arial" w:eastAsiaTheme="minorEastAsia" w:hAnsi="Arial" w:cs="Arial"/>
          <w:b/>
          <w:color w:val="0070C0"/>
          <w:sz w:val="32"/>
          <w:szCs w:val="32"/>
        </w:rPr>
      </w:pPr>
    </w:p>
    <w:p w14:paraId="72E2ABE2" w14:textId="77777777" w:rsidR="004E47A8" w:rsidRPr="00991BAF" w:rsidRDefault="004E47A8" w:rsidP="004E47A8">
      <w:pPr>
        <w:rPr>
          <w:rFonts w:ascii="Arial" w:eastAsiaTheme="minorEastAsia" w:hAnsi="Arial" w:cs="Arial"/>
          <w:b/>
          <w:color w:val="0070C0"/>
          <w:sz w:val="32"/>
          <w:szCs w:val="32"/>
        </w:rPr>
      </w:pPr>
    </w:p>
    <w:p w14:paraId="7CE90086" w14:textId="77777777" w:rsidR="004E47A8" w:rsidRPr="00991BAF" w:rsidRDefault="008134BD" w:rsidP="004E47A8">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89984" behindDoc="1" locked="0" layoutInCell="1" allowOverlap="1" wp14:anchorId="0595D586" wp14:editId="602D19B8">
                <wp:simplePos x="0" y="0"/>
                <wp:positionH relativeFrom="column">
                  <wp:posOffset>19685</wp:posOffset>
                </wp:positionH>
                <wp:positionV relativeFrom="paragraph">
                  <wp:posOffset>36830</wp:posOffset>
                </wp:positionV>
                <wp:extent cx="4471670" cy="595630"/>
                <wp:effectExtent l="0" t="0" r="4445" b="2540"/>
                <wp:wrapNone/>
                <wp:docPr id="85"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595630"/>
                          <a:chOff x="0" y="0"/>
                          <a:chExt cx="57228" cy="9360"/>
                        </a:xfrm>
                      </wpg:grpSpPr>
                      <wps:wsp>
                        <wps:cNvPr id="86"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7"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DCD1CA" w14:textId="5711C2A9" w:rsidR="00CC49D6" w:rsidRPr="00737BB3" w:rsidRDefault="00CC49D6" w:rsidP="004E47A8">
                              <w:pPr>
                                <w:pStyle w:val="NormalWeb"/>
                                <w:spacing w:before="0" w:beforeAutospacing="0" w:after="0"/>
                                <w:rPr>
                                  <w:rFonts w:ascii="Arial" w:hAnsi="Arial" w:cs="Arial"/>
                                  <w:b/>
                                  <w:color w:val="FFFFFF" w:themeColor="background1"/>
                                  <w:sz w:val="32"/>
                                </w:rPr>
                              </w:pPr>
                              <w:r>
                                <w:rPr>
                                  <w:rFonts w:ascii="Arial" w:hAnsi="Arial" w:cs="Arial"/>
                                  <w:b/>
                                  <w:color w:val="FFFFFF" w:themeColor="background1"/>
                                  <w:sz w:val="28"/>
                                </w:rPr>
                                <w:t xml:space="preserve">4. </w:t>
                              </w:r>
                              <w:r w:rsidRPr="00AA7E9A">
                                <w:rPr>
                                  <w:rFonts w:ascii="Arial" w:hAnsi="Arial" w:cs="Arial"/>
                                  <w:b/>
                                  <w:color w:val="FFFFFF" w:themeColor="background1"/>
                                  <w:sz w:val="28"/>
                                </w:rPr>
                                <w:t xml:space="preserve">Openness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ab/>
                                <w:t>65</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civic engagement</w:t>
                              </w:r>
                            </w:p>
                          </w:txbxContent>
                        </wps:txbx>
                        <wps:bodyPr rot="0" vert="horz" wrap="square" lIns="91440" tIns="45720" rIns="91440" bIns="45720" anchor="ctr" anchorCtr="0" upright="1">
                          <a:noAutofit/>
                        </wps:bodyPr>
                      </wps:wsp>
                      <pic:pic xmlns:pic="http://schemas.openxmlformats.org/drawingml/2006/picture">
                        <pic:nvPicPr>
                          <pic:cNvPr id="8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97" y="1654"/>
                            <a:ext cx="6051" cy="6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26" o:spid="_x0000_s1238" style="position:absolute;margin-left:1.55pt;margin-top:2.9pt;width:352.1pt;height:46.9pt;z-index:-251626496;mso-position-horizontal-relative:text;mso-position-vertical-relative:text"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">
                <v:rect id="Rectangle 2" o:spid="_x0000_s1239"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I4cMA&#10;AADbAAAADwAAAGRycy9kb3ducmV2LnhtbESPwWrDMBBE74X+g9hCbrVcH0zqRDHFNKWXQqv4AxZr&#10;Y5taK2MpiZ2vrwqBHIeZecNsy9kO4kyT7x0reElSEMSNMz23CurD/nkNwgdkg4NjUrCQh3L3+LDF&#10;wrgL/9BZh1ZECPsCFXQhjIWUvunIok/cSBy9o5sshiinVpoJLxFuB5mlaS4t9hwXOhyp6qj51Ser&#10;IP34ftfLNaupetW1zxctv9pKqdXT/LYBEWgO9/Ct/WkUrHP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pI4cMAAADbAAAADwAAAAAAAAAAAAAAAACYAgAAZHJzL2Rv&#10;d25yZXYueG1sUEsFBgAAAAAEAAQA9QAAAIgDAAAAAA==&#10;" fillcolor="#5a5a5a [2109]" stroked="f" strokeweight="2pt"/>
                <v:rect id="Rectangle 3" o:spid="_x0000_s1240"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tesQA&#10;AADbAAAADwAAAGRycy9kb3ducmV2LnhtbESPwWrDMBBE74H+g9hCb7FcH9LUiWKCaUovhVT1ByzW&#10;xjaxVsZSErtfXxUCPQ4z84bZFpPtxZVG3zlW8JykIIhrZzpuFFTfh+UahA/IBnvHpGAmD8XuYbHF&#10;3Lgbf9FVh0ZECPscFbQhDLmUvm7Jok/cQBy9kxsthijHRpoRbxFue5ml6Upa7DgutDhQ2VJ91her&#10;IH0/vun5J6uofNWVX81afjalUk+P034DItAU/sP39odRsH6B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7XrEAAAA2wAAAA8AAAAAAAAAAAAAAAAAmAIAAGRycy9k&#10;b3ducmV2LnhtbFBLBQYAAAAABAAEAPUAAACJAwAAAAA=&#10;" fillcolor="#5a5a5a [2109]" stroked="f" strokeweight="2pt">
                  <v:textbox>
                    <w:txbxContent>
                      <w:p w14:paraId="43DCD1CA" w14:textId="5711C2A9" w:rsidR="00CC49D6" w:rsidRPr="00737BB3" w:rsidRDefault="00CC49D6" w:rsidP="004E47A8">
                        <w:pPr>
                          <w:pStyle w:val="NormalWeb"/>
                          <w:spacing w:before="0" w:beforeAutospacing="0" w:after="0"/>
                          <w:rPr>
                            <w:rFonts w:ascii="Arial" w:hAnsi="Arial" w:cs="Arial"/>
                            <w:b/>
                            <w:color w:val="FFFFFF" w:themeColor="background1"/>
                            <w:sz w:val="32"/>
                          </w:rPr>
                        </w:pPr>
                        <w:r>
                          <w:rPr>
                            <w:rFonts w:ascii="Arial" w:hAnsi="Arial" w:cs="Arial"/>
                            <w:b/>
                            <w:color w:val="FFFFFF" w:themeColor="background1"/>
                            <w:sz w:val="28"/>
                          </w:rPr>
                          <w:t xml:space="preserve">4. </w:t>
                        </w:r>
                        <w:r w:rsidRPr="00AA7E9A">
                          <w:rPr>
                            <w:rFonts w:ascii="Arial" w:hAnsi="Arial" w:cs="Arial"/>
                            <w:b/>
                            <w:color w:val="FFFFFF" w:themeColor="background1"/>
                            <w:sz w:val="28"/>
                          </w:rPr>
                          <w:t xml:space="preserve">Openness </w:t>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sidRPr="00AA7E9A">
                          <w:rPr>
                            <w:rFonts w:ascii="Arial" w:hAnsi="Arial" w:cs="Arial"/>
                            <w:b/>
                            <w:color w:val="FFFFFF" w:themeColor="background1"/>
                            <w:sz w:val="28"/>
                          </w:rPr>
                          <w:tab/>
                        </w:r>
                        <w:r>
                          <w:rPr>
                            <w:rFonts w:ascii="Arial" w:hAnsi="Arial" w:cs="Arial"/>
                            <w:b/>
                            <w:color w:val="FFFFFF" w:themeColor="background1"/>
                            <w:sz w:val="28"/>
                          </w:rPr>
                          <w:tab/>
                          <w:t>65</w:t>
                        </w:r>
                        <w:r w:rsidRPr="00AA7E9A">
                          <w:rPr>
                            <w:rFonts w:ascii="Arial" w:hAnsi="Arial" w:cs="Arial"/>
                            <w:b/>
                            <w:color w:val="FFFFFF" w:themeColor="background1"/>
                            <w:sz w:val="28"/>
                          </w:rPr>
                          <w:br/>
                        </w:r>
                        <w:r w:rsidRPr="00AA7E9A">
                          <w:rPr>
                            <w:rFonts w:ascii="Arial" w:hAnsi="Arial" w:cs="Arial"/>
                            <w:b/>
                            <w:color w:val="BFBFBF" w:themeColor="background1" w:themeShade="BF"/>
                            <w:sz w:val="28"/>
                          </w:rPr>
                          <w:t>and civic engagement</w:t>
                        </w:r>
                      </w:p>
                    </w:txbxContent>
                  </v:textbox>
                </v:rect>
                <v:shape id="Picture 4" o:spid="_x0000_s1241" type="#_x0000_t75" style="position:absolute;left:2297;top:1654;width:6051;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Qra/AAAA2wAAAA8AAABkcnMvZG93bnJldi54bWxET8uKwjAU3Q/4D+EOuBvTcaHSMRUZEcSd&#10;D8TuLs1tU9rclCbazt9PFoLLw3mvN6NtxZN6XztW8D1LQBAXTtdcKbhe9l8rED4ga2wdk4I/8rDJ&#10;Jh9rTLUb+ETPc6hEDGGfogITQpdK6QtDFv3MdcSRK11vMUTYV1L3OMRw28p5kiykxZpjg8GOfg0V&#10;zflhFezs4LHJj7wtwvFilqcyv91Lpaaf4/YHRKAxvMUv90ErWMWx8Uv8ATL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EkK2vwAAANsAAAAPAAAAAAAAAAAAAAAAAJ8CAABk&#10;cnMvZG93bnJldi54bWxQSwUGAAAAAAQABAD3AAAAiwMAAAAA&#10;">
                  <v:imagedata r:id="rId16" o:title=""/>
                </v:shape>
              </v:group>
            </w:pict>
          </mc:Fallback>
        </mc:AlternateContent>
      </w:r>
    </w:p>
    <w:p w14:paraId="11C6059A" w14:textId="77777777" w:rsidR="004E47A8" w:rsidRPr="00991BAF" w:rsidRDefault="004E47A8" w:rsidP="004E47A8">
      <w:pPr>
        <w:rPr>
          <w:rFonts w:ascii="Arial" w:eastAsiaTheme="minorEastAsia" w:hAnsi="Arial" w:cs="Arial"/>
          <w:b/>
          <w:color w:val="0070C0"/>
          <w:sz w:val="32"/>
          <w:szCs w:val="32"/>
        </w:rPr>
      </w:pPr>
    </w:p>
    <w:p w14:paraId="74D18E3A" w14:textId="77777777" w:rsidR="004E47A8" w:rsidRPr="00991BAF" w:rsidRDefault="004E47A8" w:rsidP="004E47A8">
      <w:pPr>
        <w:rPr>
          <w:rFonts w:ascii="Arial" w:eastAsiaTheme="minorEastAsia" w:hAnsi="Arial" w:cs="Arial"/>
          <w:b/>
          <w:color w:val="0070C0"/>
          <w:sz w:val="32"/>
          <w:szCs w:val="32"/>
        </w:rPr>
      </w:pPr>
    </w:p>
    <w:p w14:paraId="264A4A7F" w14:textId="77777777" w:rsidR="004E47A8" w:rsidRPr="00991BAF" w:rsidRDefault="008134BD" w:rsidP="004E47A8">
      <w:pPr>
        <w:rPr>
          <w:rFonts w:ascii="Arial" w:eastAsiaTheme="minorEastAsia" w:hAnsi="Arial" w:cs="Arial"/>
          <w:b/>
          <w:color w:val="0070C0"/>
          <w:sz w:val="32"/>
          <w:szCs w:val="32"/>
        </w:rPr>
      </w:pPr>
      <w:r w:rsidRPr="00991BAF">
        <w:rPr>
          <w:b/>
          <w:noProof/>
          <w:sz w:val="32"/>
          <w:lang w:eastAsia="en-GB"/>
        </w:rPr>
        <mc:AlternateContent>
          <mc:Choice Requires="wpg">
            <w:drawing>
              <wp:anchor distT="0" distB="0" distL="114300" distR="114300" simplePos="0" relativeHeight="251693056" behindDoc="1" locked="0" layoutInCell="1" allowOverlap="1" wp14:anchorId="3D409B57" wp14:editId="72943DFB">
                <wp:simplePos x="0" y="0"/>
                <wp:positionH relativeFrom="column">
                  <wp:posOffset>19685</wp:posOffset>
                </wp:positionH>
                <wp:positionV relativeFrom="paragraph">
                  <wp:posOffset>132080</wp:posOffset>
                </wp:positionV>
                <wp:extent cx="4476115" cy="607060"/>
                <wp:effectExtent l="0" t="5080" r="0" b="0"/>
                <wp:wrapNone/>
                <wp:docPr id="82"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607060"/>
                          <a:chOff x="0" y="0"/>
                          <a:chExt cx="57254" cy="9360"/>
                        </a:xfrm>
                      </wpg:grpSpPr>
                      <wps:wsp>
                        <wps:cNvPr id="83" name="Rectangle 15"/>
                        <wps:cNvSpPr>
                          <a:spLocks noChangeArrowheads="1"/>
                        </wps:cNvSpPr>
                        <wps:spPr bwMode="auto">
                          <a:xfrm>
                            <a:off x="0" y="0"/>
                            <a:ext cx="57254" cy="9360"/>
                          </a:xfrm>
                          <a:prstGeom prst="rect">
                            <a:avLst/>
                          </a:prstGeom>
                          <a:solidFill>
                            <a:srgbClr val="5A5A5A"/>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542961" w14:textId="0E13B40D" w:rsidR="00CC49D6" w:rsidRPr="00AA7E9A" w:rsidRDefault="00CC49D6" w:rsidP="004E47A8">
                              <w:pPr>
                                <w:rPr>
                                  <w:rFonts w:ascii="Arial" w:hAnsi="Arial" w:cs="Arial"/>
                                  <w:b/>
                                  <w:color w:val="FFFFFF" w:themeColor="background1"/>
                                  <w:sz w:val="28"/>
                                </w:rPr>
                              </w:pPr>
                              <w:r>
                                <w:tab/>
                              </w:r>
                              <w:r w:rsidRPr="00737BB3">
                                <w:rPr>
                                  <w:rFonts w:ascii="Arial" w:hAnsi="Arial" w:cs="Arial"/>
                                  <w:b/>
                                  <w:color w:val="FFFFFF" w:themeColor="background1"/>
                                  <w:sz w:val="32"/>
                                </w:rPr>
                                <w:tab/>
                              </w:r>
                              <w:r>
                                <w:rPr>
                                  <w:rFonts w:ascii="Arial" w:hAnsi="Arial" w:cs="Arial"/>
                                  <w:b/>
                                  <w:color w:val="FFFFFF" w:themeColor="background1"/>
                                  <w:sz w:val="32"/>
                                </w:rPr>
                                <w:t xml:space="preserve">5. </w:t>
                              </w:r>
                              <w:r w:rsidRPr="00AA7E9A">
                                <w:rPr>
                                  <w:rFonts w:ascii="Arial" w:hAnsi="Arial" w:cs="Arial"/>
                                  <w:b/>
                                  <w:color w:val="FFFFFF" w:themeColor="background1"/>
                                  <w:sz w:val="28"/>
                                </w:rPr>
                                <w:t xml:space="preserve">Promoting integrity </w:t>
                              </w:r>
                              <w:r w:rsidRPr="00AA7E9A">
                                <w:rPr>
                                  <w:rFonts w:ascii="Arial" w:hAnsi="Arial" w:cs="Arial"/>
                                  <w:b/>
                                  <w:color w:val="FFFFFF" w:themeColor="background1"/>
                                  <w:sz w:val="28"/>
                                </w:rPr>
                                <w:tab/>
                                <w:t xml:space="preserve">       </w:t>
                              </w:r>
                              <w:r>
                                <w:rPr>
                                  <w:rFonts w:ascii="Arial" w:hAnsi="Arial" w:cs="Arial"/>
                                  <w:b/>
                                  <w:color w:val="FFFFFF" w:themeColor="background1"/>
                                  <w:sz w:val="28"/>
                                </w:rPr>
                                <w:tab/>
                                <w:t xml:space="preserve">        75</w:t>
                              </w:r>
                            </w:p>
                            <w:p w14:paraId="7AC435F1" w14:textId="77777777" w:rsidR="00CC49D6" w:rsidRPr="00737BB3" w:rsidRDefault="00CC49D6" w:rsidP="004E47A8">
                              <w:pPr>
                                <w:rPr>
                                  <w:rFonts w:ascii="Arial" w:hAnsi="Arial" w:cs="Arial"/>
                                  <w:b/>
                                  <w:color w:val="BFBFBF" w:themeColor="background1" w:themeShade="BF"/>
                                  <w:sz w:val="32"/>
                                </w:rPr>
                              </w:pPr>
                              <w:r w:rsidRPr="00AA7E9A">
                                <w:rPr>
                                  <w:rFonts w:ascii="Arial" w:hAnsi="Arial" w:cs="Arial"/>
                                  <w:b/>
                                  <w:color w:val="FFFFFF" w:themeColor="background1"/>
                                  <w:sz w:val="28"/>
                                </w:rPr>
                                <w:tab/>
                              </w:r>
                              <w:r w:rsidRPr="00AA7E9A">
                                <w:rPr>
                                  <w:rFonts w:ascii="Arial" w:hAnsi="Arial" w:cs="Arial"/>
                                  <w:b/>
                                  <w:color w:val="FFFFFF" w:themeColor="background1"/>
                                  <w:sz w:val="28"/>
                                </w:rPr>
                                <w:tab/>
                              </w:r>
                              <w:proofErr w:type="gramStart"/>
                              <w:r w:rsidRPr="00AA7E9A">
                                <w:rPr>
                                  <w:rFonts w:ascii="Arial" w:hAnsi="Arial" w:cs="Arial"/>
                                  <w:b/>
                                  <w:color w:val="BFBFBF" w:themeColor="background1" w:themeShade="BF"/>
                                  <w:sz w:val="28"/>
                                </w:rPr>
                                <w:t>with</w:t>
                              </w:r>
                              <w:proofErr w:type="gramEnd"/>
                              <w:r w:rsidRPr="00AA7E9A">
                                <w:rPr>
                                  <w:rFonts w:ascii="Arial" w:hAnsi="Arial" w:cs="Arial"/>
                                  <w:b/>
                                  <w:color w:val="BFBFBF" w:themeColor="background1" w:themeShade="BF"/>
                                  <w:sz w:val="28"/>
                                </w:rPr>
                                <w:t xml:space="preserve"> the private sector</w:t>
                              </w:r>
                            </w:p>
                          </w:txbxContent>
                        </wps:txbx>
                        <wps:bodyPr rot="0" vert="horz" wrap="square" lIns="91440" tIns="45720" rIns="91440" bIns="45720" anchor="ctr" anchorCtr="0" upright="1">
                          <a:noAutofit/>
                        </wps:bodyPr>
                      </wps:wsp>
                      <pic:pic xmlns:pic="http://schemas.openxmlformats.org/drawingml/2006/picture">
                        <pic:nvPicPr>
                          <pic:cNvPr id="84"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00" y="1654"/>
                            <a:ext cx="6046" cy="6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38" o:spid="_x0000_s1242" style="position:absolute;margin-left:1.55pt;margin-top:10.4pt;width:352.45pt;height:47.8pt;z-index:-251623424;mso-position-horizontal-relative:text;mso-position-vertical-relative:text" coordsize="57254,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">
                <v:rect id="Rectangle 15" o:spid="_x0000_s1243" style="position:absolute;width:5725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sYA&#10;AADbAAAADwAAAGRycy9kb3ducmV2LnhtbESP0WoCMRRE3wv+Q7iCL1KzVRFdjSLSQlu2Qm0/4LK5&#10;bhY3N2GTrmu/vikU+jjMzBlms+ttIzpqQ+1YwcMkA0FcOl1zpeDz4+l+CSJEZI2NY1JwowC77eBu&#10;g7l2V36n7hQrkSAcclRgYvS5lKE0ZDFMnCdO3tm1FmOSbSV1i9cEt42cZtlCWqw5LRj0dDBUXk5f&#10;VsFbeJkV3eFx7o+317FvzKr4LlZKjYb9fg0iUh//w3/tZ61gOYPfL+kH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bsYAAADbAAAADwAAAAAAAAAAAAAAAACYAgAAZHJz&#10;L2Rvd25yZXYueG1sUEsFBgAAAAAEAAQA9QAAAIsDAAAAAA==&#10;" fillcolor="#5a5a5a" stroked="f" strokeweight="2pt">
                  <v:textbox>
                    <w:txbxContent>
                      <w:p w14:paraId="1F542961" w14:textId="0E13B40D" w:rsidR="00CC49D6" w:rsidRPr="00AA7E9A" w:rsidRDefault="00CC49D6" w:rsidP="004E47A8">
                        <w:pPr>
                          <w:rPr>
                            <w:rFonts w:ascii="Arial" w:hAnsi="Arial" w:cs="Arial"/>
                            <w:b/>
                            <w:color w:val="FFFFFF" w:themeColor="background1"/>
                            <w:sz w:val="28"/>
                          </w:rPr>
                        </w:pPr>
                        <w:r>
                          <w:tab/>
                        </w:r>
                        <w:r w:rsidRPr="00737BB3">
                          <w:rPr>
                            <w:rFonts w:ascii="Arial" w:hAnsi="Arial" w:cs="Arial"/>
                            <w:b/>
                            <w:color w:val="FFFFFF" w:themeColor="background1"/>
                            <w:sz w:val="32"/>
                          </w:rPr>
                          <w:tab/>
                        </w:r>
                        <w:r>
                          <w:rPr>
                            <w:rFonts w:ascii="Arial" w:hAnsi="Arial" w:cs="Arial"/>
                            <w:b/>
                            <w:color w:val="FFFFFF" w:themeColor="background1"/>
                            <w:sz w:val="32"/>
                          </w:rPr>
                          <w:t xml:space="preserve">5. </w:t>
                        </w:r>
                        <w:r w:rsidRPr="00AA7E9A">
                          <w:rPr>
                            <w:rFonts w:ascii="Arial" w:hAnsi="Arial" w:cs="Arial"/>
                            <w:b/>
                            <w:color w:val="FFFFFF" w:themeColor="background1"/>
                            <w:sz w:val="28"/>
                          </w:rPr>
                          <w:t xml:space="preserve">Promoting integrity </w:t>
                        </w:r>
                        <w:r w:rsidRPr="00AA7E9A">
                          <w:rPr>
                            <w:rFonts w:ascii="Arial" w:hAnsi="Arial" w:cs="Arial"/>
                            <w:b/>
                            <w:color w:val="FFFFFF" w:themeColor="background1"/>
                            <w:sz w:val="28"/>
                          </w:rPr>
                          <w:tab/>
                          <w:t xml:space="preserve">       </w:t>
                        </w:r>
                        <w:r>
                          <w:rPr>
                            <w:rFonts w:ascii="Arial" w:hAnsi="Arial" w:cs="Arial"/>
                            <w:b/>
                            <w:color w:val="FFFFFF" w:themeColor="background1"/>
                            <w:sz w:val="28"/>
                          </w:rPr>
                          <w:tab/>
                          <w:t xml:space="preserve">        75</w:t>
                        </w:r>
                      </w:p>
                      <w:p w14:paraId="7AC435F1" w14:textId="77777777" w:rsidR="00CC49D6" w:rsidRPr="00737BB3" w:rsidRDefault="00CC49D6" w:rsidP="004E47A8">
                        <w:pPr>
                          <w:rPr>
                            <w:rFonts w:ascii="Arial" w:hAnsi="Arial" w:cs="Arial"/>
                            <w:b/>
                            <w:color w:val="BFBFBF" w:themeColor="background1" w:themeShade="BF"/>
                            <w:sz w:val="32"/>
                          </w:rPr>
                        </w:pPr>
                        <w:r w:rsidRPr="00AA7E9A">
                          <w:rPr>
                            <w:rFonts w:ascii="Arial" w:hAnsi="Arial" w:cs="Arial"/>
                            <w:b/>
                            <w:color w:val="FFFFFF" w:themeColor="background1"/>
                            <w:sz w:val="28"/>
                          </w:rPr>
                          <w:tab/>
                        </w:r>
                        <w:r w:rsidRPr="00AA7E9A">
                          <w:rPr>
                            <w:rFonts w:ascii="Arial" w:hAnsi="Arial" w:cs="Arial"/>
                            <w:b/>
                            <w:color w:val="FFFFFF" w:themeColor="background1"/>
                            <w:sz w:val="28"/>
                          </w:rPr>
                          <w:tab/>
                        </w:r>
                        <w:proofErr w:type="gramStart"/>
                        <w:r w:rsidRPr="00AA7E9A">
                          <w:rPr>
                            <w:rFonts w:ascii="Arial" w:hAnsi="Arial" w:cs="Arial"/>
                            <w:b/>
                            <w:color w:val="BFBFBF" w:themeColor="background1" w:themeShade="BF"/>
                            <w:sz w:val="28"/>
                          </w:rPr>
                          <w:t>with</w:t>
                        </w:r>
                        <w:proofErr w:type="gramEnd"/>
                        <w:r w:rsidRPr="00AA7E9A">
                          <w:rPr>
                            <w:rFonts w:ascii="Arial" w:hAnsi="Arial" w:cs="Arial"/>
                            <w:b/>
                            <w:color w:val="BFBFBF" w:themeColor="background1" w:themeShade="BF"/>
                            <w:sz w:val="28"/>
                          </w:rPr>
                          <w:t xml:space="preserve"> the private sector</w:t>
                        </w:r>
                      </w:p>
                    </w:txbxContent>
                  </v:textbox>
                </v:rect>
                <v:shape id="Picture 20" o:spid="_x0000_s1244" type="#_x0000_t75" style="position:absolute;left:2300;top:1654;width:6046;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v1DBAAAA2wAAAA8AAABkcnMvZG93bnJldi54bWxEj0FrwkAUhO8F/8PyBG911yAlRNegQqDH&#10;mvTQ42v2mQSzb0N2G9N/7wqFHoeZ+YbZ57PtxUSj7xxr2KwVCOLamY4bDZ9V8ZqC8AHZYO+YNPyS&#10;h/yweNljZtydLzSVoRERwj5DDW0IQyalr1uy6NduII7e1Y0WQ5RjI82I9wi3vUyUepMWO44LLQ50&#10;bqm+lT9Ww3dyKr6spz5hdcGPrr5VU6W0Xi3n4w5EoDn8h//a70ZDuoXnl/gD5OE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Nv1DBAAAA2wAAAA8AAAAAAAAAAAAAAAAAnwIA&#10;AGRycy9kb3ducmV2LnhtbFBLBQYAAAAABAAEAPcAAACNAwAAAAA=&#10;">
                  <v:imagedata r:id="rId18" o:title=""/>
                </v:shape>
              </v:group>
            </w:pict>
          </mc:Fallback>
        </mc:AlternateContent>
      </w:r>
    </w:p>
    <w:p w14:paraId="0B18B4B2" w14:textId="77777777" w:rsidR="004E47A8" w:rsidRPr="00991BAF" w:rsidRDefault="009257D3" w:rsidP="009257D3">
      <w:pPr>
        <w:tabs>
          <w:tab w:val="left" w:pos="1584"/>
        </w:tabs>
        <w:rPr>
          <w:rFonts w:ascii="Arial" w:eastAsiaTheme="minorEastAsia" w:hAnsi="Arial" w:cs="Arial"/>
          <w:b/>
          <w:color w:val="0070C0"/>
          <w:sz w:val="32"/>
          <w:szCs w:val="32"/>
        </w:rPr>
      </w:pPr>
      <w:r w:rsidRPr="00991BAF">
        <w:rPr>
          <w:rFonts w:ascii="Arial" w:eastAsiaTheme="minorEastAsia" w:hAnsi="Arial" w:cs="Arial"/>
          <w:b/>
          <w:color w:val="0070C0"/>
          <w:sz w:val="32"/>
          <w:szCs w:val="32"/>
        </w:rPr>
        <w:tab/>
      </w:r>
    </w:p>
    <w:p w14:paraId="4DD8B9E0" w14:textId="77777777" w:rsidR="004E47A8" w:rsidRPr="00991BAF" w:rsidRDefault="004E47A8" w:rsidP="004E47A8">
      <w:pPr>
        <w:rPr>
          <w:rFonts w:ascii="Arial" w:eastAsiaTheme="minorEastAsia" w:hAnsi="Arial" w:cs="Arial"/>
          <w:b/>
          <w:color w:val="0070C0"/>
          <w:sz w:val="32"/>
          <w:szCs w:val="32"/>
        </w:rPr>
      </w:pPr>
    </w:p>
    <w:p w14:paraId="0E5F9C79" w14:textId="77777777" w:rsidR="004E47A8" w:rsidRPr="00991BAF" w:rsidRDefault="004E47A8" w:rsidP="004E47A8">
      <w:pPr>
        <w:rPr>
          <w:rFonts w:ascii="Arial" w:eastAsiaTheme="minorEastAsia" w:hAnsi="Arial" w:cs="Arial"/>
          <w:b/>
          <w:color w:val="0070C0"/>
          <w:sz w:val="32"/>
          <w:szCs w:val="32"/>
        </w:rPr>
      </w:pPr>
    </w:p>
    <w:p w14:paraId="0502761F" w14:textId="77777777" w:rsidR="000E104E" w:rsidRPr="00991BAF" w:rsidRDefault="000E104E" w:rsidP="004E47A8">
      <w:pPr>
        <w:rPr>
          <w:b/>
          <w:color w:val="4F81BD" w:themeColor="accent1"/>
          <w:sz w:val="36"/>
          <w:szCs w:val="28"/>
        </w:rPr>
      </w:pPr>
    </w:p>
    <w:p w14:paraId="4A7A4486" w14:textId="77777777" w:rsidR="004E47A8" w:rsidRPr="00991BAF" w:rsidRDefault="004E47A8" w:rsidP="000E104E">
      <w:pPr>
        <w:jc w:val="center"/>
        <w:rPr>
          <w:b/>
          <w:color w:val="4F81BD" w:themeColor="accent1"/>
          <w:sz w:val="36"/>
          <w:szCs w:val="28"/>
        </w:rPr>
      </w:pPr>
    </w:p>
    <w:p w14:paraId="4FA3AA89" w14:textId="77777777" w:rsidR="006F02FD" w:rsidRPr="00991BAF" w:rsidRDefault="006F02FD" w:rsidP="000E104E">
      <w:pPr>
        <w:jc w:val="center"/>
        <w:rPr>
          <w:b/>
          <w:color w:val="4F81BD" w:themeColor="accent1"/>
          <w:sz w:val="36"/>
          <w:szCs w:val="28"/>
        </w:rPr>
      </w:pPr>
    </w:p>
    <w:p w14:paraId="54D22C26" w14:textId="77777777" w:rsidR="004E47A8" w:rsidRPr="00991BAF" w:rsidRDefault="004E47A8">
      <w:pPr>
        <w:rPr>
          <w:sz w:val="23"/>
          <w:szCs w:val="23"/>
        </w:rPr>
      </w:pPr>
      <w:r w:rsidRPr="00991BAF">
        <w:rPr>
          <w:sz w:val="23"/>
          <w:szCs w:val="23"/>
        </w:rPr>
        <w:br w:type="page"/>
      </w:r>
    </w:p>
    <w:p w14:paraId="1DF49A9A" w14:textId="77777777" w:rsidR="00E565F4" w:rsidRPr="00991BAF" w:rsidRDefault="00E565F4" w:rsidP="00E565F4">
      <w:pPr>
        <w:rPr>
          <w:sz w:val="23"/>
          <w:szCs w:val="23"/>
        </w:rPr>
      </w:pPr>
    </w:p>
    <w:p w14:paraId="4BDBD5E5" w14:textId="77777777" w:rsidR="004E47A8" w:rsidRPr="00991BAF" w:rsidRDefault="0017205E" w:rsidP="00E565F4">
      <w:pPr>
        <w:rPr>
          <w:b/>
          <w:color w:val="0070C0"/>
          <w:sz w:val="28"/>
          <w:szCs w:val="24"/>
        </w:rPr>
      </w:pPr>
      <w:r w:rsidRPr="00991BAF">
        <w:rPr>
          <w:b/>
          <w:color w:val="0070C0"/>
          <w:sz w:val="28"/>
          <w:szCs w:val="24"/>
        </w:rPr>
        <w:t>Overview</w:t>
      </w:r>
    </w:p>
    <w:p w14:paraId="4BA984C3" w14:textId="77777777" w:rsidR="0017205E" w:rsidRPr="00991BAF" w:rsidRDefault="0017205E" w:rsidP="00E565F4">
      <w:pPr>
        <w:rPr>
          <w:sz w:val="23"/>
          <w:szCs w:val="23"/>
        </w:rPr>
      </w:pPr>
    </w:p>
    <w:p w14:paraId="41570D1F" w14:textId="39FA5776" w:rsidR="0017205E" w:rsidRPr="00991BAF" w:rsidRDefault="0017205E" w:rsidP="00CC0F22">
      <w:pPr>
        <w:jc w:val="both"/>
        <w:rPr>
          <w:sz w:val="24"/>
          <w:szCs w:val="23"/>
        </w:rPr>
      </w:pPr>
      <w:r w:rsidRPr="00991BAF">
        <w:rPr>
          <w:sz w:val="24"/>
          <w:szCs w:val="23"/>
        </w:rPr>
        <w:t xml:space="preserve">This Part of the Toolkit on Budget Transparency presents alternative ways of finding the budget and fiscal transparency materials of interest to users </w:t>
      </w:r>
      <w:r w:rsidR="00477799" w:rsidRPr="00991BAF">
        <w:rPr>
          <w:sz w:val="24"/>
          <w:szCs w:val="23"/>
        </w:rPr>
        <w:t xml:space="preserve">in </w:t>
      </w:r>
      <w:r w:rsidRPr="00991BAF">
        <w:rPr>
          <w:sz w:val="24"/>
          <w:szCs w:val="23"/>
        </w:rPr>
        <w:t>particular areas, based on the “multi-dimensional map of budget transparency” shown at page</w:t>
      </w:r>
      <w:r w:rsidRPr="00991BAF">
        <w:rPr>
          <w:color w:val="0070C0"/>
          <w:sz w:val="24"/>
          <w:szCs w:val="23"/>
        </w:rPr>
        <w:t xml:space="preserve"> </w:t>
      </w:r>
      <w:r w:rsidR="00FE5D60">
        <w:rPr>
          <w:color w:val="0070C0"/>
          <w:sz w:val="24"/>
          <w:szCs w:val="23"/>
        </w:rPr>
        <w:t>viii</w:t>
      </w:r>
      <w:r w:rsidRPr="00991BAF">
        <w:rPr>
          <w:sz w:val="24"/>
          <w:szCs w:val="23"/>
        </w:rPr>
        <w:t xml:space="preserve">. </w:t>
      </w:r>
    </w:p>
    <w:p w14:paraId="439F47C3" w14:textId="77777777" w:rsidR="0017205E" w:rsidRPr="00991BAF" w:rsidRDefault="0017205E" w:rsidP="00E565F4">
      <w:pPr>
        <w:rPr>
          <w:sz w:val="24"/>
          <w:szCs w:val="23"/>
        </w:rPr>
      </w:pPr>
    </w:p>
    <w:p w14:paraId="5090D416" w14:textId="77777777" w:rsidR="008F31A8" w:rsidRPr="00991BAF" w:rsidRDefault="008134BD" w:rsidP="00E565F4">
      <w:pPr>
        <w:rPr>
          <w:sz w:val="24"/>
          <w:szCs w:val="23"/>
        </w:rPr>
      </w:pPr>
      <w:r w:rsidRPr="00991BAF">
        <w:rPr>
          <w:noProof/>
          <w:sz w:val="24"/>
          <w:lang w:eastAsia="en-GB"/>
        </w:rPr>
        <mc:AlternateContent>
          <mc:Choice Requires="wpg">
            <w:drawing>
              <wp:anchor distT="0" distB="0" distL="114300" distR="114300" simplePos="0" relativeHeight="251671552" behindDoc="0" locked="0" layoutInCell="1" allowOverlap="1" wp14:anchorId="3C1ABD2C" wp14:editId="68D8058B">
                <wp:simplePos x="0" y="0"/>
                <wp:positionH relativeFrom="column">
                  <wp:posOffset>880110</wp:posOffset>
                </wp:positionH>
                <wp:positionV relativeFrom="paragraph">
                  <wp:posOffset>35560</wp:posOffset>
                </wp:positionV>
                <wp:extent cx="3991610" cy="4014470"/>
                <wp:effectExtent l="25400" t="0" r="21590" b="24130"/>
                <wp:wrapNone/>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1610" cy="4014470"/>
                          <a:chOff x="1" y="1"/>
                          <a:chExt cx="4835089" cy="4654529"/>
                        </a:xfrm>
                      </wpg:grpSpPr>
                      <wpg:grpSp>
                        <wpg:cNvPr id="510" name="Group 2"/>
                        <wpg:cNvGrpSpPr/>
                        <wpg:grpSpPr>
                          <a:xfrm>
                            <a:off x="1" y="1"/>
                            <a:ext cx="4835089" cy="4654529"/>
                            <a:chOff x="1" y="1"/>
                            <a:chExt cx="4835089" cy="4654529"/>
                          </a:xfrm>
                        </wpg:grpSpPr>
                        <wpg:grpSp>
                          <wpg:cNvPr id="511" name="Group 9"/>
                          <wpg:cNvGrpSpPr/>
                          <wpg:grpSpPr>
                            <a:xfrm rot="16200000">
                              <a:off x="90281" y="-90279"/>
                              <a:ext cx="4654529" cy="4835089"/>
                              <a:chOff x="90280" y="-90280"/>
                              <a:chExt cx="4654529" cy="4835089"/>
                            </a:xfrm>
                          </wpg:grpSpPr>
                          <wps:wsp>
                            <wps:cNvPr id="64" name="Regular Pentagon 15"/>
                            <wps:cNvSpPr/>
                            <wps:spPr>
                              <a:xfrm rot="16200000">
                                <a:off x="1261248" y="1482335"/>
                                <a:ext cx="1800200" cy="1714476"/>
                              </a:xfrm>
                              <a:prstGeom prst="pentagon">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Chord 16"/>
                            <wps:cNvSpPr/>
                            <wps:spPr>
                              <a:xfrm rot="16200000">
                                <a:off x="3016617" y="1475475"/>
                                <a:ext cx="1728192" cy="1728192"/>
                              </a:xfrm>
                              <a:prstGeom prst="chord">
                                <a:avLst>
                                  <a:gd name="adj1" fmla="val 18555176"/>
                                  <a:gd name="adj2" fmla="val 13816103"/>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Chord 17"/>
                            <wps:cNvSpPr/>
                            <wps:spPr>
                              <a:xfrm rot="20520000">
                                <a:off x="1881774" y="3016617"/>
                                <a:ext cx="1728192" cy="1728192"/>
                              </a:xfrm>
                              <a:prstGeom prst="chord">
                                <a:avLst>
                                  <a:gd name="adj1" fmla="val 18555176"/>
                                  <a:gd name="adj2" fmla="val 13816103"/>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Chord 18"/>
                            <wps:cNvSpPr/>
                            <wps:spPr>
                              <a:xfrm rot="3240000">
                                <a:off x="90282" y="2421541"/>
                                <a:ext cx="1728192" cy="1728192"/>
                              </a:xfrm>
                              <a:prstGeom prst="chord">
                                <a:avLst>
                                  <a:gd name="adj1" fmla="val 18555176"/>
                                  <a:gd name="adj2" fmla="val 13816103"/>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Chord 19"/>
                            <wps:cNvSpPr/>
                            <wps:spPr>
                              <a:xfrm rot="7560000">
                                <a:off x="90280" y="511654"/>
                                <a:ext cx="1728192" cy="1728192"/>
                              </a:xfrm>
                              <a:prstGeom prst="chord">
                                <a:avLst>
                                  <a:gd name="adj1" fmla="val 18555176"/>
                                  <a:gd name="adj2" fmla="val 13816103"/>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Chord 20"/>
                            <wps:cNvSpPr/>
                            <wps:spPr>
                              <a:xfrm rot="11880000">
                                <a:off x="1871471" y="-90280"/>
                                <a:ext cx="1728192" cy="1728192"/>
                              </a:xfrm>
                              <a:prstGeom prst="chord">
                                <a:avLst>
                                  <a:gd name="adj1" fmla="val 18555176"/>
                                  <a:gd name="adj2" fmla="val 13816103"/>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7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441452" y="1602455"/>
                              <a:ext cx="720000" cy="713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H="1">
                              <a:off x="2028880" y="352089"/>
                              <a:ext cx="801946" cy="794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flipH="1">
                              <a:off x="3604730" y="1593168"/>
                              <a:ext cx="732524" cy="732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1031288" y="3355691"/>
                              <a:ext cx="869480" cy="869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3035548" y="3355691"/>
                              <a:ext cx="827039" cy="827039"/>
                            </a:xfrm>
                            <a:prstGeom prst="rect">
                              <a:avLst/>
                            </a:prstGeom>
                          </pic:spPr>
                        </pic:pic>
                      </wpg:grpSp>
                      <wpg:grpSp>
                        <wpg:cNvPr id="75" name="Group 3"/>
                        <wpg:cNvGrpSpPr/>
                        <wpg:grpSpPr>
                          <a:xfrm>
                            <a:off x="1971727" y="2035476"/>
                            <a:ext cx="885129" cy="797919"/>
                            <a:chOff x="1971727" y="2035476"/>
                            <a:chExt cx="6015612" cy="5422904"/>
                          </a:xfrm>
                        </wpg:grpSpPr>
                        <wpg:grpSp>
                          <wpg:cNvPr id="76" name="Group 4"/>
                          <wpg:cNvGrpSpPr/>
                          <wpg:grpSpPr>
                            <a:xfrm>
                              <a:off x="1971727" y="2035476"/>
                              <a:ext cx="6015612" cy="5422904"/>
                              <a:chOff x="1971727" y="2035476"/>
                              <a:chExt cx="6015612" cy="5422904"/>
                            </a:xfrm>
                          </wpg:grpSpPr>
                          <pic:pic xmlns:pic="http://schemas.openxmlformats.org/drawingml/2006/picture">
                            <pic:nvPicPr>
                              <pic:cNvPr id="77" name="Picture 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971727" y="2256009"/>
                                <a:ext cx="5202374" cy="5202371"/>
                              </a:xfrm>
                              <a:prstGeom prst="rect">
                                <a:avLst/>
                              </a:prstGeom>
                            </pic:spPr>
                          </pic:pic>
                          <wps:wsp>
                            <wps:cNvPr id="79" name="Rectangle 7"/>
                            <wps:cNvSpPr/>
                            <wps:spPr>
                              <a:xfrm rot="18900000">
                                <a:off x="4385036" y="3503813"/>
                                <a:ext cx="1356857" cy="100813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0" name="Picture 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784970" y="2035476"/>
                                <a:ext cx="5202369" cy="5202372"/>
                              </a:xfrm>
                              <a:prstGeom prst="rect">
                                <a:avLst/>
                              </a:prstGeom>
                            </pic:spPr>
                          </pic:pic>
                        </wpg:grpSp>
                        <wps:wsp>
                          <wps:cNvPr id="81" name="Rectangle 5"/>
                          <wps:cNvSpPr/>
                          <wps:spPr>
                            <a:xfrm rot="18900000">
                              <a:off x="2532884" y="5800159"/>
                              <a:ext cx="2893880" cy="4856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37CB218" id="Group 77" o:spid="_x0000_s1026" style="position:absolute;margin-left:69.3pt;margin-top:2.8pt;width:314.3pt;height:316.1pt;z-index:251671552" coordorigin="" coordsize="48350,4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">
                <v:group id="Group 2" o:spid="_x0000_s1027" style="position:absolute;width:48350;height:46545" coordorigin="" coordsize="48350,46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group id="Group 9" o:spid="_x0000_s1028" style="position:absolute;left:902;top:-902;width:46545;height:48350;rotation:-90" coordorigin="902,-902" coordsize="46545,4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Xy9vxgAAANwA&#10;AAAPAAAAAAAAAAAAAAAAAKoCAABkcnMvZG93bnJldi54bWxQSwUGAAAAAAQABAD6AAAAnQMAAAAA&#10;">
                    <v:shape id="Regular Pentagon 15" o:spid="_x0000_s1029" type="#_x0000_t56" style="position:absolute;left:12612;top:14823;width:18002;height:171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Ms8QA&#10;AADbAAAADwAAAGRycy9kb3ducmV2LnhtbESPQWvCQBSE74X+h+UVvBTdrUiU6CpWKASkiLbq9ZF9&#10;TUKzb9Psqum/dwXB4zAz3zCzRWdrcabWV441vA0UCOLcmYoLDd9fH/0JCB+QDdaOScM/eVjMn59m&#10;mBp34S2dd6EQEcI+RQ1lCE0qpc9LsugHriGO3o9rLYYo20KaFi8Rbms5VCqRFiuOCyU2tCop/92d&#10;rIb1mO3rBpPRPlu+4+ffUR1WmdK699ItpyACdeERvrczoyEZwe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zLPEAAAA2wAAAA8AAAAAAAAAAAAAAAAAmAIAAGRycy9k&#10;b3ducmV2LnhtbFBLBQYAAAAABAAEAPUAAACJAwAAAAA=&#10;" fillcolor="#31849b [2408]" strokecolor="#31849b [2408]" strokeweight="2pt"/>
                    <v:shape id="Chord 16" o:spid="_x0000_s1030" style="position:absolute;left:30166;top:14754;width:17282;height:17282;rotation:-90;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WsIA&#10;AADbAAAADwAAAGRycy9kb3ducmV2LnhtbESPQWsCMRSE7wX/Q3iCt5rdgkvZGkUtYuuttr0/Ns9N&#10;2uRl2UTd/vtGEDwOM/MNM18O3okz9dEGVlBOCxDETdCWWwVfn9vHZxAxIWt0gUnBH0VYLkYPc6x1&#10;uPAHnQ+pFRnCsUYFJqWuljI2hjzGaeiIs3cMvceUZd9K3eMlw72TT0VRSY+W84LBjjaGmt/DySuw&#10;oVkbJ4+713frvnG/Kn+qWanUZDysXkAkGtI9fGu/aQXVDK5f8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5JawgAAANsAAAAPAAAAAAAAAAAAAAAAAJgCAABkcnMvZG93&#10;bnJldi54bWxQSwUGAAAAAAQABAD1AAAAhwMAAAAA&#10;" path="m1410848,194974v282385,230742,389516,613923,267746,957659c1556824,1496370,1232370,1726660,867705,1728184,503040,1729707,176673,1502135,52036,1159428,-72601,816720,31325,432658,311772,199565r1099076,-4591xe" fillcolor="#4f81bd [3204]" strokecolor="#4f81bd [3204]" strokeweight="2pt">
                      <v:path arrowok="t" o:connecttype="custom" o:connectlocs="1410848,194974;1678594,1152633;867705,1728184;52036,1159428;311772,199565;1410848,194974" o:connectangles="0,0,0,0,0,0"/>
                    </v:shape>
                    <v:shape id="Chord 17" o:spid="_x0000_s1031" style="position:absolute;left:18817;top:30166;width:17282;height:17282;rotation:-18;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eB8YA&#10;AADbAAAADwAAAGRycy9kb3ducmV2LnhtbESPQWsCMRSE70L/Q3gFb5qt2MVujSKKaD0o1VLo7XXz&#10;uru4eVmSqFt/fSMIPQ4z8w0znramFmdyvrKs4KmfgCDOra64UPBxWPZGIHxA1lhbJgW/5GE6eeiM&#10;MdP2wu903odCRAj7DBWUITSZlD4vyaDv24Y4ej/WGQxRukJqh5cIN7UcJEkqDVYcF0psaF5Sftyf&#10;jILPxep59TY7OPP1Ir83fiC3w+tOqe5jO3sFEagN/+F7e60VpCncvs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eB8YAAADbAAAADwAAAAAAAAAAAAAAAACYAgAAZHJz&#10;L2Rvd25yZXYueG1sUEsFBgAAAAAEAAQA9QAAAIsDAAAAAA==&#10;" path="m1410848,194974v282385,230742,389516,613923,267746,957659c1556824,1496370,1232370,1726660,867705,1728184,503040,1729707,176673,1502135,52036,1159428,-72601,816720,31325,432658,311772,199565r1099076,-4591xe" fillcolor="#365f91 [2404]" strokecolor="#365f91 [2404]" strokeweight="2pt">
                      <v:path arrowok="t" o:connecttype="custom" o:connectlocs="1410848,194974;1678594,1152633;867705,1728184;52036,1159428;311772,199565;1410848,194974" o:connectangles="0,0,0,0,0,0"/>
                    </v:shape>
                    <v:shape id="Chord 18" o:spid="_x0000_s1032" style="position:absolute;left:902;top:24215;width:17282;height:17282;rotation:54;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52sQA&#10;AADbAAAADwAAAGRycy9kb3ducmV2LnhtbESPQWsCMRSE70L/Q3gFb5qtByurUVq1oAdBVy/eHptn&#10;djF52W5S3f57Uyh4HGbmG2a26JwVN2pD7VnB2zADQVx6XbNRcDp+DSYgQkTWaD2Tgl8KsJi/9GaY&#10;a3/nA92KaESCcMhRQRVjk0sZyoochqFviJN38a3DmGRrpG7xnuDOylGWjaXDmtNChQ0tKyqvxY9T&#10;YI0putVxv5b6e3veLneZHX2elOq/dh9TEJG6+Az/tzdawfgd/r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edrEAAAA2wAAAA8AAAAAAAAAAAAAAAAAmAIAAGRycy9k&#10;b3ducmV2LnhtbFBLBQYAAAAABAAEAPUAAACJAwAAAAA=&#10;" path="m1410848,194974v282385,230742,389516,613923,267746,957659c1556824,1496370,1232370,1726660,867705,1728184,503040,1729707,176673,1502135,52036,1159428,-72601,816720,31325,432658,311772,199565r1099076,-4591xe" fillcolor="#76923c [2406]" strokecolor="#76923c [2406]" strokeweight="2pt">
                      <v:path arrowok="t" o:connecttype="custom" o:connectlocs="1410848,194974;1678594,1152633;867705,1728184;52036,1159428;311772,199565;1410848,194974" o:connectangles="0,0,0,0,0,0"/>
                    </v:shape>
                    <v:shape id="Chord 19" o:spid="_x0000_s1033" style="position:absolute;left:902;top:5116;width:17282;height:17282;rotation:126;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VCcAA&#10;AADbAAAADwAAAGRycy9kb3ducmV2LnhtbERPTYvCMBC9L/gfwgje1tSCItUoIrjoSayyrLehGdti&#10;MylNtrb+enMQPD7e93LdmUq01LjSsoLJOAJBnFldcq7gct59z0E4j6yxskwKenKwXg2+lpho++AT&#10;tanPRQhhl6CCwvs6kdJlBRl0Y1sTB+5mG4M+wCaXusFHCDeVjKNoJg2WHBoKrGlbUHZP/42Cze8z&#10;7o82vnbHtP/5O2yn8tJOlRoNu80ChKfOf8Rv914rmIWx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EVCcAAAADbAAAADwAAAAAAAAAAAAAAAACYAgAAZHJzL2Rvd25y&#10;ZXYueG1sUEsFBgAAAAAEAAQA9QAAAIUDAAAAAA==&#10;" path="m1410848,194974v282385,230742,389516,613923,267746,957659c1556824,1496370,1232370,1726660,867705,1728184,503040,1729707,176673,1502135,52036,1159428,-72601,816720,31325,432658,311772,199565r1099076,-4591xe" fillcolor="#5f497a [2407]" strokecolor="#5f497a [2407]" strokeweight="2pt">
                      <v:path arrowok="t" o:connecttype="custom" o:connectlocs="1410848,194974;1678594,1152633;867705,1728184;52036,1159428;311772,199565;1410848,194974" o:connectangles="0,0,0,0,0,0"/>
                    </v:shape>
                    <v:shape id="Chord 20" o:spid="_x0000_s1034" style="position:absolute;left:18714;top:-902;width:17282;height:17281;rotation:-162;visibility:visible;mso-wrap-style:square;v-text-anchor:middle" coordsize="1728192,17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xkMUA&#10;AADbAAAADwAAAGRycy9kb3ducmV2LnhtbESPQWvCQBSE7wX/w/KEXkrd6MFqdJVSFKSloLGFHh/Z&#10;Z7KafRuya0z/vSsIHoeZ+YaZLztbiZYabxwrGA4SEMS504YLBT/79esEhA/IGivHpOCfPCwXvac5&#10;ptpdeEdtFgoRIexTVFCGUKdS+rwki37gauLoHVxjMUTZFFI3eIlwW8lRkoylRcNxocSaPkrKT9nZ&#10;KsDv7Uuxevs1X5vj5O+8b7PtJxulnvvd+wxEoC48wvf2RisYT+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rGQxQAAANsAAAAPAAAAAAAAAAAAAAAAAJgCAABkcnMv&#10;ZG93bnJldi54bWxQSwUGAAAAAAQABAD1AAAAigMAAAAA&#10;" path="m1410848,194974v282385,230742,389516,613923,267746,957659c1556824,1496370,1232370,1726660,867705,1728184,503040,1729707,176673,1502135,52036,1159428,-72601,816720,31325,432658,311772,199565r1099076,-4591xe" fillcolor="#548dd4 [1951]" strokecolor="#548dd4 [1951]" strokeweight="2pt">
                      <v:path arrowok="t" o:connecttype="custom" o:connectlocs="1410848,194974;1678594,1152633;867705,1728184;52036,1159428;311772,199565;1410848,194974" o:connectangles="0,0,0,0,0,0"/>
                    </v:shape>
                  </v:group>
                  <v:shape id="Picture 10" o:spid="_x0000_s1035" type="#_x0000_t75" style="position:absolute;left:4414;top:16024;width:7200;height:714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7YVTAAAAA2wAAAA8AAABkcnMvZG93bnJldi54bWxET8uKwjAU3Qv+Q7jC7DRVBpWOUcQHIwhC&#10;6yxcXpo7bZnkpjSx1r+fLASXh/NebXprREetrx0rmE4SEMSF0zWXCn6ux/EShA/IGo1jUvAkD5v1&#10;cLDCVLsHZ9TloRQxhH2KCqoQmlRKX1Rk0U9cQxy5X9daDBG2pdQtPmK4NXKWJHNpsebYUGFDu4qK&#10;v/xuFeS37/PFfaLZnk3n9SHb3XD/VOpj1G+/QATqw1v8cp+0gkVcH7/EHy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3thVMAAAADbAAAADwAAAAAAAAAAAAAAAACfAgAA&#10;ZHJzL2Rvd25yZXYueG1sUEsFBgAAAAAEAAQA9wAAAIwDAAAAAA==&#10;">
                    <v:imagedata r:id="rId82" o:title=""/>
                  </v:shape>
                  <v:shape id="Picture 11" o:spid="_x0000_s1036" type="#_x0000_t75" style="position:absolute;left:20288;top:3520;width:8020;height:794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vsXFAAAA2wAAAA8AAABkcnMvZG93bnJldi54bWxEj0+LwjAUxO8LfofwBG9rqgf/VKOIsrAs&#10;i2hV9Phonm2xeSlN1OqnN8LCHoeZ+Q0znTemFDeqXWFZQa8bgSBOrS44U7DffX2OQDiPrLG0TAoe&#10;5GA+a31MMdb2zlu6JT4TAcIuRgW591UspUtzMui6tiIO3tnWBn2QdSZ1jfcAN6XsR9FAGiw4LORY&#10;0TKn9JJcjYLk8PMcm3K9Gg2fv9vN43ja09Uq1Wk3iwkIT43/D/+1v7WCYQ/eX8IPkL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eL7FxQAAANsAAAAPAAAAAAAAAAAAAAAA&#10;AJ8CAABkcnMvZG93bnJldi54bWxQSwUGAAAAAAQABAD3AAAAkQMAAAAA&#10;">
                    <v:imagedata r:id="rId83" o:title=""/>
                  </v:shape>
                  <v:shape id="Picture 12" o:spid="_x0000_s1037" type="#_x0000_t75" style="position:absolute;left:36047;top:15931;width:7325;height:73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aWjEAAAA2wAAAA8AAABkcnMvZG93bnJldi54bWxEj99qwjAUxu8HvkM4gncztTAt1SgyNlCQ&#10;4bo9wKE5tt2aky7JtPXpF0HY5cf358e32vSmFWdyvrGsYDZNQBCXVjdcKfj8eH3MQPiArLG1TAoG&#10;8rBZjx5WmGt74Xc6F6EScYR9jgrqELpcSl/WZNBPbUccvZN1BkOUrpLa4SWOm1amSTKXBhuOhBo7&#10;eq6p/C5+TYTMXr6y/SG9muFpl/1odxz2b1ulJuN+uwQRqA//4Xt7pxUsUrh9i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gaWjEAAAA2wAAAA8AAAAAAAAAAAAAAAAA&#10;nwIAAGRycy9kb3ducmV2LnhtbFBLBQYAAAAABAAEAPcAAACQAwAAAAA=&#10;">
                    <v:imagedata r:id="rId84" o:title=""/>
                  </v:shape>
                  <v:shape id="Picture 13" o:spid="_x0000_s1038" type="#_x0000_t75" style="position:absolute;left:10312;top:33556;width:8695;height:869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iVfDAAAA2wAAAA8AAABkcnMvZG93bnJldi54bWxEj0FrAjEUhO+F/ofwhN5qooWqq1GKsLRH&#10;XYX2+Ng8N4ubl7hJdfvvm0LB4zAz3zCrzeA6caU+tp41TMYKBHHtTcuNhuOhfJ6DiAnZYOeZNPxQ&#10;hM368WGFhfE33tO1So3IEI4FarAphULKWFtyGMc+EGfv5HuHKcu+kabHW4a7Tk6VepUOW84LFgNt&#10;LdXn6ttp2FXbcnG4fH2+B9ssytNezXdBaf00Gt6WIBIN6R7+b38YDbMX+Pu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2JV8MAAADbAAAADwAAAAAAAAAAAAAAAACf&#10;AgAAZHJzL2Rvd25yZXYueG1sUEsFBgAAAAAEAAQA9wAAAI8DAAAAAA==&#10;">
                    <v:imagedata r:id="rId85" o:title=""/>
                  </v:shape>
                  <v:shape id="Picture 14" o:spid="_x0000_s1039" type="#_x0000_t75" style="position:absolute;left:30355;top:33556;width:8270;height:827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O/nFAAAA2wAAAA8AAABkcnMvZG93bnJldi54bWxEj0FrwkAUhO8F/8PyhN7qxlJUomsQoWlB&#10;oUQFr4/sM4lm36bZbZL++65Q8DjMzDfMKhlMLTpqXWVZwXQSgSDOra64UHA6vr8sQDiPrLG2TAp+&#10;yUGyHj2tMNa254y6gy9EgLCLUUHpfRNL6fKSDLqJbYiDd7GtQR9kW0jdYh/gppavUTSTBisOCyU2&#10;tC0pvx1+jILuyrvr+aPod+l5vs++sll6lN9KPY+HzRKEp8E/wv/tT61g/gb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Qzv5xQAAANsAAAAPAAAAAAAAAAAAAAAA&#10;AJ8CAABkcnMvZG93bnJldi54bWxQSwUGAAAAAAQABAD3AAAAkQMAAAAA&#10;">
                    <v:imagedata r:id="rId86" o:title=""/>
                    <v:path arrowok="t"/>
                  </v:shape>
                </v:group>
                <v:group id="Group 3" o:spid="_x0000_s1040" style="position:absolute;left:19717;top:20354;width:8851;height:7979" coordorigin="19717,20354" coordsize="60156,5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4" o:spid="_x0000_s1041" style="position:absolute;left:19717;top:20354;width:60156;height:54229" coordorigin="19717,20354" coordsize="60156,5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6" o:spid="_x0000_s1042" type="#_x0000_t75" style="position:absolute;left:19717;top:22560;width:52024;height:52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v/BAAAA2wAAAA8AAABkcnMvZG93bnJldi54bWxEj92KwjAUhO8F3yEcwTtNVdBSjSKCICwI&#10;/t0fmmNbbE5qktXq0xthYS+HmfmGWaxaU4sHOV9ZVjAaJiCIc6srLhScT9tBCsIHZI21ZVLwIg+r&#10;ZbezwEzbJx/ocQyFiBD2GSooQ2gyKX1ekkE/tA1x9K7WGQxRukJqh88IN7UcJ8lUGqw4LpTY0Kak&#10;/Hb8NQr2Wp4mqb3l1/S9Pax3P9i6y12pfq9dz0EEasN/+K+90wpmM/h+iT9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L+v/BAAAA2wAAAA8AAAAAAAAAAAAAAAAAnwIA&#10;AGRycy9kb3ducmV2LnhtbFBLBQYAAAAABAAEAPcAAACNAwAAAAA=&#10;">
                      <v:imagedata r:id="rId87" o:title=""/>
                      <v:path arrowok="t"/>
                    </v:shape>
                    <v:rect id="Rectangle 7" o:spid="_x0000_s1043" style="position:absolute;left:43850;top:35038;width:13568;height:1008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WW8QA&#10;AADbAAAADwAAAGRycy9kb3ducmV2LnhtbESPW2vCQBSE3wv+h+UIvtWNgq1GV/GC0D6VpBVfD9mT&#10;C2bPhuwao7++Wyj4OMzMN8xq05tadNS6yrKCyTgCQZxZXXGh4Of7+DoH4TyyxtoyKbiTg8168LLC&#10;WNsbJ9SlvhABwi5GBaX3TSyly0oy6Ma2IQ5ebluDPsi2kLrFW4CbWk6j6E0arDgslNjQvqTskl6N&#10;glNuPi/519nsutlkl9TJ47G1B6VGw367BOGp98/wf/tDK3hfwN+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VlvEAAAA2wAAAA8AAAAAAAAAAAAAAAAAmAIAAGRycy9k&#10;b3ducmV2LnhtbFBLBQYAAAAABAAEAPUAAACJAwAAAAA=&#10;" fillcolor="#31849b [2408]" stroked="f" strokeweight="2pt"/>
                    <v:shape id="Picture 8" o:spid="_x0000_s1044" type="#_x0000_t75" style="position:absolute;left:27849;top:20354;width:52024;height:5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1UQXBAAAA2wAAAA8AAABkcnMvZG93bnJldi54bWxET81ugkAQvpv0HTZj0psutqkh1NUQKKkH&#10;DxZ9gAk7ApGdJewW6Nu7hyYev3z/u8NsOjHS4FrLCjbrCARxZXXLtYLrpVjFIJxH1thZJgV/5OCw&#10;f1nsMNF24h8aS1+LEMIuQQWN930ipasaMujWticO3M0OBn2AQy31gFMIN518i6KtNNhyaGiwp6yh&#10;6l7+GgVfl3uBWfp+S8/Z6fujcnl5jXOlXpdz+gnC0+yf4n/3USuIw/rwJfwA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1UQXBAAAA2wAAAA8AAAAAAAAAAAAAAAAAnwIA&#10;AGRycy9kb3ducmV2LnhtbFBLBQYAAAAABAAEAPcAAACNAwAAAAA=&#10;">
                      <v:imagedata r:id="rId88" o:title=""/>
                      <v:path arrowok="t"/>
                    </v:shape>
                  </v:group>
                  <v:rect id="Rectangle 5" o:spid="_x0000_s1045" style="position:absolute;left:25328;top:58001;width:28939;height:485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jy8UA&#10;AADbAAAADwAAAGRycy9kb3ducmV2LnhtbESPS2vDMBCE74H+B7GF3ho5pZTUiRKaPiDk0jSP+9ba&#10;WqbWyrW2tvPvo0Ihx2FmvmHmy8HXqqM2VoENTMYZKOIi2IpLA4f92+0UVBRki3VgMnCiCMvF1WiO&#10;uQ09f1C3k1IlCMccDTiRJtc6Fo48xnFoiJP3FVqPkmRbattin+C+1ndZ9qA9VpwWHDb07Kj43v16&#10;Ay99fbp//TzK47uLrluvNqut/Bhzcz08zUAJDXIJ/7fX1sB0An9f0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yPLxQAAANsAAAAPAAAAAAAAAAAAAAAAAJgCAABkcnMv&#10;ZG93bnJldi54bWxQSwUGAAAAAAQABAD1AAAAigMAAAAA&#10;" fillcolor="white [3212]" stroked="f" strokeweight="2pt"/>
                </v:group>
              </v:group>
            </w:pict>
          </mc:Fallback>
        </mc:AlternateContent>
      </w:r>
    </w:p>
    <w:p w14:paraId="5F253E6F" w14:textId="77777777" w:rsidR="008F31A8" w:rsidRPr="00991BAF" w:rsidRDefault="008F31A8" w:rsidP="00E565F4">
      <w:pPr>
        <w:rPr>
          <w:sz w:val="24"/>
          <w:szCs w:val="23"/>
        </w:rPr>
      </w:pPr>
    </w:p>
    <w:p w14:paraId="32D91E7D" w14:textId="77777777" w:rsidR="008F31A8" w:rsidRPr="00991BAF" w:rsidRDefault="008F31A8" w:rsidP="00E565F4">
      <w:pPr>
        <w:rPr>
          <w:sz w:val="24"/>
          <w:szCs w:val="23"/>
        </w:rPr>
      </w:pPr>
    </w:p>
    <w:p w14:paraId="4E73660B" w14:textId="77777777" w:rsidR="008F31A8" w:rsidRPr="00991BAF" w:rsidRDefault="008F31A8" w:rsidP="00E565F4">
      <w:pPr>
        <w:rPr>
          <w:sz w:val="24"/>
          <w:szCs w:val="23"/>
        </w:rPr>
      </w:pPr>
    </w:p>
    <w:p w14:paraId="3C1E9C86" w14:textId="77777777" w:rsidR="008F31A8" w:rsidRPr="00991BAF" w:rsidRDefault="008F31A8" w:rsidP="00E565F4">
      <w:pPr>
        <w:rPr>
          <w:sz w:val="24"/>
          <w:szCs w:val="23"/>
        </w:rPr>
      </w:pPr>
    </w:p>
    <w:p w14:paraId="7D678310" w14:textId="77777777" w:rsidR="008F31A8" w:rsidRPr="00991BAF" w:rsidRDefault="008F31A8" w:rsidP="00E565F4">
      <w:pPr>
        <w:rPr>
          <w:sz w:val="24"/>
          <w:szCs w:val="23"/>
        </w:rPr>
      </w:pPr>
    </w:p>
    <w:p w14:paraId="071BFA79" w14:textId="77777777" w:rsidR="008F31A8" w:rsidRPr="00991BAF" w:rsidRDefault="008F31A8" w:rsidP="00E565F4">
      <w:pPr>
        <w:rPr>
          <w:sz w:val="24"/>
          <w:szCs w:val="23"/>
        </w:rPr>
      </w:pPr>
    </w:p>
    <w:p w14:paraId="57649899" w14:textId="77777777" w:rsidR="008F31A8" w:rsidRPr="00991BAF" w:rsidRDefault="008F31A8" w:rsidP="00E565F4">
      <w:pPr>
        <w:rPr>
          <w:sz w:val="24"/>
          <w:szCs w:val="23"/>
        </w:rPr>
      </w:pPr>
    </w:p>
    <w:p w14:paraId="493EF89A" w14:textId="77777777" w:rsidR="008F31A8" w:rsidRPr="00991BAF" w:rsidRDefault="008F31A8" w:rsidP="00E565F4">
      <w:pPr>
        <w:rPr>
          <w:sz w:val="24"/>
          <w:szCs w:val="23"/>
        </w:rPr>
      </w:pPr>
    </w:p>
    <w:p w14:paraId="0FD40FAE" w14:textId="77777777" w:rsidR="008F31A8" w:rsidRPr="00991BAF" w:rsidRDefault="008F31A8" w:rsidP="00E565F4">
      <w:pPr>
        <w:rPr>
          <w:sz w:val="24"/>
          <w:szCs w:val="23"/>
        </w:rPr>
      </w:pPr>
    </w:p>
    <w:p w14:paraId="556A309F" w14:textId="77777777" w:rsidR="008F31A8" w:rsidRPr="00991BAF" w:rsidRDefault="008F31A8" w:rsidP="00E565F4">
      <w:pPr>
        <w:rPr>
          <w:sz w:val="24"/>
          <w:szCs w:val="23"/>
        </w:rPr>
      </w:pPr>
    </w:p>
    <w:p w14:paraId="65D81641" w14:textId="77777777" w:rsidR="008F31A8" w:rsidRPr="00991BAF" w:rsidRDefault="008F31A8" w:rsidP="00E565F4">
      <w:pPr>
        <w:rPr>
          <w:sz w:val="24"/>
          <w:szCs w:val="23"/>
        </w:rPr>
      </w:pPr>
    </w:p>
    <w:p w14:paraId="2DDABB4B" w14:textId="77777777" w:rsidR="008F31A8" w:rsidRPr="00991BAF" w:rsidRDefault="008F31A8" w:rsidP="00E565F4">
      <w:pPr>
        <w:rPr>
          <w:sz w:val="24"/>
          <w:szCs w:val="23"/>
        </w:rPr>
      </w:pPr>
    </w:p>
    <w:p w14:paraId="3B4FF381" w14:textId="77777777" w:rsidR="008F31A8" w:rsidRPr="00991BAF" w:rsidRDefault="008F31A8" w:rsidP="00E565F4">
      <w:pPr>
        <w:rPr>
          <w:sz w:val="24"/>
          <w:szCs w:val="23"/>
        </w:rPr>
      </w:pPr>
    </w:p>
    <w:p w14:paraId="053D6BBE" w14:textId="77777777" w:rsidR="008F31A8" w:rsidRPr="00991BAF" w:rsidRDefault="008F31A8" w:rsidP="00E565F4">
      <w:pPr>
        <w:rPr>
          <w:sz w:val="24"/>
          <w:szCs w:val="23"/>
        </w:rPr>
      </w:pPr>
    </w:p>
    <w:p w14:paraId="205AFD44" w14:textId="77777777" w:rsidR="008F31A8" w:rsidRPr="00991BAF" w:rsidRDefault="008F31A8" w:rsidP="00E565F4">
      <w:pPr>
        <w:rPr>
          <w:sz w:val="24"/>
          <w:szCs w:val="23"/>
        </w:rPr>
      </w:pPr>
    </w:p>
    <w:p w14:paraId="5DB2D7BE" w14:textId="77777777" w:rsidR="008F31A8" w:rsidRPr="00991BAF" w:rsidRDefault="008F31A8" w:rsidP="00E565F4">
      <w:pPr>
        <w:rPr>
          <w:sz w:val="24"/>
          <w:szCs w:val="23"/>
        </w:rPr>
      </w:pPr>
    </w:p>
    <w:p w14:paraId="310B7D26" w14:textId="77777777" w:rsidR="008F31A8" w:rsidRPr="00991BAF" w:rsidRDefault="008F31A8" w:rsidP="00E565F4">
      <w:pPr>
        <w:rPr>
          <w:sz w:val="24"/>
          <w:szCs w:val="23"/>
        </w:rPr>
      </w:pPr>
    </w:p>
    <w:p w14:paraId="20CCEE94" w14:textId="77777777" w:rsidR="008F31A8" w:rsidRPr="00991BAF" w:rsidRDefault="008F31A8" w:rsidP="00E565F4">
      <w:pPr>
        <w:rPr>
          <w:sz w:val="24"/>
          <w:szCs w:val="23"/>
        </w:rPr>
      </w:pPr>
    </w:p>
    <w:p w14:paraId="70E95A16" w14:textId="77777777" w:rsidR="008F31A8" w:rsidRPr="00991BAF" w:rsidRDefault="008F31A8" w:rsidP="00E565F4">
      <w:pPr>
        <w:rPr>
          <w:sz w:val="24"/>
          <w:szCs w:val="23"/>
        </w:rPr>
      </w:pPr>
    </w:p>
    <w:p w14:paraId="4331F248" w14:textId="77777777" w:rsidR="008F31A8" w:rsidRPr="00991BAF" w:rsidRDefault="008F31A8" w:rsidP="00E565F4">
      <w:pPr>
        <w:rPr>
          <w:sz w:val="24"/>
          <w:szCs w:val="23"/>
        </w:rPr>
      </w:pPr>
    </w:p>
    <w:p w14:paraId="6E288A65" w14:textId="77777777" w:rsidR="008F31A8" w:rsidRPr="00991BAF" w:rsidRDefault="008F31A8" w:rsidP="00E565F4">
      <w:pPr>
        <w:rPr>
          <w:sz w:val="24"/>
          <w:szCs w:val="23"/>
        </w:rPr>
      </w:pPr>
    </w:p>
    <w:p w14:paraId="24524785" w14:textId="77777777" w:rsidR="008F31A8" w:rsidRPr="00991BAF" w:rsidRDefault="008F31A8" w:rsidP="00E565F4">
      <w:pPr>
        <w:rPr>
          <w:sz w:val="24"/>
          <w:szCs w:val="23"/>
        </w:rPr>
      </w:pPr>
    </w:p>
    <w:p w14:paraId="038E727E" w14:textId="77777777" w:rsidR="008F31A8" w:rsidRPr="00991BAF" w:rsidRDefault="008F31A8" w:rsidP="00E565F4">
      <w:pPr>
        <w:rPr>
          <w:sz w:val="24"/>
          <w:szCs w:val="23"/>
        </w:rPr>
      </w:pPr>
    </w:p>
    <w:p w14:paraId="0ACAEF98" w14:textId="77777777" w:rsidR="0017205E" w:rsidRPr="00991BAF" w:rsidRDefault="0017205E" w:rsidP="00CC0F22">
      <w:pPr>
        <w:jc w:val="both"/>
        <w:rPr>
          <w:sz w:val="24"/>
          <w:szCs w:val="23"/>
        </w:rPr>
      </w:pPr>
      <w:r w:rsidRPr="00991BAF">
        <w:rPr>
          <w:sz w:val="24"/>
          <w:szCs w:val="23"/>
        </w:rPr>
        <w:t xml:space="preserve">As you can see from the summary illustration </w:t>
      </w:r>
      <w:r w:rsidR="008F31A8" w:rsidRPr="00991BAF">
        <w:rPr>
          <w:sz w:val="24"/>
          <w:szCs w:val="23"/>
        </w:rPr>
        <w:t>above</w:t>
      </w:r>
      <w:r w:rsidRPr="00991BAF">
        <w:rPr>
          <w:sz w:val="24"/>
          <w:szCs w:val="23"/>
        </w:rPr>
        <w:t xml:space="preserve">, a five-fold presentation of budget transparency </w:t>
      </w:r>
      <w:r w:rsidR="008F31A8" w:rsidRPr="00991BAF">
        <w:rPr>
          <w:sz w:val="24"/>
          <w:szCs w:val="23"/>
        </w:rPr>
        <w:t>information is used:-</w:t>
      </w:r>
    </w:p>
    <w:p w14:paraId="265646F4" w14:textId="77777777" w:rsidR="008F31A8" w:rsidRPr="00991BAF" w:rsidRDefault="008F31A8" w:rsidP="00CC0F22">
      <w:pPr>
        <w:jc w:val="both"/>
        <w:rPr>
          <w:sz w:val="24"/>
          <w:szCs w:val="23"/>
        </w:rPr>
      </w:pPr>
    </w:p>
    <w:p w14:paraId="56ECC2F9" w14:textId="77777777" w:rsidR="008F31A8" w:rsidRPr="00991BAF" w:rsidRDefault="008F31A8" w:rsidP="00087037">
      <w:pPr>
        <w:pStyle w:val="ListParagraph"/>
        <w:numPr>
          <w:ilvl w:val="0"/>
          <w:numId w:val="23"/>
        </w:numPr>
        <w:jc w:val="both"/>
        <w:rPr>
          <w:sz w:val="24"/>
          <w:szCs w:val="23"/>
        </w:rPr>
      </w:pPr>
      <w:r w:rsidRPr="00991BAF">
        <w:rPr>
          <w:sz w:val="24"/>
          <w:szCs w:val="23"/>
        </w:rPr>
        <w:t>The executive branch of government</w:t>
      </w:r>
    </w:p>
    <w:p w14:paraId="5400BD79" w14:textId="77777777" w:rsidR="008F31A8" w:rsidRPr="00991BAF" w:rsidRDefault="008F31A8" w:rsidP="00087037">
      <w:pPr>
        <w:pStyle w:val="ListParagraph"/>
        <w:numPr>
          <w:ilvl w:val="0"/>
          <w:numId w:val="23"/>
        </w:numPr>
        <w:jc w:val="both"/>
        <w:rPr>
          <w:sz w:val="24"/>
          <w:szCs w:val="23"/>
        </w:rPr>
      </w:pPr>
      <w:r w:rsidRPr="00991BAF">
        <w:rPr>
          <w:sz w:val="24"/>
          <w:szCs w:val="23"/>
        </w:rPr>
        <w:t>The parliament or legislative branch</w:t>
      </w:r>
    </w:p>
    <w:p w14:paraId="3B719DD4" w14:textId="77777777" w:rsidR="008F31A8" w:rsidRPr="00991BAF" w:rsidRDefault="008F31A8" w:rsidP="00087037">
      <w:pPr>
        <w:pStyle w:val="ListParagraph"/>
        <w:numPr>
          <w:ilvl w:val="0"/>
          <w:numId w:val="23"/>
        </w:numPr>
        <w:jc w:val="both"/>
        <w:rPr>
          <w:sz w:val="24"/>
          <w:szCs w:val="23"/>
        </w:rPr>
      </w:pPr>
      <w:r w:rsidRPr="00991BAF">
        <w:rPr>
          <w:sz w:val="24"/>
          <w:szCs w:val="23"/>
        </w:rPr>
        <w:t>Independent oversight institutions</w:t>
      </w:r>
    </w:p>
    <w:p w14:paraId="10C0A3D0" w14:textId="77777777" w:rsidR="008F31A8" w:rsidRPr="00991BAF" w:rsidRDefault="008F31A8" w:rsidP="00087037">
      <w:pPr>
        <w:pStyle w:val="ListParagraph"/>
        <w:numPr>
          <w:ilvl w:val="0"/>
          <w:numId w:val="23"/>
        </w:numPr>
        <w:jc w:val="both"/>
        <w:rPr>
          <w:sz w:val="24"/>
          <w:szCs w:val="23"/>
        </w:rPr>
      </w:pPr>
      <w:r w:rsidRPr="00991BAF">
        <w:rPr>
          <w:sz w:val="24"/>
          <w:szCs w:val="23"/>
        </w:rPr>
        <w:t>Citizens and civil society</w:t>
      </w:r>
    </w:p>
    <w:p w14:paraId="49591537" w14:textId="77777777" w:rsidR="008F31A8" w:rsidRPr="00991BAF" w:rsidRDefault="008F31A8" w:rsidP="00087037">
      <w:pPr>
        <w:pStyle w:val="ListParagraph"/>
        <w:numPr>
          <w:ilvl w:val="0"/>
          <w:numId w:val="23"/>
        </w:numPr>
        <w:jc w:val="both"/>
        <w:rPr>
          <w:sz w:val="24"/>
          <w:szCs w:val="23"/>
        </w:rPr>
      </w:pPr>
      <w:r w:rsidRPr="00991BAF">
        <w:rPr>
          <w:sz w:val="24"/>
          <w:szCs w:val="23"/>
        </w:rPr>
        <w:t>Private sector engagement.</w:t>
      </w:r>
    </w:p>
    <w:p w14:paraId="798FB0B9" w14:textId="77777777" w:rsidR="008F31A8" w:rsidRPr="00991BAF" w:rsidRDefault="008F31A8" w:rsidP="00CC0F22">
      <w:pPr>
        <w:jc w:val="both"/>
        <w:rPr>
          <w:sz w:val="24"/>
          <w:szCs w:val="23"/>
        </w:rPr>
      </w:pPr>
    </w:p>
    <w:p w14:paraId="187BAFEE" w14:textId="68346B47" w:rsidR="008F31A8" w:rsidRPr="00991BAF" w:rsidRDefault="008F31A8" w:rsidP="00CC0F22">
      <w:pPr>
        <w:jc w:val="both"/>
        <w:rPr>
          <w:sz w:val="24"/>
          <w:szCs w:val="23"/>
        </w:rPr>
      </w:pPr>
      <w:r w:rsidRPr="00991BAF">
        <w:rPr>
          <w:sz w:val="24"/>
          <w:szCs w:val="23"/>
        </w:rPr>
        <w:t>Under each of these dimensions, key topics are presented</w:t>
      </w:r>
      <w:r w:rsidR="00CC0F22" w:rsidRPr="00991BAF">
        <w:rPr>
          <w:sz w:val="24"/>
          <w:szCs w:val="23"/>
        </w:rPr>
        <w:t xml:space="preserve">, drawn from the various international standards and guidance materials, and the specific </w:t>
      </w:r>
      <w:r w:rsidR="00FE5D60">
        <w:rPr>
          <w:sz w:val="24"/>
          <w:szCs w:val="23"/>
        </w:rPr>
        <w:t>references</w:t>
      </w:r>
      <w:r w:rsidR="00CC0F22" w:rsidRPr="00991BAF">
        <w:rPr>
          <w:sz w:val="24"/>
          <w:szCs w:val="23"/>
        </w:rPr>
        <w:t xml:space="preserve"> are “signposted” directly below, along with some examples of international practice. Each topic also includes </w:t>
      </w:r>
      <w:r w:rsidR="00CC0F22" w:rsidRPr="00991BAF">
        <w:rPr>
          <w:color w:val="0070C0"/>
          <w:sz w:val="36"/>
          <w:szCs w:val="24"/>
        </w:rPr>
        <w:sym w:font="ZapfDingbats" w:char="F050"/>
      </w:r>
      <w:r w:rsidR="00CC0F22" w:rsidRPr="00991BAF">
        <w:rPr>
          <w:color w:val="000000" w:themeColor="text1"/>
          <w:sz w:val="24"/>
          <w:szCs w:val="24"/>
        </w:rPr>
        <w:t xml:space="preserve"> </w:t>
      </w:r>
      <w:r w:rsidR="00CC0F22" w:rsidRPr="00991BAF">
        <w:rPr>
          <w:color w:val="0070C0"/>
          <w:sz w:val="24"/>
          <w:szCs w:val="24"/>
        </w:rPr>
        <w:t>suggested starting points</w:t>
      </w:r>
      <w:r w:rsidR="00CC0F22" w:rsidRPr="00991BAF">
        <w:rPr>
          <w:sz w:val="24"/>
          <w:szCs w:val="23"/>
        </w:rPr>
        <w:t xml:space="preserve"> which are initial</w:t>
      </w:r>
      <w:r w:rsidR="00301727">
        <w:rPr>
          <w:sz w:val="24"/>
          <w:szCs w:val="23"/>
        </w:rPr>
        <w:t>, illustrative</w:t>
      </w:r>
      <w:r w:rsidR="00CC0F22" w:rsidRPr="00991BAF">
        <w:rPr>
          <w:sz w:val="24"/>
          <w:szCs w:val="23"/>
        </w:rPr>
        <w:t xml:space="preserve"> orientation aids </w:t>
      </w:r>
      <w:r w:rsidR="001B7B01" w:rsidRPr="00991BAF">
        <w:rPr>
          <w:sz w:val="24"/>
          <w:szCs w:val="23"/>
        </w:rPr>
        <w:t xml:space="preserve">suggested by </w:t>
      </w:r>
      <w:r w:rsidR="00CC0F22" w:rsidRPr="00991BAF">
        <w:rPr>
          <w:sz w:val="24"/>
          <w:szCs w:val="23"/>
        </w:rPr>
        <w:t xml:space="preserve">the OECD.  Naturally, these points are intended to introduce users to </w:t>
      </w:r>
      <w:r w:rsidR="00301727">
        <w:rPr>
          <w:sz w:val="24"/>
          <w:szCs w:val="23"/>
        </w:rPr>
        <w:t xml:space="preserve">selected </w:t>
      </w:r>
      <w:r w:rsidR="00CC0F22" w:rsidRPr="00991BAF">
        <w:rPr>
          <w:sz w:val="24"/>
          <w:szCs w:val="23"/>
        </w:rPr>
        <w:t xml:space="preserve">aspects of the underlying materials, and are not a substitute </w:t>
      </w:r>
      <w:r w:rsidR="00FF7540" w:rsidRPr="00991BAF">
        <w:rPr>
          <w:sz w:val="24"/>
          <w:szCs w:val="23"/>
        </w:rPr>
        <w:t>for consulting the official standards.</w:t>
      </w:r>
    </w:p>
    <w:p w14:paraId="5C1907B7" w14:textId="77777777" w:rsidR="004E47A8" w:rsidRPr="00991BAF" w:rsidRDefault="004E47A8" w:rsidP="00CC0F22">
      <w:pPr>
        <w:jc w:val="both"/>
        <w:rPr>
          <w:sz w:val="24"/>
          <w:szCs w:val="23"/>
        </w:rPr>
      </w:pPr>
    </w:p>
    <w:p w14:paraId="097607E1" w14:textId="77777777" w:rsidR="003C2E10" w:rsidRDefault="008134BD" w:rsidP="003C2E10">
      <w:pPr>
        <w:jc w:val="both"/>
      </w:pPr>
      <w:r w:rsidRPr="00991BAF">
        <w:rPr>
          <w:b/>
          <w:noProof/>
          <w:sz w:val="24"/>
          <w:szCs w:val="24"/>
          <w:lang w:eastAsia="en-GB"/>
        </w:rPr>
        <w:lastRenderedPageBreak/>
        <mc:AlternateContent>
          <mc:Choice Requires="wpg">
            <w:drawing>
              <wp:inline distT="0" distB="0" distL="0" distR="0" wp14:anchorId="4259870E" wp14:editId="7F9EEA97">
                <wp:extent cx="5722620" cy="935990"/>
                <wp:effectExtent l="0" t="0" r="5080" b="3810"/>
                <wp:docPr id="506"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935990"/>
                          <a:chOff x="0" y="0"/>
                          <a:chExt cx="57228" cy="9360"/>
                        </a:xfrm>
                      </wpg:grpSpPr>
                      <wps:wsp>
                        <wps:cNvPr id="507"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8"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99DFA7" w14:textId="77777777" w:rsidR="00CC49D6" w:rsidRDefault="00CC49D6" w:rsidP="00E4326C">
                              <w:pPr>
                                <w:pStyle w:val="Heading2"/>
                              </w:pPr>
                              <w:bookmarkStart w:id="6" w:name="_Toc447890868"/>
                              <w:bookmarkStart w:id="7" w:name="_Toc456873519"/>
                              <w:r w:rsidRPr="00B64FDC">
                                <w:t xml:space="preserve">1. Clear budget </w:t>
                              </w:r>
                              <w:bookmarkEnd w:id="6"/>
                              <w:r>
                                <w:t>information</w:t>
                              </w:r>
                            </w:p>
                            <w:p w14:paraId="4EAA72EC" w14:textId="1F26017B" w:rsidR="00CC49D6" w:rsidRPr="00477799" w:rsidRDefault="00CC49D6" w:rsidP="00E4326C">
                              <w:pPr>
                                <w:pStyle w:val="Heading2"/>
                                <w:rPr>
                                  <w:color w:val="DDD9C3" w:themeColor="background2" w:themeShade="E6"/>
                                </w:rPr>
                              </w:pPr>
                              <w:r w:rsidRPr="007E01C1">
                                <w:rPr>
                                  <w:color w:val="DDD9C3" w:themeColor="background2" w:themeShade="E6"/>
                                </w:rPr>
                                <w:t xml:space="preserve"> </w:t>
                              </w:r>
                              <w:proofErr w:type="gramStart"/>
                              <w:r w:rsidRPr="007E01C1">
                                <w:rPr>
                                  <w:color w:val="DDD9C3" w:themeColor="background2" w:themeShade="E6"/>
                                </w:rPr>
                                <w:t>from</w:t>
                              </w:r>
                              <w:proofErr w:type="gramEnd"/>
                              <w:r w:rsidRPr="00477799">
                                <w:rPr>
                                  <w:color w:val="DDD9C3" w:themeColor="background2" w:themeShade="E6"/>
                                </w:rPr>
                                <w:t xml:space="preserve"> government</w:t>
                              </w:r>
                              <w:bookmarkEnd w:id="7"/>
                            </w:p>
                          </w:txbxContent>
                        </wps:txbx>
                        <wps:bodyPr rot="0" vert="horz" wrap="square" lIns="91440" tIns="45720" rIns="91440" bIns="45720" anchor="ctr" anchorCtr="0" upright="1">
                          <a:noAutofit/>
                        </wps:bodyPr>
                      </wps:wsp>
                      <pic:pic xmlns:pic="http://schemas.openxmlformats.org/drawingml/2006/picture">
                        <pic:nvPicPr>
                          <pic:cNvPr id="509"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97" y="1679"/>
                            <a:ext cx="6051" cy="6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63" o:spid="_x0000_s1245" style="width:450.6pt;height:73.7pt;mso-position-horizontal-relative:char;mso-position-vertical-relative:line"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">
                <v:rect id="Rectangle 2" o:spid="_x0000_s1246"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BncQA&#10;AADcAAAADwAAAGRycy9kb3ducmV2LnhtbESPUWvCMBSF3wf+h3AF32YyQTc7o0hR2ctgi/0Bl+au&#10;LWtuShO19dcvg8EeD+ec73A2u8G14kp9aDxreJorEMSltw1XGorz8fEFRIjIFlvPpGGkALvt5GGD&#10;mfU3/qSriZVIEA4Zaqhj7DIpQ1mTwzD3HXHyvnzvMCbZV9L2eEtw18qFUivpsOG0UGNHeU3lt7k4&#10;Der0cTDjfVFQvjZFWI1Gvle51rPpsH8FEWmI/+G/9pvVsFTP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gZ3EAAAA3AAAAA8AAAAAAAAAAAAAAAAAmAIAAGRycy9k&#10;b3ducmV2LnhtbFBLBQYAAAAABAAEAPUAAACJAwAAAAA=&#10;" fillcolor="#5a5a5a [2109]" stroked="f" strokeweight="2pt"/>
                <v:rect id="Rectangle 3" o:spid="_x0000_s1247"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V78AA&#10;AADcAAAADwAAAGRycy9kb3ducmV2LnhtbERP3WrCMBS+H/gO4Qi7m4mCMqtRpDjZzUBjH+DQHNti&#10;c1KaTNs9/XIx2OXH97/dD64VD+pD41nDfKZAEJfeNlxpKK4fb+8gQkS22HomDSMF2O8mL1vMrH/y&#10;hR4mViKFcMhQQx1jl0kZypochpnviBN3873DmGBfSdvjM4W7Vi6UWkmHDaeGGjvKayrv5ttpUKfz&#10;0Yw/i4LytSnCajTyq8q1fp0Ohw2ISEP8F/+5P62GpUpr05l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YV78AAAADcAAAADwAAAAAAAAAAAAAAAACYAgAAZHJzL2Rvd25y&#10;ZXYueG1sUEsFBgAAAAAEAAQA9QAAAIUDAAAAAA==&#10;" fillcolor="#5a5a5a [2109]" stroked="f" strokeweight="2pt">
                  <v:textbox>
                    <w:txbxContent>
                      <w:p w14:paraId="7999DFA7" w14:textId="77777777" w:rsidR="00CC49D6" w:rsidRDefault="00CC49D6" w:rsidP="00E4326C">
                        <w:pPr>
                          <w:pStyle w:val="Heading2"/>
                        </w:pPr>
                        <w:bookmarkStart w:id="8" w:name="_Toc447890868"/>
                        <w:bookmarkStart w:id="9" w:name="_Toc456873519"/>
                        <w:r w:rsidRPr="00B64FDC">
                          <w:t xml:space="preserve">1. Clear budget </w:t>
                        </w:r>
                        <w:bookmarkEnd w:id="8"/>
                        <w:r>
                          <w:t>information</w:t>
                        </w:r>
                      </w:p>
                      <w:p w14:paraId="4EAA72EC" w14:textId="1F26017B" w:rsidR="00CC49D6" w:rsidRPr="00477799" w:rsidRDefault="00CC49D6" w:rsidP="00E4326C">
                        <w:pPr>
                          <w:pStyle w:val="Heading2"/>
                          <w:rPr>
                            <w:color w:val="DDD9C3" w:themeColor="background2" w:themeShade="E6"/>
                          </w:rPr>
                        </w:pPr>
                        <w:r w:rsidRPr="007E01C1">
                          <w:rPr>
                            <w:color w:val="DDD9C3" w:themeColor="background2" w:themeShade="E6"/>
                          </w:rPr>
                          <w:t xml:space="preserve"> </w:t>
                        </w:r>
                        <w:proofErr w:type="gramStart"/>
                        <w:r w:rsidRPr="007E01C1">
                          <w:rPr>
                            <w:color w:val="DDD9C3" w:themeColor="background2" w:themeShade="E6"/>
                          </w:rPr>
                          <w:t>from</w:t>
                        </w:r>
                        <w:proofErr w:type="gramEnd"/>
                        <w:r w:rsidRPr="00477799">
                          <w:rPr>
                            <w:color w:val="DDD9C3" w:themeColor="background2" w:themeShade="E6"/>
                          </w:rPr>
                          <w:t xml:space="preserve"> government</w:t>
                        </w:r>
                        <w:bookmarkEnd w:id="9"/>
                      </w:p>
                    </w:txbxContent>
                  </v:textbox>
                </v:rect>
                <v:shape id="Picture 4" o:spid="_x0000_s1248" type="#_x0000_t75" style="position:absolute;left:2297;top:1679;width:6051;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5/bnGAAAA3AAAAA8AAABkcnMvZG93bnJldi54bWxEj09rAjEUxO8Fv0N4Qi9FE4UWXY0iirSl&#10;vfgPPT43z93FzcuySXXrp2+EgsdhZn7DjKeNLcWFal841tDrKhDEqTMFZxq2m2VnAMIHZIOlY9Lw&#10;Sx6mk9bTGBPjrryiyzpkIkLYJ6ghD6FKpPRpThZ911XE0Tu52mKIss6kqfEa4baUfaXepMWC40KO&#10;Fc1zSs/rH6tBhve9qo7fn9vb1+JlPz+UOGh2Wj+3m9kIRKAmPML/7Q+j4VUN4X4mHgE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n9ucYAAADcAAAADwAAAAAAAAAAAAAA&#10;AACfAgAAZHJzL2Rvd25yZXYueG1sUEsFBgAAAAAEAAQA9wAAAJIDAAAAAA==&#10;">
                  <v:imagedata r:id="rId10" o:title=""/>
                </v:shape>
                <w10:anchorlock/>
              </v:group>
            </w:pict>
          </mc:Fallback>
        </mc:AlternateContent>
      </w:r>
    </w:p>
    <w:p w14:paraId="1018F312" w14:textId="77777777" w:rsidR="003C2E10" w:rsidRDefault="003C2E10" w:rsidP="003C2E10">
      <w:pPr>
        <w:jc w:val="both"/>
      </w:pPr>
    </w:p>
    <w:p w14:paraId="2831B316" w14:textId="77777777" w:rsidR="003C2E10" w:rsidRDefault="003C2E10" w:rsidP="003C2E10"/>
    <w:p w14:paraId="4749D18B" w14:textId="77777777" w:rsidR="00E4326C" w:rsidRPr="00991BAF" w:rsidRDefault="00E4326C" w:rsidP="00E4326C">
      <w:pPr>
        <w:jc w:val="both"/>
        <w:rPr>
          <w:b/>
          <w:sz w:val="24"/>
          <w:szCs w:val="24"/>
        </w:rPr>
      </w:pPr>
    </w:p>
    <w:p w14:paraId="75F8A812" w14:textId="77777777" w:rsidR="00E4326C" w:rsidRPr="00991BAF" w:rsidRDefault="00E4326C" w:rsidP="00E4326C">
      <w:pPr>
        <w:jc w:val="both"/>
        <w:rPr>
          <w:b/>
          <w:sz w:val="24"/>
          <w:szCs w:val="24"/>
        </w:rPr>
      </w:pPr>
    </w:p>
    <w:p w14:paraId="5F54ADED" w14:textId="77777777" w:rsidR="00E4326C" w:rsidRPr="00991BAF" w:rsidRDefault="00E4326C" w:rsidP="00E4326C">
      <w:pPr>
        <w:pStyle w:val="Default"/>
        <w:rPr>
          <w:rFonts w:asciiTheme="minorHAnsi" w:hAnsiTheme="minorHAnsi"/>
        </w:rPr>
      </w:pPr>
    </w:p>
    <w:p w14:paraId="38B461A8" w14:textId="77777777" w:rsidR="00E959A1" w:rsidRDefault="003C2E10" w:rsidP="00E959A1">
      <w:pPr>
        <w:jc w:val="both"/>
        <w:rPr>
          <w:i/>
          <w:sz w:val="28"/>
          <w:szCs w:val="28"/>
        </w:rPr>
      </w:pPr>
      <w:r w:rsidRPr="00E959A1">
        <w:rPr>
          <w:i/>
          <w:sz w:val="28"/>
          <w:szCs w:val="28"/>
        </w:rPr>
        <w:t>The public should be presented with high quality financial and non-financial information on past, present, and forecast fiscal activities, performance, fiscal risks, and public assets and liabilities</w:t>
      </w:r>
    </w:p>
    <w:p w14:paraId="1DF2B6C1" w14:textId="7B1335C8" w:rsidR="00520EF4" w:rsidRPr="00991BAF" w:rsidRDefault="00520EF4" w:rsidP="00E959A1">
      <w:pPr>
        <w:jc w:val="right"/>
        <w:rPr>
          <w:i/>
          <w:sz w:val="24"/>
          <w:szCs w:val="24"/>
        </w:rPr>
      </w:pPr>
      <w:r w:rsidRPr="00991BAF">
        <w:rPr>
          <w:i/>
          <w:sz w:val="24"/>
          <w:szCs w:val="24"/>
        </w:rPr>
        <w:t>- GIFT High-level Principles on Fiscal Transparency</w:t>
      </w:r>
    </w:p>
    <w:p w14:paraId="0359BEA4" w14:textId="77777777" w:rsidR="00520EF4" w:rsidRPr="00991BAF" w:rsidRDefault="00520EF4" w:rsidP="00520EF4">
      <w:pPr>
        <w:jc w:val="both"/>
        <w:rPr>
          <w:i/>
          <w:sz w:val="28"/>
          <w:szCs w:val="24"/>
        </w:rPr>
      </w:pPr>
    </w:p>
    <w:p w14:paraId="178A2DCA" w14:textId="77777777" w:rsidR="00DA31FD" w:rsidRPr="00991BAF" w:rsidRDefault="00DA31FD" w:rsidP="00DA31FD">
      <w:pPr>
        <w:jc w:val="both"/>
        <w:rPr>
          <w:i/>
          <w:sz w:val="28"/>
          <w:szCs w:val="24"/>
        </w:rPr>
      </w:pPr>
      <w:r w:rsidRPr="00991BAF">
        <w:rPr>
          <w:i/>
          <w:sz w:val="28"/>
          <w:szCs w:val="24"/>
        </w:rPr>
        <w:t>Fiscal reports should provide a comprehensive, relevant, timely, and reliable overview of the government’s financial position and performance. Budgets and their underlying fiscal forecasts should provide a clear statement of the government’s budgetary objectives and policy intentions, and comprehensive, timely, and credible projections of the evolution of the public finances</w:t>
      </w:r>
    </w:p>
    <w:p w14:paraId="2B0B58E7" w14:textId="77777777" w:rsidR="00DA31FD" w:rsidRPr="00991BAF" w:rsidRDefault="00DA31FD" w:rsidP="00DA31FD">
      <w:pPr>
        <w:ind w:firstLine="720"/>
        <w:jc w:val="right"/>
        <w:rPr>
          <w:i/>
          <w:sz w:val="24"/>
          <w:szCs w:val="24"/>
        </w:rPr>
      </w:pPr>
      <w:r w:rsidRPr="00991BAF">
        <w:rPr>
          <w:i/>
          <w:sz w:val="24"/>
          <w:szCs w:val="24"/>
        </w:rPr>
        <w:t>- IMF Code on Fiscal Transparency</w:t>
      </w:r>
    </w:p>
    <w:p w14:paraId="6D5E6A6F" w14:textId="77777777" w:rsidR="00DA31FD" w:rsidRDefault="00DA31FD" w:rsidP="00E4326C">
      <w:pPr>
        <w:jc w:val="both"/>
        <w:rPr>
          <w:i/>
          <w:sz w:val="28"/>
          <w:szCs w:val="24"/>
        </w:rPr>
      </w:pPr>
    </w:p>
    <w:p w14:paraId="55D7BF0D" w14:textId="77777777" w:rsidR="00FE5D60" w:rsidRDefault="00E4326C" w:rsidP="00E4326C">
      <w:pPr>
        <w:jc w:val="both"/>
        <w:rPr>
          <w:i/>
          <w:sz w:val="28"/>
          <w:szCs w:val="24"/>
        </w:rPr>
      </w:pPr>
      <w:r w:rsidRPr="00991BAF">
        <w:rPr>
          <w:i/>
          <w:sz w:val="28"/>
          <w:szCs w:val="24"/>
        </w:rPr>
        <w:t>Ensure that budget documents and data are open, transparent and accessible through the availability of clear, factual budget reports which should inform the key stages of policy formulation, consideration and debate, as well as</w:t>
      </w:r>
    </w:p>
    <w:p w14:paraId="26C5ADE7" w14:textId="50C947C3" w:rsidR="00E4326C" w:rsidRPr="00991BAF" w:rsidRDefault="00E4326C" w:rsidP="00E4326C">
      <w:pPr>
        <w:jc w:val="both"/>
        <w:rPr>
          <w:i/>
          <w:sz w:val="28"/>
          <w:szCs w:val="24"/>
        </w:rPr>
      </w:pPr>
      <w:r w:rsidRPr="00991BAF">
        <w:rPr>
          <w:i/>
          <w:sz w:val="28"/>
          <w:szCs w:val="24"/>
        </w:rPr>
        <w:t xml:space="preserve"> </w:t>
      </w:r>
      <w:proofErr w:type="gramStart"/>
      <w:r w:rsidRPr="00991BAF">
        <w:rPr>
          <w:i/>
          <w:sz w:val="28"/>
          <w:szCs w:val="24"/>
        </w:rPr>
        <w:t>implementation</w:t>
      </w:r>
      <w:proofErr w:type="gramEnd"/>
      <w:r w:rsidRPr="00991BAF">
        <w:rPr>
          <w:i/>
          <w:sz w:val="28"/>
          <w:szCs w:val="24"/>
        </w:rPr>
        <w:t xml:space="preserve"> and review  </w:t>
      </w:r>
    </w:p>
    <w:p w14:paraId="08AD4A64" w14:textId="77777777" w:rsidR="00E4326C" w:rsidRPr="00991BAF" w:rsidRDefault="00E4326C" w:rsidP="00E4326C">
      <w:pPr>
        <w:ind w:firstLine="720"/>
        <w:jc w:val="right"/>
        <w:rPr>
          <w:i/>
          <w:sz w:val="24"/>
          <w:szCs w:val="24"/>
        </w:rPr>
      </w:pPr>
      <w:r w:rsidRPr="00991BAF">
        <w:rPr>
          <w:i/>
          <w:sz w:val="24"/>
          <w:szCs w:val="24"/>
        </w:rPr>
        <w:t>- OECD Recommendation on Budgetary Governance</w:t>
      </w:r>
    </w:p>
    <w:p w14:paraId="7B0B9F23" w14:textId="77777777" w:rsidR="00E4326C" w:rsidRPr="00991BAF" w:rsidRDefault="00E4326C" w:rsidP="00E4326C">
      <w:pPr>
        <w:jc w:val="both"/>
        <w:rPr>
          <w:sz w:val="24"/>
          <w:szCs w:val="24"/>
        </w:rPr>
      </w:pPr>
    </w:p>
    <w:p w14:paraId="6729C8B7" w14:textId="77777777" w:rsidR="00E4326C" w:rsidRPr="00991BAF" w:rsidRDefault="00E4326C" w:rsidP="00E4326C">
      <w:pPr>
        <w:jc w:val="both"/>
        <w:rPr>
          <w:i/>
          <w:sz w:val="24"/>
          <w:szCs w:val="24"/>
        </w:rPr>
      </w:pPr>
    </w:p>
    <w:p w14:paraId="4905F9B5" w14:textId="77777777" w:rsidR="00E4326C" w:rsidRPr="00991BAF" w:rsidRDefault="00E4326C" w:rsidP="00E4326C">
      <w:pPr>
        <w:rPr>
          <w:sz w:val="23"/>
          <w:szCs w:val="23"/>
        </w:rPr>
      </w:pPr>
    </w:p>
    <w:p w14:paraId="05497DCF" w14:textId="77777777" w:rsidR="00E4326C" w:rsidRPr="00991BAF" w:rsidRDefault="00E4326C" w:rsidP="00E4326C">
      <w:pPr>
        <w:pStyle w:val="Default"/>
        <w:rPr>
          <w:rFonts w:asciiTheme="minorHAnsi" w:hAnsiTheme="minorHAnsi"/>
        </w:rPr>
      </w:pPr>
    </w:p>
    <w:p w14:paraId="6F6C14A3" w14:textId="77777777" w:rsidR="00E4326C" w:rsidRPr="00991BAF" w:rsidRDefault="008134BD" w:rsidP="00E4326C">
      <w:pPr>
        <w:pStyle w:val="Default"/>
        <w:rPr>
          <w:rFonts w:asciiTheme="minorHAnsi" w:hAnsiTheme="minorHAnsi"/>
        </w:rPr>
      </w:pPr>
      <w:r w:rsidRPr="00991BAF">
        <w:rPr>
          <w:rFonts w:asciiTheme="minorHAnsi" w:hAnsiTheme="minorHAnsi"/>
          <w:noProof/>
          <w:lang w:eastAsia="en-GB"/>
        </w:rPr>
        <mc:AlternateContent>
          <mc:Choice Requires="wpg">
            <w:drawing>
              <wp:inline distT="0" distB="0" distL="0" distR="0" wp14:anchorId="0E9AA024" wp14:editId="5CFE2D2A">
                <wp:extent cx="5720715" cy="647700"/>
                <wp:effectExtent l="0" t="0" r="0" b="0"/>
                <wp:docPr id="503"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647700"/>
                          <a:chOff x="0" y="0"/>
                          <a:chExt cx="57204" cy="6480"/>
                        </a:xfrm>
                      </wpg:grpSpPr>
                      <wps:wsp>
                        <wps:cNvPr id="504" name="Rectangle 29"/>
                        <wps:cNvSpPr>
                          <a:spLocks noChangeArrowheads="1"/>
                        </wps:cNvSpPr>
                        <wps:spPr bwMode="auto">
                          <a:xfrm>
                            <a:off x="0" y="0"/>
                            <a:ext cx="57204" cy="648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EE2029" w14:textId="77777777" w:rsidR="00CC49D6" w:rsidRPr="00F53A13" w:rsidRDefault="00CC49D6" w:rsidP="00E4326C">
                              <w:pPr>
                                <w:pStyle w:val="NormalWeb"/>
                                <w:spacing w:before="0" w:beforeAutospacing="0" w:after="0"/>
                                <w:jc w:val="center"/>
                                <w:rPr>
                                  <w:sz w:val="22"/>
                                </w:rPr>
                              </w:pPr>
                              <w:proofErr w:type="gramStart"/>
                              <w:r w:rsidRPr="00F53A13">
                                <w:rPr>
                                  <w:rFonts w:ascii="Arial" w:hAnsi="Arial" w:cs="Arial"/>
                                  <w:b/>
                                  <w:bCs/>
                                  <w:color w:val="FFFFFF" w:themeColor="light1"/>
                                  <w:kern w:val="24"/>
                                  <w:sz w:val="32"/>
                                  <w:szCs w:val="36"/>
                                </w:rPr>
                                <w:t xml:space="preserve">In this </w:t>
                              </w:r>
                              <w:r>
                                <w:rPr>
                                  <w:rFonts w:ascii="Arial" w:hAnsi="Arial" w:cs="Arial"/>
                                  <w:b/>
                                  <w:bCs/>
                                  <w:color w:val="FFFFFF" w:themeColor="light1"/>
                                  <w:kern w:val="24"/>
                                  <w:sz w:val="32"/>
                                  <w:szCs w:val="36"/>
                                </w:rPr>
                                <w:t>section</w:t>
                              </w:r>
                              <w:r w:rsidRPr="00F53A13">
                                <w:rPr>
                                  <w:rFonts w:ascii="Arial" w:hAnsi="Arial" w:cs="Arial"/>
                                  <w:b/>
                                  <w:bCs/>
                                  <w:color w:val="FFFFFF" w:themeColor="light1"/>
                                  <w:kern w:val="24"/>
                                  <w:sz w:val="32"/>
                                  <w:szCs w:val="36"/>
                                </w:rPr>
                                <w:t>…</w:t>
                              </w:r>
                              <w:proofErr w:type="gramEnd"/>
                            </w:p>
                          </w:txbxContent>
                        </wps:txbx>
                        <wps:bodyPr rot="0" vert="horz" wrap="square" lIns="91440" tIns="45720" rIns="91440" bIns="45720" anchor="ctr" anchorCtr="0" upright="1">
                          <a:noAutofit/>
                        </wps:bodyPr>
                      </wps:wsp>
                      <pic:pic xmlns:pic="http://schemas.openxmlformats.org/drawingml/2006/picture">
                        <pic:nvPicPr>
                          <pic:cNvPr id="505" name="Picture 30" descr="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45" y="719"/>
                            <a:ext cx="5041" cy="5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60" o:spid="_x0000_s1249" style="width:450.45pt;height:51pt;mso-position-horizontal-relative:char;mso-position-vertical-relative:line" coordsize="57204,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">
                <v:rect id="Rectangle 29" o:spid="_x0000_s1250" style="position:absolute;width:5720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vqcUA&#10;AADcAAAADwAAAGRycy9kb3ducmV2LnhtbESPT2sCMRTE74LfITyht5ptqVJWo1Sh0mP9Q9HbY/Pc&#10;LG5ewibrrv30jVDwOMzMb5j5sre1uFITKscKXsYZCOLC6YpLBYf95/M7iBCRNdaOScGNAiwXw8Ec&#10;c+063tJ1F0uRIBxyVGBi9LmUoTBkMYydJ07e2TUWY5JNKXWDXYLbWr5m2VRarDgtGPS0NlRcdq1V&#10;4DeH79PZrHw3vf1MNn3ZHn+rVqmnUf8xAxGpj4/wf/tLK5hkb3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m+pxQAAANwAAAAPAAAAAAAAAAAAAAAAAJgCAABkcnMv&#10;ZG93bnJldi54bWxQSwUGAAAAAAQABAD1AAAAigMAAAAA&#10;" fillcolor="#4f81bd [3204]" stroked="f" strokeweight="2pt">
                  <v:textbox>
                    <w:txbxContent>
                      <w:p w14:paraId="4AEE2029" w14:textId="77777777" w:rsidR="00CC49D6" w:rsidRPr="00F53A13" w:rsidRDefault="00CC49D6" w:rsidP="00E4326C">
                        <w:pPr>
                          <w:pStyle w:val="NormalWeb"/>
                          <w:spacing w:before="0" w:beforeAutospacing="0" w:after="0"/>
                          <w:jc w:val="center"/>
                          <w:rPr>
                            <w:sz w:val="22"/>
                          </w:rPr>
                        </w:pPr>
                        <w:proofErr w:type="gramStart"/>
                        <w:r w:rsidRPr="00F53A13">
                          <w:rPr>
                            <w:rFonts w:ascii="Arial" w:hAnsi="Arial" w:cs="Arial"/>
                            <w:b/>
                            <w:bCs/>
                            <w:color w:val="FFFFFF" w:themeColor="light1"/>
                            <w:kern w:val="24"/>
                            <w:sz w:val="32"/>
                            <w:szCs w:val="36"/>
                          </w:rPr>
                          <w:t xml:space="preserve">In this </w:t>
                        </w:r>
                        <w:r>
                          <w:rPr>
                            <w:rFonts w:ascii="Arial" w:hAnsi="Arial" w:cs="Arial"/>
                            <w:b/>
                            <w:bCs/>
                            <w:color w:val="FFFFFF" w:themeColor="light1"/>
                            <w:kern w:val="24"/>
                            <w:sz w:val="32"/>
                            <w:szCs w:val="36"/>
                          </w:rPr>
                          <w:t>section</w:t>
                        </w:r>
                        <w:r w:rsidRPr="00F53A13">
                          <w:rPr>
                            <w:rFonts w:ascii="Arial" w:hAnsi="Arial" w:cs="Arial"/>
                            <w:b/>
                            <w:bCs/>
                            <w:color w:val="FFFFFF" w:themeColor="light1"/>
                            <w:kern w:val="24"/>
                            <w:sz w:val="32"/>
                            <w:szCs w:val="36"/>
                          </w:rPr>
                          <w:t>…</w:t>
                        </w:r>
                        <w:proofErr w:type="gramEnd"/>
                      </w:p>
                    </w:txbxContent>
                  </v:textbox>
                </v:rect>
                <v:shape id="Picture 30" o:spid="_x0000_s1251" type="#_x0000_t75" alt="sign" style="position:absolute;left:1645;top:719;width:5041;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ZQzEAAAA3AAAAA8AAABkcnMvZG93bnJldi54bWxEj0trwkAUhfdC/8Nwhe50oqCt0VGCUqgr&#10;H1VLd9fMNQnN3AmZaYz/3hEKLg/feXBmi9aUoqHaFZYVDPoRCOLU6oIzBYevj947COeRNZaWScGN&#10;HCzmL50ZxtpeeUfN3mcilLCLUUHufRVL6dKcDLq+rYgDu9jaoA+yzqSu8RrKTSmHUTSWBgsOCzlW&#10;tMwp/d3/GQWYbCbJ6Xu13prVz9tgffTN+VMr9dptkykIT61/mv/TgcMoGsHjTDg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cZQzEAAAA3AAAAA8AAAAAAAAAAAAAAAAA&#10;nwIAAGRycy9kb3ducmV2LnhtbFBLBQYAAAAABAAEAPcAAACQAwAAAAA=&#10;">
                  <v:imagedata r:id="rId90" o:title="sign"/>
                </v:shape>
                <w10:anchorlock/>
              </v:group>
            </w:pict>
          </mc:Fallback>
        </mc:AlternateContent>
      </w:r>
    </w:p>
    <w:p w14:paraId="20609206" w14:textId="77777777" w:rsidR="00E4326C" w:rsidRPr="00991BAF" w:rsidRDefault="00E4326C" w:rsidP="00E4326C">
      <w:pPr>
        <w:tabs>
          <w:tab w:val="left" w:pos="850"/>
          <w:tab w:val="left" w:pos="1191"/>
          <w:tab w:val="left" w:pos="1531"/>
        </w:tabs>
        <w:rPr>
          <w:b/>
          <w:color w:val="4F81BD" w:themeColor="accent1"/>
          <w:sz w:val="28"/>
          <w:szCs w:val="28"/>
        </w:rPr>
      </w:pPr>
    </w:p>
    <w:p w14:paraId="33CEBDBB" w14:textId="77777777" w:rsidR="00E4326C" w:rsidRPr="00991BAF" w:rsidRDefault="008134BD" w:rsidP="00E4326C">
      <w:pPr>
        <w:tabs>
          <w:tab w:val="left" w:pos="850"/>
          <w:tab w:val="left" w:pos="1191"/>
          <w:tab w:val="left" w:pos="1531"/>
        </w:tabs>
        <w:rPr>
          <w:rFonts w:asciiTheme="majorHAnsi" w:hAnsiTheme="majorHAnsi"/>
          <w:b/>
          <w:color w:val="0070C0"/>
          <w:sz w:val="24"/>
          <w:szCs w:val="24"/>
          <w:shd w:val="clear" w:color="auto" w:fill="FFFFFF" w:themeFill="background1"/>
        </w:rPr>
      </w:pPr>
      <w:r w:rsidRPr="00991BAF">
        <w:rPr>
          <w:rFonts w:asciiTheme="majorHAnsi" w:hAnsiTheme="majorHAnsi"/>
          <w:b/>
          <w:noProof/>
          <w:color w:val="0070C0"/>
          <w:sz w:val="24"/>
          <w:szCs w:val="24"/>
          <w:lang w:eastAsia="en-GB"/>
        </w:rPr>
        <mc:AlternateContent>
          <mc:Choice Requires="wpg">
            <w:drawing>
              <wp:inline distT="0" distB="0" distL="0" distR="0" wp14:anchorId="1E1784EB" wp14:editId="0752EAFD">
                <wp:extent cx="5698490" cy="467995"/>
                <wp:effectExtent l="12700" t="12700" r="16510" b="14605"/>
                <wp:docPr id="500"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501"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4776CBA8" w14:textId="77777777" w:rsidR="00CC49D6" w:rsidRPr="006F4C61" w:rsidRDefault="00CC49D6" w:rsidP="00E4326C">
                              <w:pPr>
                                <w:pStyle w:val="NormalWeb"/>
                                <w:spacing w:before="0" w:beforeAutospacing="0" w:after="0"/>
                                <w:jc w:val="center"/>
                                <w:rPr>
                                  <w:rFonts w:asciiTheme="majorHAnsi" w:hAnsiTheme="majorHAnsi"/>
                                </w:rPr>
                              </w:pPr>
                              <w:r w:rsidRPr="006F4C61">
                                <w:rPr>
                                  <w:rFonts w:asciiTheme="majorHAnsi" w:hAnsiTheme="majorHAnsi" w:cs="Arial"/>
                                  <w:b/>
                                  <w:bCs/>
                                  <w:color w:val="FFFFFF" w:themeColor="light1"/>
                                  <w:kern w:val="24"/>
                                  <w:sz w:val="28"/>
                                  <w:szCs w:val="28"/>
                                </w:rPr>
                                <w:t>A</w:t>
                              </w:r>
                            </w:p>
                          </w:txbxContent>
                        </wps:txbx>
                        <wps:bodyPr rot="0" vert="horz" wrap="square" lIns="91440" tIns="45720" rIns="91440" bIns="45720" anchor="ctr" anchorCtr="0" upright="1">
                          <a:noAutofit/>
                        </wps:bodyPr>
                      </wps:wsp>
                      <wps:wsp>
                        <wps:cNvPr id="502"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60D61B64" w14:textId="6EC9D131" w:rsidR="00CC49D6" w:rsidRPr="00303867" w:rsidRDefault="00CC49D6" w:rsidP="00E4326C">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Providing useful budget</w:t>
                              </w:r>
                              <w:r>
                                <w:rPr>
                                  <w:rFonts w:ascii="Arial" w:hAnsi="Arial" w:cs="Arial"/>
                                  <w:b/>
                                  <w:bCs/>
                                  <w:color w:val="548DD4" w:themeColor="text2" w:themeTint="99"/>
                                  <w:kern w:val="24"/>
                                  <w:szCs w:val="28"/>
                                  <w:lang w:val="en-US"/>
                                </w:rPr>
                                <w:t xml:space="preserve">-related </w:t>
                              </w:r>
                              <w:r w:rsidRPr="00303867">
                                <w:rPr>
                                  <w:rFonts w:ascii="Arial" w:hAnsi="Arial" w:cs="Arial"/>
                                  <w:b/>
                                  <w:bCs/>
                                  <w:color w:val="548DD4" w:themeColor="text2" w:themeTint="99"/>
                                  <w:kern w:val="24"/>
                                  <w:szCs w:val="28"/>
                                  <w:lang w:val="en-US"/>
                                </w:rPr>
                                <w:t xml:space="preserve">documents during the annual cycle </w:t>
                              </w:r>
                            </w:p>
                          </w:txbxContent>
                        </wps:txbx>
                        <wps:bodyPr rot="0" vert="horz" wrap="square" lIns="91440" tIns="45720" rIns="91440" bIns="45720" anchor="ctr" anchorCtr="0" upright="1">
                          <a:noAutofit/>
                        </wps:bodyPr>
                      </wps:wsp>
                    </wpg:wgp>
                  </a:graphicData>
                </a:graphic>
              </wp:inline>
            </w:drawing>
          </mc:Choice>
          <mc:Fallback>
            <w:pict>
              <v:group id="Group 1557" o:spid="_x0000_s1252"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">
                <v:rect id="Rectangle 24" o:spid="_x0000_s1253"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978MA&#10;AADcAAAADwAAAGRycy9kb3ducmV2LnhtbESP32rCMBTG7wd7h3AGuxkzcbIh1ShSGNPLdXuAQ3Ns&#10;qs1JSWKtPr0RBrv8+P78+Jbr0XVioBBbzxqmEwWCuPam5UbD78/n6xxETMgGO8+k4UIR1qvHhyUW&#10;xp/5m4YqNSKPcCxQg02pL6SMtSWHceJ74uztfXCYsgyNNAHPedx18k2pD+mw5Uyw2FNpqT5WJ5e5&#10;17Srvmab+vAyn6mTDeXAsdT6+WncLEAkGtN/+K+9NRre1RTu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m978MAAADcAAAADwAAAAAAAAAAAAAAAACYAgAAZHJzL2Rv&#10;d25yZXYueG1sUEsFBgAAAAAEAAQA9QAAAIgDAAAAAA==&#10;" fillcolor="#4f81bd [3204]" strokecolor="#4f81bd [3204]" strokeweight="2pt">
                  <v:textbox>
                    <w:txbxContent>
                      <w:p w14:paraId="4776CBA8" w14:textId="77777777" w:rsidR="00CC49D6" w:rsidRPr="006F4C61" w:rsidRDefault="00CC49D6" w:rsidP="00E4326C">
                        <w:pPr>
                          <w:pStyle w:val="NormalWeb"/>
                          <w:spacing w:before="0" w:beforeAutospacing="0" w:after="0"/>
                          <w:jc w:val="center"/>
                          <w:rPr>
                            <w:rFonts w:asciiTheme="majorHAnsi" w:hAnsiTheme="majorHAnsi"/>
                          </w:rPr>
                        </w:pPr>
                        <w:r w:rsidRPr="006F4C61">
                          <w:rPr>
                            <w:rFonts w:asciiTheme="majorHAnsi" w:hAnsiTheme="majorHAnsi" w:cs="Arial"/>
                            <w:b/>
                            <w:bCs/>
                            <w:color w:val="FFFFFF" w:themeColor="light1"/>
                            <w:kern w:val="24"/>
                            <w:sz w:val="28"/>
                            <w:szCs w:val="28"/>
                          </w:rPr>
                          <w:t>A</w:t>
                        </w:r>
                      </w:p>
                    </w:txbxContent>
                  </v:textbox>
                </v:rect>
                <v:rect id="Rectangle 25" o:spid="_x0000_s1254"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mzsIA&#10;AADcAAAADwAAAGRycy9kb3ducmV2LnhtbESPQYvCMBSE7wv+h/AEb2uq4iLVKKKIy3palZ6fzbMt&#10;Ni8libX77zeC4HGYmW+YxaoztWjJ+cqygtEwAUGcW11xoeB82n3OQPiArLG2TAr+yMNq2ftYYKrt&#10;g3+pPYZCRAj7FBWUITSplD4vyaAf2oY4elfrDIYoXSG1w0eEm1qOk+RLGqw4LpTY0Kak/Ha8GwU/&#10;1BQus+fJLsu2081pctn79qDUoN+t5yACdeEdfrW/tYJpMob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CbOwgAAANwAAAAPAAAAAAAAAAAAAAAAAJgCAABkcnMvZG93&#10;bnJldi54bWxQSwUGAAAAAAQABAD1AAAAhwMAAAAA&#10;" fillcolor="white [3212]" strokecolor="#4f81bd [3204]" strokeweight="2pt">
                  <v:textbox>
                    <w:txbxContent>
                      <w:p w14:paraId="60D61B64" w14:textId="6EC9D131" w:rsidR="00CC49D6" w:rsidRPr="00303867" w:rsidRDefault="00CC49D6" w:rsidP="00E4326C">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Providing useful budget</w:t>
                        </w:r>
                        <w:r>
                          <w:rPr>
                            <w:rFonts w:ascii="Arial" w:hAnsi="Arial" w:cs="Arial"/>
                            <w:b/>
                            <w:bCs/>
                            <w:color w:val="548DD4" w:themeColor="text2" w:themeTint="99"/>
                            <w:kern w:val="24"/>
                            <w:szCs w:val="28"/>
                            <w:lang w:val="en-US"/>
                          </w:rPr>
                          <w:t xml:space="preserve">-related </w:t>
                        </w:r>
                        <w:r w:rsidRPr="00303867">
                          <w:rPr>
                            <w:rFonts w:ascii="Arial" w:hAnsi="Arial" w:cs="Arial"/>
                            <w:b/>
                            <w:bCs/>
                            <w:color w:val="548DD4" w:themeColor="text2" w:themeTint="99"/>
                            <w:kern w:val="24"/>
                            <w:szCs w:val="28"/>
                            <w:lang w:val="en-US"/>
                          </w:rPr>
                          <w:t xml:space="preserve">documents during the annual cycle </w:t>
                        </w:r>
                      </w:p>
                    </w:txbxContent>
                  </v:textbox>
                </v:rect>
                <w10:anchorlock/>
              </v:group>
            </w:pict>
          </mc:Fallback>
        </mc:AlternateContent>
      </w:r>
    </w:p>
    <w:p w14:paraId="1D5188B3" w14:textId="77777777" w:rsidR="00E4326C" w:rsidRPr="00991BAF" w:rsidRDefault="00E4326C" w:rsidP="00E4326C">
      <w:pPr>
        <w:jc w:val="both"/>
        <w:rPr>
          <w:b/>
          <w:color w:val="4F81BD" w:themeColor="accent1"/>
          <w:sz w:val="28"/>
          <w:szCs w:val="28"/>
        </w:rPr>
      </w:pPr>
    </w:p>
    <w:p w14:paraId="5BF605BB" w14:textId="77777777" w:rsidR="00E4326C" w:rsidRPr="00991BAF" w:rsidRDefault="008134BD" w:rsidP="00E4326C">
      <w:pPr>
        <w:pStyle w:val="Default"/>
        <w:rPr>
          <w:rFonts w:asciiTheme="minorHAnsi" w:hAnsiTheme="minorHAnsi"/>
        </w:rPr>
      </w:pPr>
      <w:r w:rsidRPr="00991BAF">
        <w:rPr>
          <w:rFonts w:asciiTheme="minorHAnsi" w:hAnsiTheme="minorHAnsi"/>
          <w:noProof/>
          <w:lang w:eastAsia="en-GB"/>
        </w:rPr>
        <mc:AlternateContent>
          <mc:Choice Requires="wpg">
            <w:drawing>
              <wp:inline distT="0" distB="0" distL="0" distR="0" wp14:anchorId="130DA78E" wp14:editId="0DE1BC8B">
                <wp:extent cx="5698490" cy="467995"/>
                <wp:effectExtent l="12700" t="12700" r="16510" b="14605"/>
                <wp:docPr id="497"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98"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57261B76" w14:textId="77777777" w:rsidR="00CC49D6" w:rsidRPr="006F4C61" w:rsidRDefault="00CC49D6" w:rsidP="00E4326C">
                              <w:pPr>
                                <w:pStyle w:val="NormalWeb"/>
                                <w:spacing w:before="0" w:beforeAutospacing="0" w:after="0"/>
                                <w:jc w:val="center"/>
                                <w:rPr>
                                  <w:rFonts w:asciiTheme="majorHAnsi" w:hAnsiTheme="majorHAnsi" w:cs="Arial"/>
                                  <w:b/>
                                  <w:bCs/>
                                  <w:color w:val="FFFFFF" w:themeColor="light1"/>
                                  <w:kern w:val="24"/>
                                  <w:sz w:val="28"/>
                                  <w:szCs w:val="28"/>
                                </w:rPr>
                              </w:pPr>
                              <w:r w:rsidRPr="006F4C61">
                                <w:rPr>
                                  <w:rFonts w:asciiTheme="majorHAnsi" w:hAnsiTheme="majorHAnsi" w:cs="Arial"/>
                                  <w:b/>
                                  <w:bCs/>
                                  <w:color w:val="FFFFFF" w:themeColor="light1"/>
                                  <w:kern w:val="24"/>
                                  <w:sz w:val="28"/>
                                  <w:szCs w:val="28"/>
                                </w:rPr>
                                <w:t>B</w:t>
                              </w:r>
                            </w:p>
                          </w:txbxContent>
                        </wps:txbx>
                        <wps:bodyPr rot="0" vert="horz" wrap="square" lIns="91440" tIns="45720" rIns="91440" bIns="45720" anchor="ctr" anchorCtr="0" upright="1">
                          <a:noAutofit/>
                        </wps:bodyPr>
                      </wps:wsp>
                      <wps:wsp>
                        <wps:cNvPr id="499"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3360345F" w14:textId="77777777" w:rsidR="00CC49D6" w:rsidRPr="00303867" w:rsidRDefault="00CC49D6" w:rsidP="00E4326C">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 xml:space="preserve">Including the right financial information in budget-related documents </w:t>
                              </w:r>
                            </w:p>
                          </w:txbxContent>
                        </wps:txbx>
                        <wps:bodyPr rot="0" vert="horz" wrap="square" lIns="91440" tIns="45720" rIns="91440" bIns="45720" anchor="ctr" anchorCtr="0" upright="1">
                          <a:noAutofit/>
                        </wps:bodyPr>
                      </wps:wsp>
                    </wpg:wgp>
                  </a:graphicData>
                </a:graphic>
              </wp:inline>
            </w:drawing>
          </mc:Choice>
          <mc:Fallback>
            <w:pict>
              <v:group id="Group 1554" o:spid="_x0000_s1255"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">
                <v:rect id="Rectangle 24" o:spid="_x0000_s1256"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OaMEA&#10;AADcAAAADwAAAGRycy9kb3ducmV2LnhtbERPzUrDQBC+C32HZQpexG60UmrabSkBUY+mfYAhO81G&#10;s7Nhd5tGn945CB4/vv/tfvK9GimmLrCBh0UBirgJtuPWwOn4cr8GlTKyxT4wGfimBPvd7GaLpQ1X&#10;/qCxzq2SEE4lGnA5D6XWqXHkMS3CQCzcOUSPWWBstY14lXDf68eiWGmPHUuDw4EqR81XffHS+5Pf&#10;69flofm8Wy+Li4vVyKky5nY+HTagMk35X/znfrMGnp5lrZyR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YjmjBAAAA3AAAAA8AAAAAAAAAAAAAAAAAmAIAAGRycy9kb3du&#10;cmV2LnhtbFBLBQYAAAAABAAEAPUAAACGAwAAAAA=&#10;" fillcolor="#4f81bd [3204]" strokecolor="#4f81bd [3204]" strokeweight="2pt">
                  <v:textbox>
                    <w:txbxContent>
                      <w:p w14:paraId="57261B76" w14:textId="77777777" w:rsidR="00CC49D6" w:rsidRPr="006F4C61" w:rsidRDefault="00CC49D6" w:rsidP="00E4326C">
                        <w:pPr>
                          <w:pStyle w:val="NormalWeb"/>
                          <w:spacing w:before="0" w:beforeAutospacing="0" w:after="0"/>
                          <w:jc w:val="center"/>
                          <w:rPr>
                            <w:rFonts w:asciiTheme="majorHAnsi" w:hAnsiTheme="majorHAnsi" w:cs="Arial"/>
                            <w:b/>
                            <w:bCs/>
                            <w:color w:val="FFFFFF" w:themeColor="light1"/>
                            <w:kern w:val="24"/>
                            <w:sz w:val="28"/>
                            <w:szCs w:val="28"/>
                          </w:rPr>
                        </w:pPr>
                        <w:r w:rsidRPr="006F4C61">
                          <w:rPr>
                            <w:rFonts w:asciiTheme="majorHAnsi" w:hAnsiTheme="majorHAnsi" w:cs="Arial"/>
                            <w:b/>
                            <w:bCs/>
                            <w:color w:val="FFFFFF" w:themeColor="light1"/>
                            <w:kern w:val="24"/>
                            <w:sz w:val="28"/>
                            <w:szCs w:val="28"/>
                          </w:rPr>
                          <w:t>B</w:t>
                        </w:r>
                      </w:p>
                    </w:txbxContent>
                  </v:textbox>
                </v:rect>
                <v:rect id="Rectangle 25" o:spid="_x0000_s1257"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upcUA&#10;AADcAAAADwAAAGRycy9kb3ducmV2LnhtbESPQWvCQBSE7wX/w/IEb3WjVtHUVUQJLfZUlZxfs69J&#10;aPZt2F2T9N93C4Ueh5n5htnuB9OIjpyvLSuYTRMQxIXVNZcKbtfscQ3CB2SNjWVS8E0e9rvRwxZT&#10;bXt+p+4SShEh7FNUUIXQplL6oiKDfmpb4uh9WmcwROlKqR32EW4aOU+SlTRYc1yosKVjRcXX5W4U&#10;nKktXW5viyzPT8vjdfHx4rs3pSbj4fAMItAQ/sN/7Vet4Gmzg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y6lxQAAANwAAAAPAAAAAAAAAAAAAAAAAJgCAABkcnMv&#10;ZG93bnJldi54bWxQSwUGAAAAAAQABAD1AAAAigMAAAAA&#10;" fillcolor="white [3212]" strokecolor="#4f81bd [3204]" strokeweight="2pt">
                  <v:textbox>
                    <w:txbxContent>
                      <w:p w14:paraId="3360345F" w14:textId="77777777" w:rsidR="00CC49D6" w:rsidRPr="00303867" w:rsidRDefault="00CC49D6" w:rsidP="00E4326C">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 xml:space="preserve">Including the right financial information in budget-related documents </w:t>
                        </w:r>
                      </w:p>
                    </w:txbxContent>
                  </v:textbox>
                </v:rect>
                <w10:anchorlock/>
              </v:group>
            </w:pict>
          </mc:Fallback>
        </mc:AlternateContent>
      </w:r>
    </w:p>
    <w:p w14:paraId="0846B473" w14:textId="77777777" w:rsidR="00E4326C" w:rsidRPr="00991BAF" w:rsidRDefault="00E4326C" w:rsidP="00E4326C">
      <w:pPr>
        <w:rPr>
          <w:rFonts w:cs="Times New Roman"/>
          <w:color w:val="000000"/>
          <w:sz w:val="24"/>
          <w:szCs w:val="24"/>
        </w:rPr>
      </w:pPr>
      <w:r w:rsidRPr="00991BAF">
        <w:br w:type="page"/>
      </w:r>
    </w:p>
    <w:p w14:paraId="1B854744" w14:textId="77777777" w:rsidR="00E4326C" w:rsidRPr="00991BAF" w:rsidRDefault="008134BD" w:rsidP="00E4326C">
      <w:pPr>
        <w:tabs>
          <w:tab w:val="left" w:pos="850"/>
          <w:tab w:val="left" w:pos="1191"/>
          <w:tab w:val="left" w:pos="1531"/>
        </w:tabs>
        <w:rPr>
          <w:b/>
          <w:color w:val="4F81BD" w:themeColor="accent1"/>
          <w:sz w:val="28"/>
          <w:szCs w:val="28"/>
        </w:rPr>
      </w:pPr>
      <w:r w:rsidRPr="00991BAF">
        <w:rPr>
          <w:b/>
          <w:noProof/>
          <w:color w:val="4F81BD" w:themeColor="accent1"/>
          <w:sz w:val="28"/>
          <w:szCs w:val="28"/>
          <w:lang w:eastAsia="en-GB"/>
        </w:rPr>
        <w:lastRenderedPageBreak/>
        <mc:AlternateContent>
          <mc:Choice Requires="wpg">
            <w:drawing>
              <wp:inline distT="0" distB="0" distL="0" distR="0" wp14:anchorId="280ADEB0" wp14:editId="440DD6A3">
                <wp:extent cx="5698490" cy="467995"/>
                <wp:effectExtent l="12700" t="12700" r="16510" b="14605"/>
                <wp:docPr id="494"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95"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222D9FDA" w14:textId="77777777" w:rsidR="00CC49D6" w:rsidRPr="006F4C61" w:rsidRDefault="00CC49D6" w:rsidP="00E4326C">
                              <w:pPr>
                                <w:pStyle w:val="NormalWeb"/>
                                <w:spacing w:before="0" w:beforeAutospacing="0" w:after="0"/>
                                <w:jc w:val="center"/>
                                <w:rPr>
                                  <w:rFonts w:asciiTheme="majorHAnsi" w:hAnsiTheme="majorHAnsi"/>
                                </w:rPr>
                              </w:pPr>
                              <w:r w:rsidRPr="006F4C61">
                                <w:rPr>
                                  <w:rFonts w:asciiTheme="majorHAnsi" w:hAnsiTheme="majorHAnsi" w:cs="Arial"/>
                                  <w:b/>
                                  <w:bCs/>
                                  <w:color w:val="FFFFFF" w:themeColor="light1"/>
                                  <w:kern w:val="24"/>
                                  <w:sz w:val="28"/>
                                  <w:szCs w:val="28"/>
                                </w:rPr>
                                <w:t>A</w:t>
                              </w:r>
                            </w:p>
                          </w:txbxContent>
                        </wps:txbx>
                        <wps:bodyPr rot="0" vert="horz" wrap="square" lIns="91440" tIns="45720" rIns="91440" bIns="45720" anchor="ctr" anchorCtr="0" upright="1">
                          <a:noAutofit/>
                        </wps:bodyPr>
                      </wps:wsp>
                      <wps:wsp>
                        <wps:cNvPr id="496"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5F00B02B" w14:textId="2B032C00" w:rsidR="00CC49D6" w:rsidRPr="00303867" w:rsidRDefault="00CC49D6" w:rsidP="00E4326C">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Providing useful budget</w:t>
                              </w:r>
                              <w:r>
                                <w:rPr>
                                  <w:rFonts w:ascii="Arial" w:hAnsi="Arial" w:cs="Arial"/>
                                  <w:b/>
                                  <w:bCs/>
                                  <w:color w:val="548DD4" w:themeColor="text2" w:themeTint="99"/>
                                  <w:kern w:val="24"/>
                                  <w:szCs w:val="28"/>
                                  <w:lang w:val="en-US"/>
                                </w:rPr>
                                <w:t>-related</w:t>
                              </w:r>
                              <w:r w:rsidRPr="00303867">
                                <w:rPr>
                                  <w:rFonts w:ascii="Arial" w:hAnsi="Arial" w:cs="Arial"/>
                                  <w:b/>
                                  <w:bCs/>
                                  <w:color w:val="548DD4" w:themeColor="text2" w:themeTint="99"/>
                                  <w:kern w:val="24"/>
                                  <w:szCs w:val="28"/>
                                  <w:lang w:val="en-US"/>
                                </w:rPr>
                                <w:t xml:space="preserve"> documents during the annual cycle </w:t>
                              </w:r>
                            </w:p>
                          </w:txbxContent>
                        </wps:txbx>
                        <wps:bodyPr rot="0" vert="horz" wrap="square" lIns="91440" tIns="45720" rIns="91440" bIns="45720" anchor="ctr" anchorCtr="0" upright="1">
                          <a:noAutofit/>
                        </wps:bodyPr>
                      </wps:wsp>
                    </wpg:wgp>
                  </a:graphicData>
                </a:graphic>
              </wp:inline>
            </w:drawing>
          </mc:Choice>
          <mc:Fallback>
            <w:pict>
              <v:group id="Group 1551" o:spid="_x0000_s1258"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">
                <v:rect id="Rectangle 24" o:spid="_x0000_s1259"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h9sQA&#10;AADcAAAADwAAAGRycy9kb3ducmV2LnhtbESPXWvCMBSG7wf7D+EMdiOa+rGh1ShSGG6XdvsBh+bY&#10;VJuTksTa7debwWCXL+/Hw7vZDbYVPfnQOFYwnWQgiCunG64VfH2+jZcgQkTW2DomBd8UYLd9fNhg&#10;rt2Nj9SXsRZphEOOCkyMXS5lqAxZDBPXESfv5LzFmKSvpfZ4S+O2lbMse5UWG04Egx0VhqpLebWJ&#10;+xM/ysN8X51Hy3l2Nb7oORRKPT8N+zWISEP8D/+137WCxeoF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IfbEAAAA3AAAAA8AAAAAAAAAAAAAAAAAmAIAAGRycy9k&#10;b3ducmV2LnhtbFBLBQYAAAAABAAEAPUAAACJAwAAAAA=&#10;" fillcolor="#4f81bd [3204]" strokecolor="#4f81bd [3204]" strokeweight="2pt">
                  <v:textbox>
                    <w:txbxContent>
                      <w:p w14:paraId="222D9FDA" w14:textId="77777777" w:rsidR="00CC49D6" w:rsidRPr="006F4C61" w:rsidRDefault="00CC49D6" w:rsidP="00E4326C">
                        <w:pPr>
                          <w:pStyle w:val="NormalWeb"/>
                          <w:spacing w:before="0" w:beforeAutospacing="0" w:after="0"/>
                          <w:jc w:val="center"/>
                          <w:rPr>
                            <w:rFonts w:asciiTheme="majorHAnsi" w:hAnsiTheme="majorHAnsi"/>
                          </w:rPr>
                        </w:pPr>
                        <w:r w:rsidRPr="006F4C61">
                          <w:rPr>
                            <w:rFonts w:asciiTheme="majorHAnsi" w:hAnsiTheme="majorHAnsi" w:cs="Arial"/>
                            <w:b/>
                            <w:bCs/>
                            <w:color w:val="FFFFFF" w:themeColor="light1"/>
                            <w:kern w:val="24"/>
                            <w:sz w:val="28"/>
                            <w:szCs w:val="28"/>
                          </w:rPr>
                          <w:t>A</w:t>
                        </w:r>
                      </w:p>
                    </w:txbxContent>
                  </v:textbox>
                </v:rect>
                <v:rect id="Rectangle 25" o:spid="_x0000_s1260"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618UA&#10;AADcAAAADwAAAGRycy9kb3ducmV2LnhtbESPQWvCQBSE7wX/w/IEb3WjVtE0q4giLfZUDTm/Zl+T&#10;0OzbsLvG9N93C4Ueh5n5hsl2g2lFT843lhXMpgkI4tLqhisF+fX0uAbhA7LG1jIp+CYPu+3oIcNU&#10;2zu/U38JlYgQ9ikqqEPoUil9WZNBP7UdcfQ+rTMYonSV1A7vEW5aOU+SlTTYcFyosaNDTeXX5WYU&#10;nKmrXGHzxakojsvDdfHx4vs3pSbjYf8MItAQ/sN/7Vet4Gmz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LrXxQAAANwAAAAPAAAAAAAAAAAAAAAAAJgCAABkcnMv&#10;ZG93bnJldi54bWxQSwUGAAAAAAQABAD1AAAAigMAAAAA&#10;" fillcolor="white [3212]" strokecolor="#4f81bd [3204]" strokeweight="2pt">
                  <v:textbox>
                    <w:txbxContent>
                      <w:p w14:paraId="5F00B02B" w14:textId="2B032C00" w:rsidR="00CC49D6" w:rsidRPr="00303867" w:rsidRDefault="00CC49D6" w:rsidP="00E4326C">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Providing useful budget</w:t>
                        </w:r>
                        <w:r>
                          <w:rPr>
                            <w:rFonts w:ascii="Arial" w:hAnsi="Arial" w:cs="Arial"/>
                            <w:b/>
                            <w:bCs/>
                            <w:color w:val="548DD4" w:themeColor="text2" w:themeTint="99"/>
                            <w:kern w:val="24"/>
                            <w:szCs w:val="28"/>
                            <w:lang w:val="en-US"/>
                          </w:rPr>
                          <w:t>-related</w:t>
                        </w:r>
                        <w:r w:rsidRPr="00303867">
                          <w:rPr>
                            <w:rFonts w:ascii="Arial" w:hAnsi="Arial" w:cs="Arial"/>
                            <w:b/>
                            <w:bCs/>
                            <w:color w:val="548DD4" w:themeColor="text2" w:themeTint="99"/>
                            <w:kern w:val="24"/>
                            <w:szCs w:val="28"/>
                            <w:lang w:val="en-US"/>
                          </w:rPr>
                          <w:t xml:space="preserve"> documents during the annual cycle </w:t>
                        </w:r>
                      </w:p>
                    </w:txbxContent>
                  </v:textbox>
                </v:rect>
                <w10:anchorlock/>
              </v:group>
            </w:pict>
          </mc:Fallback>
        </mc:AlternateContent>
      </w:r>
    </w:p>
    <w:p w14:paraId="630BCAFA" w14:textId="77777777" w:rsidR="00E4326C" w:rsidRPr="00991BAF" w:rsidRDefault="00E4326C" w:rsidP="00E4326C">
      <w:pPr>
        <w:jc w:val="both"/>
        <w:rPr>
          <w:b/>
          <w:color w:val="4F81BD" w:themeColor="accent1"/>
          <w:sz w:val="28"/>
          <w:szCs w:val="28"/>
        </w:rPr>
      </w:pPr>
    </w:p>
    <w:p w14:paraId="5676B967" w14:textId="4268C805" w:rsidR="00E4326C" w:rsidRPr="00991BAF" w:rsidRDefault="00E4326C" w:rsidP="00E4326C">
      <w:pPr>
        <w:jc w:val="both"/>
        <w:rPr>
          <w:b/>
          <w:color w:val="548DD4" w:themeColor="text2" w:themeTint="99"/>
          <w:sz w:val="26"/>
          <w:szCs w:val="26"/>
        </w:rPr>
      </w:pPr>
      <w:r w:rsidRPr="00991BAF">
        <w:rPr>
          <w:b/>
          <w:color w:val="548DD4" w:themeColor="text2" w:themeTint="99"/>
          <w:sz w:val="26"/>
          <w:szCs w:val="26"/>
        </w:rPr>
        <w:t xml:space="preserve">Official documents should provide a </w:t>
      </w:r>
      <w:r w:rsidR="00D7017F">
        <w:rPr>
          <w:b/>
          <w:color w:val="548DD4" w:themeColor="text2" w:themeTint="99"/>
          <w:sz w:val="26"/>
          <w:szCs w:val="26"/>
        </w:rPr>
        <w:t>useful</w:t>
      </w:r>
      <w:r w:rsidRPr="00991BAF">
        <w:rPr>
          <w:b/>
          <w:color w:val="548DD4" w:themeColor="text2" w:themeTint="99"/>
          <w:sz w:val="26"/>
          <w:szCs w:val="26"/>
        </w:rPr>
        <w:t xml:space="preserve"> overview of the fiscal activities of the public sector in a regular and timely manner, to inform better scrutiny and decision-making </w:t>
      </w:r>
      <w:r w:rsidR="00D7017F">
        <w:rPr>
          <w:b/>
          <w:color w:val="548DD4" w:themeColor="text2" w:themeTint="99"/>
          <w:sz w:val="26"/>
          <w:szCs w:val="26"/>
        </w:rPr>
        <w:t xml:space="preserve">throughout </w:t>
      </w:r>
      <w:r w:rsidRPr="00991BAF">
        <w:rPr>
          <w:b/>
          <w:color w:val="548DD4" w:themeColor="text2" w:themeTint="99"/>
          <w:sz w:val="26"/>
          <w:szCs w:val="26"/>
        </w:rPr>
        <w:t>th</w:t>
      </w:r>
      <w:r w:rsidR="00FE5D60">
        <w:rPr>
          <w:b/>
          <w:color w:val="548DD4" w:themeColor="text2" w:themeTint="99"/>
          <w:sz w:val="26"/>
          <w:szCs w:val="26"/>
        </w:rPr>
        <w:t xml:space="preserve">e budget cycle. The main budget-related </w:t>
      </w:r>
      <w:r w:rsidRPr="00991BAF">
        <w:rPr>
          <w:b/>
          <w:color w:val="548DD4" w:themeColor="text2" w:themeTint="99"/>
          <w:sz w:val="26"/>
          <w:szCs w:val="26"/>
        </w:rPr>
        <w:t>documents are described in this section. Such reports should also be open and accessible, including through the use of digital technologies, as outlined in Chapter 4</w:t>
      </w:r>
      <w:r w:rsidR="00D7017F">
        <w:rPr>
          <w:b/>
          <w:color w:val="548DD4" w:themeColor="text2" w:themeTint="99"/>
          <w:sz w:val="26"/>
          <w:szCs w:val="26"/>
        </w:rPr>
        <w:t xml:space="preserve">, </w:t>
      </w:r>
      <w:r w:rsidR="00D7017F" w:rsidRPr="00D7017F">
        <w:rPr>
          <w:rFonts w:ascii="Calibri" w:hAnsi="Calibri"/>
          <w:b/>
          <w:bCs/>
          <w:color w:val="548DD4"/>
          <w:sz w:val="26"/>
          <w:szCs w:val="26"/>
        </w:rPr>
        <w:t>and should include a level of detail (whether specific or aggregate-level) appropriate to the stage of the budget cycle</w:t>
      </w:r>
      <w:r w:rsidRPr="00991BAF">
        <w:rPr>
          <w:b/>
          <w:color w:val="548DD4" w:themeColor="text2" w:themeTint="99"/>
          <w:sz w:val="26"/>
          <w:szCs w:val="26"/>
        </w:rPr>
        <w:t xml:space="preserve">. While the most important elements of such documents are covered in more detail in section B, some of the key features and functions of these reports are outlined in this section. </w:t>
      </w:r>
    </w:p>
    <w:p w14:paraId="23B3836E" w14:textId="77777777" w:rsidR="00E4326C" w:rsidRPr="00991BAF" w:rsidRDefault="00E4326C" w:rsidP="00E4326C">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38C5D2BA" w14:textId="77777777" w:rsidR="00E4326C" w:rsidRPr="00991BAF" w:rsidRDefault="00E4326C" w:rsidP="00E4326C">
      <w:pPr>
        <w:jc w:val="both"/>
        <w:rPr>
          <w:b/>
          <w:color w:val="0070C0"/>
          <w:sz w:val="24"/>
          <w:szCs w:val="24"/>
          <w:shd w:val="clear" w:color="auto" w:fill="FFFFFF" w:themeFill="background1"/>
        </w:rPr>
      </w:pPr>
    </w:p>
    <w:p w14:paraId="1831F327" w14:textId="77777777" w:rsidR="00CB10C3" w:rsidRPr="00991BAF" w:rsidRDefault="00E4326C" w:rsidP="00E4326C">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t xml:space="preserve">A.1 </w:t>
      </w:r>
      <w:proofErr w:type="gramStart"/>
      <w:r w:rsidRPr="00991BAF">
        <w:rPr>
          <w:rFonts w:asciiTheme="majorHAnsi" w:hAnsiTheme="majorHAnsi"/>
          <w:b/>
          <w:color w:val="548DD4" w:themeColor="text2" w:themeTint="99"/>
          <w:sz w:val="24"/>
          <w:szCs w:val="24"/>
          <w:shd w:val="clear" w:color="auto" w:fill="FFFFFF" w:themeFill="background1"/>
        </w:rPr>
        <w:t>The</w:t>
      </w:r>
      <w:proofErr w:type="gramEnd"/>
      <w:r w:rsidRPr="00991BAF">
        <w:rPr>
          <w:rFonts w:asciiTheme="majorHAnsi" w:hAnsiTheme="majorHAnsi"/>
          <w:b/>
          <w:color w:val="548DD4" w:themeColor="text2" w:themeTint="99"/>
          <w:sz w:val="24"/>
          <w:szCs w:val="24"/>
          <w:shd w:val="clear" w:color="auto" w:fill="FFFFFF" w:themeFill="background1"/>
        </w:rPr>
        <w:t xml:space="preserve"> pre-budget statement</w:t>
      </w:r>
      <w:r w:rsidRPr="00991BAF">
        <w:rPr>
          <w:sz w:val="24"/>
          <w:szCs w:val="24"/>
        </w:rPr>
        <w:t xml:space="preserve"> </w:t>
      </w:r>
      <w:r w:rsidRPr="00991BAF">
        <w:rPr>
          <w:color w:val="000000" w:themeColor="text1"/>
          <w:sz w:val="24"/>
          <w:szCs w:val="24"/>
        </w:rPr>
        <w:t xml:space="preserve">sets out the budget strategy, by introducing the government’s high-level budget plans for the forthcoming fiscal year. By promoting awareness and debate on the budget aggregates, the implications of maintaining existing policies, and interactions with the broader economy, it </w:t>
      </w:r>
      <w:r w:rsidR="008E2410" w:rsidRPr="00991BAF">
        <w:rPr>
          <w:color w:val="000000" w:themeColor="text1"/>
          <w:sz w:val="24"/>
          <w:szCs w:val="24"/>
        </w:rPr>
        <w:t>sets</w:t>
      </w:r>
      <w:r w:rsidRPr="00991BAF">
        <w:rPr>
          <w:color w:val="000000" w:themeColor="text1"/>
          <w:sz w:val="24"/>
          <w:szCs w:val="24"/>
        </w:rPr>
        <w:t xml:space="preserve"> expectations for the budget</w:t>
      </w:r>
      <w:r w:rsidR="008E2410" w:rsidRPr="00991BAF">
        <w:rPr>
          <w:color w:val="000000" w:themeColor="text1"/>
          <w:sz w:val="24"/>
          <w:szCs w:val="24"/>
        </w:rPr>
        <w:t xml:space="preserve"> and paves the way for an informed scrutiny of the actual budget</w:t>
      </w:r>
      <w:r w:rsidRPr="00991BAF">
        <w:rPr>
          <w:color w:val="000000" w:themeColor="text1"/>
          <w:sz w:val="24"/>
          <w:szCs w:val="24"/>
        </w:rPr>
        <w:t xml:space="preserve">. </w:t>
      </w:r>
    </w:p>
    <w:p w14:paraId="4F49E0E1" w14:textId="77777777" w:rsidR="00CB10C3" w:rsidRPr="00991BAF" w:rsidRDefault="00CB10C3" w:rsidP="00E4326C">
      <w:pPr>
        <w:jc w:val="both"/>
        <w:rPr>
          <w:color w:val="000000" w:themeColor="text1"/>
          <w:sz w:val="24"/>
          <w:szCs w:val="24"/>
        </w:rPr>
      </w:pPr>
    </w:p>
    <w:p w14:paraId="6044FD0A" w14:textId="1EA7A574" w:rsidR="00E4326C" w:rsidRPr="00991BAF" w:rsidRDefault="00CB10C3" w:rsidP="004E13E0">
      <w:pPr>
        <w:spacing w:after="120"/>
        <w:jc w:val="both"/>
        <w:rPr>
          <w:sz w:val="24"/>
          <w:szCs w:val="24"/>
        </w:rPr>
      </w:pPr>
      <w:r w:rsidRPr="00991BAF">
        <w:rPr>
          <w:color w:val="0070C0"/>
          <w:sz w:val="36"/>
          <w:szCs w:val="24"/>
        </w:rPr>
        <w:sym w:font="ZapfDingbats" w:char="F050"/>
      </w:r>
      <w:r w:rsidR="001B7B01" w:rsidRPr="00991BAF">
        <w:rPr>
          <w:color w:val="0070C0"/>
          <w:sz w:val="36"/>
          <w:szCs w:val="24"/>
        </w:rPr>
        <w:t xml:space="preserve"> </w:t>
      </w:r>
      <w:r w:rsidR="001B7B01" w:rsidRPr="00991BAF">
        <w:rPr>
          <w:color w:val="0070C0"/>
          <w:sz w:val="24"/>
          <w:szCs w:val="24"/>
        </w:rPr>
        <w:t>Suggested starting points</w:t>
      </w:r>
      <w:r w:rsidR="001B7B01" w:rsidRPr="00991BAF">
        <w:rPr>
          <w:sz w:val="24"/>
          <w:szCs w:val="24"/>
        </w:rPr>
        <w:t xml:space="preserve"> are that</w:t>
      </w:r>
      <w:r w:rsidR="00AC38DA" w:rsidRPr="00991BAF">
        <w:rPr>
          <w:sz w:val="24"/>
          <w:szCs w:val="24"/>
        </w:rPr>
        <w:t xml:space="preserve"> </w:t>
      </w:r>
      <w:r w:rsidR="00DA31FD">
        <w:rPr>
          <w:sz w:val="24"/>
          <w:szCs w:val="24"/>
        </w:rPr>
        <w:t>the pre-budget report</w:t>
      </w:r>
      <w:r w:rsidR="00E4326C" w:rsidRPr="00991BAF">
        <w:rPr>
          <w:color w:val="000000" w:themeColor="text1"/>
          <w:sz w:val="24"/>
          <w:szCs w:val="24"/>
        </w:rPr>
        <w:t xml:space="preserve"> should:</w:t>
      </w:r>
    </w:p>
    <w:p w14:paraId="51AC58A6" w14:textId="61B0A763" w:rsidR="00B9278B" w:rsidRPr="00991BAF" w:rsidRDefault="00E4326C" w:rsidP="00087037">
      <w:pPr>
        <w:pStyle w:val="ListParagraph"/>
        <w:numPr>
          <w:ilvl w:val="0"/>
          <w:numId w:val="17"/>
        </w:numPr>
        <w:spacing w:before="120" w:after="120"/>
        <w:ind w:left="714" w:hanging="357"/>
        <w:contextualSpacing w:val="0"/>
        <w:jc w:val="both"/>
        <w:rPr>
          <w:sz w:val="24"/>
          <w:szCs w:val="24"/>
        </w:rPr>
      </w:pPr>
      <w:r w:rsidRPr="00991BAF">
        <w:rPr>
          <w:sz w:val="24"/>
          <w:szCs w:val="24"/>
        </w:rPr>
        <w:t xml:space="preserve">be published </w:t>
      </w:r>
      <w:r w:rsidR="00DA31FD">
        <w:rPr>
          <w:sz w:val="24"/>
          <w:szCs w:val="24"/>
        </w:rPr>
        <w:t xml:space="preserve">at least </w:t>
      </w:r>
      <w:r w:rsidRPr="00991BAF">
        <w:rPr>
          <w:sz w:val="24"/>
          <w:szCs w:val="24"/>
        </w:rPr>
        <w:t>one month before the executive’s</w:t>
      </w:r>
      <w:r w:rsidRPr="00991BAF">
        <w:rPr>
          <w:rFonts w:asciiTheme="majorHAnsi" w:hAnsiTheme="majorHAnsi"/>
          <w:sz w:val="24"/>
          <w:szCs w:val="24"/>
          <w:shd w:val="clear" w:color="auto" w:fill="FFFFFF" w:themeFill="background1"/>
        </w:rPr>
        <w:t xml:space="preserve"> </w:t>
      </w:r>
      <w:r w:rsidRPr="00991BAF">
        <w:rPr>
          <w:rFonts w:asciiTheme="majorHAnsi" w:hAnsiTheme="majorHAnsi"/>
          <w:b/>
          <w:color w:val="548DD4" w:themeColor="text2" w:themeTint="99"/>
          <w:sz w:val="24"/>
          <w:szCs w:val="24"/>
          <w:shd w:val="clear" w:color="auto" w:fill="FFFFFF" w:themeFill="background1"/>
        </w:rPr>
        <w:t>budget proposal</w:t>
      </w:r>
      <w:r w:rsidR="000836E8" w:rsidRPr="000836E8">
        <w:rPr>
          <w:rFonts w:asciiTheme="majorHAnsi" w:hAnsiTheme="majorHAnsi"/>
          <w:color w:val="548DD4" w:themeColor="text2" w:themeTint="99"/>
          <w:sz w:val="24"/>
          <w:szCs w:val="24"/>
          <w:shd w:val="clear" w:color="auto" w:fill="FFFFFF" w:themeFill="background1"/>
        </w:rPr>
        <w:t xml:space="preserve"> </w:t>
      </w:r>
      <w:r w:rsidR="000836E8" w:rsidRPr="00E959A1">
        <w:rPr>
          <w:sz w:val="24"/>
          <w:szCs w:val="24"/>
          <w:shd w:val="clear" w:color="auto" w:fill="FFFFFF" w:themeFill="background1"/>
        </w:rPr>
        <w:t>is tabled</w:t>
      </w:r>
    </w:p>
    <w:p w14:paraId="5BD1C759" w14:textId="77777777" w:rsidR="00B9278B" w:rsidRPr="00991BAF" w:rsidRDefault="00E4326C" w:rsidP="00087037">
      <w:pPr>
        <w:pStyle w:val="ListParagraph"/>
        <w:numPr>
          <w:ilvl w:val="0"/>
          <w:numId w:val="17"/>
        </w:numPr>
        <w:spacing w:before="120" w:after="120"/>
        <w:ind w:left="714" w:hanging="357"/>
        <w:contextualSpacing w:val="0"/>
        <w:jc w:val="both"/>
        <w:rPr>
          <w:sz w:val="24"/>
          <w:szCs w:val="24"/>
        </w:rPr>
      </w:pPr>
      <w:r w:rsidRPr="00991BAF">
        <w:rPr>
          <w:sz w:val="24"/>
          <w:szCs w:val="24"/>
        </w:rPr>
        <w:t xml:space="preserve">state the government’s </w:t>
      </w:r>
      <w:r w:rsidR="008E2410" w:rsidRPr="00991BAF">
        <w:rPr>
          <w:sz w:val="24"/>
          <w:szCs w:val="24"/>
        </w:rPr>
        <w:t xml:space="preserve">broad </w:t>
      </w:r>
      <w:r w:rsidRPr="00991BAF">
        <w:rPr>
          <w:sz w:val="24"/>
          <w:szCs w:val="24"/>
        </w:rPr>
        <w:t>fiscal policy intentions for the budget</w:t>
      </w:r>
      <w:r w:rsidR="008E2410" w:rsidRPr="00991BAF">
        <w:rPr>
          <w:sz w:val="24"/>
          <w:szCs w:val="24"/>
        </w:rPr>
        <w:t xml:space="preserve">, </w:t>
      </w:r>
      <w:r w:rsidR="00A60408" w:rsidRPr="00991BAF">
        <w:rPr>
          <w:sz w:val="24"/>
          <w:szCs w:val="24"/>
        </w:rPr>
        <w:t xml:space="preserve">as well as </w:t>
      </w:r>
      <w:r w:rsidR="008E2410" w:rsidRPr="00991BAF">
        <w:rPr>
          <w:sz w:val="24"/>
          <w:szCs w:val="24"/>
        </w:rPr>
        <w:t>…</w:t>
      </w:r>
    </w:p>
    <w:p w14:paraId="19D98284" w14:textId="49448911" w:rsidR="00E4326C" w:rsidRPr="00991BAF" w:rsidRDefault="00A60408" w:rsidP="00087037">
      <w:pPr>
        <w:pStyle w:val="ListParagraph"/>
        <w:numPr>
          <w:ilvl w:val="0"/>
          <w:numId w:val="17"/>
        </w:numPr>
        <w:spacing w:before="120" w:after="120"/>
        <w:jc w:val="both"/>
        <w:rPr>
          <w:sz w:val="24"/>
          <w:szCs w:val="24"/>
        </w:rPr>
      </w:pPr>
      <w:r w:rsidRPr="00991BAF">
        <w:rPr>
          <w:sz w:val="24"/>
          <w:szCs w:val="24"/>
        </w:rPr>
        <w:t xml:space="preserve">… </w:t>
      </w:r>
      <w:proofErr w:type="gramStart"/>
      <w:r w:rsidR="00E4326C" w:rsidRPr="00991BAF">
        <w:rPr>
          <w:sz w:val="24"/>
          <w:szCs w:val="24"/>
        </w:rPr>
        <w:t>macroeconomic</w:t>
      </w:r>
      <w:proofErr w:type="gramEnd"/>
      <w:r w:rsidR="00E4326C" w:rsidRPr="00991BAF">
        <w:rPr>
          <w:sz w:val="24"/>
          <w:szCs w:val="24"/>
        </w:rPr>
        <w:t xml:space="preserve"> assumptions and</w:t>
      </w:r>
      <w:r w:rsidR="00595F62">
        <w:rPr>
          <w:sz w:val="24"/>
          <w:szCs w:val="24"/>
        </w:rPr>
        <w:t xml:space="preserve"> forecast</w:t>
      </w:r>
      <w:r w:rsidR="00E4326C" w:rsidRPr="00991BAF">
        <w:rPr>
          <w:sz w:val="24"/>
          <w:szCs w:val="24"/>
        </w:rPr>
        <w:t xml:space="preserve"> level</w:t>
      </w:r>
      <w:r w:rsidR="00595F62">
        <w:rPr>
          <w:sz w:val="24"/>
          <w:szCs w:val="24"/>
        </w:rPr>
        <w:t>s</w:t>
      </w:r>
      <w:r w:rsidR="00E4326C" w:rsidRPr="00991BAF">
        <w:rPr>
          <w:sz w:val="24"/>
          <w:szCs w:val="24"/>
        </w:rPr>
        <w:t xml:space="preserve"> of revenue, expenditure</w:t>
      </w:r>
      <w:r w:rsidRPr="00991BAF">
        <w:rPr>
          <w:sz w:val="24"/>
          <w:szCs w:val="24"/>
        </w:rPr>
        <w:t xml:space="preserve"> and fiscal balance</w:t>
      </w:r>
      <w:r w:rsidR="00595F62">
        <w:rPr>
          <w:sz w:val="24"/>
          <w:szCs w:val="24"/>
        </w:rPr>
        <w:t xml:space="preserve"> and public debt. </w:t>
      </w:r>
      <w:r w:rsidRPr="00991BAF">
        <w:rPr>
          <w:sz w:val="24"/>
          <w:szCs w:val="24"/>
        </w:rPr>
        <w:t xml:space="preserve"> </w:t>
      </w:r>
    </w:p>
    <w:p w14:paraId="4870CBFB" w14:textId="77777777" w:rsidR="00E4326C" w:rsidRPr="00991BAF" w:rsidRDefault="00E4326C" w:rsidP="00E4326C">
      <w:pPr>
        <w:pStyle w:val="ListParagraph"/>
        <w:jc w:val="both"/>
        <w:rPr>
          <w:sz w:val="24"/>
          <w:szCs w:val="24"/>
        </w:rPr>
      </w:pPr>
    </w:p>
    <w:p w14:paraId="578BD978" w14:textId="29A6A6C7" w:rsidR="00AD3C25" w:rsidRPr="00C40BE7" w:rsidRDefault="003E3692" w:rsidP="00AD3C25">
      <w:pPr>
        <w:jc w:val="both"/>
        <w:rPr>
          <w:sz w:val="24"/>
          <w:szCs w:val="24"/>
        </w:rPr>
      </w:pPr>
      <w:r>
        <w:rPr>
          <w:noProof/>
          <w:lang w:eastAsia="en-GB"/>
        </w:rPr>
        <mc:AlternateContent>
          <mc:Choice Requires="wps">
            <w:drawing>
              <wp:anchor distT="0" distB="0" distL="114300" distR="114300" simplePos="0" relativeHeight="251770880" behindDoc="0" locked="0" layoutInCell="1" allowOverlap="1" wp14:anchorId="6CBDF34E" wp14:editId="1266A28F">
                <wp:simplePos x="0" y="0"/>
                <wp:positionH relativeFrom="column">
                  <wp:posOffset>198783</wp:posOffset>
                </wp:positionH>
                <wp:positionV relativeFrom="paragraph">
                  <wp:posOffset>180367</wp:posOffset>
                </wp:positionV>
                <wp:extent cx="2743200" cy="2753139"/>
                <wp:effectExtent l="0" t="0" r="19050" b="28575"/>
                <wp:wrapNone/>
                <wp:docPr id="492"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53139"/>
                        </a:xfrm>
                        <a:prstGeom prst="rect">
                          <a:avLst/>
                        </a:prstGeom>
                        <a:solidFill>
                          <a:srgbClr val="FFFFFF"/>
                        </a:solidFill>
                        <a:ln w="12700">
                          <a:solidFill>
                            <a:schemeClr val="bg1">
                              <a:lumMod val="100000"/>
                              <a:lumOff val="0"/>
                            </a:schemeClr>
                          </a:solidFill>
                          <a:miter lim="800000"/>
                          <a:headEnd/>
                          <a:tailEnd/>
                        </a:ln>
                      </wps:spPr>
                      <wps:txbx>
                        <w:txbxContent>
                          <w:p w14:paraId="18C6F5A7"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3CAD6DF" w14:textId="77777777" w:rsidR="00CC49D6" w:rsidRPr="0055120D"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7A1DC43" w14:textId="549E7B71" w:rsidR="00CC49D6" w:rsidRPr="00B634D8" w:rsidRDefault="00CC49D6" w:rsidP="001E275A">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France</w:t>
                            </w:r>
                            <w:r w:rsidRPr="00063C5C">
                              <w:rPr>
                                <w:rFonts w:cs="Times New Roman"/>
                                <w:b/>
                                <w:color w:val="215868" w:themeColor="accent5" w:themeShade="80"/>
                              </w:rPr>
                              <w:t xml:space="preserve">: </w:t>
                            </w:r>
                            <w:r>
                              <w:rPr>
                                <w:rFonts w:cs="Times New Roman"/>
                                <w:color w:val="215868" w:themeColor="accent5" w:themeShade="80"/>
                              </w:rPr>
                              <w:t xml:space="preserve">The </w:t>
                            </w:r>
                            <w:r w:rsidRPr="003E3692">
                              <w:rPr>
                                <w:rFonts w:cs="Times New Roman"/>
                                <w:color w:val="215868" w:themeColor="accent5" w:themeShade="80"/>
                              </w:rPr>
                              <w:t xml:space="preserve">Preparatory Budget Report </w:t>
                            </w:r>
                            <w:r w:rsidRPr="003E3692">
                              <w:rPr>
                                <w:rFonts w:cs="Times New Roman"/>
                                <w:i/>
                                <w:color w:val="215868" w:themeColor="accent5" w:themeShade="80"/>
                              </w:rPr>
                              <w:t xml:space="preserve">(Rapport </w:t>
                            </w:r>
                            <w:proofErr w:type="spellStart"/>
                            <w:r w:rsidRPr="003E3692">
                              <w:rPr>
                                <w:rFonts w:cs="Times New Roman"/>
                                <w:i/>
                                <w:color w:val="215868" w:themeColor="accent5" w:themeShade="80"/>
                              </w:rPr>
                              <w:t>préparatoire</w:t>
                            </w:r>
                            <w:proofErr w:type="spellEnd"/>
                            <w:r w:rsidRPr="003E3692">
                              <w:rPr>
                                <w:rFonts w:cs="Times New Roman"/>
                                <w:i/>
                                <w:color w:val="215868" w:themeColor="accent5" w:themeShade="80"/>
                              </w:rPr>
                              <w:t xml:space="preserve"> au </w:t>
                            </w:r>
                            <w:proofErr w:type="spellStart"/>
                            <w:r w:rsidRPr="003E3692">
                              <w:rPr>
                                <w:rFonts w:cs="Times New Roman"/>
                                <w:i/>
                                <w:color w:val="215868" w:themeColor="accent5" w:themeShade="80"/>
                              </w:rPr>
                              <w:t>débat</w:t>
                            </w:r>
                            <w:proofErr w:type="spellEnd"/>
                            <w:r w:rsidRPr="003E3692">
                              <w:rPr>
                                <w:rFonts w:cs="Times New Roman"/>
                                <w:i/>
                                <w:color w:val="215868" w:themeColor="accent5" w:themeShade="80"/>
                              </w:rPr>
                              <w:t xml:space="preserve"> </w:t>
                            </w:r>
                            <w:proofErr w:type="spellStart"/>
                            <w:r w:rsidRPr="003E3692">
                              <w:rPr>
                                <w:rFonts w:cs="Times New Roman"/>
                                <w:i/>
                                <w:color w:val="215868" w:themeColor="accent5" w:themeShade="80"/>
                              </w:rPr>
                              <w:t>d’orientation</w:t>
                            </w:r>
                            <w:proofErr w:type="spellEnd"/>
                            <w:r w:rsidRPr="003E3692">
                              <w:rPr>
                                <w:rFonts w:cs="Times New Roman"/>
                                <w:i/>
                                <w:color w:val="215868" w:themeColor="accent5" w:themeShade="80"/>
                              </w:rPr>
                              <w:t xml:space="preserve"> </w:t>
                            </w:r>
                            <w:proofErr w:type="spellStart"/>
                            <w:r w:rsidRPr="003E3692">
                              <w:rPr>
                                <w:rFonts w:cs="Times New Roman"/>
                                <w:i/>
                                <w:color w:val="215868" w:themeColor="accent5" w:themeShade="80"/>
                              </w:rPr>
                              <w:t>budgétaire</w:t>
                            </w:r>
                            <w:proofErr w:type="spellEnd"/>
                            <w:r w:rsidRPr="003E3692">
                              <w:rPr>
                                <w:rFonts w:cs="Times New Roman"/>
                                <w:i/>
                                <w:color w:val="215868" w:themeColor="accent5" w:themeShade="80"/>
                              </w:rPr>
                              <w:t>,</w:t>
                            </w:r>
                            <w:r w:rsidRPr="003E3692">
                              <w:rPr>
                                <w:rFonts w:cs="Times New Roman"/>
                                <w:color w:val="215868" w:themeColor="accent5" w:themeShade="80"/>
                              </w:rPr>
                              <w:t xml:space="preserve"> DOFP) is presented to the </w:t>
                            </w:r>
                            <w:r>
                              <w:rPr>
                                <w:rFonts w:cs="Times New Roman"/>
                                <w:color w:val="215868" w:themeColor="accent5" w:themeShade="80"/>
                              </w:rPr>
                              <w:t>p</w:t>
                            </w:r>
                            <w:r w:rsidRPr="003E3692">
                              <w:rPr>
                                <w:rFonts w:cs="Times New Roman"/>
                                <w:color w:val="215868" w:themeColor="accent5" w:themeShade="80"/>
                              </w:rPr>
                              <w:t>arliament before June 30th each year. It is a</w:t>
                            </w:r>
                            <w:r>
                              <w:rPr>
                                <w:rFonts w:cs="Times New Roman"/>
                                <w:color w:val="215868" w:themeColor="accent5" w:themeShade="80"/>
                              </w:rPr>
                              <w:t>n important milestone</w:t>
                            </w:r>
                            <w:r w:rsidRPr="003E3692">
                              <w:rPr>
                                <w:rFonts w:cs="Times New Roman"/>
                                <w:color w:val="215868" w:themeColor="accent5" w:themeShade="80"/>
                              </w:rPr>
                              <w:t xml:space="preserve"> </w:t>
                            </w:r>
                            <w:r>
                              <w:rPr>
                                <w:rFonts w:cs="Times New Roman"/>
                                <w:color w:val="215868" w:themeColor="accent5" w:themeShade="80"/>
                              </w:rPr>
                              <w:t xml:space="preserve">prior to </w:t>
                            </w:r>
                            <w:r w:rsidRPr="003E3692">
                              <w:rPr>
                                <w:rFonts w:cs="Times New Roman"/>
                                <w:color w:val="215868" w:themeColor="accent5" w:themeShade="80"/>
                              </w:rPr>
                              <w:t xml:space="preserve">the submission of the Budget Bill to the </w:t>
                            </w:r>
                            <w:r>
                              <w:rPr>
                                <w:rFonts w:cs="Times New Roman"/>
                                <w:color w:val="215868" w:themeColor="accent5" w:themeShade="80"/>
                              </w:rPr>
                              <w:t>p</w:t>
                            </w:r>
                            <w:r w:rsidRPr="003E3692">
                              <w:rPr>
                                <w:rFonts w:cs="Times New Roman"/>
                                <w:color w:val="215868" w:themeColor="accent5" w:themeShade="80"/>
                              </w:rPr>
                              <w:t>arl</w:t>
                            </w:r>
                            <w:r>
                              <w:rPr>
                                <w:rFonts w:cs="Times New Roman"/>
                                <w:color w:val="215868" w:themeColor="accent5" w:themeShade="80"/>
                              </w:rPr>
                              <w:t xml:space="preserve">iament later in the fiscal year. The DOFP </w:t>
                            </w:r>
                            <w:r w:rsidRPr="003E3692">
                              <w:rPr>
                                <w:rFonts w:cs="Times New Roman"/>
                                <w:color w:val="215868" w:themeColor="accent5" w:themeShade="80"/>
                              </w:rPr>
                              <w:t xml:space="preserve">announces to the </w:t>
                            </w:r>
                            <w:r>
                              <w:rPr>
                                <w:rFonts w:cs="Times New Roman"/>
                                <w:color w:val="215868" w:themeColor="accent5" w:themeShade="80"/>
                              </w:rPr>
                              <w:t>p</w:t>
                            </w:r>
                            <w:r w:rsidRPr="003E3692">
                              <w:rPr>
                                <w:rFonts w:cs="Times New Roman"/>
                                <w:color w:val="215868" w:themeColor="accent5" w:themeShade="80"/>
                              </w:rPr>
                              <w:t>arliament</w:t>
                            </w:r>
                            <w:r w:rsidRPr="001E275A">
                              <w:rPr>
                                <w:rFonts w:cs="Times New Roman"/>
                                <w:color w:val="215868" w:themeColor="accent5" w:themeShade="80"/>
                              </w:rPr>
                              <w:t xml:space="preserve"> the main changes to the government’s economic and fiscal policies, expected path of the State’s finances for the next fiscal year and sets provisional ceilings on public expenditure.</w:t>
                            </w:r>
                            <w:r>
                              <w:rPr>
                                <w:rFonts w:cs="Times New Roman"/>
                                <w:color w:val="215868" w:themeColor="accent5" w:themeShade="80"/>
                              </w:rPr>
                              <w:t xml:space="preserve">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8" o:spid="_x0000_s1261" type="#_x0000_t202" style="position:absolute;left:0;text-align:left;margin-left:15.65pt;margin-top:14.2pt;width:3in;height:21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" strokecolor="white [3212]" strokeweight="1pt">
                <v:textbox inset=".5mm">
                  <w:txbxContent>
                    <w:p w14:paraId="18C6F5A7"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3CAD6DF" w14:textId="77777777" w:rsidR="00CC49D6" w:rsidRPr="0055120D"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7A1DC43" w14:textId="549E7B71" w:rsidR="00CC49D6" w:rsidRPr="00B634D8" w:rsidRDefault="00CC49D6" w:rsidP="001E275A">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France</w:t>
                      </w:r>
                      <w:r w:rsidRPr="00063C5C">
                        <w:rPr>
                          <w:rFonts w:cs="Times New Roman"/>
                          <w:b/>
                          <w:color w:val="215868" w:themeColor="accent5" w:themeShade="80"/>
                        </w:rPr>
                        <w:t xml:space="preserve">: </w:t>
                      </w:r>
                      <w:r>
                        <w:rPr>
                          <w:rFonts w:cs="Times New Roman"/>
                          <w:color w:val="215868" w:themeColor="accent5" w:themeShade="80"/>
                        </w:rPr>
                        <w:t xml:space="preserve">The </w:t>
                      </w:r>
                      <w:r w:rsidRPr="003E3692">
                        <w:rPr>
                          <w:rFonts w:cs="Times New Roman"/>
                          <w:color w:val="215868" w:themeColor="accent5" w:themeShade="80"/>
                        </w:rPr>
                        <w:t xml:space="preserve">Preparatory Budget Report </w:t>
                      </w:r>
                      <w:r w:rsidRPr="003E3692">
                        <w:rPr>
                          <w:rFonts w:cs="Times New Roman"/>
                          <w:i/>
                          <w:color w:val="215868" w:themeColor="accent5" w:themeShade="80"/>
                        </w:rPr>
                        <w:t xml:space="preserve">(Rapport </w:t>
                      </w:r>
                      <w:proofErr w:type="spellStart"/>
                      <w:r w:rsidRPr="003E3692">
                        <w:rPr>
                          <w:rFonts w:cs="Times New Roman"/>
                          <w:i/>
                          <w:color w:val="215868" w:themeColor="accent5" w:themeShade="80"/>
                        </w:rPr>
                        <w:t>préparatoire</w:t>
                      </w:r>
                      <w:proofErr w:type="spellEnd"/>
                      <w:r w:rsidRPr="003E3692">
                        <w:rPr>
                          <w:rFonts w:cs="Times New Roman"/>
                          <w:i/>
                          <w:color w:val="215868" w:themeColor="accent5" w:themeShade="80"/>
                        </w:rPr>
                        <w:t xml:space="preserve"> au </w:t>
                      </w:r>
                      <w:proofErr w:type="spellStart"/>
                      <w:r w:rsidRPr="003E3692">
                        <w:rPr>
                          <w:rFonts w:cs="Times New Roman"/>
                          <w:i/>
                          <w:color w:val="215868" w:themeColor="accent5" w:themeShade="80"/>
                        </w:rPr>
                        <w:t>débat</w:t>
                      </w:r>
                      <w:proofErr w:type="spellEnd"/>
                      <w:r w:rsidRPr="003E3692">
                        <w:rPr>
                          <w:rFonts w:cs="Times New Roman"/>
                          <w:i/>
                          <w:color w:val="215868" w:themeColor="accent5" w:themeShade="80"/>
                        </w:rPr>
                        <w:t xml:space="preserve"> </w:t>
                      </w:r>
                      <w:proofErr w:type="spellStart"/>
                      <w:r w:rsidRPr="003E3692">
                        <w:rPr>
                          <w:rFonts w:cs="Times New Roman"/>
                          <w:i/>
                          <w:color w:val="215868" w:themeColor="accent5" w:themeShade="80"/>
                        </w:rPr>
                        <w:t>d’orientation</w:t>
                      </w:r>
                      <w:proofErr w:type="spellEnd"/>
                      <w:r w:rsidRPr="003E3692">
                        <w:rPr>
                          <w:rFonts w:cs="Times New Roman"/>
                          <w:i/>
                          <w:color w:val="215868" w:themeColor="accent5" w:themeShade="80"/>
                        </w:rPr>
                        <w:t xml:space="preserve"> </w:t>
                      </w:r>
                      <w:proofErr w:type="spellStart"/>
                      <w:r w:rsidRPr="003E3692">
                        <w:rPr>
                          <w:rFonts w:cs="Times New Roman"/>
                          <w:i/>
                          <w:color w:val="215868" w:themeColor="accent5" w:themeShade="80"/>
                        </w:rPr>
                        <w:t>budgétaire</w:t>
                      </w:r>
                      <w:proofErr w:type="spellEnd"/>
                      <w:r w:rsidRPr="003E3692">
                        <w:rPr>
                          <w:rFonts w:cs="Times New Roman"/>
                          <w:i/>
                          <w:color w:val="215868" w:themeColor="accent5" w:themeShade="80"/>
                        </w:rPr>
                        <w:t>,</w:t>
                      </w:r>
                      <w:r w:rsidRPr="003E3692">
                        <w:rPr>
                          <w:rFonts w:cs="Times New Roman"/>
                          <w:color w:val="215868" w:themeColor="accent5" w:themeShade="80"/>
                        </w:rPr>
                        <w:t xml:space="preserve"> DOFP) is presented to the </w:t>
                      </w:r>
                      <w:r>
                        <w:rPr>
                          <w:rFonts w:cs="Times New Roman"/>
                          <w:color w:val="215868" w:themeColor="accent5" w:themeShade="80"/>
                        </w:rPr>
                        <w:t>p</w:t>
                      </w:r>
                      <w:r w:rsidRPr="003E3692">
                        <w:rPr>
                          <w:rFonts w:cs="Times New Roman"/>
                          <w:color w:val="215868" w:themeColor="accent5" w:themeShade="80"/>
                        </w:rPr>
                        <w:t>arliament before June 30th each year. It is a</w:t>
                      </w:r>
                      <w:r>
                        <w:rPr>
                          <w:rFonts w:cs="Times New Roman"/>
                          <w:color w:val="215868" w:themeColor="accent5" w:themeShade="80"/>
                        </w:rPr>
                        <w:t>n important milestone</w:t>
                      </w:r>
                      <w:r w:rsidRPr="003E3692">
                        <w:rPr>
                          <w:rFonts w:cs="Times New Roman"/>
                          <w:color w:val="215868" w:themeColor="accent5" w:themeShade="80"/>
                        </w:rPr>
                        <w:t xml:space="preserve"> </w:t>
                      </w:r>
                      <w:r>
                        <w:rPr>
                          <w:rFonts w:cs="Times New Roman"/>
                          <w:color w:val="215868" w:themeColor="accent5" w:themeShade="80"/>
                        </w:rPr>
                        <w:t xml:space="preserve">prior to </w:t>
                      </w:r>
                      <w:r w:rsidRPr="003E3692">
                        <w:rPr>
                          <w:rFonts w:cs="Times New Roman"/>
                          <w:color w:val="215868" w:themeColor="accent5" w:themeShade="80"/>
                        </w:rPr>
                        <w:t xml:space="preserve">the submission of the Budget Bill to the </w:t>
                      </w:r>
                      <w:r>
                        <w:rPr>
                          <w:rFonts w:cs="Times New Roman"/>
                          <w:color w:val="215868" w:themeColor="accent5" w:themeShade="80"/>
                        </w:rPr>
                        <w:t>p</w:t>
                      </w:r>
                      <w:r w:rsidRPr="003E3692">
                        <w:rPr>
                          <w:rFonts w:cs="Times New Roman"/>
                          <w:color w:val="215868" w:themeColor="accent5" w:themeShade="80"/>
                        </w:rPr>
                        <w:t>arl</w:t>
                      </w:r>
                      <w:r>
                        <w:rPr>
                          <w:rFonts w:cs="Times New Roman"/>
                          <w:color w:val="215868" w:themeColor="accent5" w:themeShade="80"/>
                        </w:rPr>
                        <w:t xml:space="preserve">iament later in the fiscal year. The DOFP </w:t>
                      </w:r>
                      <w:r w:rsidRPr="003E3692">
                        <w:rPr>
                          <w:rFonts w:cs="Times New Roman"/>
                          <w:color w:val="215868" w:themeColor="accent5" w:themeShade="80"/>
                        </w:rPr>
                        <w:t xml:space="preserve">announces to the </w:t>
                      </w:r>
                      <w:r>
                        <w:rPr>
                          <w:rFonts w:cs="Times New Roman"/>
                          <w:color w:val="215868" w:themeColor="accent5" w:themeShade="80"/>
                        </w:rPr>
                        <w:t>p</w:t>
                      </w:r>
                      <w:r w:rsidRPr="003E3692">
                        <w:rPr>
                          <w:rFonts w:cs="Times New Roman"/>
                          <w:color w:val="215868" w:themeColor="accent5" w:themeShade="80"/>
                        </w:rPr>
                        <w:t>arliament</w:t>
                      </w:r>
                      <w:r w:rsidRPr="001E275A">
                        <w:rPr>
                          <w:rFonts w:cs="Times New Roman"/>
                          <w:color w:val="215868" w:themeColor="accent5" w:themeShade="80"/>
                        </w:rPr>
                        <w:t xml:space="preserve"> the main changes to the government’s economic and fiscal policies, expected path of the State’s finances for the next fiscal year and sets provisional ceilings on public expenditure.</w:t>
                      </w:r>
                      <w:r>
                        <w:rPr>
                          <w:rFonts w:cs="Times New Roman"/>
                          <w:color w:val="215868" w:themeColor="accent5" w:themeShade="80"/>
                        </w:rPr>
                        <w:t xml:space="preserve"> </w:t>
                      </w:r>
                    </w:p>
                  </w:txbxContent>
                </v:textbox>
              </v:shape>
            </w:pict>
          </mc:Fallback>
        </mc:AlternateContent>
      </w:r>
    </w:p>
    <w:p w14:paraId="2B22B659" w14:textId="1FF2334C" w:rsidR="00AD3C25" w:rsidRPr="00B93E7A" w:rsidRDefault="00AD3C25" w:rsidP="00AD3C25">
      <w:pPr>
        <w:jc w:val="both"/>
        <w:rPr>
          <w:sz w:val="24"/>
          <w:szCs w:val="24"/>
        </w:rPr>
      </w:pPr>
      <w:r>
        <w:rPr>
          <w:noProof/>
          <w:lang w:eastAsia="en-GB"/>
        </w:rPr>
        <mc:AlternateContent>
          <mc:Choice Requires="wps">
            <w:drawing>
              <wp:anchor distT="0" distB="0" distL="114300" distR="114300" simplePos="0" relativeHeight="251769856" behindDoc="0" locked="0" layoutInCell="1" allowOverlap="1" wp14:anchorId="0F94541F" wp14:editId="4C957DE4">
                <wp:simplePos x="0" y="0"/>
                <wp:positionH relativeFrom="column">
                  <wp:posOffset>2653748</wp:posOffset>
                </wp:positionH>
                <wp:positionV relativeFrom="paragraph">
                  <wp:posOffset>24130</wp:posOffset>
                </wp:positionV>
                <wp:extent cx="3125470" cy="2722908"/>
                <wp:effectExtent l="0" t="0" r="17780" b="2032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722908"/>
                        </a:xfrm>
                        <a:prstGeom prst="rect">
                          <a:avLst/>
                        </a:prstGeom>
                        <a:solidFill>
                          <a:srgbClr val="FFFFFF"/>
                        </a:solidFill>
                        <a:ln w="9525">
                          <a:solidFill>
                            <a:schemeClr val="bg1">
                              <a:lumMod val="100000"/>
                              <a:lumOff val="0"/>
                            </a:schemeClr>
                          </a:solidFill>
                          <a:miter lim="800000"/>
                          <a:headEnd/>
                          <a:tailEnd/>
                        </a:ln>
                      </wps:spPr>
                      <wps:txbx>
                        <w:txbxContent>
                          <w:p w14:paraId="651F3A0C"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A02C3CF" w14:textId="77777777" w:rsidR="00CC49D6" w:rsidRPr="0055120D" w:rsidRDefault="00CC49D6" w:rsidP="00AD3C25">
                            <w:pPr>
                              <w:shd w:val="clear" w:color="auto" w:fill="FDE9D9" w:themeFill="accent6" w:themeFillTint="33"/>
                              <w:spacing w:before="120" w:after="120"/>
                              <w:ind w:left="360"/>
                              <w:contextualSpacing/>
                              <w:jc w:val="both"/>
                              <w:rPr>
                                <w:rFonts w:cs="Times New Roman"/>
                                <w:b/>
                                <w:bCs/>
                                <w:color w:val="984806" w:themeColor="accent6" w:themeShade="80"/>
                                <w:lang w:eastAsia="en-GB"/>
                              </w:rPr>
                            </w:pPr>
                          </w:p>
                          <w:p w14:paraId="571EDA27"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2AF5E963"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55A3F10B" w14:textId="1BC14790"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BFA0ECB" wp14:editId="23165BAA">
                                  <wp:extent cx="1466850" cy="19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4</w:t>
                            </w:r>
                          </w:p>
                          <w:p w14:paraId="76836413"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29A3326D" w14:textId="74D24D4C"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vertAlign w:val="superscript"/>
                                <w:lang w:eastAsia="en-GB"/>
                              </w:rPr>
                            </w:pPr>
                            <w:r>
                              <w:rPr>
                                <w:rFonts w:ascii="Calibri" w:hAnsi="Calibri" w:cs="Times New Roman"/>
                                <w:noProof/>
                                <w:color w:val="984806" w:themeColor="accent6" w:themeShade="80"/>
                                <w:lang w:eastAsia="en-GB"/>
                              </w:rPr>
                              <w:drawing>
                                <wp:inline distT="0" distB="0" distL="0" distR="0" wp14:anchorId="42EC444F" wp14:editId="7D057385">
                                  <wp:extent cx="1616075" cy="2127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54-58</w:t>
                            </w:r>
                          </w:p>
                          <w:p w14:paraId="7EE337AA"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3DC98535" w14:textId="77777777" w:rsidR="00CC49D6" w:rsidRPr="00402902"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0D631BE6"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cs="Times New Roman"/>
                                <w:noProof/>
                                <w:color w:val="984806" w:themeColor="accent6" w:themeShade="80"/>
                                <w:lang w:eastAsia="en-GB"/>
                              </w:rPr>
                              <w:drawing>
                                <wp:inline distT="0" distB="0" distL="0" distR="0" wp14:anchorId="32B828ED" wp14:editId="5E06D7A0">
                                  <wp:extent cx="1505585" cy="200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200660"/>
                                          </a:xfrm>
                                          <a:prstGeom prst="rect">
                                            <a:avLst/>
                                          </a:prstGeom>
                                          <a:noFill/>
                                          <a:ln>
                                            <a:noFill/>
                                          </a:ln>
                                        </pic:spPr>
                                      </pic:pic>
                                    </a:graphicData>
                                  </a:graphic>
                                </wp:inline>
                              </w:drawing>
                            </w:r>
                            <w:r w:rsidRPr="00E4326C">
                              <w:rPr>
                                <w:rFonts w:cs="Times New Roman"/>
                                <w:color w:val="984806" w:themeColor="accent6" w:themeShade="80"/>
                              </w:rPr>
                              <w:t xml:space="preserve"> </w:t>
                            </w:r>
                            <w:r w:rsidRPr="00BD273F">
                              <w:rPr>
                                <w:rFonts w:ascii="Calibri" w:hAnsi="Calibri" w:cs="Times New Roman"/>
                                <w:color w:val="984806" w:themeColor="accent6" w:themeShade="80"/>
                                <w:position w:val="8"/>
                                <w:lang w:eastAsia="en-GB"/>
                              </w:rPr>
                              <w:t>1.2</w:t>
                            </w:r>
                          </w:p>
                          <w:p w14:paraId="35C96C09"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3264FC94" w14:textId="0A918566" w:rsidR="00CC49D6" w:rsidRDefault="00CC49D6" w:rsidP="00E12469">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r>
                              <w:rPr>
                                <w:rFonts w:ascii="Calibri" w:hAnsi="Calibri" w:cs="Times New Roman"/>
                                <w:color w:val="984806" w:themeColor="accent6" w:themeShade="80"/>
                                <w:lang w:eastAsia="en-GB"/>
                              </w:rPr>
                              <w:t xml:space="preserve"> </w:t>
                            </w:r>
                            <w:r>
                              <w:rPr>
                                <w:rFonts w:ascii="Calibri" w:hAnsi="Calibri" w:cs="Times New Roman"/>
                                <w:noProof/>
                                <w:color w:val="984806" w:themeColor="accent6" w:themeShade="80"/>
                                <w:lang w:eastAsia="en-GB"/>
                              </w:rPr>
                              <w:drawing>
                                <wp:inline distT="0" distB="0" distL="0" distR="0" wp14:anchorId="3B385683" wp14:editId="2C8F443A">
                                  <wp:extent cx="516255" cy="199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PI-5, 9, 14-17</w:t>
                            </w:r>
                          </w:p>
                          <w:p w14:paraId="673A8750"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3EF8BC6D" w14:textId="77777777" w:rsidR="00CC49D6" w:rsidRPr="00C40BE7"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24550A82" w14:textId="77777777" w:rsidR="00CC49D6" w:rsidRPr="00E4326C"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6D80D45F"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p>
                          <w:p w14:paraId="026034BB"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p>
                          <w:p w14:paraId="3FD392EB" w14:textId="77777777" w:rsidR="00CC49D6" w:rsidRPr="00C6180B"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262" type="#_x0000_t202" style="position:absolute;left:0;text-align:left;margin-left:208.95pt;margin-top:1.9pt;width:246.1pt;height:2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" strokecolor="white [3212]">
                <v:textbox inset=".5mm">
                  <w:txbxContent>
                    <w:p w14:paraId="651F3A0C"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A02C3CF" w14:textId="77777777" w:rsidR="00CC49D6" w:rsidRPr="0055120D" w:rsidRDefault="00CC49D6" w:rsidP="00AD3C25">
                      <w:pPr>
                        <w:shd w:val="clear" w:color="auto" w:fill="FDE9D9" w:themeFill="accent6" w:themeFillTint="33"/>
                        <w:spacing w:before="120" w:after="120"/>
                        <w:ind w:left="360"/>
                        <w:contextualSpacing/>
                        <w:jc w:val="both"/>
                        <w:rPr>
                          <w:rFonts w:cs="Times New Roman"/>
                          <w:b/>
                          <w:bCs/>
                          <w:color w:val="984806" w:themeColor="accent6" w:themeShade="80"/>
                          <w:lang w:eastAsia="en-GB"/>
                        </w:rPr>
                      </w:pPr>
                    </w:p>
                    <w:p w14:paraId="571EDA27"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2AF5E963"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55A3F10B" w14:textId="1BC14790"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BFA0ECB" wp14:editId="23165BAA">
                            <wp:extent cx="1466850" cy="19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4</w:t>
                      </w:r>
                    </w:p>
                    <w:p w14:paraId="76836413"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29A3326D" w14:textId="74D24D4C"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vertAlign w:val="superscript"/>
                          <w:lang w:eastAsia="en-GB"/>
                        </w:rPr>
                      </w:pPr>
                      <w:r>
                        <w:rPr>
                          <w:rFonts w:ascii="Calibri" w:hAnsi="Calibri" w:cs="Times New Roman"/>
                          <w:noProof/>
                          <w:color w:val="984806" w:themeColor="accent6" w:themeShade="80"/>
                          <w:lang w:eastAsia="en-GB"/>
                        </w:rPr>
                        <w:drawing>
                          <wp:inline distT="0" distB="0" distL="0" distR="0" wp14:anchorId="42EC444F" wp14:editId="7D057385">
                            <wp:extent cx="1616075" cy="2127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54-58</w:t>
                      </w:r>
                    </w:p>
                    <w:p w14:paraId="7EE337AA"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3DC98535" w14:textId="77777777" w:rsidR="00CC49D6" w:rsidRPr="00402902"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0D631BE6"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cs="Times New Roman"/>
                          <w:noProof/>
                          <w:color w:val="984806" w:themeColor="accent6" w:themeShade="80"/>
                          <w:lang w:eastAsia="en-GB"/>
                        </w:rPr>
                        <w:drawing>
                          <wp:inline distT="0" distB="0" distL="0" distR="0" wp14:anchorId="32B828ED" wp14:editId="5E06D7A0">
                            <wp:extent cx="1505585" cy="200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5585" cy="200660"/>
                                    </a:xfrm>
                                    <a:prstGeom prst="rect">
                                      <a:avLst/>
                                    </a:prstGeom>
                                    <a:noFill/>
                                    <a:ln>
                                      <a:noFill/>
                                    </a:ln>
                                  </pic:spPr>
                                </pic:pic>
                              </a:graphicData>
                            </a:graphic>
                          </wp:inline>
                        </w:drawing>
                      </w:r>
                      <w:r w:rsidRPr="00E4326C">
                        <w:rPr>
                          <w:rFonts w:cs="Times New Roman"/>
                          <w:color w:val="984806" w:themeColor="accent6" w:themeShade="80"/>
                        </w:rPr>
                        <w:t xml:space="preserve"> </w:t>
                      </w:r>
                      <w:r w:rsidRPr="00BD273F">
                        <w:rPr>
                          <w:rFonts w:ascii="Calibri" w:hAnsi="Calibri" w:cs="Times New Roman"/>
                          <w:color w:val="984806" w:themeColor="accent6" w:themeShade="80"/>
                          <w:position w:val="8"/>
                          <w:lang w:eastAsia="en-GB"/>
                        </w:rPr>
                        <w:t>1.2</w:t>
                      </w:r>
                    </w:p>
                    <w:p w14:paraId="35C96C09"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3264FC94" w14:textId="0A918566" w:rsidR="00CC49D6" w:rsidRDefault="00CC49D6" w:rsidP="00E12469">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r>
                        <w:rPr>
                          <w:rFonts w:ascii="Calibri" w:hAnsi="Calibri" w:cs="Times New Roman"/>
                          <w:color w:val="984806" w:themeColor="accent6" w:themeShade="80"/>
                          <w:lang w:eastAsia="en-GB"/>
                        </w:rPr>
                        <w:t xml:space="preserve"> </w:t>
                      </w:r>
                      <w:r>
                        <w:rPr>
                          <w:rFonts w:ascii="Calibri" w:hAnsi="Calibri" w:cs="Times New Roman"/>
                          <w:noProof/>
                          <w:color w:val="984806" w:themeColor="accent6" w:themeShade="80"/>
                          <w:lang w:eastAsia="en-GB"/>
                        </w:rPr>
                        <w:drawing>
                          <wp:inline distT="0" distB="0" distL="0" distR="0" wp14:anchorId="3B385683" wp14:editId="2C8F443A">
                            <wp:extent cx="516255" cy="199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PI-5, 9, 14-17</w:t>
                      </w:r>
                    </w:p>
                    <w:p w14:paraId="673A8750"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3EF8BC6D" w14:textId="77777777" w:rsidR="00CC49D6" w:rsidRPr="00C40BE7"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24550A82" w14:textId="77777777" w:rsidR="00CC49D6" w:rsidRPr="00E4326C"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4"/>
                          <w:szCs w:val="4"/>
                          <w:lang w:eastAsia="en-GB"/>
                        </w:rPr>
                      </w:pPr>
                    </w:p>
                    <w:p w14:paraId="6D80D45F"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p>
                    <w:p w14:paraId="026034BB"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p>
                    <w:p w14:paraId="3FD392EB" w14:textId="77777777" w:rsidR="00CC49D6" w:rsidRPr="00C6180B"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v:textbox>
              </v:shape>
            </w:pict>
          </mc:Fallback>
        </mc:AlternateContent>
      </w:r>
    </w:p>
    <w:p w14:paraId="6DBA416E" w14:textId="77777777" w:rsidR="00AD3C25" w:rsidRDefault="00AD3C25" w:rsidP="00AD3C25">
      <w:pPr>
        <w:rPr>
          <w:rFonts w:asciiTheme="majorHAnsi" w:hAnsiTheme="majorHAnsi"/>
          <w:b/>
          <w:color w:val="0070C0"/>
          <w:sz w:val="24"/>
          <w:szCs w:val="24"/>
          <w:shd w:val="clear" w:color="auto" w:fill="FFFFFF" w:themeFill="background1"/>
        </w:rPr>
      </w:pPr>
    </w:p>
    <w:p w14:paraId="1D6D15A5" w14:textId="77777777" w:rsidR="00AD3C25" w:rsidRDefault="00AD3C25" w:rsidP="00AD3C25">
      <w:pPr>
        <w:rPr>
          <w:rFonts w:asciiTheme="majorHAnsi" w:hAnsiTheme="majorHAnsi"/>
          <w:b/>
          <w:color w:val="0070C0"/>
          <w:sz w:val="24"/>
          <w:szCs w:val="24"/>
          <w:shd w:val="clear" w:color="auto" w:fill="FFFFFF" w:themeFill="background1"/>
        </w:rPr>
      </w:pPr>
    </w:p>
    <w:p w14:paraId="7CE41801" w14:textId="77777777" w:rsidR="00AD3C25" w:rsidRDefault="00AD3C25" w:rsidP="00AD3C25">
      <w:pPr>
        <w:rPr>
          <w:rFonts w:asciiTheme="majorHAnsi" w:hAnsiTheme="majorHAnsi"/>
          <w:b/>
          <w:color w:val="0070C0"/>
          <w:sz w:val="24"/>
          <w:szCs w:val="24"/>
          <w:shd w:val="clear" w:color="auto" w:fill="FFFFFF" w:themeFill="background1"/>
        </w:rPr>
      </w:pPr>
    </w:p>
    <w:p w14:paraId="5579DFFD" w14:textId="77777777" w:rsidR="00AD3C25" w:rsidRDefault="00AD3C25" w:rsidP="00AD3C25">
      <w:pPr>
        <w:rPr>
          <w:rFonts w:asciiTheme="majorHAnsi" w:hAnsiTheme="majorHAnsi"/>
          <w:b/>
          <w:color w:val="0070C0"/>
          <w:sz w:val="24"/>
          <w:szCs w:val="24"/>
          <w:shd w:val="clear" w:color="auto" w:fill="FFFFFF" w:themeFill="background1"/>
        </w:rPr>
      </w:pPr>
    </w:p>
    <w:p w14:paraId="3F92CFE4" w14:textId="77777777" w:rsidR="00AD3C25" w:rsidRDefault="00AD3C25" w:rsidP="00AD3C25">
      <w:pPr>
        <w:rPr>
          <w:rFonts w:asciiTheme="majorHAnsi" w:hAnsiTheme="majorHAnsi"/>
          <w:b/>
          <w:color w:val="0070C0"/>
          <w:sz w:val="24"/>
          <w:szCs w:val="24"/>
          <w:shd w:val="clear" w:color="auto" w:fill="FFFFFF" w:themeFill="background1"/>
        </w:rPr>
      </w:pPr>
    </w:p>
    <w:p w14:paraId="7E3E35A4" w14:textId="77777777" w:rsidR="00AD3C25" w:rsidRDefault="00AD3C25" w:rsidP="00AD3C25">
      <w:pPr>
        <w:rPr>
          <w:rFonts w:asciiTheme="majorHAnsi" w:hAnsiTheme="majorHAnsi"/>
          <w:b/>
          <w:color w:val="0070C0"/>
          <w:sz w:val="24"/>
          <w:szCs w:val="24"/>
          <w:shd w:val="clear" w:color="auto" w:fill="FFFFFF" w:themeFill="background1"/>
        </w:rPr>
      </w:pPr>
    </w:p>
    <w:p w14:paraId="339CD049" w14:textId="77777777" w:rsidR="00AD3C25" w:rsidRDefault="00AD3C25" w:rsidP="00AD3C25">
      <w:pPr>
        <w:rPr>
          <w:rFonts w:asciiTheme="majorHAnsi" w:hAnsiTheme="majorHAnsi"/>
          <w:b/>
          <w:color w:val="0070C0"/>
          <w:sz w:val="24"/>
          <w:szCs w:val="24"/>
          <w:shd w:val="clear" w:color="auto" w:fill="FFFFFF" w:themeFill="background1"/>
        </w:rPr>
      </w:pPr>
    </w:p>
    <w:p w14:paraId="21EF562A" w14:textId="77777777" w:rsidR="00AD3C25" w:rsidRDefault="00AD3C25" w:rsidP="00AD3C25">
      <w:pPr>
        <w:rPr>
          <w:rFonts w:asciiTheme="majorHAnsi" w:hAnsiTheme="majorHAnsi"/>
          <w:b/>
          <w:color w:val="0070C0"/>
          <w:sz w:val="24"/>
          <w:szCs w:val="24"/>
          <w:shd w:val="clear" w:color="auto" w:fill="FFFFFF" w:themeFill="background1"/>
        </w:rPr>
      </w:pPr>
    </w:p>
    <w:p w14:paraId="75C95455" w14:textId="77777777" w:rsidR="00AD3C25" w:rsidRDefault="00AD3C25" w:rsidP="00AD3C25">
      <w:pPr>
        <w:rPr>
          <w:rFonts w:asciiTheme="majorHAnsi" w:hAnsiTheme="majorHAnsi"/>
          <w:b/>
          <w:color w:val="0070C0"/>
          <w:sz w:val="24"/>
          <w:szCs w:val="24"/>
          <w:shd w:val="clear" w:color="auto" w:fill="FFFFFF" w:themeFill="background1"/>
        </w:rPr>
      </w:pPr>
    </w:p>
    <w:p w14:paraId="2B069217" w14:textId="77777777" w:rsidR="003E3692" w:rsidRDefault="003E3692" w:rsidP="00AD3C25">
      <w:pPr>
        <w:rPr>
          <w:rFonts w:asciiTheme="majorHAnsi" w:hAnsiTheme="majorHAnsi"/>
          <w:b/>
          <w:color w:val="0070C0"/>
          <w:sz w:val="24"/>
          <w:szCs w:val="24"/>
          <w:shd w:val="clear" w:color="auto" w:fill="FFFFFF" w:themeFill="background1"/>
        </w:rPr>
      </w:pPr>
    </w:p>
    <w:p w14:paraId="361F51A0" w14:textId="77777777" w:rsidR="003E3692" w:rsidRDefault="003E3692" w:rsidP="00AD3C25">
      <w:pPr>
        <w:rPr>
          <w:rFonts w:asciiTheme="majorHAnsi" w:hAnsiTheme="majorHAnsi"/>
          <w:b/>
          <w:color w:val="0070C0"/>
          <w:sz w:val="24"/>
          <w:szCs w:val="24"/>
          <w:shd w:val="clear" w:color="auto" w:fill="FFFFFF" w:themeFill="background1"/>
        </w:rPr>
      </w:pPr>
    </w:p>
    <w:p w14:paraId="1E0B5F22" w14:textId="77777777" w:rsidR="001E275A" w:rsidRDefault="001E275A" w:rsidP="00AD3C25">
      <w:pPr>
        <w:rPr>
          <w:rFonts w:asciiTheme="majorHAnsi" w:hAnsiTheme="majorHAnsi"/>
          <w:b/>
          <w:color w:val="0070C0"/>
          <w:sz w:val="24"/>
          <w:szCs w:val="24"/>
          <w:shd w:val="clear" w:color="auto" w:fill="FFFFFF" w:themeFill="background1"/>
        </w:rPr>
      </w:pPr>
    </w:p>
    <w:p w14:paraId="6E75FCB8" w14:textId="77777777" w:rsidR="001E275A" w:rsidRDefault="001E275A" w:rsidP="00AD3C25">
      <w:pPr>
        <w:rPr>
          <w:rFonts w:asciiTheme="majorHAnsi" w:hAnsiTheme="majorHAnsi"/>
          <w:b/>
          <w:color w:val="0070C0"/>
          <w:sz w:val="24"/>
          <w:szCs w:val="24"/>
          <w:shd w:val="clear" w:color="auto" w:fill="FFFFFF" w:themeFill="background1"/>
        </w:rPr>
      </w:pPr>
    </w:p>
    <w:p w14:paraId="3F6D057F" w14:textId="77777777" w:rsidR="001E275A" w:rsidRDefault="001E275A" w:rsidP="00AD3C25">
      <w:pPr>
        <w:rPr>
          <w:rFonts w:asciiTheme="majorHAnsi" w:hAnsiTheme="majorHAnsi"/>
          <w:b/>
          <w:color w:val="0070C0"/>
          <w:sz w:val="24"/>
          <w:szCs w:val="24"/>
          <w:shd w:val="clear" w:color="auto" w:fill="FFFFFF" w:themeFill="background1"/>
        </w:rPr>
      </w:pPr>
    </w:p>
    <w:p w14:paraId="3BE03683" w14:textId="77777777" w:rsidR="00AD3C25" w:rsidRDefault="00AD3C25" w:rsidP="00AD3C25">
      <w:pPr>
        <w:jc w:val="both"/>
        <w:rPr>
          <w:b/>
          <w:color w:val="0070C0"/>
          <w:sz w:val="24"/>
          <w:szCs w:val="24"/>
          <w:shd w:val="clear" w:color="auto" w:fill="FFFFFF" w:themeFill="background1"/>
        </w:rPr>
      </w:pPr>
      <w:r w:rsidRPr="00585BE3">
        <w:rPr>
          <w:b/>
          <w:color w:val="0070C0"/>
          <w:sz w:val="24"/>
          <w:szCs w:val="24"/>
          <w:shd w:val="clear" w:color="auto" w:fill="FFFFFF" w:themeFill="background1"/>
        </w:rPr>
        <w:t>_____________________________________________</w:t>
      </w:r>
      <w:r>
        <w:rPr>
          <w:b/>
          <w:color w:val="0070C0"/>
          <w:sz w:val="24"/>
          <w:szCs w:val="24"/>
          <w:shd w:val="clear" w:color="auto" w:fill="FFFFFF" w:themeFill="background1"/>
        </w:rPr>
        <w:t>______________________________</w:t>
      </w:r>
    </w:p>
    <w:p w14:paraId="1D08E327" w14:textId="77777777" w:rsidR="00AD3C25" w:rsidRDefault="00AD3C25">
      <w:pPr>
        <w:rPr>
          <w:b/>
          <w:color w:val="0070C0"/>
          <w:sz w:val="24"/>
          <w:szCs w:val="24"/>
          <w:shd w:val="clear" w:color="auto" w:fill="FFFFFF" w:themeFill="background1"/>
        </w:rPr>
      </w:pPr>
      <w:r>
        <w:rPr>
          <w:b/>
          <w:color w:val="0070C0"/>
          <w:sz w:val="24"/>
          <w:szCs w:val="24"/>
          <w:shd w:val="clear" w:color="auto" w:fill="FFFFFF" w:themeFill="background1"/>
        </w:rPr>
        <w:br w:type="page"/>
      </w:r>
    </w:p>
    <w:p w14:paraId="1E7C6269" w14:textId="4C284F78" w:rsidR="00B9278B" w:rsidRPr="00991BAF" w:rsidRDefault="00E4326C" w:rsidP="00AD3C25">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A.2</w:t>
      </w:r>
      <w:r w:rsidRPr="00991BAF">
        <w:rPr>
          <w:rFonts w:asciiTheme="majorHAnsi" w:hAnsiTheme="majorHAnsi"/>
          <w:b/>
          <w:color w:val="0070C0"/>
          <w:sz w:val="24"/>
          <w:szCs w:val="24"/>
          <w:shd w:val="clear" w:color="auto" w:fill="FFFFFF" w:themeFill="background1"/>
        </w:rPr>
        <w:t xml:space="preserve"> </w:t>
      </w:r>
      <w:r w:rsidRPr="00991BAF">
        <w:rPr>
          <w:rFonts w:asciiTheme="majorHAnsi" w:hAnsiTheme="majorHAnsi"/>
          <w:sz w:val="24"/>
          <w:szCs w:val="24"/>
          <w:shd w:val="clear" w:color="auto" w:fill="FFFFFF" w:themeFill="background1"/>
        </w:rPr>
        <w:t>The executive’s</w:t>
      </w:r>
      <w:r w:rsidRPr="00991BAF">
        <w:rPr>
          <w:rFonts w:asciiTheme="majorHAnsi" w:hAnsiTheme="majorHAnsi"/>
          <w:b/>
          <w:color w:val="0070C0"/>
          <w:sz w:val="24"/>
          <w:szCs w:val="24"/>
          <w:shd w:val="clear" w:color="auto" w:fill="FFFFFF" w:themeFill="background1"/>
        </w:rPr>
        <w:t xml:space="preserve"> </w:t>
      </w:r>
      <w:r w:rsidRPr="00991BAF">
        <w:rPr>
          <w:rFonts w:asciiTheme="majorHAnsi" w:hAnsiTheme="majorHAnsi"/>
          <w:b/>
          <w:color w:val="548DD4" w:themeColor="text2" w:themeTint="99"/>
          <w:sz w:val="24"/>
          <w:szCs w:val="24"/>
          <w:shd w:val="clear" w:color="auto" w:fill="FFFFFF" w:themeFill="background1"/>
        </w:rPr>
        <w:t>budget proposal (or draft budget)</w:t>
      </w:r>
      <w:r w:rsidRPr="00991BAF">
        <w:rPr>
          <w:b/>
          <w:color w:val="0070C0"/>
          <w:sz w:val="24"/>
          <w:szCs w:val="24"/>
          <w:shd w:val="clear" w:color="auto" w:fill="FFFFFF" w:themeFill="background1"/>
        </w:rPr>
        <w:t xml:space="preserve"> </w:t>
      </w:r>
      <w:r w:rsidRPr="00991BAF">
        <w:rPr>
          <w:sz w:val="24"/>
          <w:szCs w:val="24"/>
        </w:rPr>
        <w:t xml:space="preserve">is a comprehensive document (or set </w:t>
      </w:r>
      <w:r w:rsidRPr="00991BAF">
        <w:rPr>
          <w:color w:val="000000" w:themeColor="text1"/>
          <w:sz w:val="24"/>
          <w:szCs w:val="24"/>
        </w:rPr>
        <w:t xml:space="preserve">of documents) that specifies the government’s plans for the forthcoming year, and is submitted by the government to parliament for approval. </w:t>
      </w:r>
      <w:r w:rsidR="008E2410" w:rsidRPr="00991BAF">
        <w:rPr>
          <w:color w:val="000000" w:themeColor="text1"/>
          <w:sz w:val="24"/>
          <w:szCs w:val="24"/>
        </w:rPr>
        <w:t>The budget is a key instrument of public policy, and so it is appropriate that this document is clear and accessible, and that it receive</w:t>
      </w:r>
      <w:r w:rsidR="00A05ED8">
        <w:rPr>
          <w:color w:val="000000" w:themeColor="text1"/>
          <w:sz w:val="24"/>
          <w:szCs w:val="24"/>
        </w:rPr>
        <w:t>s</w:t>
      </w:r>
      <w:r w:rsidR="008E2410" w:rsidRPr="00991BAF">
        <w:rPr>
          <w:color w:val="000000" w:themeColor="text1"/>
          <w:sz w:val="24"/>
          <w:szCs w:val="24"/>
        </w:rPr>
        <w:t xml:space="preserve"> thorough, meaningful scrutiny by public and parliament. </w:t>
      </w:r>
    </w:p>
    <w:p w14:paraId="24D818E8" w14:textId="77777777" w:rsidR="00FB07B6" w:rsidRPr="00991BAF" w:rsidRDefault="00FB07B6" w:rsidP="00E4326C">
      <w:pPr>
        <w:jc w:val="both"/>
        <w:rPr>
          <w:color w:val="000000" w:themeColor="text1"/>
          <w:sz w:val="24"/>
          <w:szCs w:val="24"/>
        </w:rPr>
      </w:pPr>
    </w:p>
    <w:p w14:paraId="1140500E" w14:textId="77777777" w:rsidR="00E4326C" w:rsidRPr="00991BAF" w:rsidRDefault="001B7B01" w:rsidP="00E4326C">
      <w:pPr>
        <w:jc w:val="both"/>
        <w:rPr>
          <w:color w:val="000000" w:themeColor="text1"/>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sz w:val="24"/>
          <w:szCs w:val="24"/>
        </w:rPr>
        <w:t xml:space="preserve"> are that </w:t>
      </w:r>
      <w:r w:rsidR="00E4326C" w:rsidRPr="00991BAF">
        <w:rPr>
          <w:color w:val="000000" w:themeColor="text1"/>
          <w:sz w:val="24"/>
          <w:szCs w:val="24"/>
        </w:rPr>
        <w:t>th</w:t>
      </w:r>
      <w:r w:rsidR="00CB10C3" w:rsidRPr="00991BAF">
        <w:rPr>
          <w:color w:val="000000" w:themeColor="text1"/>
          <w:sz w:val="24"/>
          <w:szCs w:val="24"/>
        </w:rPr>
        <w:t xml:space="preserve">e budget proposal </w:t>
      </w:r>
      <w:r w:rsidR="001F755B" w:rsidRPr="00991BAF">
        <w:rPr>
          <w:color w:val="000000" w:themeColor="text1"/>
          <w:sz w:val="24"/>
          <w:szCs w:val="24"/>
        </w:rPr>
        <w:t>should:</w:t>
      </w:r>
    </w:p>
    <w:p w14:paraId="6B4BDF68" w14:textId="045A736F" w:rsidR="00E4326C" w:rsidRPr="00991BAF" w:rsidRDefault="00E4326C" w:rsidP="00087037">
      <w:pPr>
        <w:pStyle w:val="ListParagraph"/>
        <w:numPr>
          <w:ilvl w:val="0"/>
          <w:numId w:val="1"/>
        </w:numPr>
        <w:spacing w:before="120" w:after="120"/>
        <w:ind w:left="714" w:hanging="357"/>
        <w:contextualSpacing w:val="0"/>
        <w:jc w:val="both"/>
        <w:rPr>
          <w:sz w:val="24"/>
          <w:szCs w:val="24"/>
          <w:u w:val="single"/>
        </w:rPr>
      </w:pPr>
      <w:r w:rsidRPr="00991BAF">
        <w:rPr>
          <w:color w:val="000000" w:themeColor="text1"/>
          <w:sz w:val="24"/>
          <w:szCs w:val="24"/>
        </w:rPr>
        <w:t>be submitted in good time to allow for proper review by parliament</w:t>
      </w:r>
      <w:r w:rsidR="00DA31FD">
        <w:rPr>
          <w:color w:val="000000" w:themeColor="text1"/>
          <w:sz w:val="24"/>
          <w:szCs w:val="24"/>
        </w:rPr>
        <w:t xml:space="preserve"> (see </w:t>
      </w:r>
      <w:r w:rsidR="00DA31FD" w:rsidRPr="00DA31FD">
        <w:rPr>
          <w:rFonts w:asciiTheme="majorHAnsi" w:hAnsiTheme="majorHAnsi"/>
          <w:b/>
          <w:color w:val="548DD4" w:themeColor="text2" w:themeTint="99"/>
          <w:sz w:val="24"/>
          <w:szCs w:val="24"/>
          <w:shd w:val="clear" w:color="auto" w:fill="FFFFFF" w:themeFill="background1"/>
        </w:rPr>
        <w:t>C.3</w:t>
      </w:r>
      <w:r w:rsidR="00DA31FD">
        <w:rPr>
          <w:color w:val="000000" w:themeColor="text1"/>
          <w:sz w:val="24"/>
          <w:szCs w:val="24"/>
        </w:rPr>
        <w:t xml:space="preserve">) </w:t>
      </w:r>
    </w:p>
    <w:p w14:paraId="58C68D12" w14:textId="13BBB5CC" w:rsidR="0055120D" w:rsidRPr="00991BAF" w:rsidRDefault="0055120D" w:rsidP="00087037">
      <w:pPr>
        <w:pStyle w:val="ListParagraph"/>
        <w:numPr>
          <w:ilvl w:val="0"/>
          <w:numId w:val="1"/>
        </w:numPr>
        <w:spacing w:before="120" w:after="120"/>
        <w:ind w:left="714" w:hanging="357"/>
        <w:contextualSpacing w:val="0"/>
        <w:jc w:val="both"/>
        <w:rPr>
          <w:sz w:val="24"/>
          <w:szCs w:val="24"/>
        </w:rPr>
      </w:pPr>
      <w:r w:rsidRPr="00991BAF">
        <w:rPr>
          <w:sz w:val="24"/>
          <w:szCs w:val="24"/>
        </w:rPr>
        <w:t xml:space="preserve">show the government’s objectives for fiscal policy, and </w:t>
      </w:r>
      <w:r w:rsidR="00595F62">
        <w:rPr>
          <w:sz w:val="24"/>
          <w:szCs w:val="24"/>
        </w:rPr>
        <w:t>priorities</w:t>
      </w:r>
      <w:r w:rsidR="00595F62" w:rsidRPr="00991BAF">
        <w:rPr>
          <w:sz w:val="24"/>
          <w:szCs w:val="24"/>
        </w:rPr>
        <w:t xml:space="preserve"> </w:t>
      </w:r>
      <w:r w:rsidRPr="00991BAF">
        <w:rPr>
          <w:sz w:val="24"/>
          <w:szCs w:val="24"/>
        </w:rPr>
        <w:t xml:space="preserve">for expenditure and revenue policy, in the year ahead and over the medium term </w:t>
      </w:r>
    </w:p>
    <w:p w14:paraId="541EC1C8" w14:textId="233A101A" w:rsidR="00E4326C" w:rsidRPr="00991BAF" w:rsidRDefault="00840E2B" w:rsidP="00EA5D9F">
      <w:pPr>
        <w:pStyle w:val="ListParagraph"/>
        <w:numPr>
          <w:ilvl w:val="0"/>
          <w:numId w:val="1"/>
        </w:numPr>
        <w:spacing w:before="120" w:after="120"/>
        <w:ind w:left="714" w:hanging="357"/>
        <w:contextualSpacing w:val="0"/>
        <w:jc w:val="both"/>
        <w:rPr>
          <w:color w:val="000000" w:themeColor="text1"/>
          <w:sz w:val="24"/>
          <w:szCs w:val="24"/>
        </w:rPr>
      </w:pPr>
      <w:r w:rsidRPr="00991BAF">
        <w:rPr>
          <w:color w:val="000000" w:themeColor="text1"/>
          <w:sz w:val="24"/>
          <w:szCs w:val="24"/>
        </w:rPr>
        <w:t xml:space="preserve">use </w:t>
      </w:r>
      <w:r w:rsidR="00595F62">
        <w:rPr>
          <w:color w:val="000000" w:themeColor="text1"/>
          <w:sz w:val="24"/>
          <w:szCs w:val="24"/>
        </w:rPr>
        <w:t xml:space="preserve">internationally-recognised </w:t>
      </w:r>
      <w:r w:rsidRPr="00991BAF">
        <w:rPr>
          <w:color w:val="000000" w:themeColor="text1"/>
          <w:sz w:val="24"/>
          <w:szCs w:val="24"/>
        </w:rPr>
        <w:t>standard</w:t>
      </w:r>
      <w:r w:rsidR="00595F62">
        <w:rPr>
          <w:color w:val="000000" w:themeColor="text1"/>
          <w:sz w:val="24"/>
          <w:szCs w:val="24"/>
        </w:rPr>
        <w:t>s</w:t>
      </w:r>
      <w:r w:rsidRPr="00991BAF">
        <w:rPr>
          <w:color w:val="000000" w:themeColor="text1"/>
          <w:sz w:val="24"/>
          <w:szCs w:val="24"/>
        </w:rPr>
        <w:t xml:space="preserve"> of </w:t>
      </w:r>
      <w:r w:rsidR="00E4326C" w:rsidRPr="00991BAF">
        <w:rPr>
          <w:color w:val="000000" w:themeColor="text1"/>
          <w:sz w:val="24"/>
          <w:szCs w:val="24"/>
        </w:rPr>
        <w:t xml:space="preserve">revenues </w:t>
      </w:r>
      <w:r w:rsidRPr="00991BAF">
        <w:rPr>
          <w:color w:val="000000" w:themeColor="text1"/>
          <w:sz w:val="24"/>
          <w:szCs w:val="24"/>
        </w:rPr>
        <w:t xml:space="preserve">and </w:t>
      </w:r>
      <w:r w:rsidR="00E4326C" w:rsidRPr="00991BAF">
        <w:rPr>
          <w:color w:val="000000" w:themeColor="text1"/>
          <w:sz w:val="24"/>
          <w:szCs w:val="24"/>
        </w:rPr>
        <w:t xml:space="preserve">expenditures </w:t>
      </w:r>
    </w:p>
    <w:p w14:paraId="3AFCF21E" w14:textId="30C1A6D6" w:rsidR="00E4326C" w:rsidRPr="00991BAF" w:rsidRDefault="00E4326C" w:rsidP="000A4558">
      <w:pPr>
        <w:pStyle w:val="ListParagraph"/>
        <w:numPr>
          <w:ilvl w:val="0"/>
          <w:numId w:val="1"/>
        </w:numPr>
        <w:spacing w:before="120" w:after="120"/>
        <w:contextualSpacing w:val="0"/>
        <w:jc w:val="both"/>
        <w:rPr>
          <w:color w:val="000000" w:themeColor="text1"/>
          <w:sz w:val="24"/>
          <w:szCs w:val="24"/>
        </w:rPr>
      </w:pPr>
      <w:proofErr w:type="gramStart"/>
      <w:r w:rsidRPr="00991BAF">
        <w:rPr>
          <w:color w:val="000000" w:themeColor="text1"/>
          <w:sz w:val="24"/>
          <w:szCs w:val="24"/>
        </w:rPr>
        <w:t>describe</w:t>
      </w:r>
      <w:proofErr w:type="gramEnd"/>
      <w:r w:rsidRPr="00991BAF">
        <w:rPr>
          <w:color w:val="000000" w:themeColor="text1"/>
          <w:sz w:val="24"/>
          <w:szCs w:val="24"/>
        </w:rPr>
        <w:t xml:space="preserve"> the cost and assessed im</w:t>
      </w:r>
      <w:r w:rsidR="00CB10C3" w:rsidRPr="00991BAF">
        <w:rPr>
          <w:color w:val="000000" w:themeColor="text1"/>
          <w:sz w:val="24"/>
          <w:szCs w:val="24"/>
        </w:rPr>
        <w:t>pact of all new policy measures</w:t>
      </w:r>
      <w:r w:rsidR="00DA31FD">
        <w:rPr>
          <w:color w:val="000000" w:themeColor="text1"/>
          <w:sz w:val="24"/>
          <w:szCs w:val="24"/>
        </w:rPr>
        <w:t xml:space="preserve"> (see also </w:t>
      </w:r>
      <w:r w:rsidR="00DA31FD" w:rsidRPr="00DA31FD">
        <w:rPr>
          <w:rFonts w:asciiTheme="majorHAnsi" w:hAnsiTheme="majorHAnsi"/>
          <w:b/>
          <w:color w:val="548DD4" w:themeColor="text2" w:themeTint="99"/>
          <w:sz w:val="24"/>
          <w:szCs w:val="24"/>
          <w:shd w:val="clear" w:color="auto" w:fill="FFFFFF" w:themeFill="background1"/>
        </w:rPr>
        <w:t>J.</w:t>
      </w:r>
      <w:r w:rsidR="001D3018">
        <w:rPr>
          <w:rFonts w:asciiTheme="majorHAnsi" w:hAnsiTheme="majorHAnsi"/>
          <w:b/>
          <w:color w:val="548DD4" w:themeColor="text2" w:themeTint="99"/>
          <w:sz w:val="24"/>
          <w:szCs w:val="24"/>
          <w:shd w:val="clear" w:color="auto" w:fill="FFFFFF" w:themeFill="background1"/>
        </w:rPr>
        <w:t>2</w:t>
      </w:r>
      <w:r w:rsidR="00DA31FD">
        <w:rPr>
          <w:color w:val="000000" w:themeColor="text1"/>
          <w:sz w:val="24"/>
          <w:szCs w:val="24"/>
        </w:rPr>
        <w:t>)</w:t>
      </w:r>
      <w:r w:rsidR="00CB10C3" w:rsidRPr="00991BAF">
        <w:rPr>
          <w:color w:val="000000" w:themeColor="text1"/>
          <w:sz w:val="24"/>
          <w:szCs w:val="24"/>
        </w:rPr>
        <w:t>.</w:t>
      </w:r>
    </w:p>
    <w:p w14:paraId="77EE8485" w14:textId="77777777" w:rsidR="00AD3C25" w:rsidRPr="006E5E9D" w:rsidRDefault="00AD3C25" w:rsidP="00AD3C25">
      <w:pPr>
        <w:pStyle w:val="ListParagraph"/>
        <w:spacing w:before="120" w:after="120"/>
        <w:contextualSpacing w:val="0"/>
        <w:jc w:val="both"/>
        <w:rPr>
          <w:color w:val="000000" w:themeColor="text1"/>
          <w:sz w:val="24"/>
          <w:szCs w:val="24"/>
        </w:rPr>
      </w:pPr>
    </w:p>
    <w:p w14:paraId="145ECA3F" w14:textId="5BD9CDBB" w:rsidR="00AD3C25" w:rsidRPr="00B93E7A" w:rsidRDefault="0094651E" w:rsidP="00AD3C25">
      <w:pPr>
        <w:jc w:val="both"/>
        <w:rPr>
          <w:sz w:val="24"/>
          <w:szCs w:val="24"/>
        </w:rPr>
      </w:pPr>
      <w:r>
        <w:rPr>
          <w:noProof/>
          <w:lang w:eastAsia="en-GB"/>
        </w:rPr>
        <mc:AlternateContent>
          <mc:Choice Requires="wps">
            <w:drawing>
              <wp:anchor distT="0" distB="0" distL="114300" distR="114300" simplePos="0" relativeHeight="251772928" behindDoc="0" locked="0" layoutInCell="1" allowOverlap="1" wp14:anchorId="49334B4B" wp14:editId="4AC3BF5F">
                <wp:simplePos x="0" y="0"/>
                <wp:positionH relativeFrom="column">
                  <wp:posOffset>2872105</wp:posOffset>
                </wp:positionH>
                <wp:positionV relativeFrom="paragraph">
                  <wp:posOffset>22860</wp:posOffset>
                </wp:positionV>
                <wp:extent cx="2995295" cy="3676650"/>
                <wp:effectExtent l="0" t="0" r="14605" b="19050"/>
                <wp:wrapNone/>
                <wp:docPr id="491"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676650"/>
                        </a:xfrm>
                        <a:prstGeom prst="rect">
                          <a:avLst/>
                        </a:prstGeom>
                        <a:solidFill>
                          <a:srgbClr val="FFFFFF"/>
                        </a:solidFill>
                        <a:ln w="9525">
                          <a:solidFill>
                            <a:schemeClr val="bg1">
                              <a:lumMod val="100000"/>
                              <a:lumOff val="0"/>
                            </a:schemeClr>
                          </a:solidFill>
                          <a:miter lim="800000"/>
                          <a:headEnd/>
                          <a:tailEnd/>
                        </a:ln>
                      </wps:spPr>
                      <wps:txbx>
                        <w:txbxContent>
                          <w:p w14:paraId="49F7615D"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w:t>
                            </w:r>
                            <w:r>
                              <w:rPr>
                                <w:rFonts w:ascii="Calibri" w:hAnsi="Calibri" w:cs="Times New Roman"/>
                                <w:b/>
                                <w:bCs/>
                                <w:color w:val="984806" w:themeColor="accent6" w:themeShade="80"/>
                                <w:lang w:eastAsia="en-GB"/>
                              </w:rPr>
                              <w:t xml:space="preserve">Codes and </w:t>
                            </w:r>
                            <w:r w:rsidRPr="00063C5C">
                              <w:rPr>
                                <w:rFonts w:ascii="Calibri" w:hAnsi="Calibri" w:cs="Times New Roman"/>
                                <w:b/>
                                <w:bCs/>
                                <w:color w:val="984806" w:themeColor="accent6" w:themeShade="80"/>
                                <w:lang w:eastAsia="en-GB"/>
                              </w:rPr>
                              <w:t xml:space="preserve">Standards </w:t>
                            </w:r>
                          </w:p>
                          <w:p w14:paraId="325F1071"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p w14:paraId="040688DC" w14:textId="77777777" w:rsidR="00CC49D6" w:rsidRPr="00E4326C"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DB1994D" w14:textId="2FD244B6" w:rsidR="00CC49D6" w:rsidRDefault="00CC49D6" w:rsidP="00BD273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11FFA5EF" wp14:editId="1D8EBCCC">
                                  <wp:extent cx="814705" cy="226060"/>
                                  <wp:effectExtent l="0" t="0" r="4445" b="254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11712">
                              <w:rPr>
                                <w:rFonts w:ascii="Calibri" w:hAnsi="Calibri" w:cs="Times New Roman"/>
                                <w:color w:val="984806" w:themeColor="accent6" w:themeShade="80"/>
                                <w:position w:val="12"/>
                                <w:lang w:eastAsia="en-GB"/>
                              </w:rPr>
                              <w:t>1.3.1</w:t>
                            </w:r>
                            <w:r>
                              <w:rPr>
                                <w:rFonts w:ascii="Calibri" w:hAnsi="Calibri" w:cs="Times New Roman"/>
                                <w:color w:val="984806" w:themeColor="accent6" w:themeShade="80"/>
                                <w:position w:val="12"/>
                                <w:lang w:eastAsia="en-GB"/>
                              </w:rPr>
                              <w:t>, 2.1.3, 2.2.2, 2.3.1</w:t>
                            </w:r>
                          </w:p>
                          <w:p w14:paraId="0B42661F" w14:textId="77777777" w:rsidR="00CC49D6" w:rsidRPr="0094651E" w:rsidRDefault="00CC49D6" w:rsidP="00BD273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0FF5E25B" w14:textId="43A7B211"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noProof/>
                                <w:color w:val="984806" w:themeColor="accent6" w:themeShade="80"/>
                                <w:lang w:eastAsia="en-GB"/>
                              </w:rPr>
                              <w:drawing>
                                <wp:inline distT="0" distB="0" distL="0" distR="0" wp14:anchorId="4EF303A7" wp14:editId="5BDFFACD">
                                  <wp:extent cx="1466850" cy="19939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4</w:t>
                            </w:r>
                          </w:p>
                          <w:p w14:paraId="18AB762C"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04E125CB" w14:textId="74ACA89C"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20DC0F9C" wp14:editId="22C50465">
                                  <wp:extent cx="1616075" cy="212725"/>
                                  <wp:effectExtent l="0" t="0" r="317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1-52</w:t>
                            </w:r>
                          </w:p>
                          <w:p w14:paraId="3522674A"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310F57D" w14:textId="4CA6ACBA"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cs="Times New Roman"/>
                                <w:noProof/>
                                <w:color w:val="984806" w:themeColor="accent6" w:themeShade="80"/>
                                <w:lang w:eastAsia="en-GB"/>
                              </w:rPr>
                              <w:drawing>
                                <wp:inline distT="0" distB="0" distL="0" distR="0" wp14:anchorId="52887C2A" wp14:editId="591037EA">
                                  <wp:extent cx="1505585" cy="200660"/>
                                  <wp:effectExtent l="0" t="0" r="0" b="889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05585" cy="200660"/>
                                          </a:xfrm>
                                          <a:prstGeom prst="rect">
                                            <a:avLst/>
                                          </a:prstGeom>
                                          <a:noFill/>
                                          <a:ln>
                                            <a:noFill/>
                                          </a:ln>
                                        </pic:spPr>
                                      </pic:pic>
                                    </a:graphicData>
                                  </a:graphic>
                                </wp:inline>
                              </w:drawing>
                            </w:r>
                            <w:r w:rsidRPr="00E4326C">
                              <w:rPr>
                                <w:rFonts w:cs="Times New Roman"/>
                                <w:color w:val="984806" w:themeColor="accent6" w:themeShade="80"/>
                              </w:rPr>
                              <w:t xml:space="preserve"> </w:t>
                            </w:r>
                            <w:r w:rsidRPr="00BD273F">
                              <w:rPr>
                                <w:rFonts w:ascii="Calibri" w:hAnsi="Calibri" w:cs="Times New Roman"/>
                                <w:color w:val="984806" w:themeColor="accent6" w:themeShade="80"/>
                                <w:position w:val="8"/>
                                <w:lang w:eastAsia="en-GB"/>
                              </w:rPr>
                              <w:t>1.1</w:t>
                            </w:r>
                          </w:p>
                          <w:p w14:paraId="7546D3DF"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7CC9576" w14:textId="1367103E" w:rsidR="00CC49D6" w:rsidRPr="00E4326C"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r>
                              <w:rPr>
                                <w:rFonts w:ascii="Calibri" w:hAnsi="Calibri" w:cs="Times New Roman"/>
                                <w:color w:val="984806" w:themeColor="accent6" w:themeShade="80"/>
                                <w:lang w:eastAsia="en-GB"/>
                              </w:rPr>
                              <w:t xml:space="preserve"> </w:t>
                            </w:r>
                          </w:p>
                          <w:p w14:paraId="6E8E8690" w14:textId="69D95192"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362AA29" wp14:editId="2CBD00ED">
                                  <wp:extent cx="516255" cy="19939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PI-4, 5, 8, 9, 14-17</w:t>
                            </w:r>
                          </w:p>
                          <w:p w14:paraId="74B4B1AB"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6CCD3314" w14:textId="77777777" w:rsidR="00CC49D6" w:rsidRPr="00C40BE7"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4EEE4FC" w14:textId="77777777" w:rsidR="00CC49D6" w:rsidRPr="007E07F3" w:rsidRDefault="00CC49D6" w:rsidP="00AD3C25">
                            <w:pPr>
                              <w:shd w:val="clear" w:color="auto" w:fill="FDE9D9" w:themeFill="accent6" w:themeFillTint="33"/>
                              <w:spacing w:before="120" w:after="120"/>
                              <w:ind w:left="360"/>
                              <w:contextualSpacing/>
                              <w:jc w:val="both"/>
                              <w:rPr>
                                <w:rFonts w:ascii="Calibri" w:hAnsi="Calibri" w:cs="Times New Roman"/>
                                <w:color w:val="7030A0"/>
                                <w:lang w:eastAsia="en-GB"/>
                              </w:rPr>
                            </w:pPr>
                          </w:p>
                          <w:p w14:paraId="1BD3682C"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1850248C"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5596CA0D" w14:textId="77777777" w:rsidR="00CC49D6" w:rsidRPr="00C6180B"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9" o:spid="_x0000_s1263" type="#_x0000_t202" style="position:absolute;left:0;text-align:left;margin-left:226.15pt;margin-top:1.8pt;width:235.85pt;height:28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" strokecolor="white [3212]">
                <v:textbox inset=".5mm">
                  <w:txbxContent>
                    <w:p w14:paraId="49F7615D"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w:t>
                      </w:r>
                      <w:r>
                        <w:rPr>
                          <w:rFonts w:ascii="Calibri" w:hAnsi="Calibri" w:cs="Times New Roman"/>
                          <w:b/>
                          <w:bCs/>
                          <w:color w:val="984806" w:themeColor="accent6" w:themeShade="80"/>
                          <w:lang w:eastAsia="en-GB"/>
                        </w:rPr>
                        <w:t xml:space="preserve">Codes and </w:t>
                      </w:r>
                      <w:r w:rsidRPr="00063C5C">
                        <w:rPr>
                          <w:rFonts w:ascii="Calibri" w:hAnsi="Calibri" w:cs="Times New Roman"/>
                          <w:b/>
                          <w:bCs/>
                          <w:color w:val="984806" w:themeColor="accent6" w:themeShade="80"/>
                          <w:lang w:eastAsia="en-GB"/>
                        </w:rPr>
                        <w:t xml:space="preserve">Standards </w:t>
                      </w:r>
                    </w:p>
                    <w:p w14:paraId="325F1071"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p w14:paraId="040688DC" w14:textId="77777777" w:rsidR="00CC49D6" w:rsidRPr="00E4326C"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DB1994D" w14:textId="2FD244B6" w:rsidR="00CC49D6" w:rsidRDefault="00CC49D6" w:rsidP="00BD273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11FFA5EF" wp14:editId="1D8EBCCC">
                            <wp:extent cx="814705" cy="226060"/>
                            <wp:effectExtent l="0" t="0" r="4445" b="254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11712">
                        <w:rPr>
                          <w:rFonts w:ascii="Calibri" w:hAnsi="Calibri" w:cs="Times New Roman"/>
                          <w:color w:val="984806" w:themeColor="accent6" w:themeShade="80"/>
                          <w:position w:val="12"/>
                          <w:lang w:eastAsia="en-GB"/>
                        </w:rPr>
                        <w:t>1.3.1</w:t>
                      </w:r>
                      <w:r>
                        <w:rPr>
                          <w:rFonts w:ascii="Calibri" w:hAnsi="Calibri" w:cs="Times New Roman"/>
                          <w:color w:val="984806" w:themeColor="accent6" w:themeShade="80"/>
                          <w:position w:val="12"/>
                          <w:lang w:eastAsia="en-GB"/>
                        </w:rPr>
                        <w:t>, 2.1.3, 2.2.2, 2.3.1</w:t>
                      </w:r>
                    </w:p>
                    <w:p w14:paraId="0B42661F" w14:textId="77777777" w:rsidR="00CC49D6" w:rsidRPr="0094651E" w:rsidRDefault="00CC49D6" w:rsidP="00BD273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0FF5E25B" w14:textId="43A7B211"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noProof/>
                          <w:color w:val="984806" w:themeColor="accent6" w:themeShade="80"/>
                          <w:lang w:eastAsia="en-GB"/>
                        </w:rPr>
                        <w:drawing>
                          <wp:inline distT="0" distB="0" distL="0" distR="0" wp14:anchorId="4EF303A7" wp14:editId="5BDFFACD">
                            <wp:extent cx="1466850" cy="19939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4</w:t>
                      </w:r>
                    </w:p>
                    <w:p w14:paraId="18AB762C"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04E125CB" w14:textId="74ACA89C"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20DC0F9C" wp14:editId="22C50465">
                            <wp:extent cx="1616075" cy="212725"/>
                            <wp:effectExtent l="0" t="0" r="317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1-52</w:t>
                      </w:r>
                    </w:p>
                    <w:p w14:paraId="3522674A"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310F57D" w14:textId="4CA6ACBA"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cs="Times New Roman"/>
                          <w:noProof/>
                          <w:color w:val="984806" w:themeColor="accent6" w:themeShade="80"/>
                          <w:lang w:eastAsia="en-GB"/>
                        </w:rPr>
                        <w:drawing>
                          <wp:inline distT="0" distB="0" distL="0" distR="0" wp14:anchorId="52887C2A" wp14:editId="591037EA">
                            <wp:extent cx="1505585" cy="200660"/>
                            <wp:effectExtent l="0" t="0" r="0" b="889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05585" cy="200660"/>
                                    </a:xfrm>
                                    <a:prstGeom prst="rect">
                                      <a:avLst/>
                                    </a:prstGeom>
                                    <a:noFill/>
                                    <a:ln>
                                      <a:noFill/>
                                    </a:ln>
                                  </pic:spPr>
                                </pic:pic>
                              </a:graphicData>
                            </a:graphic>
                          </wp:inline>
                        </w:drawing>
                      </w:r>
                      <w:r w:rsidRPr="00E4326C">
                        <w:rPr>
                          <w:rFonts w:cs="Times New Roman"/>
                          <w:color w:val="984806" w:themeColor="accent6" w:themeShade="80"/>
                        </w:rPr>
                        <w:t xml:space="preserve"> </w:t>
                      </w:r>
                      <w:r w:rsidRPr="00BD273F">
                        <w:rPr>
                          <w:rFonts w:ascii="Calibri" w:hAnsi="Calibri" w:cs="Times New Roman"/>
                          <w:color w:val="984806" w:themeColor="accent6" w:themeShade="80"/>
                          <w:position w:val="8"/>
                          <w:lang w:eastAsia="en-GB"/>
                        </w:rPr>
                        <w:t>1.1</w:t>
                      </w:r>
                    </w:p>
                    <w:p w14:paraId="7546D3DF"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7CC9576" w14:textId="1367103E" w:rsidR="00CC49D6" w:rsidRPr="00E4326C"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r>
                        <w:rPr>
                          <w:rFonts w:ascii="Calibri" w:hAnsi="Calibri" w:cs="Times New Roman"/>
                          <w:color w:val="984806" w:themeColor="accent6" w:themeShade="80"/>
                          <w:lang w:eastAsia="en-GB"/>
                        </w:rPr>
                        <w:t xml:space="preserve"> </w:t>
                      </w:r>
                    </w:p>
                    <w:p w14:paraId="6E8E8690" w14:textId="69D95192"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362AA29" wp14:editId="2CBD00ED">
                            <wp:extent cx="516255" cy="19939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PI-4, 5, 8, 9, 14-17</w:t>
                      </w:r>
                    </w:p>
                    <w:p w14:paraId="74B4B1AB"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6CCD3314" w14:textId="77777777" w:rsidR="00CC49D6" w:rsidRPr="00C40BE7"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4EEE4FC" w14:textId="77777777" w:rsidR="00CC49D6" w:rsidRPr="007E07F3" w:rsidRDefault="00CC49D6" w:rsidP="00AD3C25">
                      <w:pPr>
                        <w:shd w:val="clear" w:color="auto" w:fill="FDE9D9" w:themeFill="accent6" w:themeFillTint="33"/>
                        <w:spacing w:before="120" w:after="120"/>
                        <w:ind w:left="360"/>
                        <w:contextualSpacing/>
                        <w:jc w:val="both"/>
                        <w:rPr>
                          <w:rFonts w:ascii="Calibri" w:hAnsi="Calibri" w:cs="Times New Roman"/>
                          <w:color w:val="7030A0"/>
                          <w:lang w:eastAsia="en-GB"/>
                        </w:rPr>
                      </w:pPr>
                    </w:p>
                    <w:p w14:paraId="1BD3682C"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1850248C"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5596CA0D" w14:textId="77777777" w:rsidR="00CC49D6" w:rsidRPr="00C6180B"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773952" behindDoc="0" locked="0" layoutInCell="1" allowOverlap="1" wp14:anchorId="559CBC1C" wp14:editId="4DB65553">
                <wp:simplePos x="0" y="0"/>
                <wp:positionH relativeFrom="column">
                  <wp:posOffset>198755</wp:posOffset>
                </wp:positionH>
                <wp:positionV relativeFrom="paragraph">
                  <wp:posOffset>12700</wp:posOffset>
                </wp:positionV>
                <wp:extent cx="2952750" cy="3686810"/>
                <wp:effectExtent l="0" t="0" r="19050" b="27940"/>
                <wp:wrapNone/>
                <wp:docPr id="49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686810"/>
                        </a:xfrm>
                        <a:prstGeom prst="rect">
                          <a:avLst/>
                        </a:prstGeom>
                        <a:solidFill>
                          <a:srgbClr val="FFFFFF"/>
                        </a:solidFill>
                        <a:ln w="12700">
                          <a:solidFill>
                            <a:schemeClr val="bg1">
                              <a:lumMod val="100000"/>
                              <a:lumOff val="0"/>
                            </a:schemeClr>
                          </a:solidFill>
                          <a:miter lim="800000"/>
                          <a:headEnd/>
                          <a:tailEnd/>
                        </a:ln>
                      </wps:spPr>
                      <wps:txbx>
                        <w:txbxContent>
                          <w:p w14:paraId="637D6375"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C5D6CBF"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0721D526" w14:textId="1953F12B"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Iceland</w:t>
                            </w:r>
                            <w:r w:rsidRPr="00E119EC">
                              <w:rPr>
                                <w:rFonts w:cs="Times New Roman"/>
                                <w:b/>
                                <w:color w:val="215868" w:themeColor="accent5" w:themeShade="80"/>
                              </w:rPr>
                              <w:t xml:space="preserve">: </w:t>
                            </w:r>
                            <w:r>
                              <w:rPr>
                                <w:rFonts w:cs="Times New Roman"/>
                                <w:color w:val="215868" w:themeColor="accent5" w:themeShade="80"/>
                              </w:rPr>
                              <w:t xml:space="preserve">Regulations provide that the executive’s budget proposal </w:t>
                            </w:r>
                            <w:r w:rsidRPr="00B17567">
                              <w:rPr>
                                <w:rFonts w:cs="Times New Roman"/>
                                <w:color w:val="215868" w:themeColor="accent5" w:themeShade="80"/>
                              </w:rPr>
                              <w:t xml:space="preserve">must be submitted to the </w:t>
                            </w:r>
                            <w:r>
                              <w:rPr>
                                <w:rFonts w:cs="Times New Roman"/>
                                <w:color w:val="215868" w:themeColor="accent5" w:themeShade="80"/>
                              </w:rPr>
                              <w:t>l</w:t>
                            </w:r>
                            <w:r w:rsidRPr="00B17567">
                              <w:rPr>
                                <w:rFonts w:cs="Times New Roman"/>
                                <w:color w:val="215868" w:themeColor="accent5" w:themeShade="80"/>
                              </w:rPr>
                              <w:t xml:space="preserve">egislature </w:t>
                            </w:r>
                            <w:r>
                              <w:rPr>
                                <w:rFonts w:cs="Times New Roman"/>
                                <w:color w:val="215868" w:themeColor="accent5" w:themeShade="80"/>
                              </w:rPr>
                              <w:t>more than</w:t>
                            </w:r>
                            <w:r w:rsidRPr="00B17567">
                              <w:rPr>
                                <w:rFonts w:cs="Times New Roman"/>
                                <w:color w:val="215868" w:themeColor="accent5" w:themeShade="80"/>
                              </w:rPr>
                              <w:t xml:space="preserve"> three months before t</w:t>
                            </w:r>
                            <w:r>
                              <w:rPr>
                                <w:rFonts w:cs="Times New Roman"/>
                                <w:color w:val="215868" w:themeColor="accent5" w:themeShade="80"/>
                              </w:rPr>
                              <w:t xml:space="preserve">he beginning of the fiscal year, by the second Tuesday of September. </w:t>
                            </w:r>
                          </w:p>
                          <w:p w14:paraId="37FACCA6"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2B89DED6" w14:textId="5A3C08BE"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Tunisia</w:t>
                            </w:r>
                            <w:r w:rsidRPr="00E119EC">
                              <w:rPr>
                                <w:rFonts w:cs="Times New Roman"/>
                                <w:b/>
                                <w:color w:val="215868" w:themeColor="accent5" w:themeShade="80"/>
                              </w:rPr>
                              <w:t xml:space="preserve">: </w:t>
                            </w:r>
                            <w:r>
                              <w:rPr>
                                <w:rFonts w:cs="Times New Roman"/>
                                <w:color w:val="215868" w:themeColor="accent5" w:themeShade="80"/>
                              </w:rPr>
                              <w:t>The Finance Organic Law provides that the executive’s annual Finance Act (FA) shall include the annual financial forecasts, appropriate money for public policies, and includes a series of legal provisions such as new taxes, changes in entitlement programmes, or general provisions for exerting fiscal discipline over ministries and other public bodies. It also links the annual financial forecasts to the Economic and Social Development Plan and the budget.</w:t>
                            </w:r>
                          </w:p>
                          <w:p w14:paraId="63368C1C"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3EA9FC3E"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1A3EA9D9"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71069CB5"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25B6B268"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6CE713C6"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0" o:spid="_x0000_s1264" type="#_x0000_t202" style="position:absolute;left:0;text-align:left;margin-left:15.65pt;margin-top:1pt;width:232.5pt;height:29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" strokecolor="white [3212]" strokeweight="1pt">
                <v:textbox inset=".5mm">
                  <w:txbxContent>
                    <w:p w14:paraId="637D6375"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C5D6CBF"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0721D526" w14:textId="1953F12B"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Iceland</w:t>
                      </w:r>
                      <w:r w:rsidRPr="00E119EC">
                        <w:rPr>
                          <w:rFonts w:cs="Times New Roman"/>
                          <w:b/>
                          <w:color w:val="215868" w:themeColor="accent5" w:themeShade="80"/>
                        </w:rPr>
                        <w:t xml:space="preserve">: </w:t>
                      </w:r>
                      <w:r>
                        <w:rPr>
                          <w:rFonts w:cs="Times New Roman"/>
                          <w:color w:val="215868" w:themeColor="accent5" w:themeShade="80"/>
                        </w:rPr>
                        <w:t xml:space="preserve">Regulations provide that the executive’s budget proposal </w:t>
                      </w:r>
                      <w:r w:rsidRPr="00B17567">
                        <w:rPr>
                          <w:rFonts w:cs="Times New Roman"/>
                          <w:color w:val="215868" w:themeColor="accent5" w:themeShade="80"/>
                        </w:rPr>
                        <w:t xml:space="preserve">must be submitted to the </w:t>
                      </w:r>
                      <w:r>
                        <w:rPr>
                          <w:rFonts w:cs="Times New Roman"/>
                          <w:color w:val="215868" w:themeColor="accent5" w:themeShade="80"/>
                        </w:rPr>
                        <w:t>l</w:t>
                      </w:r>
                      <w:r w:rsidRPr="00B17567">
                        <w:rPr>
                          <w:rFonts w:cs="Times New Roman"/>
                          <w:color w:val="215868" w:themeColor="accent5" w:themeShade="80"/>
                        </w:rPr>
                        <w:t xml:space="preserve">egislature </w:t>
                      </w:r>
                      <w:r>
                        <w:rPr>
                          <w:rFonts w:cs="Times New Roman"/>
                          <w:color w:val="215868" w:themeColor="accent5" w:themeShade="80"/>
                        </w:rPr>
                        <w:t>more than</w:t>
                      </w:r>
                      <w:r w:rsidRPr="00B17567">
                        <w:rPr>
                          <w:rFonts w:cs="Times New Roman"/>
                          <w:color w:val="215868" w:themeColor="accent5" w:themeShade="80"/>
                        </w:rPr>
                        <w:t xml:space="preserve"> three months before t</w:t>
                      </w:r>
                      <w:r>
                        <w:rPr>
                          <w:rFonts w:cs="Times New Roman"/>
                          <w:color w:val="215868" w:themeColor="accent5" w:themeShade="80"/>
                        </w:rPr>
                        <w:t xml:space="preserve">he beginning of the fiscal year, by the second Tuesday of September. </w:t>
                      </w:r>
                    </w:p>
                    <w:p w14:paraId="37FACCA6"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2B89DED6" w14:textId="5A3C08BE"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Tunisia</w:t>
                      </w:r>
                      <w:r w:rsidRPr="00E119EC">
                        <w:rPr>
                          <w:rFonts w:cs="Times New Roman"/>
                          <w:b/>
                          <w:color w:val="215868" w:themeColor="accent5" w:themeShade="80"/>
                        </w:rPr>
                        <w:t xml:space="preserve">: </w:t>
                      </w:r>
                      <w:r>
                        <w:rPr>
                          <w:rFonts w:cs="Times New Roman"/>
                          <w:color w:val="215868" w:themeColor="accent5" w:themeShade="80"/>
                        </w:rPr>
                        <w:t>The Finance Organic Law provides that the executive’s annual Finance Act (FA) shall include the annual financial forecasts, appropriate money for public policies, and includes a series of legal provisions such as new taxes, changes in entitlement programmes, or general provisions for exerting fiscal discipline over ministries and other public bodies. It also links the annual financial forecasts to the Economic and Social Development Plan and the budget.</w:t>
                      </w:r>
                    </w:p>
                    <w:p w14:paraId="63368C1C"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3EA9FC3E"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1A3EA9D9"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71069CB5"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25B6B268"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6CE713C6"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138183F8" w14:textId="77777777" w:rsidR="00AD3C25" w:rsidRDefault="00AD3C25" w:rsidP="00AD3C25">
      <w:pPr>
        <w:rPr>
          <w:rFonts w:asciiTheme="majorHAnsi" w:hAnsiTheme="majorHAnsi"/>
          <w:b/>
          <w:color w:val="0070C0"/>
          <w:sz w:val="24"/>
          <w:szCs w:val="24"/>
          <w:shd w:val="clear" w:color="auto" w:fill="FFFFFF" w:themeFill="background1"/>
        </w:rPr>
      </w:pPr>
    </w:p>
    <w:p w14:paraId="6AB07398" w14:textId="77777777" w:rsidR="00AD3C25" w:rsidRDefault="00AD3C25" w:rsidP="00AD3C25">
      <w:pPr>
        <w:rPr>
          <w:rFonts w:asciiTheme="majorHAnsi" w:hAnsiTheme="majorHAnsi"/>
          <w:b/>
          <w:color w:val="0070C0"/>
          <w:sz w:val="24"/>
          <w:szCs w:val="24"/>
          <w:shd w:val="clear" w:color="auto" w:fill="FFFFFF" w:themeFill="background1"/>
        </w:rPr>
      </w:pPr>
    </w:p>
    <w:p w14:paraId="0E4F7865" w14:textId="77777777" w:rsidR="00AD3C25" w:rsidRDefault="00AD3C25" w:rsidP="00AD3C25">
      <w:pPr>
        <w:rPr>
          <w:rFonts w:asciiTheme="majorHAnsi" w:hAnsiTheme="majorHAnsi"/>
          <w:b/>
          <w:color w:val="0070C0"/>
          <w:sz w:val="24"/>
          <w:szCs w:val="24"/>
          <w:shd w:val="clear" w:color="auto" w:fill="FFFFFF" w:themeFill="background1"/>
        </w:rPr>
      </w:pPr>
    </w:p>
    <w:p w14:paraId="19CA7CEE" w14:textId="77777777" w:rsidR="00AD3C25" w:rsidRDefault="00AD3C25" w:rsidP="00AD3C25">
      <w:pPr>
        <w:rPr>
          <w:rFonts w:asciiTheme="majorHAnsi" w:hAnsiTheme="majorHAnsi"/>
          <w:b/>
          <w:color w:val="0070C0"/>
          <w:sz w:val="24"/>
          <w:szCs w:val="24"/>
          <w:shd w:val="clear" w:color="auto" w:fill="FFFFFF" w:themeFill="background1"/>
        </w:rPr>
      </w:pPr>
    </w:p>
    <w:p w14:paraId="08277FD2" w14:textId="77777777" w:rsidR="00AD3C25" w:rsidRDefault="00AD3C25" w:rsidP="00AD3C25">
      <w:pPr>
        <w:rPr>
          <w:rFonts w:asciiTheme="majorHAnsi" w:hAnsiTheme="majorHAnsi"/>
          <w:b/>
          <w:color w:val="0070C0"/>
          <w:sz w:val="24"/>
          <w:szCs w:val="24"/>
          <w:shd w:val="clear" w:color="auto" w:fill="FFFFFF" w:themeFill="background1"/>
        </w:rPr>
      </w:pPr>
    </w:p>
    <w:p w14:paraId="6E5F4818" w14:textId="77777777" w:rsidR="00AD3C25" w:rsidRDefault="00AD3C25" w:rsidP="00AD3C25">
      <w:pPr>
        <w:rPr>
          <w:rFonts w:asciiTheme="majorHAnsi" w:hAnsiTheme="majorHAnsi"/>
          <w:b/>
          <w:color w:val="0070C0"/>
          <w:sz w:val="24"/>
          <w:szCs w:val="24"/>
          <w:shd w:val="clear" w:color="auto" w:fill="FFFFFF" w:themeFill="background1"/>
        </w:rPr>
      </w:pPr>
    </w:p>
    <w:p w14:paraId="585DB262" w14:textId="77777777" w:rsidR="00AD3C25" w:rsidRDefault="00AD3C25" w:rsidP="00AD3C25">
      <w:pPr>
        <w:rPr>
          <w:rFonts w:asciiTheme="majorHAnsi" w:hAnsiTheme="majorHAnsi"/>
          <w:b/>
          <w:color w:val="0070C0"/>
          <w:sz w:val="24"/>
          <w:szCs w:val="24"/>
          <w:shd w:val="clear" w:color="auto" w:fill="FFFFFF" w:themeFill="background1"/>
        </w:rPr>
      </w:pPr>
    </w:p>
    <w:p w14:paraId="1D914893" w14:textId="77777777" w:rsidR="00AD3C25" w:rsidRDefault="00AD3C25" w:rsidP="00AD3C25">
      <w:pPr>
        <w:rPr>
          <w:rFonts w:asciiTheme="majorHAnsi" w:hAnsiTheme="majorHAnsi"/>
          <w:b/>
          <w:color w:val="0070C0"/>
          <w:sz w:val="24"/>
          <w:szCs w:val="24"/>
          <w:shd w:val="clear" w:color="auto" w:fill="FFFFFF" w:themeFill="background1"/>
        </w:rPr>
      </w:pPr>
    </w:p>
    <w:p w14:paraId="6999E340" w14:textId="77777777" w:rsidR="00AD3C25" w:rsidRDefault="00AD3C25" w:rsidP="00AD3C25">
      <w:pPr>
        <w:rPr>
          <w:rFonts w:asciiTheme="majorHAnsi" w:hAnsiTheme="majorHAnsi"/>
          <w:b/>
          <w:color w:val="0070C0"/>
          <w:sz w:val="24"/>
          <w:szCs w:val="24"/>
          <w:shd w:val="clear" w:color="auto" w:fill="FFFFFF" w:themeFill="background1"/>
        </w:rPr>
      </w:pPr>
    </w:p>
    <w:p w14:paraId="4FB002C3" w14:textId="77777777" w:rsidR="00AD3C25" w:rsidRDefault="00AD3C25" w:rsidP="00AD3C25">
      <w:pPr>
        <w:rPr>
          <w:rFonts w:asciiTheme="majorHAnsi" w:hAnsiTheme="majorHAnsi"/>
          <w:b/>
          <w:color w:val="0070C0"/>
          <w:sz w:val="24"/>
          <w:szCs w:val="24"/>
          <w:shd w:val="clear" w:color="auto" w:fill="FFFFFF" w:themeFill="background1"/>
        </w:rPr>
      </w:pPr>
    </w:p>
    <w:p w14:paraId="2E66DDFD" w14:textId="77777777" w:rsidR="00AD3C25" w:rsidRDefault="00AD3C25" w:rsidP="00AD3C25">
      <w:pPr>
        <w:rPr>
          <w:rFonts w:asciiTheme="majorHAnsi" w:hAnsiTheme="majorHAnsi"/>
          <w:b/>
          <w:color w:val="0070C0"/>
          <w:sz w:val="24"/>
          <w:szCs w:val="24"/>
          <w:shd w:val="clear" w:color="auto" w:fill="FFFFFF" w:themeFill="background1"/>
        </w:rPr>
      </w:pPr>
    </w:p>
    <w:p w14:paraId="3B5F0302" w14:textId="77777777" w:rsidR="00AD3C25" w:rsidRDefault="00AD3C25" w:rsidP="00AD3C25">
      <w:pPr>
        <w:rPr>
          <w:rFonts w:asciiTheme="majorHAnsi" w:hAnsiTheme="majorHAnsi"/>
          <w:b/>
          <w:color w:val="0070C0"/>
          <w:sz w:val="24"/>
          <w:szCs w:val="24"/>
          <w:shd w:val="clear" w:color="auto" w:fill="FFFFFF" w:themeFill="background1"/>
        </w:rPr>
      </w:pPr>
    </w:p>
    <w:p w14:paraId="4703443C" w14:textId="77777777" w:rsidR="00AD3C25" w:rsidRDefault="00AD3C25" w:rsidP="00AD3C25">
      <w:pPr>
        <w:rPr>
          <w:rFonts w:asciiTheme="majorHAnsi" w:hAnsiTheme="majorHAnsi"/>
          <w:b/>
          <w:color w:val="0070C0"/>
          <w:sz w:val="24"/>
          <w:szCs w:val="24"/>
          <w:shd w:val="clear" w:color="auto" w:fill="FFFFFF" w:themeFill="background1"/>
        </w:rPr>
      </w:pPr>
    </w:p>
    <w:p w14:paraId="635D89D6" w14:textId="77777777" w:rsidR="00AD3C25" w:rsidRDefault="00AD3C25" w:rsidP="00AD3C25">
      <w:pPr>
        <w:rPr>
          <w:rFonts w:asciiTheme="majorHAnsi" w:hAnsiTheme="majorHAnsi"/>
          <w:b/>
          <w:color w:val="0070C0"/>
          <w:sz w:val="24"/>
          <w:szCs w:val="24"/>
          <w:shd w:val="clear" w:color="auto" w:fill="FFFFFF" w:themeFill="background1"/>
        </w:rPr>
      </w:pPr>
    </w:p>
    <w:p w14:paraId="167DC0FE" w14:textId="77777777" w:rsidR="00AD3C25" w:rsidRDefault="00AD3C25" w:rsidP="00AD3C25">
      <w:pPr>
        <w:rPr>
          <w:rFonts w:asciiTheme="majorHAnsi" w:hAnsiTheme="majorHAnsi"/>
          <w:b/>
          <w:color w:val="0070C0"/>
          <w:sz w:val="24"/>
          <w:szCs w:val="24"/>
          <w:shd w:val="clear" w:color="auto" w:fill="FFFFFF" w:themeFill="background1"/>
        </w:rPr>
      </w:pPr>
    </w:p>
    <w:p w14:paraId="7161997A" w14:textId="77777777" w:rsidR="00AD3C25" w:rsidRDefault="00AD3C25" w:rsidP="00AD3C25">
      <w:pPr>
        <w:rPr>
          <w:rFonts w:asciiTheme="majorHAnsi" w:hAnsiTheme="majorHAnsi"/>
          <w:b/>
          <w:color w:val="0070C0"/>
          <w:sz w:val="24"/>
          <w:szCs w:val="24"/>
          <w:shd w:val="clear" w:color="auto" w:fill="FFFFFF" w:themeFill="background1"/>
        </w:rPr>
      </w:pPr>
    </w:p>
    <w:p w14:paraId="4849C8EB" w14:textId="77777777" w:rsidR="00AD3C25" w:rsidRDefault="00AD3C25" w:rsidP="00AD3C25">
      <w:pPr>
        <w:rPr>
          <w:rFonts w:asciiTheme="majorHAnsi" w:hAnsiTheme="majorHAnsi"/>
          <w:b/>
          <w:color w:val="0070C0"/>
          <w:sz w:val="24"/>
          <w:szCs w:val="24"/>
          <w:shd w:val="clear" w:color="auto" w:fill="FFFFFF" w:themeFill="background1"/>
        </w:rPr>
      </w:pPr>
    </w:p>
    <w:p w14:paraId="51ADB2EA" w14:textId="77777777" w:rsidR="00AD3C25" w:rsidRDefault="00AD3C25" w:rsidP="00AD3C25">
      <w:pPr>
        <w:rPr>
          <w:rFonts w:asciiTheme="majorHAnsi" w:hAnsiTheme="majorHAnsi"/>
          <w:b/>
          <w:color w:val="0070C0"/>
          <w:sz w:val="24"/>
          <w:szCs w:val="24"/>
          <w:shd w:val="clear" w:color="auto" w:fill="FFFFFF" w:themeFill="background1"/>
        </w:rPr>
      </w:pPr>
    </w:p>
    <w:p w14:paraId="0FB5A928" w14:textId="77777777" w:rsidR="00AD3C25" w:rsidRDefault="00AD3C25" w:rsidP="00AD3C25">
      <w:pPr>
        <w:rPr>
          <w:rFonts w:asciiTheme="majorHAnsi" w:hAnsiTheme="majorHAnsi"/>
          <w:b/>
          <w:color w:val="0070C0"/>
          <w:sz w:val="24"/>
          <w:szCs w:val="24"/>
          <w:shd w:val="clear" w:color="auto" w:fill="FFFFFF" w:themeFill="background1"/>
        </w:rPr>
      </w:pPr>
    </w:p>
    <w:p w14:paraId="47271775" w14:textId="77777777" w:rsidR="00AD3C25" w:rsidRDefault="00AD3C25" w:rsidP="00AD3C25">
      <w:pPr>
        <w:rPr>
          <w:rFonts w:asciiTheme="majorHAnsi" w:hAnsiTheme="majorHAnsi"/>
          <w:b/>
          <w:color w:val="0070C0"/>
          <w:sz w:val="24"/>
          <w:szCs w:val="24"/>
          <w:shd w:val="clear" w:color="auto" w:fill="FFFFFF" w:themeFill="background1"/>
        </w:rPr>
      </w:pPr>
    </w:p>
    <w:p w14:paraId="26B4174E" w14:textId="2A84F18C" w:rsidR="00E4326C" w:rsidRPr="00991BAF" w:rsidRDefault="00AD3C25" w:rsidP="00AD3C25">
      <w:pPr>
        <w:rPr>
          <w:rFonts w:asciiTheme="majorHAnsi" w:hAnsiTheme="majorHAnsi"/>
          <w:b/>
          <w:color w:val="0070C0"/>
          <w:sz w:val="24"/>
          <w:szCs w:val="24"/>
          <w:shd w:val="clear" w:color="auto" w:fill="FFFFFF" w:themeFill="background1"/>
        </w:rPr>
      </w:pPr>
      <w:r w:rsidRPr="00585BE3">
        <w:rPr>
          <w:b/>
          <w:color w:val="0070C0"/>
          <w:sz w:val="24"/>
          <w:szCs w:val="24"/>
          <w:shd w:val="clear" w:color="auto" w:fill="FFFFFF" w:themeFill="background1"/>
        </w:rPr>
        <w:t>_________________________________________________</w:t>
      </w:r>
      <w:r>
        <w:rPr>
          <w:b/>
          <w:color w:val="0070C0"/>
          <w:sz w:val="24"/>
          <w:szCs w:val="24"/>
          <w:shd w:val="clear" w:color="auto" w:fill="FFFFFF" w:themeFill="background1"/>
        </w:rPr>
        <w:t>__________________________</w:t>
      </w:r>
    </w:p>
    <w:p w14:paraId="65EEE10D" w14:textId="77777777" w:rsidR="00E4326C" w:rsidRPr="00991BAF" w:rsidRDefault="00E4326C" w:rsidP="00E4326C">
      <w:pPr>
        <w:rPr>
          <w:rFonts w:asciiTheme="majorHAnsi" w:hAnsiTheme="majorHAnsi"/>
          <w:b/>
          <w:color w:val="0070C0"/>
          <w:sz w:val="24"/>
          <w:szCs w:val="24"/>
          <w:shd w:val="clear" w:color="auto" w:fill="FFFFFF" w:themeFill="background1"/>
        </w:rPr>
      </w:pPr>
    </w:p>
    <w:p w14:paraId="183CA823" w14:textId="77777777" w:rsidR="00E4326C" w:rsidRPr="00991BAF" w:rsidRDefault="00E4326C" w:rsidP="00E4326C">
      <w:pPr>
        <w:rPr>
          <w:rFonts w:asciiTheme="majorHAnsi" w:hAnsiTheme="majorHAnsi"/>
          <w:b/>
          <w:color w:val="0070C0"/>
          <w:sz w:val="24"/>
          <w:szCs w:val="24"/>
          <w:shd w:val="clear" w:color="auto" w:fill="FFFFFF" w:themeFill="background1"/>
        </w:rPr>
      </w:pPr>
    </w:p>
    <w:p w14:paraId="6A0AF638" w14:textId="77777777" w:rsidR="00E4326C" w:rsidRPr="00991BAF" w:rsidRDefault="00E4326C" w:rsidP="00E4326C">
      <w:pPr>
        <w:rPr>
          <w:rFonts w:asciiTheme="majorHAnsi" w:hAnsiTheme="majorHAnsi"/>
          <w:b/>
          <w:color w:val="0070C0"/>
          <w:sz w:val="24"/>
          <w:szCs w:val="24"/>
          <w:shd w:val="clear" w:color="auto" w:fill="FFFFFF" w:themeFill="background1"/>
        </w:rPr>
      </w:pPr>
    </w:p>
    <w:p w14:paraId="4194A254" w14:textId="77777777" w:rsidR="00E4326C" w:rsidRPr="00991BAF" w:rsidRDefault="00E4326C" w:rsidP="00E4326C">
      <w:pPr>
        <w:rPr>
          <w:rFonts w:asciiTheme="majorHAnsi" w:hAnsiTheme="majorHAnsi"/>
          <w:b/>
          <w:color w:val="0070C0"/>
          <w:sz w:val="24"/>
          <w:szCs w:val="24"/>
          <w:shd w:val="clear" w:color="auto" w:fill="FFFFFF" w:themeFill="background1"/>
        </w:rPr>
      </w:pPr>
    </w:p>
    <w:p w14:paraId="7E243E23" w14:textId="77777777" w:rsidR="00E4326C" w:rsidRPr="00991BAF" w:rsidRDefault="00E4326C" w:rsidP="00E4326C">
      <w:pPr>
        <w:rPr>
          <w:rFonts w:asciiTheme="majorHAnsi" w:hAnsiTheme="majorHAnsi"/>
          <w:b/>
          <w:color w:val="0070C0"/>
          <w:sz w:val="24"/>
          <w:szCs w:val="24"/>
          <w:shd w:val="clear" w:color="auto" w:fill="FFFFFF" w:themeFill="background1"/>
        </w:rPr>
      </w:pPr>
    </w:p>
    <w:p w14:paraId="4F70CBCF" w14:textId="5291869D" w:rsidR="0094651E" w:rsidRDefault="0094651E">
      <w:pPr>
        <w:rPr>
          <w:rFonts w:asciiTheme="majorHAnsi" w:hAnsiTheme="majorHAnsi"/>
          <w:b/>
          <w:color w:val="0070C0"/>
          <w:sz w:val="24"/>
          <w:szCs w:val="24"/>
          <w:shd w:val="clear" w:color="auto" w:fill="FFFFFF" w:themeFill="background1"/>
        </w:rPr>
      </w:pPr>
      <w:r>
        <w:rPr>
          <w:rFonts w:asciiTheme="majorHAnsi" w:hAnsiTheme="majorHAnsi"/>
          <w:b/>
          <w:color w:val="0070C0"/>
          <w:sz w:val="24"/>
          <w:szCs w:val="24"/>
          <w:shd w:val="clear" w:color="auto" w:fill="FFFFFF" w:themeFill="background1"/>
        </w:rPr>
        <w:br w:type="page"/>
      </w:r>
    </w:p>
    <w:p w14:paraId="57F63F93" w14:textId="6218FEC2" w:rsidR="00B9278B" w:rsidRPr="00991BAF" w:rsidRDefault="00E4326C" w:rsidP="00FB07B6">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A.3 The approved budget</w:t>
      </w:r>
      <w:r w:rsidRPr="00991BAF">
        <w:rPr>
          <w:sz w:val="24"/>
          <w:szCs w:val="24"/>
        </w:rPr>
        <w:t xml:space="preserve"> is the</w:t>
      </w:r>
      <w:r w:rsidR="00DA31FD">
        <w:rPr>
          <w:sz w:val="24"/>
          <w:szCs w:val="24"/>
        </w:rPr>
        <w:t xml:space="preserve"> budget as formally adopted by p</w:t>
      </w:r>
      <w:r w:rsidRPr="00991BAF">
        <w:rPr>
          <w:sz w:val="24"/>
          <w:szCs w:val="24"/>
        </w:rPr>
        <w:t>arliament</w:t>
      </w:r>
      <w:r w:rsidR="004E13E0" w:rsidRPr="00991BAF">
        <w:rPr>
          <w:sz w:val="24"/>
          <w:szCs w:val="24"/>
        </w:rPr>
        <w:t xml:space="preserve">, and is the definitive point of reference for </w:t>
      </w:r>
      <w:r w:rsidR="00840E2B" w:rsidRPr="00991BAF">
        <w:rPr>
          <w:sz w:val="24"/>
          <w:szCs w:val="24"/>
        </w:rPr>
        <w:t xml:space="preserve">the raising of revenues and </w:t>
      </w:r>
      <w:r w:rsidR="004E13E0" w:rsidRPr="00991BAF">
        <w:rPr>
          <w:sz w:val="24"/>
          <w:szCs w:val="24"/>
        </w:rPr>
        <w:t xml:space="preserve">allocating, and accounting for, public funds. </w:t>
      </w:r>
      <w:r w:rsidR="008E2410" w:rsidRPr="00991BAF">
        <w:rPr>
          <w:sz w:val="24"/>
          <w:szCs w:val="24"/>
        </w:rPr>
        <w:t xml:space="preserve">Most countries recognise, in their laws and/or constitutions, the importance of the approved budget in creating a legal basis for </w:t>
      </w:r>
      <w:r w:rsidR="00595F62">
        <w:rPr>
          <w:sz w:val="24"/>
          <w:szCs w:val="24"/>
        </w:rPr>
        <w:t xml:space="preserve">levying of taxes and </w:t>
      </w:r>
      <w:r w:rsidR="008E2410" w:rsidRPr="00991BAF">
        <w:rPr>
          <w:sz w:val="24"/>
          <w:szCs w:val="24"/>
        </w:rPr>
        <w:t xml:space="preserve">the allocation of public funds. </w:t>
      </w:r>
    </w:p>
    <w:p w14:paraId="1CF1C944" w14:textId="77777777" w:rsidR="00E4326C" w:rsidRPr="00991BAF" w:rsidRDefault="001B7B01" w:rsidP="00FB07B6">
      <w:pPr>
        <w:spacing w:before="120" w:after="120"/>
        <w:rPr>
          <w:b/>
          <w:color w:val="000000" w:themeColor="text1"/>
          <w:sz w:val="24"/>
          <w:szCs w:val="24"/>
          <w:shd w:val="clear" w:color="auto" w:fill="FFFFFF" w:themeFill="background1"/>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sz w:val="24"/>
          <w:szCs w:val="24"/>
        </w:rPr>
        <w:t xml:space="preserve"> are that </w:t>
      </w:r>
      <w:r w:rsidR="00B9278B" w:rsidRPr="00991BAF">
        <w:rPr>
          <w:color w:val="000000" w:themeColor="text1"/>
          <w:sz w:val="24"/>
          <w:szCs w:val="24"/>
        </w:rPr>
        <w:t>the approved budget should</w:t>
      </w:r>
      <w:r w:rsidR="00E4326C" w:rsidRPr="00991BAF">
        <w:rPr>
          <w:color w:val="000000" w:themeColor="text1"/>
          <w:sz w:val="24"/>
          <w:szCs w:val="24"/>
        </w:rPr>
        <w:t>:</w:t>
      </w:r>
    </w:p>
    <w:p w14:paraId="02C2E789" w14:textId="77777777" w:rsidR="007647F2" w:rsidRPr="00991BAF" w:rsidRDefault="00E4326C" w:rsidP="00087037">
      <w:pPr>
        <w:pStyle w:val="ListParagraph"/>
        <w:numPr>
          <w:ilvl w:val="0"/>
          <w:numId w:val="2"/>
        </w:numPr>
        <w:spacing w:before="120" w:after="120"/>
        <w:ind w:left="714" w:hanging="357"/>
        <w:contextualSpacing w:val="0"/>
        <w:jc w:val="both"/>
        <w:rPr>
          <w:color w:val="000000" w:themeColor="text1"/>
          <w:sz w:val="24"/>
          <w:szCs w:val="24"/>
        </w:rPr>
      </w:pPr>
      <w:r w:rsidRPr="00991BAF">
        <w:rPr>
          <w:color w:val="000000" w:themeColor="text1"/>
          <w:sz w:val="24"/>
          <w:szCs w:val="24"/>
        </w:rPr>
        <w:t>be published as soon as it is approved by the legislature</w:t>
      </w:r>
    </w:p>
    <w:p w14:paraId="0A391E3B" w14:textId="77777777" w:rsidR="00B9278B" w:rsidRPr="00991BAF" w:rsidRDefault="00E4326C" w:rsidP="00087037">
      <w:pPr>
        <w:pStyle w:val="ListParagraph"/>
        <w:numPr>
          <w:ilvl w:val="0"/>
          <w:numId w:val="2"/>
        </w:numPr>
        <w:spacing w:before="120" w:after="120"/>
        <w:ind w:left="714" w:hanging="357"/>
        <w:contextualSpacing w:val="0"/>
        <w:jc w:val="both"/>
        <w:rPr>
          <w:color w:val="000000" w:themeColor="text1"/>
          <w:sz w:val="24"/>
          <w:szCs w:val="24"/>
        </w:rPr>
      </w:pPr>
      <w:r w:rsidRPr="00991BAF">
        <w:rPr>
          <w:color w:val="000000" w:themeColor="text1"/>
          <w:sz w:val="24"/>
          <w:szCs w:val="24"/>
        </w:rPr>
        <w:t>have legal effect before the start of the budget year</w:t>
      </w:r>
    </w:p>
    <w:p w14:paraId="4C497E66" w14:textId="2E360F2E" w:rsidR="00E4326C" w:rsidRPr="00991BAF" w:rsidRDefault="00E4326C" w:rsidP="00087037">
      <w:pPr>
        <w:pStyle w:val="ListParagraph"/>
        <w:numPr>
          <w:ilvl w:val="0"/>
          <w:numId w:val="2"/>
        </w:numPr>
        <w:spacing w:before="120" w:after="120"/>
        <w:ind w:left="714" w:hanging="357"/>
        <w:contextualSpacing w:val="0"/>
        <w:jc w:val="both"/>
        <w:rPr>
          <w:color w:val="000000" w:themeColor="text1"/>
          <w:sz w:val="24"/>
          <w:szCs w:val="24"/>
        </w:rPr>
      </w:pPr>
      <w:proofErr w:type="gramStart"/>
      <w:r w:rsidRPr="00991BAF">
        <w:rPr>
          <w:color w:val="000000" w:themeColor="text1"/>
          <w:sz w:val="24"/>
          <w:szCs w:val="24"/>
        </w:rPr>
        <w:t>include</w:t>
      </w:r>
      <w:proofErr w:type="gramEnd"/>
      <w:r w:rsidRPr="00991BAF">
        <w:rPr>
          <w:color w:val="000000" w:themeColor="text1"/>
          <w:sz w:val="24"/>
          <w:szCs w:val="24"/>
        </w:rPr>
        <w:t xml:space="preserve"> the same level of detail</w:t>
      </w:r>
      <w:r w:rsidRPr="00991BAF">
        <w:rPr>
          <w:sz w:val="24"/>
          <w:szCs w:val="24"/>
        </w:rPr>
        <w:t xml:space="preserve"> as the </w:t>
      </w:r>
      <w:r w:rsidRPr="00991BAF">
        <w:rPr>
          <w:rFonts w:asciiTheme="majorHAnsi" w:hAnsiTheme="majorHAnsi"/>
          <w:sz w:val="24"/>
          <w:szCs w:val="24"/>
          <w:shd w:val="clear" w:color="auto" w:fill="FFFFFF" w:themeFill="background1"/>
        </w:rPr>
        <w:t>executive’s</w:t>
      </w:r>
      <w:r w:rsidRPr="00991BAF">
        <w:rPr>
          <w:rFonts w:asciiTheme="majorHAnsi" w:hAnsiTheme="majorHAnsi"/>
          <w:b/>
          <w:color w:val="0070C0"/>
          <w:sz w:val="24"/>
          <w:szCs w:val="24"/>
          <w:shd w:val="clear" w:color="auto" w:fill="FFFFFF" w:themeFill="background1"/>
        </w:rPr>
        <w:t xml:space="preserve"> </w:t>
      </w:r>
      <w:r w:rsidRPr="00991BAF">
        <w:rPr>
          <w:rFonts w:asciiTheme="majorHAnsi" w:hAnsiTheme="majorHAnsi"/>
          <w:b/>
          <w:color w:val="548DD4" w:themeColor="text2" w:themeTint="99"/>
          <w:sz w:val="24"/>
          <w:szCs w:val="24"/>
          <w:shd w:val="clear" w:color="auto" w:fill="FFFFFF" w:themeFill="background1"/>
        </w:rPr>
        <w:t>budget proposal</w:t>
      </w:r>
      <w:r w:rsidRPr="00991BAF">
        <w:rPr>
          <w:rFonts w:asciiTheme="majorHAnsi" w:hAnsiTheme="majorHAnsi"/>
          <w:b/>
          <w:color w:val="0070C0"/>
          <w:sz w:val="24"/>
          <w:szCs w:val="24"/>
          <w:shd w:val="clear" w:color="auto" w:fill="FFFFFF" w:themeFill="background1"/>
        </w:rPr>
        <w:t xml:space="preserve"> </w:t>
      </w:r>
      <w:r w:rsidR="00D7017F">
        <w:rPr>
          <w:sz w:val="24"/>
          <w:szCs w:val="24"/>
        </w:rPr>
        <w:t xml:space="preserve">to help in identifying </w:t>
      </w:r>
      <w:r w:rsidRPr="00991BAF">
        <w:rPr>
          <w:sz w:val="24"/>
          <w:szCs w:val="24"/>
        </w:rPr>
        <w:t>all significant deviations from it</w:t>
      </w:r>
      <w:r w:rsidR="00A60408" w:rsidRPr="00991BAF">
        <w:rPr>
          <w:sz w:val="24"/>
          <w:szCs w:val="24"/>
        </w:rPr>
        <w:t>.</w:t>
      </w:r>
    </w:p>
    <w:p w14:paraId="3A82EC08" w14:textId="77777777" w:rsidR="00E4326C" w:rsidRPr="00991BAF" w:rsidRDefault="00E4326C" w:rsidP="00E4326C">
      <w:pPr>
        <w:pStyle w:val="ListParagraph"/>
        <w:jc w:val="both"/>
        <w:rPr>
          <w:sz w:val="24"/>
          <w:szCs w:val="24"/>
        </w:rPr>
      </w:pPr>
    </w:p>
    <w:p w14:paraId="3BA704D7" w14:textId="57FA22F0" w:rsidR="00AD3C25" w:rsidRPr="00B93E7A" w:rsidRDefault="00C05D01" w:rsidP="00AD3C25">
      <w:pPr>
        <w:jc w:val="both"/>
        <w:rPr>
          <w:sz w:val="24"/>
          <w:szCs w:val="24"/>
        </w:rPr>
      </w:pPr>
      <w:r>
        <w:rPr>
          <w:noProof/>
          <w:lang w:eastAsia="en-GB"/>
        </w:rPr>
        <mc:AlternateContent>
          <mc:Choice Requires="wps">
            <w:drawing>
              <wp:anchor distT="0" distB="0" distL="114300" distR="114300" simplePos="0" relativeHeight="251776000" behindDoc="0" locked="0" layoutInCell="1" allowOverlap="1" wp14:anchorId="073E892E" wp14:editId="165724BD">
                <wp:simplePos x="0" y="0"/>
                <wp:positionH relativeFrom="column">
                  <wp:posOffset>2891155</wp:posOffset>
                </wp:positionH>
                <wp:positionV relativeFrom="paragraph">
                  <wp:posOffset>26670</wp:posOffset>
                </wp:positionV>
                <wp:extent cx="2945765" cy="2594610"/>
                <wp:effectExtent l="0" t="0" r="26035" b="15240"/>
                <wp:wrapNone/>
                <wp:docPr id="489"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2594610"/>
                        </a:xfrm>
                        <a:prstGeom prst="rect">
                          <a:avLst/>
                        </a:prstGeom>
                        <a:solidFill>
                          <a:srgbClr val="FFFFFF"/>
                        </a:solidFill>
                        <a:ln w="9525">
                          <a:solidFill>
                            <a:schemeClr val="bg1">
                              <a:lumMod val="100000"/>
                              <a:lumOff val="0"/>
                            </a:schemeClr>
                          </a:solidFill>
                          <a:miter lim="800000"/>
                          <a:headEnd/>
                          <a:tailEnd/>
                        </a:ln>
                      </wps:spPr>
                      <wps:txbx>
                        <w:txbxContent>
                          <w:p w14:paraId="676FDB24"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936D243"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572D3A8A"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7D2BB70A" w14:textId="77777777" w:rsidR="00CC49D6" w:rsidRPr="00A24DAF"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111A04F4"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FF3B72D" w14:textId="749A8CA7"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4"/>
                                <w:lang w:eastAsia="en-GB"/>
                              </w:rPr>
                            </w:pPr>
                            <w:r>
                              <w:rPr>
                                <w:rFonts w:ascii="Calibri" w:hAnsi="Calibri" w:cs="Times New Roman"/>
                                <w:noProof/>
                                <w:color w:val="984806" w:themeColor="accent6" w:themeShade="80"/>
                                <w:lang w:eastAsia="en-GB"/>
                              </w:rPr>
                              <w:drawing>
                                <wp:inline distT="0" distB="0" distL="0" distR="0" wp14:anchorId="7DB9016C" wp14:editId="3F337F9C">
                                  <wp:extent cx="814705" cy="226060"/>
                                  <wp:effectExtent l="0" t="0" r="4445" b="254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11712">
                              <w:rPr>
                                <w:rFonts w:ascii="Calibri" w:hAnsi="Calibri" w:cs="Times New Roman"/>
                                <w:color w:val="984806" w:themeColor="accent6" w:themeShade="80"/>
                                <w:position w:val="14"/>
                                <w:lang w:eastAsia="en-GB"/>
                              </w:rPr>
                              <w:t>2.2.2</w:t>
                            </w:r>
                          </w:p>
                          <w:p w14:paraId="1EC45E40" w14:textId="77777777" w:rsidR="00CC49D6" w:rsidRPr="0094651E"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4"/>
                                <w:sz w:val="8"/>
                                <w:szCs w:val="8"/>
                                <w:lang w:eastAsia="en-GB"/>
                              </w:rPr>
                            </w:pPr>
                          </w:p>
                          <w:p w14:paraId="5EFC4EDA" w14:textId="23519700"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BC2D199" wp14:editId="1BEF8FDC">
                                  <wp:extent cx="1466850" cy="199390"/>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4</w:t>
                            </w:r>
                          </w:p>
                          <w:p w14:paraId="6E473FCA" w14:textId="77777777" w:rsidR="00CC49D6" w:rsidRPr="0094651E"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E6E8EEC" w14:textId="3B75B8E8"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78CC86BD" wp14:editId="595A0A3A">
                                  <wp:extent cx="1616075" cy="212725"/>
                                  <wp:effectExtent l="0" t="0" r="3175" b="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59-63</w:t>
                            </w:r>
                          </w:p>
                          <w:p w14:paraId="46254255" w14:textId="77777777" w:rsidR="00CC49D6" w:rsidRPr="0094651E"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7B469D26"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sidRPr="00611712">
                              <w:rPr>
                                <w:rFonts w:ascii="Calibri" w:hAnsi="Calibri" w:cs="Times New Roman"/>
                                <w:noProof/>
                                <w:color w:val="984806" w:themeColor="accent6" w:themeShade="80"/>
                                <w:vertAlign w:val="superscript"/>
                                <w:lang w:eastAsia="en-GB"/>
                              </w:rPr>
                              <w:drawing>
                                <wp:inline distT="0" distB="0" distL="0" distR="0" wp14:anchorId="5F57C566" wp14:editId="453CCDE5">
                                  <wp:extent cx="1505585" cy="200660"/>
                                  <wp:effectExtent l="0" t="0" r="0" b="889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05585" cy="2006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1.1</w:t>
                            </w:r>
                          </w:p>
                          <w:p w14:paraId="069686DF"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7D50B5AB" w14:textId="66654680" w:rsidR="00CC49D6" w:rsidRPr="00BD273F"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FFBE382" wp14:editId="7F088079">
                                  <wp:extent cx="516255" cy="199390"/>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PI-9</w:t>
                            </w:r>
                            <w:r>
                              <w:rPr>
                                <w:rFonts w:ascii="Calibri" w:hAnsi="Calibri" w:cs="Times New Roman"/>
                                <w:color w:val="984806" w:themeColor="accent6" w:themeShade="80"/>
                                <w:position w:val="8"/>
                                <w:lang w:eastAsia="en-GB"/>
                              </w:rPr>
                              <w:t>, 17, 18</w:t>
                            </w:r>
                          </w:p>
                          <w:p w14:paraId="62034180"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1" o:spid="_x0000_s1265" type="#_x0000_t202" style="position:absolute;left:0;text-align:left;margin-left:227.65pt;margin-top:2.1pt;width:231.95pt;height:20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" strokecolor="white [3212]">
                <v:textbox inset=".5mm">
                  <w:txbxContent>
                    <w:p w14:paraId="676FDB24"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936D243"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572D3A8A"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7D2BB70A" w14:textId="77777777" w:rsidR="00CC49D6" w:rsidRPr="00A24DAF"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111A04F4"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FF3B72D" w14:textId="749A8CA7"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4"/>
                          <w:lang w:eastAsia="en-GB"/>
                        </w:rPr>
                      </w:pPr>
                      <w:r>
                        <w:rPr>
                          <w:rFonts w:ascii="Calibri" w:hAnsi="Calibri" w:cs="Times New Roman"/>
                          <w:noProof/>
                          <w:color w:val="984806" w:themeColor="accent6" w:themeShade="80"/>
                          <w:lang w:eastAsia="en-GB"/>
                        </w:rPr>
                        <w:drawing>
                          <wp:inline distT="0" distB="0" distL="0" distR="0" wp14:anchorId="7DB9016C" wp14:editId="3F337F9C">
                            <wp:extent cx="814705" cy="226060"/>
                            <wp:effectExtent l="0" t="0" r="4445" b="254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11712">
                        <w:rPr>
                          <w:rFonts w:ascii="Calibri" w:hAnsi="Calibri" w:cs="Times New Roman"/>
                          <w:color w:val="984806" w:themeColor="accent6" w:themeShade="80"/>
                          <w:position w:val="14"/>
                          <w:lang w:eastAsia="en-GB"/>
                        </w:rPr>
                        <w:t>2.2.2</w:t>
                      </w:r>
                    </w:p>
                    <w:p w14:paraId="1EC45E40" w14:textId="77777777" w:rsidR="00CC49D6" w:rsidRPr="0094651E"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4"/>
                          <w:sz w:val="8"/>
                          <w:szCs w:val="8"/>
                          <w:lang w:eastAsia="en-GB"/>
                        </w:rPr>
                      </w:pPr>
                    </w:p>
                    <w:p w14:paraId="5EFC4EDA" w14:textId="23519700"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BC2D199" wp14:editId="1BEF8FDC">
                            <wp:extent cx="1466850" cy="199390"/>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4</w:t>
                      </w:r>
                    </w:p>
                    <w:p w14:paraId="6E473FCA" w14:textId="77777777" w:rsidR="00CC49D6" w:rsidRPr="0094651E"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E6E8EEC" w14:textId="3B75B8E8" w:rsidR="00CC49D6"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78CC86BD" wp14:editId="595A0A3A">
                            <wp:extent cx="1616075" cy="212725"/>
                            <wp:effectExtent l="0" t="0" r="3175" b="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59-63</w:t>
                      </w:r>
                    </w:p>
                    <w:p w14:paraId="46254255" w14:textId="77777777" w:rsidR="00CC49D6" w:rsidRPr="0094651E" w:rsidRDefault="00CC49D6" w:rsidP="00611712">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7B469D26"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sidRPr="00611712">
                        <w:rPr>
                          <w:rFonts w:ascii="Calibri" w:hAnsi="Calibri" w:cs="Times New Roman"/>
                          <w:noProof/>
                          <w:color w:val="984806" w:themeColor="accent6" w:themeShade="80"/>
                          <w:vertAlign w:val="superscript"/>
                          <w:lang w:eastAsia="en-GB"/>
                        </w:rPr>
                        <w:drawing>
                          <wp:inline distT="0" distB="0" distL="0" distR="0" wp14:anchorId="5F57C566" wp14:editId="453CCDE5">
                            <wp:extent cx="1505585" cy="200660"/>
                            <wp:effectExtent l="0" t="0" r="0" b="889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05585" cy="2006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1.1</w:t>
                      </w:r>
                    </w:p>
                    <w:p w14:paraId="069686DF"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7D50B5AB" w14:textId="66654680" w:rsidR="00CC49D6" w:rsidRPr="00BD273F"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FFBE382" wp14:editId="7F088079">
                            <wp:extent cx="516255" cy="199390"/>
                            <wp:effectExtent l="0" t="0" r="0" b="0"/>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PI-9</w:t>
                      </w:r>
                      <w:r>
                        <w:rPr>
                          <w:rFonts w:ascii="Calibri" w:hAnsi="Calibri" w:cs="Times New Roman"/>
                          <w:color w:val="984806" w:themeColor="accent6" w:themeShade="80"/>
                          <w:position w:val="8"/>
                          <w:lang w:eastAsia="en-GB"/>
                        </w:rPr>
                        <w:t>, 17, 18</w:t>
                      </w:r>
                    </w:p>
                    <w:p w14:paraId="62034180"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v:textbox>
              </v:shape>
            </w:pict>
          </mc:Fallback>
        </mc:AlternateContent>
      </w:r>
      <w:r w:rsidR="0094651E">
        <w:rPr>
          <w:noProof/>
          <w:lang w:eastAsia="en-GB"/>
        </w:rPr>
        <mc:AlternateContent>
          <mc:Choice Requires="wps">
            <w:drawing>
              <wp:anchor distT="0" distB="0" distL="114300" distR="114300" simplePos="0" relativeHeight="251777024" behindDoc="0" locked="0" layoutInCell="1" allowOverlap="1" wp14:anchorId="6BEF8CE2" wp14:editId="321B39B7">
                <wp:simplePos x="0" y="0"/>
                <wp:positionH relativeFrom="column">
                  <wp:posOffset>189470</wp:posOffset>
                </wp:positionH>
                <wp:positionV relativeFrom="paragraph">
                  <wp:posOffset>26893</wp:posOffset>
                </wp:positionV>
                <wp:extent cx="2952750" cy="2594919"/>
                <wp:effectExtent l="0" t="0" r="19050" b="15240"/>
                <wp:wrapNone/>
                <wp:docPr id="488"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594919"/>
                        </a:xfrm>
                        <a:prstGeom prst="rect">
                          <a:avLst/>
                        </a:prstGeom>
                        <a:solidFill>
                          <a:srgbClr val="FFFFFF"/>
                        </a:solidFill>
                        <a:ln w="12700">
                          <a:solidFill>
                            <a:schemeClr val="bg1">
                              <a:lumMod val="100000"/>
                              <a:lumOff val="0"/>
                            </a:schemeClr>
                          </a:solidFill>
                          <a:miter lim="800000"/>
                          <a:headEnd/>
                          <a:tailEnd/>
                        </a:ln>
                      </wps:spPr>
                      <wps:txbx>
                        <w:txbxContent>
                          <w:p w14:paraId="2130DE61"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AD0052E"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49639CAA" w14:textId="4E461CAF" w:rsidR="00CC49D6" w:rsidRPr="001026C3"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United Kingdom</w:t>
                            </w:r>
                            <w:r w:rsidRPr="00063C5C">
                              <w:rPr>
                                <w:rFonts w:cs="Times New Roman"/>
                                <w:b/>
                                <w:color w:val="215868" w:themeColor="accent5" w:themeShade="80"/>
                              </w:rPr>
                              <w:t xml:space="preserve">: </w:t>
                            </w:r>
                            <w:r w:rsidRPr="001026C3">
                              <w:rPr>
                                <w:rFonts w:cs="Times New Roman"/>
                                <w:color w:val="215868" w:themeColor="accent5" w:themeShade="80"/>
                              </w:rPr>
                              <w:t xml:space="preserve">The </w:t>
                            </w:r>
                            <w:r>
                              <w:rPr>
                                <w:rFonts w:cs="Times New Roman"/>
                                <w:color w:val="215868" w:themeColor="accent5" w:themeShade="80"/>
                              </w:rPr>
                              <w:t xml:space="preserve">annual budget is presented to the House of Commons by the Chancellor of the Exchequer, and is debated for several days. Tax-raising “Ways and Means Resolutions” must be approved by the House, and all budget-related tax measures are subsequently included in a Finance Bill which is passed like any other legislation. Expenditure measures are authorised initially by “Supply Resolutions”, </w:t>
                            </w:r>
                            <w:r>
                              <w:rPr>
                                <w:color w:val="1F497D"/>
                              </w:rPr>
                              <w:t xml:space="preserve">which give only provisional authorisation for expenditure and are then followed by the Supply &amp; Appropriation Bill. </w:t>
                            </w:r>
                          </w:p>
                          <w:p w14:paraId="0D7DEF44"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2" o:spid="_x0000_s1266" type="#_x0000_t202" style="position:absolute;left:0;text-align:left;margin-left:14.9pt;margin-top:2.1pt;width:232.5pt;height:20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" strokecolor="white [3212]" strokeweight="1pt">
                <v:textbox inset=".5mm">
                  <w:txbxContent>
                    <w:p w14:paraId="2130DE61"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AD0052E"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49639CAA" w14:textId="4E461CAF" w:rsidR="00CC49D6" w:rsidRPr="001026C3"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United Kingdom</w:t>
                      </w:r>
                      <w:r w:rsidRPr="00063C5C">
                        <w:rPr>
                          <w:rFonts w:cs="Times New Roman"/>
                          <w:b/>
                          <w:color w:val="215868" w:themeColor="accent5" w:themeShade="80"/>
                        </w:rPr>
                        <w:t xml:space="preserve">: </w:t>
                      </w:r>
                      <w:r w:rsidRPr="001026C3">
                        <w:rPr>
                          <w:rFonts w:cs="Times New Roman"/>
                          <w:color w:val="215868" w:themeColor="accent5" w:themeShade="80"/>
                        </w:rPr>
                        <w:t xml:space="preserve">The </w:t>
                      </w:r>
                      <w:r>
                        <w:rPr>
                          <w:rFonts w:cs="Times New Roman"/>
                          <w:color w:val="215868" w:themeColor="accent5" w:themeShade="80"/>
                        </w:rPr>
                        <w:t xml:space="preserve">annual budget is presented to the House of Commons by the Chancellor of the Exchequer, and is debated for several days. Tax-raising “Ways and Means Resolutions” must be approved by the House, and all budget-related tax measures are subsequently included in a Finance Bill which is passed like any other legislation. Expenditure measures are authorised initially by “Supply Resolutions”, </w:t>
                      </w:r>
                      <w:r>
                        <w:rPr>
                          <w:color w:val="1F497D"/>
                        </w:rPr>
                        <w:t xml:space="preserve">which give only provisional authorisation for expenditure and are then followed by the Supply &amp; Appropriation Bill. </w:t>
                      </w:r>
                    </w:p>
                    <w:p w14:paraId="0D7DEF44"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11717563" w14:textId="77777777" w:rsidR="00AD3C25" w:rsidRDefault="00AD3C25" w:rsidP="00AD3C25">
      <w:pPr>
        <w:rPr>
          <w:sz w:val="24"/>
          <w:szCs w:val="24"/>
        </w:rPr>
      </w:pPr>
    </w:p>
    <w:p w14:paraId="48B1232B" w14:textId="77777777" w:rsidR="00AD3C25" w:rsidRDefault="00AD3C25" w:rsidP="00AD3C25">
      <w:pPr>
        <w:rPr>
          <w:sz w:val="24"/>
          <w:szCs w:val="24"/>
        </w:rPr>
      </w:pPr>
    </w:p>
    <w:p w14:paraId="4E9EF80B" w14:textId="77777777" w:rsidR="00AD3C25" w:rsidRDefault="00AD3C25" w:rsidP="00AD3C25">
      <w:pPr>
        <w:rPr>
          <w:sz w:val="24"/>
          <w:szCs w:val="24"/>
        </w:rPr>
      </w:pPr>
    </w:p>
    <w:p w14:paraId="439EAC84" w14:textId="77777777" w:rsidR="00AD3C25" w:rsidRDefault="00AD3C25" w:rsidP="00AD3C25">
      <w:pPr>
        <w:rPr>
          <w:sz w:val="24"/>
          <w:szCs w:val="24"/>
        </w:rPr>
      </w:pPr>
    </w:p>
    <w:p w14:paraId="394D1AB9" w14:textId="77777777" w:rsidR="00AD3C25" w:rsidRDefault="00AD3C25" w:rsidP="00AD3C25">
      <w:pPr>
        <w:rPr>
          <w:sz w:val="24"/>
          <w:szCs w:val="24"/>
        </w:rPr>
      </w:pPr>
    </w:p>
    <w:p w14:paraId="5E06EBB8" w14:textId="77777777" w:rsidR="00AD3C25" w:rsidRDefault="00AD3C25" w:rsidP="00AD3C25">
      <w:pPr>
        <w:rPr>
          <w:sz w:val="24"/>
          <w:szCs w:val="24"/>
        </w:rPr>
      </w:pPr>
    </w:p>
    <w:p w14:paraId="4A8DDABE" w14:textId="77777777" w:rsidR="00AD3C25" w:rsidRDefault="00AD3C25" w:rsidP="00AD3C25">
      <w:pPr>
        <w:rPr>
          <w:sz w:val="24"/>
          <w:szCs w:val="24"/>
        </w:rPr>
      </w:pPr>
    </w:p>
    <w:p w14:paraId="3F0D9040" w14:textId="77777777" w:rsidR="00AD3C25" w:rsidRDefault="00AD3C25" w:rsidP="00AD3C25">
      <w:pPr>
        <w:rPr>
          <w:sz w:val="24"/>
          <w:szCs w:val="24"/>
        </w:rPr>
      </w:pPr>
    </w:p>
    <w:p w14:paraId="0663D04E" w14:textId="77777777" w:rsidR="00AD3C25" w:rsidRDefault="00AD3C25" w:rsidP="00AD3C25">
      <w:pPr>
        <w:rPr>
          <w:sz w:val="24"/>
          <w:szCs w:val="24"/>
        </w:rPr>
      </w:pPr>
    </w:p>
    <w:p w14:paraId="4905341D" w14:textId="77777777" w:rsidR="0094651E" w:rsidRDefault="0094651E" w:rsidP="00AD3C25">
      <w:pPr>
        <w:rPr>
          <w:sz w:val="24"/>
          <w:szCs w:val="24"/>
        </w:rPr>
      </w:pPr>
    </w:p>
    <w:p w14:paraId="3E3AE6C6" w14:textId="77777777" w:rsidR="00AD3C25" w:rsidRDefault="00AD3C25" w:rsidP="00AD3C25">
      <w:pPr>
        <w:rPr>
          <w:sz w:val="24"/>
          <w:szCs w:val="24"/>
        </w:rPr>
      </w:pPr>
    </w:p>
    <w:p w14:paraId="74B41ABC" w14:textId="77777777" w:rsidR="00AD3C25" w:rsidRDefault="00AD3C25" w:rsidP="00AD3C25">
      <w:pPr>
        <w:rPr>
          <w:sz w:val="24"/>
          <w:szCs w:val="24"/>
        </w:rPr>
      </w:pPr>
    </w:p>
    <w:p w14:paraId="1206666E" w14:textId="77777777" w:rsidR="00C05D01" w:rsidRDefault="00C05D01" w:rsidP="00AD3C25">
      <w:pPr>
        <w:jc w:val="both"/>
        <w:rPr>
          <w:b/>
          <w:color w:val="0070C0"/>
          <w:sz w:val="24"/>
          <w:szCs w:val="24"/>
          <w:shd w:val="clear" w:color="auto" w:fill="FFFFFF" w:themeFill="background1"/>
        </w:rPr>
      </w:pPr>
    </w:p>
    <w:p w14:paraId="3C729236" w14:textId="77777777" w:rsidR="00AD3C25" w:rsidRPr="00B93E7A" w:rsidRDefault="00AD3C25" w:rsidP="00AD3C25">
      <w:pPr>
        <w:jc w:val="both"/>
        <w:rPr>
          <w:sz w:val="24"/>
          <w:szCs w:val="24"/>
        </w:rPr>
      </w:pPr>
      <w:r w:rsidRPr="00585BE3">
        <w:rPr>
          <w:b/>
          <w:color w:val="0070C0"/>
          <w:sz w:val="24"/>
          <w:szCs w:val="24"/>
          <w:shd w:val="clear" w:color="auto" w:fill="FFFFFF" w:themeFill="background1"/>
        </w:rPr>
        <w:t>_________________________________________________</w:t>
      </w:r>
      <w:r>
        <w:rPr>
          <w:b/>
          <w:color w:val="0070C0"/>
          <w:sz w:val="24"/>
          <w:szCs w:val="24"/>
          <w:shd w:val="clear" w:color="auto" w:fill="FFFFFF" w:themeFill="background1"/>
        </w:rPr>
        <w:t>__________________________</w:t>
      </w:r>
    </w:p>
    <w:p w14:paraId="21B766D3" w14:textId="4E2DC37F" w:rsidR="00FB07B6" w:rsidRPr="00991BAF" w:rsidRDefault="00AD3C25" w:rsidP="00AD3C25">
      <w:pPr>
        <w:jc w:val="both"/>
        <w:rPr>
          <w:color w:val="000000" w:themeColor="text1"/>
          <w:sz w:val="24"/>
          <w:szCs w:val="24"/>
        </w:rPr>
      </w:pPr>
      <w:r>
        <w:rPr>
          <w:rFonts w:asciiTheme="majorHAnsi" w:hAnsiTheme="majorHAnsi"/>
          <w:b/>
          <w:color w:val="0070C0"/>
          <w:sz w:val="24"/>
          <w:szCs w:val="24"/>
          <w:shd w:val="clear" w:color="auto" w:fill="FFFFFF" w:themeFill="background1"/>
        </w:rPr>
        <w:br w:type="page"/>
      </w:r>
      <w:r w:rsidR="00E4326C" w:rsidRPr="00991BAF">
        <w:rPr>
          <w:rFonts w:asciiTheme="majorHAnsi" w:hAnsiTheme="majorHAnsi"/>
          <w:b/>
          <w:color w:val="548DD4" w:themeColor="text2" w:themeTint="99"/>
          <w:sz w:val="24"/>
          <w:szCs w:val="24"/>
          <w:shd w:val="clear" w:color="auto" w:fill="FFFFFF" w:themeFill="background1"/>
        </w:rPr>
        <w:lastRenderedPageBreak/>
        <w:t>A.4 The supplementary budget</w:t>
      </w:r>
      <w:r w:rsidR="00E4326C" w:rsidRPr="00991BAF">
        <w:rPr>
          <w:rFonts w:asciiTheme="majorHAnsi" w:hAnsiTheme="majorHAnsi"/>
          <w:b/>
          <w:color w:val="0070C0"/>
          <w:sz w:val="24"/>
          <w:szCs w:val="24"/>
          <w:shd w:val="clear" w:color="auto" w:fill="FFFFFF" w:themeFill="background1"/>
        </w:rPr>
        <w:t xml:space="preserve"> </w:t>
      </w:r>
      <w:r w:rsidR="00E4326C" w:rsidRPr="00991BAF">
        <w:rPr>
          <w:sz w:val="24"/>
          <w:szCs w:val="24"/>
        </w:rPr>
        <w:t xml:space="preserve">contains proposed amendments to the main annual budget. Such a mechanism should be used to authorise </w:t>
      </w:r>
      <w:r w:rsidR="00840E2B" w:rsidRPr="00991BAF">
        <w:rPr>
          <w:sz w:val="24"/>
          <w:szCs w:val="24"/>
        </w:rPr>
        <w:t>significant</w:t>
      </w:r>
      <w:r w:rsidR="00E4326C" w:rsidRPr="00991BAF">
        <w:rPr>
          <w:sz w:val="24"/>
          <w:szCs w:val="24"/>
        </w:rPr>
        <w:t xml:space="preserve"> additions or changed allocations which </w:t>
      </w:r>
      <w:r w:rsidR="001E681B">
        <w:rPr>
          <w:sz w:val="24"/>
          <w:szCs w:val="24"/>
        </w:rPr>
        <w:t>were</w:t>
      </w:r>
      <w:r w:rsidR="001E681B" w:rsidRPr="00991BAF">
        <w:rPr>
          <w:sz w:val="24"/>
          <w:szCs w:val="24"/>
        </w:rPr>
        <w:t xml:space="preserve"> </w:t>
      </w:r>
      <w:r w:rsidR="00E4326C" w:rsidRPr="00991BAF">
        <w:rPr>
          <w:sz w:val="24"/>
          <w:szCs w:val="24"/>
        </w:rPr>
        <w:t>not foreseen at the time of the original budget and appropriations.</w:t>
      </w:r>
      <w:r w:rsidR="00E4326C" w:rsidRPr="00991BAF">
        <w:rPr>
          <w:color w:val="000000" w:themeColor="text1"/>
          <w:sz w:val="24"/>
          <w:szCs w:val="24"/>
        </w:rPr>
        <w:t xml:space="preserve"> </w:t>
      </w:r>
    </w:p>
    <w:p w14:paraId="13F0665A" w14:textId="77777777" w:rsidR="0091649E" w:rsidRPr="00991BAF" w:rsidRDefault="0091649E" w:rsidP="00FB07B6">
      <w:pPr>
        <w:rPr>
          <w:color w:val="000000" w:themeColor="text1"/>
          <w:sz w:val="24"/>
          <w:szCs w:val="24"/>
        </w:rPr>
      </w:pPr>
    </w:p>
    <w:p w14:paraId="089338EE" w14:textId="77777777" w:rsidR="00E4326C" w:rsidRPr="00991BAF" w:rsidRDefault="00FB07B6" w:rsidP="0091649E">
      <w:pPr>
        <w:spacing w:before="120" w:after="120"/>
        <w:contextualSpacing/>
        <w:rPr>
          <w:b/>
          <w:color w:val="000000" w:themeColor="text1"/>
          <w:sz w:val="28"/>
          <w:szCs w:val="24"/>
          <w:shd w:val="clear" w:color="auto" w:fill="FFFFFF" w:themeFill="background1"/>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supplementary budget should:</w:t>
      </w:r>
    </w:p>
    <w:p w14:paraId="12FBB8B6" w14:textId="4E17870A" w:rsidR="00E4326C" w:rsidRPr="00991BAF" w:rsidRDefault="00771F50" w:rsidP="00087037">
      <w:pPr>
        <w:pStyle w:val="ListParagraph"/>
        <w:numPr>
          <w:ilvl w:val="0"/>
          <w:numId w:val="18"/>
        </w:numPr>
        <w:spacing w:before="120" w:after="120"/>
        <w:ind w:left="714" w:hanging="357"/>
        <w:contextualSpacing w:val="0"/>
        <w:jc w:val="both"/>
        <w:rPr>
          <w:sz w:val="24"/>
          <w:szCs w:val="24"/>
        </w:rPr>
      </w:pPr>
      <w:r>
        <w:rPr>
          <w:sz w:val="24"/>
          <w:szCs w:val="24"/>
        </w:rPr>
        <w:t>put</w:t>
      </w:r>
      <w:r w:rsidR="001D3018">
        <w:rPr>
          <w:sz w:val="24"/>
          <w:szCs w:val="24"/>
        </w:rPr>
        <w:t xml:space="preserve"> forward</w:t>
      </w:r>
      <w:r>
        <w:rPr>
          <w:sz w:val="24"/>
          <w:szCs w:val="24"/>
        </w:rPr>
        <w:t xml:space="preserve"> all proposed amendments at the same time</w:t>
      </w:r>
    </w:p>
    <w:p w14:paraId="5DE9E513" w14:textId="77777777" w:rsidR="00E4326C" w:rsidRPr="00991BAF" w:rsidRDefault="00E4326C" w:rsidP="00087037">
      <w:pPr>
        <w:pStyle w:val="ListParagraph"/>
        <w:numPr>
          <w:ilvl w:val="0"/>
          <w:numId w:val="18"/>
        </w:numPr>
        <w:spacing w:before="120" w:after="120"/>
        <w:ind w:left="714" w:hanging="357"/>
        <w:contextualSpacing w:val="0"/>
        <w:jc w:val="both"/>
        <w:rPr>
          <w:sz w:val="24"/>
          <w:szCs w:val="24"/>
        </w:rPr>
      </w:pPr>
      <w:r w:rsidRPr="00991BAF">
        <w:rPr>
          <w:sz w:val="24"/>
          <w:szCs w:val="24"/>
        </w:rPr>
        <w:t>include an explanation of the basis for the supplementary budget measures</w:t>
      </w:r>
    </w:p>
    <w:p w14:paraId="7105E443" w14:textId="77777777" w:rsidR="00E4326C" w:rsidRPr="00991BAF" w:rsidRDefault="00E4326C" w:rsidP="00087037">
      <w:pPr>
        <w:pStyle w:val="ListParagraph"/>
        <w:numPr>
          <w:ilvl w:val="0"/>
          <w:numId w:val="18"/>
        </w:numPr>
        <w:spacing w:before="120" w:after="120"/>
        <w:ind w:left="714" w:hanging="357"/>
        <w:contextualSpacing w:val="0"/>
        <w:jc w:val="both"/>
        <w:rPr>
          <w:sz w:val="24"/>
          <w:szCs w:val="24"/>
        </w:rPr>
      </w:pPr>
      <w:r w:rsidRPr="00991BAF">
        <w:rPr>
          <w:sz w:val="24"/>
          <w:szCs w:val="24"/>
        </w:rPr>
        <w:t xml:space="preserve">show the effect (if any) on fiscal policy objectives </w:t>
      </w:r>
    </w:p>
    <w:p w14:paraId="0A12E0CB" w14:textId="4CB1B408" w:rsidR="00E4326C" w:rsidRPr="00991BAF" w:rsidRDefault="00E4326C" w:rsidP="00087037">
      <w:pPr>
        <w:pStyle w:val="ListParagraph"/>
        <w:numPr>
          <w:ilvl w:val="0"/>
          <w:numId w:val="18"/>
        </w:numPr>
        <w:spacing w:before="120" w:after="120"/>
        <w:ind w:left="714" w:hanging="357"/>
        <w:contextualSpacing w:val="0"/>
        <w:jc w:val="both"/>
        <w:rPr>
          <w:sz w:val="24"/>
          <w:szCs w:val="24"/>
        </w:rPr>
      </w:pPr>
      <w:proofErr w:type="gramStart"/>
      <w:r w:rsidRPr="00991BAF">
        <w:rPr>
          <w:sz w:val="24"/>
          <w:szCs w:val="24"/>
        </w:rPr>
        <w:t>be</w:t>
      </w:r>
      <w:proofErr w:type="gramEnd"/>
      <w:r w:rsidRPr="00991BAF">
        <w:rPr>
          <w:sz w:val="24"/>
          <w:szCs w:val="24"/>
        </w:rPr>
        <w:t xml:space="preserve"> authorised by the parliament prior to the expenditures being </w:t>
      </w:r>
      <w:r w:rsidR="001E681B">
        <w:rPr>
          <w:sz w:val="24"/>
          <w:szCs w:val="24"/>
        </w:rPr>
        <w:t>in</w:t>
      </w:r>
      <w:r w:rsidR="001E681B" w:rsidRPr="00991BAF">
        <w:rPr>
          <w:sz w:val="24"/>
          <w:szCs w:val="24"/>
        </w:rPr>
        <w:t>curred</w:t>
      </w:r>
      <w:r w:rsidR="00840E2B" w:rsidRPr="00991BAF">
        <w:rPr>
          <w:sz w:val="24"/>
          <w:szCs w:val="24"/>
        </w:rPr>
        <w:t>.</w:t>
      </w:r>
    </w:p>
    <w:p w14:paraId="1146885E" w14:textId="77777777" w:rsidR="00E4326C" w:rsidRPr="00991BAF" w:rsidRDefault="00E4326C" w:rsidP="0091649E">
      <w:pPr>
        <w:pStyle w:val="ListParagraph"/>
        <w:spacing w:before="120" w:after="120"/>
        <w:jc w:val="both"/>
        <w:rPr>
          <w:sz w:val="28"/>
          <w:szCs w:val="24"/>
        </w:rPr>
      </w:pPr>
      <w:r w:rsidRPr="00991BAF">
        <w:rPr>
          <w:sz w:val="28"/>
          <w:szCs w:val="24"/>
        </w:rPr>
        <w:t xml:space="preserve"> </w:t>
      </w:r>
    </w:p>
    <w:p w14:paraId="6DF6F7E3" w14:textId="77777777" w:rsidR="00AD3C25" w:rsidRPr="00B93E7A" w:rsidRDefault="00AD3C25" w:rsidP="00AD3C25">
      <w:pPr>
        <w:jc w:val="both"/>
        <w:rPr>
          <w:sz w:val="24"/>
          <w:szCs w:val="24"/>
        </w:rPr>
      </w:pPr>
      <w:r>
        <w:rPr>
          <w:noProof/>
          <w:lang w:eastAsia="en-GB"/>
        </w:rPr>
        <mc:AlternateContent>
          <mc:Choice Requires="wps">
            <w:drawing>
              <wp:anchor distT="0" distB="0" distL="114300" distR="114300" simplePos="0" relativeHeight="251779072" behindDoc="0" locked="0" layoutInCell="1" allowOverlap="1" wp14:anchorId="3690A67E" wp14:editId="66500052">
                <wp:simplePos x="0" y="0"/>
                <wp:positionH relativeFrom="column">
                  <wp:posOffset>2896870</wp:posOffset>
                </wp:positionH>
                <wp:positionV relativeFrom="paragraph">
                  <wp:posOffset>28575</wp:posOffset>
                </wp:positionV>
                <wp:extent cx="2936875" cy="2691765"/>
                <wp:effectExtent l="1270" t="3175" r="8255" b="10160"/>
                <wp:wrapNone/>
                <wp:docPr id="487"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691765"/>
                        </a:xfrm>
                        <a:prstGeom prst="rect">
                          <a:avLst/>
                        </a:prstGeom>
                        <a:solidFill>
                          <a:srgbClr val="FFFFFF"/>
                        </a:solidFill>
                        <a:ln w="9525">
                          <a:solidFill>
                            <a:schemeClr val="bg1">
                              <a:lumMod val="100000"/>
                              <a:lumOff val="0"/>
                            </a:schemeClr>
                          </a:solidFill>
                          <a:miter lim="800000"/>
                          <a:headEnd/>
                          <a:tailEnd/>
                        </a:ln>
                      </wps:spPr>
                      <wps:txbx>
                        <w:txbxContent>
                          <w:p w14:paraId="36949FDB"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EC55332"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7315AB22"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21532EDD" w14:textId="77777777" w:rsidR="00CC49D6" w:rsidRPr="00A24DAF"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0F39A356" w14:textId="77777777" w:rsidR="00CC49D6" w:rsidRPr="00A24DAF"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13BE5EC" w14:textId="41412A34"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E3685EE" wp14:editId="323F23E4">
                                  <wp:extent cx="792000" cy="219760"/>
                                  <wp:effectExtent l="0" t="0" r="8255" b="889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2000" cy="2197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11712">
                              <w:rPr>
                                <w:rFonts w:ascii="Calibri" w:hAnsi="Calibri" w:cs="Times New Roman"/>
                                <w:color w:val="984806" w:themeColor="accent6" w:themeShade="80"/>
                                <w:position w:val="12"/>
                                <w:lang w:eastAsia="en-GB"/>
                              </w:rPr>
                              <w:t>2.4.2</w:t>
                            </w:r>
                          </w:p>
                          <w:p w14:paraId="79B24C18"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1F053BE"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BC98507" w14:textId="019EBC02"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37EB762" wp14:editId="41B7AC75">
                                  <wp:extent cx="1465276" cy="199176"/>
                                  <wp:effectExtent l="0" t="0" r="1905"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5, 7</w:t>
                            </w:r>
                          </w:p>
                          <w:p w14:paraId="62B1F0A7"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F6A1440" w14:textId="7406FF51"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730A2B79" wp14:editId="6832C847">
                                  <wp:extent cx="1616075" cy="212725"/>
                                  <wp:effectExtent l="0" t="0" r="3175"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 xml:space="preserve">Q </w:t>
                            </w:r>
                            <w:r>
                              <w:rPr>
                                <w:rFonts w:ascii="Calibri" w:hAnsi="Calibri" w:cs="Times New Roman"/>
                                <w:color w:val="984806" w:themeColor="accent6" w:themeShade="80"/>
                                <w:position w:val="8"/>
                                <w:lang w:eastAsia="en-GB"/>
                              </w:rPr>
                              <w:t>115-117</w:t>
                            </w:r>
                          </w:p>
                          <w:p w14:paraId="481E3F09"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D0131B0"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11DC061B" w14:textId="76C0EA48"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A0C7908" wp14:editId="722F22E3">
                                  <wp:extent cx="516255" cy="199390"/>
                                  <wp:effectExtent l="0" t="0" r="0"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PI-1, 2, 3, 15, 18</w:t>
                            </w:r>
                            <w:r>
                              <w:rPr>
                                <w:rFonts w:ascii="Calibri" w:hAnsi="Calibri" w:cs="Times New Roman"/>
                                <w:color w:val="984806" w:themeColor="accent6" w:themeShade="80"/>
                                <w:position w:val="8"/>
                                <w:lang w:eastAsia="en-GB"/>
                              </w:rPr>
                              <w:t>, 21</w:t>
                            </w:r>
                          </w:p>
                          <w:p w14:paraId="6B4A8CA0"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2601C578"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0E2F321"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1" o:spid="_x0000_s1267" type="#_x0000_t202" style="position:absolute;left:0;text-align:left;margin-left:228.1pt;margin-top:2.25pt;width:231.25pt;height:21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" strokecolor="white [3212]">
                <v:textbox inset=".5mm">
                  <w:txbxContent>
                    <w:p w14:paraId="36949FDB"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EC55332"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7315AB22"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21532EDD" w14:textId="77777777" w:rsidR="00CC49D6" w:rsidRPr="00A24DAF"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sz w:val="8"/>
                          <w:szCs w:val="8"/>
                          <w:lang w:eastAsia="en-GB"/>
                        </w:rPr>
                      </w:pPr>
                    </w:p>
                    <w:p w14:paraId="0F39A356" w14:textId="77777777" w:rsidR="00CC49D6" w:rsidRPr="00A24DAF"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13BE5EC" w14:textId="41412A34"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E3685EE" wp14:editId="323F23E4">
                            <wp:extent cx="792000" cy="219760"/>
                            <wp:effectExtent l="0" t="0" r="8255" b="889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2000" cy="2197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11712">
                        <w:rPr>
                          <w:rFonts w:ascii="Calibri" w:hAnsi="Calibri" w:cs="Times New Roman"/>
                          <w:color w:val="984806" w:themeColor="accent6" w:themeShade="80"/>
                          <w:position w:val="12"/>
                          <w:lang w:eastAsia="en-GB"/>
                        </w:rPr>
                        <w:t>2.4.2</w:t>
                      </w:r>
                    </w:p>
                    <w:p w14:paraId="79B24C18"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1F053BE"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BC98507" w14:textId="019EBC02"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37EB762" wp14:editId="41B7AC75">
                            <wp:extent cx="1465276" cy="199176"/>
                            <wp:effectExtent l="0" t="0" r="1905"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5, 7</w:t>
                      </w:r>
                    </w:p>
                    <w:p w14:paraId="62B1F0A7"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F6A1440" w14:textId="7406FF51"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730A2B79" wp14:editId="6832C847">
                            <wp:extent cx="1616075" cy="212725"/>
                            <wp:effectExtent l="0" t="0" r="3175"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D0F21">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 xml:space="preserve">Q </w:t>
                      </w:r>
                      <w:r>
                        <w:rPr>
                          <w:rFonts w:ascii="Calibri" w:hAnsi="Calibri" w:cs="Times New Roman"/>
                          <w:color w:val="984806" w:themeColor="accent6" w:themeShade="80"/>
                          <w:position w:val="8"/>
                          <w:lang w:eastAsia="en-GB"/>
                        </w:rPr>
                        <w:t>115-117</w:t>
                      </w:r>
                    </w:p>
                    <w:p w14:paraId="481E3F09"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D0131B0"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11DC061B" w14:textId="76C0EA48"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A0C7908" wp14:editId="722F22E3">
                            <wp:extent cx="516255" cy="199390"/>
                            <wp:effectExtent l="0" t="0" r="0"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PI-1, 2, 3, 15, 18</w:t>
                      </w:r>
                      <w:r>
                        <w:rPr>
                          <w:rFonts w:ascii="Calibri" w:hAnsi="Calibri" w:cs="Times New Roman"/>
                          <w:color w:val="984806" w:themeColor="accent6" w:themeShade="80"/>
                          <w:position w:val="8"/>
                          <w:lang w:eastAsia="en-GB"/>
                        </w:rPr>
                        <w:t>, 21</w:t>
                      </w:r>
                    </w:p>
                    <w:p w14:paraId="6B4A8CA0"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2601C578"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0E2F321"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14:anchorId="26292DBF" wp14:editId="14CCB7B4">
                <wp:simplePos x="0" y="0"/>
                <wp:positionH relativeFrom="column">
                  <wp:posOffset>190500</wp:posOffset>
                </wp:positionH>
                <wp:positionV relativeFrom="paragraph">
                  <wp:posOffset>28575</wp:posOffset>
                </wp:positionV>
                <wp:extent cx="2952750" cy="2676525"/>
                <wp:effectExtent l="0" t="3175" r="19050" b="6985"/>
                <wp:wrapNone/>
                <wp:docPr id="486"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76525"/>
                        </a:xfrm>
                        <a:prstGeom prst="rect">
                          <a:avLst/>
                        </a:prstGeom>
                        <a:solidFill>
                          <a:srgbClr val="FFFFFF"/>
                        </a:solidFill>
                        <a:ln w="12700">
                          <a:solidFill>
                            <a:schemeClr val="bg1">
                              <a:lumMod val="100000"/>
                              <a:lumOff val="0"/>
                            </a:schemeClr>
                          </a:solidFill>
                          <a:miter lim="800000"/>
                          <a:headEnd/>
                          <a:tailEnd/>
                        </a:ln>
                      </wps:spPr>
                      <wps:txbx>
                        <w:txbxContent>
                          <w:p w14:paraId="680DDB78"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6A97B6F"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5EF1404B" w14:textId="77777777" w:rsidR="00CC49D6" w:rsidRPr="001026C3"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Sweden</w:t>
                            </w:r>
                            <w:r w:rsidRPr="00063C5C">
                              <w:rPr>
                                <w:rFonts w:cs="Times New Roman"/>
                                <w:b/>
                                <w:color w:val="215868" w:themeColor="accent5" w:themeShade="80"/>
                              </w:rPr>
                              <w:t xml:space="preserve">: </w:t>
                            </w:r>
                            <w:r>
                              <w:rPr>
                                <w:rFonts w:cs="Times New Roman"/>
                                <w:color w:val="215868" w:themeColor="accent5" w:themeShade="80"/>
                              </w:rPr>
                              <w:t>The Government can revise the central government budget by proposing an increase to an agency’s budget for unanticipated needs in connection with the Spring Fiscal Policy Bill and the Budget Bill in September. Revised budget increases are usually offset by reducing budgets for other agencies by a corresponding amount or by borrowing from next year’s appropriation. In Sweden, supplementary budgets are relatively small and are typically used for technical adjustments rather than new policy.</w:t>
                            </w:r>
                          </w:p>
                          <w:p w14:paraId="683C5788"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72" o:spid="_x0000_s1268" type="#_x0000_t202" style="position:absolute;left:0;text-align:left;margin-left:15pt;margin-top:2.25pt;width:232.5pt;height:210.7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" strokecolor="white [3212]" strokeweight="1pt">
                <v:textbox style="mso-fit-shape-to-text:t" inset=".5mm">
                  <w:txbxContent>
                    <w:p w14:paraId="680DDB78"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6A97B6F"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5EF1404B" w14:textId="77777777" w:rsidR="00CC49D6" w:rsidRPr="001026C3"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Sweden</w:t>
                      </w:r>
                      <w:r w:rsidRPr="00063C5C">
                        <w:rPr>
                          <w:rFonts w:cs="Times New Roman"/>
                          <w:b/>
                          <w:color w:val="215868" w:themeColor="accent5" w:themeShade="80"/>
                        </w:rPr>
                        <w:t xml:space="preserve">: </w:t>
                      </w:r>
                      <w:r>
                        <w:rPr>
                          <w:rFonts w:cs="Times New Roman"/>
                          <w:color w:val="215868" w:themeColor="accent5" w:themeShade="80"/>
                        </w:rPr>
                        <w:t>The Government can revise the central government budget by proposing an increase to an agency’s budget for unanticipated needs in connection with the Spring Fiscal Policy Bill and the Budget Bill in September. Revised budget increases are usually offset by reducing budgets for other agencies by a corresponding amount or by borrowing from next year’s appropriation. In Sweden, supplementary budgets are relatively small and are typically used for technical adjustments rather than new policy.</w:t>
                      </w:r>
                    </w:p>
                    <w:p w14:paraId="683C5788"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0830FC4B" w14:textId="77777777" w:rsidR="00DA1A44" w:rsidRPr="00991BAF" w:rsidRDefault="00DA1A44" w:rsidP="00DA1A44">
      <w:pPr>
        <w:rPr>
          <w:sz w:val="24"/>
          <w:szCs w:val="24"/>
        </w:rPr>
      </w:pPr>
    </w:p>
    <w:p w14:paraId="5A4B7873" w14:textId="77777777" w:rsidR="00DA1A44" w:rsidRPr="00991BAF" w:rsidRDefault="00DA1A44" w:rsidP="00DA1A44">
      <w:pPr>
        <w:rPr>
          <w:sz w:val="24"/>
          <w:szCs w:val="24"/>
        </w:rPr>
      </w:pPr>
    </w:p>
    <w:p w14:paraId="1C58BE41" w14:textId="77777777" w:rsidR="00DA1A44" w:rsidRPr="00991BAF" w:rsidRDefault="00DA1A44" w:rsidP="00DA1A44">
      <w:pPr>
        <w:rPr>
          <w:sz w:val="24"/>
          <w:szCs w:val="24"/>
        </w:rPr>
      </w:pPr>
    </w:p>
    <w:p w14:paraId="13877B5D" w14:textId="77777777" w:rsidR="00DA1A44" w:rsidRPr="00991BAF" w:rsidRDefault="00DA1A44" w:rsidP="00DA1A44">
      <w:pPr>
        <w:rPr>
          <w:sz w:val="24"/>
          <w:szCs w:val="24"/>
        </w:rPr>
      </w:pPr>
    </w:p>
    <w:p w14:paraId="4F9457A8" w14:textId="77777777" w:rsidR="00DA1A44" w:rsidRPr="00991BAF" w:rsidRDefault="00DA1A44" w:rsidP="00DA1A44">
      <w:pPr>
        <w:rPr>
          <w:sz w:val="24"/>
          <w:szCs w:val="24"/>
        </w:rPr>
      </w:pPr>
    </w:p>
    <w:p w14:paraId="08F39CB4" w14:textId="77777777" w:rsidR="00DA1A44" w:rsidRPr="00991BAF" w:rsidRDefault="00DA1A44" w:rsidP="00DA1A44">
      <w:pPr>
        <w:rPr>
          <w:sz w:val="24"/>
          <w:szCs w:val="24"/>
        </w:rPr>
      </w:pPr>
    </w:p>
    <w:p w14:paraId="04CF629C" w14:textId="77777777" w:rsidR="00DA1A44" w:rsidRPr="00991BAF" w:rsidRDefault="00DA1A44" w:rsidP="00DA1A44">
      <w:pPr>
        <w:rPr>
          <w:sz w:val="24"/>
          <w:szCs w:val="24"/>
        </w:rPr>
      </w:pPr>
    </w:p>
    <w:p w14:paraId="2306BD83" w14:textId="77777777" w:rsidR="00DA1A44" w:rsidRPr="00991BAF" w:rsidRDefault="00DA1A44" w:rsidP="00DA1A44">
      <w:pPr>
        <w:rPr>
          <w:sz w:val="24"/>
          <w:szCs w:val="24"/>
        </w:rPr>
      </w:pPr>
    </w:p>
    <w:p w14:paraId="54A0FEF7" w14:textId="77777777" w:rsidR="00DA1A44" w:rsidRPr="00991BAF" w:rsidRDefault="00DA1A44" w:rsidP="00DA1A44">
      <w:pPr>
        <w:rPr>
          <w:sz w:val="24"/>
          <w:szCs w:val="24"/>
        </w:rPr>
      </w:pPr>
    </w:p>
    <w:p w14:paraId="3F62224C" w14:textId="77777777" w:rsidR="00351CF8" w:rsidRPr="00991BAF" w:rsidRDefault="00351CF8" w:rsidP="00DA1A44">
      <w:pPr>
        <w:rPr>
          <w:sz w:val="24"/>
          <w:szCs w:val="24"/>
        </w:rPr>
      </w:pPr>
    </w:p>
    <w:p w14:paraId="32CA8BE9" w14:textId="77777777" w:rsidR="00351CF8" w:rsidRPr="00991BAF" w:rsidRDefault="00351CF8" w:rsidP="00DA1A44">
      <w:pPr>
        <w:rPr>
          <w:sz w:val="24"/>
          <w:szCs w:val="24"/>
        </w:rPr>
      </w:pPr>
    </w:p>
    <w:p w14:paraId="1F663C5E" w14:textId="77777777" w:rsidR="00351CF8" w:rsidRPr="00991BAF" w:rsidRDefault="00351CF8" w:rsidP="00DA1A44">
      <w:pPr>
        <w:rPr>
          <w:sz w:val="24"/>
          <w:szCs w:val="24"/>
        </w:rPr>
      </w:pPr>
    </w:p>
    <w:p w14:paraId="3026AA02" w14:textId="77777777" w:rsidR="00DA1A44" w:rsidRPr="00991BAF" w:rsidRDefault="00DA1A44" w:rsidP="00DA1A44">
      <w:pPr>
        <w:rPr>
          <w:sz w:val="24"/>
          <w:szCs w:val="24"/>
        </w:rPr>
      </w:pPr>
    </w:p>
    <w:p w14:paraId="5654C99F" w14:textId="77777777" w:rsidR="00DA1A44" w:rsidRPr="00991BAF" w:rsidRDefault="00DA1A44" w:rsidP="00DA1A44">
      <w:pPr>
        <w:rPr>
          <w:sz w:val="24"/>
          <w:szCs w:val="24"/>
        </w:rPr>
      </w:pPr>
    </w:p>
    <w:p w14:paraId="0DC7A9C3" w14:textId="77777777" w:rsidR="00402902" w:rsidRPr="00991BAF" w:rsidRDefault="00402902" w:rsidP="00402902">
      <w:pPr>
        <w:jc w:val="both"/>
        <w:rPr>
          <w:sz w:val="24"/>
          <w:szCs w:val="24"/>
        </w:rPr>
      </w:pPr>
      <w:r w:rsidRPr="00991BAF">
        <w:rPr>
          <w:b/>
          <w:color w:val="0070C0"/>
          <w:sz w:val="24"/>
          <w:szCs w:val="24"/>
          <w:shd w:val="clear" w:color="auto" w:fill="FFFFFF" w:themeFill="background1"/>
        </w:rPr>
        <w:t>___________________________________________________________________________</w:t>
      </w:r>
    </w:p>
    <w:p w14:paraId="3FC85EE1" w14:textId="77777777" w:rsidR="00DA1A44" w:rsidRPr="00991BAF" w:rsidRDefault="00DA1A44" w:rsidP="00DA1A44">
      <w:pPr>
        <w:pStyle w:val="ListParagraph"/>
        <w:jc w:val="both"/>
        <w:rPr>
          <w:rFonts w:asciiTheme="majorHAnsi" w:hAnsiTheme="majorHAnsi"/>
          <w:b/>
          <w:color w:val="0070C0"/>
          <w:sz w:val="24"/>
          <w:szCs w:val="24"/>
          <w:shd w:val="clear" w:color="auto" w:fill="FFFFFF" w:themeFill="background1"/>
        </w:rPr>
      </w:pPr>
    </w:p>
    <w:p w14:paraId="04ECAAB2" w14:textId="77777777" w:rsidR="00DA1A44" w:rsidRPr="00991BAF" w:rsidRDefault="00DA1A44" w:rsidP="00DA1A44">
      <w:pPr>
        <w:pStyle w:val="ListParagraph"/>
        <w:jc w:val="both"/>
        <w:rPr>
          <w:rFonts w:asciiTheme="majorHAnsi" w:hAnsiTheme="majorHAnsi"/>
          <w:b/>
          <w:color w:val="0070C0"/>
          <w:sz w:val="24"/>
          <w:szCs w:val="24"/>
          <w:shd w:val="clear" w:color="auto" w:fill="FFFFFF" w:themeFill="background1"/>
        </w:rPr>
      </w:pPr>
    </w:p>
    <w:p w14:paraId="065D10AF"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3B55CEE2" w14:textId="626C5502" w:rsidR="0091649E" w:rsidRPr="00991BAF" w:rsidRDefault="00E4326C" w:rsidP="0091649E">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 xml:space="preserve">A.5 </w:t>
      </w:r>
      <w:r w:rsidR="001E681B" w:rsidRPr="000A4558">
        <w:rPr>
          <w:rFonts w:ascii="Cambria" w:eastAsia="Cambria" w:hAnsi="Cambria" w:cs="Cambria"/>
          <w:b/>
          <w:color w:val="548DD4" w:themeColor="text2" w:themeTint="99"/>
          <w:sz w:val="24"/>
          <w:szCs w:val="24"/>
          <w:highlight w:val="white"/>
        </w:rPr>
        <w:t>Pre</w:t>
      </w:r>
      <w:r w:rsidR="007647F2" w:rsidRPr="000A4558">
        <w:rPr>
          <w:rFonts w:asciiTheme="majorHAnsi" w:hAnsiTheme="majorHAnsi"/>
          <w:b/>
          <w:color w:val="548DD4" w:themeColor="text2" w:themeTint="99"/>
          <w:sz w:val="24"/>
          <w:szCs w:val="24"/>
          <w:shd w:val="clear" w:color="auto" w:fill="FFFFFF" w:themeFill="background1"/>
        </w:rPr>
        <w:t>-</w:t>
      </w:r>
      <w:r w:rsidR="007647F2" w:rsidRPr="00991BAF">
        <w:rPr>
          <w:rFonts w:asciiTheme="majorHAnsi" w:hAnsiTheme="majorHAnsi"/>
          <w:b/>
          <w:color w:val="548DD4" w:themeColor="text2" w:themeTint="99"/>
          <w:sz w:val="24"/>
          <w:szCs w:val="24"/>
          <w:shd w:val="clear" w:color="auto" w:fill="FFFFFF" w:themeFill="background1"/>
        </w:rPr>
        <w:t xml:space="preserve">execution </w:t>
      </w:r>
      <w:r w:rsidR="0091649E" w:rsidRPr="00991BAF">
        <w:rPr>
          <w:rFonts w:asciiTheme="majorHAnsi" w:hAnsiTheme="majorHAnsi"/>
          <w:b/>
          <w:color w:val="548DD4" w:themeColor="text2" w:themeTint="99"/>
          <w:sz w:val="24"/>
          <w:szCs w:val="24"/>
          <w:shd w:val="clear" w:color="auto" w:fill="FFFFFF" w:themeFill="background1"/>
        </w:rPr>
        <w:t>budget profiles or cash-flow</w:t>
      </w:r>
      <w:r w:rsidRPr="00991BAF">
        <w:rPr>
          <w:rFonts w:asciiTheme="majorHAnsi" w:hAnsiTheme="majorHAnsi"/>
          <w:b/>
          <w:color w:val="548DD4" w:themeColor="text2" w:themeTint="99"/>
          <w:sz w:val="24"/>
          <w:szCs w:val="24"/>
          <w:shd w:val="clear" w:color="auto" w:fill="FFFFFF" w:themeFill="background1"/>
        </w:rPr>
        <w:t xml:space="preserve"> </w:t>
      </w:r>
      <w:r w:rsidR="0091649E" w:rsidRPr="00991BAF">
        <w:rPr>
          <w:rFonts w:asciiTheme="majorHAnsi" w:hAnsiTheme="majorHAnsi"/>
          <w:b/>
          <w:color w:val="548DD4" w:themeColor="text2" w:themeTint="99"/>
          <w:sz w:val="24"/>
          <w:szCs w:val="24"/>
          <w:shd w:val="clear" w:color="auto" w:fill="FFFFFF" w:themeFill="background1"/>
        </w:rPr>
        <w:t xml:space="preserve">forecasts </w:t>
      </w:r>
      <w:r w:rsidRPr="00991BAF">
        <w:rPr>
          <w:sz w:val="24"/>
          <w:szCs w:val="24"/>
        </w:rPr>
        <w:t>show how budget expenditures and revenues are projected to arise over the course of the</w:t>
      </w:r>
      <w:r w:rsidRPr="008C20DF">
        <w:rPr>
          <w:sz w:val="24"/>
          <w:szCs w:val="24"/>
        </w:rPr>
        <w:t xml:space="preserve"> year</w:t>
      </w:r>
      <w:r w:rsidR="000E2C86" w:rsidRPr="008C20DF">
        <w:rPr>
          <w:sz w:val="24"/>
          <w:szCs w:val="24"/>
        </w:rPr>
        <w:t xml:space="preserve"> in broad terms</w:t>
      </w:r>
      <w:r w:rsidR="0091649E" w:rsidRPr="008C20DF">
        <w:rPr>
          <w:sz w:val="24"/>
          <w:szCs w:val="24"/>
        </w:rPr>
        <w:t>, and provide a useful benchmark for in-year monitoring</w:t>
      </w:r>
      <w:r w:rsidRPr="008C20DF">
        <w:rPr>
          <w:sz w:val="24"/>
          <w:szCs w:val="24"/>
        </w:rPr>
        <w:t xml:space="preserve">. </w:t>
      </w:r>
      <w:r w:rsidR="00101544" w:rsidRPr="008C20DF">
        <w:rPr>
          <w:sz w:val="24"/>
          <w:szCs w:val="24"/>
        </w:rPr>
        <w:t xml:space="preserve">Preparing useful budget profiles or cash-flow forecasts requires careful attention to seasonal factors, expected once-off events and other factors that can lead to </w:t>
      </w:r>
      <w:r w:rsidR="000E2C86" w:rsidRPr="008C20DF">
        <w:rPr>
          <w:sz w:val="24"/>
          <w:szCs w:val="24"/>
        </w:rPr>
        <w:t xml:space="preserve">large </w:t>
      </w:r>
      <w:r w:rsidR="00101544" w:rsidRPr="008C20DF">
        <w:rPr>
          <w:sz w:val="24"/>
          <w:szCs w:val="24"/>
        </w:rPr>
        <w:t>fluctuations in</w:t>
      </w:r>
      <w:r w:rsidR="00101544" w:rsidRPr="00991BAF">
        <w:rPr>
          <w:sz w:val="24"/>
          <w:szCs w:val="24"/>
        </w:rPr>
        <w:t xml:space="preserve"> revenues and expenditures. </w:t>
      </w:r>
    </w:p>
    <w:p w14:paraId="65EE8E9D" w14:textId="1E2FB18B" w:rsidR="0091649E" w:rsidRPr="00991BAF" w:rsidRDefault="0091649E" w:rsidP="0091649E">
      <w:pPr>
        <w:spacing w:before="120" w:after="120"/>
        <w:rPr>
          <w:b/>
          <w:color w:val="000000" w:themeColor="text1"/>
          <w:sz w:val="28"/>
          <w:szCs w:val="24"/>
          <w:shd w:val="clear" w:color="auto" w:fill="FFFFFF" w:themeFill="background1"/>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these </w:t>
      </w:r>
      <w:r w:rsidR="001B7B01" w:rsidRPr="00991BAF">
        <w:rPr>
          <w:color w:val="000000" w:themeColor="text1"/>
          <w:sz w:val="24"/>
          <w:szCs w:val="24"/>
        </w:rPr>
        <w:t>budget profiles</w:t>
      </w:r>
      <w:r w:rsidRPr="00991BAF">
        <w:rPr>
          <w:color w:val="000000" w:themeColor="text1"/>
          <w:sz w:val="24"/>
          <w:szCs w:val="24"/>
        </w:rPr>
        <w:t xml:space="preserve"> </w:t>
      </w:r>
      <w:r w:rsidR="00BC688D">
        <w:rPr>
          <w:color w:val="000000" w:themeColor="text1"/>
          <w:sz w:val="24"/>
          <w:szCs w:val="24"/>
        </w:rPr>
        <w:t xml:space="preserve">or forecasts </w:t>
      </w:r>
      <w:r w:rsidRPr="00991BAF">
        <w:rPr>
          <w:color w:val="000000" w:themeColor="text1"/>
          <w:sz w:val="24"/>
          <w:szCs w:val="24"/>
        </w:rPr>
        <w:t>should:</w:t>
      </w:r>
    </w:p>
    <w:p w14:paraId="0BE20710" w14:textId="77777777" w:rsidR="00E4326C" w:rsidRPr="00991BAF" w:rsidRDefault="00E4326C" w:rsidP="00087037">
      <w:pPr>
        <w:pStyle w:val="ListParagraph"/>
        <w:numPr>
          <w:ilvl w:val="0"/>
          <w:numId w:val="2"/>
        </w:numPr>
        <w:spacing w:before="120" w:after="120"/>
        <w:contextualSpacing w:val="0"/>
        <w:jc w:val="both"/>
        <w:rPr>
          <w:sz w:val="24"/>
          <w:szCs w:val="24"/>
        </w:rPr>
      </w:pPr>
      <w:r w:rsidRPr="00991BAF">
        <w:rPr>
          <w:sz w:val="24"/>
          <w:szCs w:val="24"/>
        </w:rPr>
        <w:t xml:space="preserve">be published </w:t>
      </w:r>
      <w:r w:rsidR="009F6F53" w:rsidRPr="00991BAF">
        <w:rPr>
          <w:sz w:val="24"/>
          <w:szCs w:val="24"/>
        </w:rPr>
        <w:t xml:space="preserve">close to, or ideally before, </w:t>
      </w:r>
      <w:r w:rsidRPr="00991BAF">
        <w:rPr>
          <w:sz w:val="24"/>
          <w:szCs w:val="24"/>
        </w:rPr>
        <w:t>the start of the budget year</w:t>
      </w:r>
    </w:p>
    <w:p w14:paraId="7935A51C" w14:textId="77777777" w:rsidR="00E4326C" w:rsidRPr="00991BAF" w:rsidRDefault="0091649E" w:rsidP="00087037">
      <w:pPr>
        <w:pStyle w:val="ListParagraph"/>
        <w:numPr>
          <w:ilvl w:val="0"/>
          <w:numId w:val="2"/>
        </w:numPr>
        <w:spacing w:before="120" w:after="120"/>
        <w:contextualSpacing w:val="0"/>
        <w:jc w:val="both"/>
        <w:rPr>
          <w:sz w:val="24"/>
          <w:szCs w:val="24"/>
        </w:rPr>
      </w:pPr>
      <w:proofErr w:type="gramStart"/>
      <w:r w:rsidRPr="00991BAF">
        <w:rPr>
          <w:sz w:val="24"/>
          <w:szCs w:val="24"/>
        </w:rPr>
        <w:t>allow</w:t>
      </w:r>
      <w:proofErr w:type="gramEnd"/>
      <w:r w:rsidRPr="00991BAF">
        <w:rPr>
          <w:sz w:val="24"/>
          <w:szCs w:val="24"/>
        </w:rPr>
        <w:t xml:space="preserve"> for </w:t>
      </w:r>
      <w:r w:rsidR="00E4326C" w:rsidRPr="00991BAF">
        <w:rPr>
          <w:sz w:val="24"/>
          <w:szCs w:val="24"/>
        </w:rPr>
        <w:t>early identification of budgetary overruns / underspends and other risks.</w:t>
      </w:r>
    </w:p>
    <w:p w14:paraId="1A0C1B22" w14:textId="77777777" w:rsidR="00E4326C" w:rsidRPr="00991BAF" w:rsidRDefault="00E4326C" w:rsidP="00E4326C">
      <w:pPr>
        <w:ind w:left="360"/>
        <w:jc w:val="both"/>
        <w:rPr>
          <w:sz w:val="24"/>
          <w:szCs w:val="24"/>
        </w:rPr>
      </w:pPr>
    </w:p>
    <w:p w14:paraId="21D0E374" w14:textId="77777777" w:rsidR="00AD3C25" w:rsidRPr="00B93E7A" w:rsidRDefault="00AD3C25" w:rsidP="00AD3C25">
      <w:pPr>
        <w:jc w:val="both"/>
        <w:rPr>
          <w:sz w:val="24"/>
          <w:szCs w:val="24"/>
        </w:rPr>
      </w:pPr>
      <w:r>
        <w:rPr>
          <w:noProof/>
          <w:lang w:eastAsia="en-GB"/>
        </w:rPr>
        <mc:AlternateContent>
          <mc:Choice Requires="wps">
            <w:drawing>
              <wp:anchor distT="0" distB="0" distL="114300" distR="114300" simplePos="0" relativeHeight="251782144" behindDoc="0" locked="0" layoutInCell="1" allowOverlap="1" wp14:anchorId="65B28F3D" wp14:editId="0E2DF68C">
                <wp:simplePos x="0" y="0"/>
                <wp:positionH relativeFrom="column">
                  <wp:posOffset>2896870</wp:posOffset>
                </wp:positionH>
                <wp:positionV relativeFrom="paragraph">
                  <wp:posOffset>28575</wp:posOffset>
                </wp:positionV>
                <wp:extent cx="2910205" cy="1958340"/>
                <wp:effectExtent l="1270" t="3175" r="9525" b="6985"/>
                <wp:wrapNone/>
                <wp:docPr id="485"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958340"/>
                        </a:xfrm>
                        <a:prstGeom prst="rect">
                          <a:avLst/>
                        </a:prstGeom>
                        <a:solidFill>
                          <a:srgbClr val="FFFFFF"/>
                        </a:solidFill>
                        <a:ln w="9525">
                          <a:solidFill>
                            <a:schemeClr val="bg1">
                              <a:lumMod val="100000"/>
                              <a:lumOff val="0"/>
                            </a:schemeClr>
                          </a:solidFill>
                          <a:miter lim="800000"/>
                          <a:headEnd/>
                          <a:tailEnd/>
                        </a:ln>
                      </wps:spPr>
                      <wps:txbx>
                        <w:txbxContent>
                          <w:p w14:paraId="07E10A3A"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F51F6BC"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p>
                          <w:p w14:paraId="4904C20C" w14:textId="04F41E96"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4A09536" wp14:editId="0F890499">
                                  <wp:extent cx="1466850" cy="199390"/>
                                  <wp:effectExtent l="0" t="0" r="0" b="0"/>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7</w:t>
                            </w:r>
                          </w:p>
                          <w:p w14:paraId="18104480"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667375D1"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461421D" wp14:editId="52325090">
                                  <wp:extent cx="1511300" cy="203200"/>
                                  <wp:effectExtent l="0" t="0" r="0" b="635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1.3</w:t>
                            </w:r>
                          </w:p>
                          <w:p w14:paraId="6285A2DC"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C7485D2"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BFC8F3A" w14:textId="69F19685"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2C9735B" wp14:editId="49CA1E1A">
                                  <wp:extent cx="516255" cy="199390"/>
                                  <wp:effectExtent l="0" t="0" r="0" b="0"/>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PI-21</w:t>
                            </w:r>
                          </w:p>
                          <w:p w14:paraId="130F7539"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5310B451"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p w14:paraId="42E27280"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p w14:paraId="044F61A2" w14:textId="77777777" w:rsidR="00CC49D6" w:rsidRPr="00C6180B"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3" o:spid="_x0000_s1269" type="#_x0000_t202" style="position:absolute;left:0;text-align:left;margin-left:228.1pt;margin-top:2.25pt;width:229.15pt;height:15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" strokecolor="white [3212]">
                <v:textbox inset=".5mm">
                  <w:txbxContent>
                    <w:p w14:paraId="07E10A3A"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F51F6BC"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p>
                    <w:p w14:paraId="4904C20C" w14:textId="04F41E96"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4A09536" wp14:editId="0F890499">
                            <wp:extent cx="1466850" cy="199390"/>
                            <wp:effectExtent l="0" t="0" r="0" b="0"/>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7</w:t>
                      </w:r>
                    </w:p>
                    <w:p w14:paraId="18104480" w14:textId="77777777" w:rsidR="00CC49D6" w:rsidRPr="0094651E"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sz w:val="8"/>
                          <w:szCs w:val="8"/>
                          <w:lang w:eastAsia="en-GB"/>
                        </w:rPr>
                      </w:pPr>
                    </w:p>
                    <w:p w14:paraId="667375D1" w14:textId="77777777" w:rsidR="00CC49D6" w:rsidRDefault="00CC49D6" w:rsidP="00AD3C25">
                      <w:pPr>
                        <w:shd w:val="clear" w:color="auto" w:fill="FDE9D9" w:themeFill="accent6" w:themeFillTint="33"/>
                        <w:spacing w:before="120" w:after="120"/>
                        <w:ind w:left="357"/>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461421D" wp14:editId="52325090">
                            <wp:extent cx="1511300" cy="203200"/>
                            <wp:effectExtent l="0" t="0" r="0" b="635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1.3</w:t>
                      </w:r>
                    </w:p>
                    <w:p w14:paraId="6285A2DC"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C7485D2"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BFC8F3A" w14:textId="69F19685"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2C9735B" wp14:editId="49CA1E1A">
                            <wp:extent cx="516255" cy="199390"/>
                            <wp:effectExtent l="0" t="0" r="0" b="0"/>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PI-21</w:t>
                      </w:r>
                    </w:p>
                    <w:p w14:paraId="130F7539"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5310B451"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p w14:paraId="42E27280"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p w14:paraId="044F61A2" w14:textId="77777777" w:rsidR="00CC49D6" w:rsidRPr="00C6180B"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1458151B" wp14:editId="122E61C9">
                <wp:simplePos x="0" y="0"/>
                <wp:positionH relativeFrom="column">
                  <wp:posOffset>200025</wp:posOffset>
                </wp:positionH>
                <wp:positionV relativeFrom="paragraph">
                  <wp:posOffset>38100</wp:posOffset>
                </wp:positionV>
                <wp:extent cx="2952750" cy="1948815"/>
                <wp:effectExtent l="0" t="0" r="9525" b="6985"/>
                <wp:wrapNone/>
                <wp:docPr id="4223"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948815"/>
                        </a:xfrm>
                        <a:prstGeom prst="rect">
                          <a:avLst/>
                        </a:prstGeom>
                        <a:solidFill>
                          <a:srgbClr val="FFFFFF"/>
                        </a:solidFill>
                        <a:ln w="12700">
                          <a:solidFill>
                            <a:schemeClr val="bg1">
                              <a:lumMod val="100000"/>
                              <a:lumOff val="0"/>
                            </a:schemeClr>
                          </a:solidFill>
                          <a:miter lim="800000"/>
                          <a:headEnd/>
                          <a:tailEnd/>
                        </a:ln>
                      </wps:spPr>
                      <wps:txbx>
                        <w:txbxContent>
                          <w:p w14:paraId="7098A5A2"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B1731FC"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3E56D3C" w14:textId="77777777" w:rsidR="00CC49D6" w:rsidRPr="001026C3"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Ireland</w:t>
                            </w:r>
                            <w:r w:rsidRPr="00063C5C">
                              <w:rPr>
                                <w:rFonts w:cs="Times New Roman"/>
                                <w:b/>
                                <w:color w:val="215868" w:themeColor="accent5" w:themeShade="80"/>
                              </w:rPr>
                              <w:t xml:space="preserve">: </w:t>
                            </w:r>
                            <w:r w:rsidRPr="00D36A84">
                              <w:rPr>
                                <w:rFonts w:cs="Times New Roman"/>
                                <w:color w:val="215868" w:themeColor="accent5" w:themeShade="80"/>
                              </w:rPr>
                              <w:t xml:space="preserve">The </w:t>
                            </w:r>
                            <w:r>
                              <w:rPr>
                                <w:rFonts w:cs="Times New Roman"/>
                                <w:color w:val="215868" w:themeColor="accent5" w:themeShade="80"/>
                              </w:rPr>
                              <w:t>Department of Finance publishes monthly profile</w:t>
                            </w:r>
                            <w:r w:rsidRPr="007647F2">
                              <w:rPr>
                                <w:rFonts w:cs="Times New Roman"/>
                                <w:color w:val="215868" w:themeColor="accent5" w:themeShade="80"/>
                              </w:rPr>
                              <w:t>s</w:t>
                            </w:r>
                            <w:r>
                              <w:rPr>
                                <w:rFonts w:cs="Times New Roman"/>
                                <w:color w:val="215868" w:themeColor="accent5" w:themeShade="80"/>
                              </w:rPr>
                              <w:t xml:space="preserve"> of expenditures and revenues at the start of each year and these profiles form an important point of references for monthly reporting to the public on budgeting execution.</w:t>
                            </w:r>
                          </w:p>
                          <w:p w14:paraId="039C64BA"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4" o:spid="_x0000_s1270" type="#_x0000_t202" style="position:absolute;left:0;text-align:left;margin-left:15.75pt;margin-top:3pt;width:232.5pt;height:15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" strokecolor="white [3212]" strokeweight="1pt">
                <v:textbox inset=".5mm">
                  <w:txbxContent>
                    <w:p w14:paraId="7098A5A2"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B1731FC"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3E56D3C" w14:textId="77777777" w:rsidR="00CC49D6" w:rsidRPr="001026C3"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Ireland</w:t>
                      </w:r>
                      <w:r w:rsidRPr="00063C5C">
                        <w:rPr>
                          <w:rFonts w:cs="Times New Roman"/>
                          <w:b/>
                          <w:color w:val="215868" w:themeColor="accent5" w:themeShade="80"/>
                        </w:rPr>
                        <w:t xml:space="preserve">: </w:t>
                      </w:r>
                      <w:r w:rsidRPr="00D36A84">
                        <w:rPr>
                          <w:rFonts w:cs="Times New Roman"/>
                          <w:color w:val="215868" w:themeColor="accent5" w:themeShade="80"/>
                        </w:rPr>
                        <w:t xml:space="preserve">The </w:t>
                      </w:r>
                      <w:r>
                        <w:rPr>
                          <w:rFonts w:cs="Times New Roman"/>
                          <w:color w:val="215868" w:themeColor="accent5" w:themeShade="80"/>
                        </w:rPr>
                        <w:t>Department of Finance publishes monthly profile</w:t>
                      </w:r>
                      <w:r w:rsidRPr="007647F2">
                        <w:rPr>
                          <w:rFonts w:cs="Times New Roman"/>
                          <w:color w:val="215868" w:themeColor="accent5" w:themeShade="80"/>
                        </w:rPr>
                        <w:t>s</w:t>
                      </w:r>
                      <w:r>
                        <w:rPr>
                          <w:rFonts w:cs="Times New Roman"/>
                          <w:color w:val="215868" w:themeColor="accent5" w:themeShade="80"/>
                        </w:rPr>
                        <w:t xml:space="preserve"> of expenditures and revenues at the start of each year and these profiles form an important point of references for monthly reporting to the public on budgeting execution.</w:t>
                      </w:r>
                    </w:p>
                    <w:p w14:paraId="039C64BA"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21DB9326" w14:textId="77777777" w:rsidR="00E4326C" w:rsidRPr="00991BAF" w:rsidRDefault="00E4326C" w:rsidP="00E4326C">
      <w:pPr>
        <w:rPr>
          <w:sz w:val="24"/>
          <w:szCs w:val="24"/>
        </w:rPr>
      </w:pPr>
    </w:p>
    <w:p w14:paraId="7FA8E00F" w14:textId="77777777" w:rsidR="00E4326C" w:rsidRPr="00991BAF" w:rsidRDefault="00E4326C" w:rsidP="00E4326C">
      <w:pPr>
        <w:rPr>
          <w:sz w:val="24"/>
          <w:szCs w:val="24"/>
        </w:rPr>
      </w:pPr>
    </w:p>
    <w:p w14:paraId="0CA895B1" w14:textId="77777777" w:rsidR="00E4326C" w:rsidRPr="00991BAF" w:rsidRDefault="00E4326C" w:rsidP="00E4326C">
      <w:pPr>
        <w:rPr>
          <w:sz w:val="24"/>
          <w:szCs w:val="24"/>
        </w:rPr>
      </w:pPr>
    </w:p>
    <w:p w14:paraId="3A834CB1" w14:textId="77777777" w:rsidR="00E4326C" w:rsidRPr="00991BAF" w:rsidRDefault="00E4326C" w:rsidP="00E4326C">
      <w:pPr>
        <w:rPr>
          <w:sz w:val="24"/>
          <w:szCs w:val="24"/>
        </w:rPr>
      </w:pPr>
    </w:p>
    <w:p w14:paraId="5A21EE47" w14:textId="77777777" w:rsidR="00E4326C" w:rsidRPr="00991BAF" w:rsidRDefault="00E4326C" w:rsidP="00E4326C">
      <w:pPr>
        <w:rPr>
          <w:sz w:val="24"/>
          <w:szCs w:val="24"/>
        </w:rPr>
      </w:pPr>
    </w:p>
    <w:p w14:paraId="62BEFAAC" w14:textId="77777777" w:rsidR="00E4326C" w:rsidRPr="00991BAF" w:rsidRDefault="00E4326C" w:rsidP="00E4326C">
      <w:pPr>
        <w:rPr>
          <w:sz w:val="24"/>
          <w:szCs w:val="24"/>
        </w:rPr>
      </w:pPr>
    </w:p>
    <w:p w14:paraId="53A3935E" w14:textId="77777777" w:rsidR="00E4326C" w:rsidRPr="00991BAF" w:rsidRDefault="00E4326C" w:rsidP="00E4326C">
      <w:pPr>
        <w:rPr>
          <w:sz w:val="24"/>
          <w:szCs w:val="24"/>
        </w:rPr>
      </w:pPr>
    </w:p>
    <w:p w14:paraId="455952CB" w14:textId="77777777" w:rsidR="00E4326C" w:rsidRPr="00991BAF" w:rsidRDefault="00E4326C" w:rsidP="00E4326C">
      <w:pPr>
        <w:rPr>
          <w:sz w:val="24"/>
          <w:szCs w:val="24"/>
        </w:rPr>
      </w:pPr>
    </w:p>
    <w:p w14:paraId="0ECA00D4" w14:textId="77777777" w:rsidR="00E4326C" w:rsidRPr="00991BAF" w:rsidRDefault="00E4326C" w:rsidP="00E4326C">
      <w:pPr>
        <w:rPr>
          <w:sz w:val="24"/>
          <w:szCs w:val="24"/>
        </w:rPr>
      </w:pPr>
    </w:p>
    <w:p w14:paraId="768E78A3" w14:textId="77777777" w:rsidR="00E4326C" w:rsidRPr="00991BAF" w:rsidRDefault="00E4326C" w:rsidP="00E4326C">
      <w:pPr>
        <w:rPr>
          <w:sz w:val="24"/>
          <w:szCs w:val="24"/>
        </w:rPr>
      </w:pPr>
    </w:p>
    <w:p w14:paraId="52B70B30" w14:textId="77777777" w:rsidR="00402902" w:rsidRPr="00991BAF" w:rsidRDefault="00402902" w:rsidP="00402902">
      <w:pPr>
        <w:jc w:val="both"/>
        <w:rPr>
          <w:sz w:val="24"/>
          <w:szCs w:val="24"/>
        </w:rPr>
      </w:pPr>
      <w:r w:rsidRPr="00991BAF">
        <w:rPr>
          <w:b/>
          <w:color w:val="0070C0"/>
          <w:sz w:val="24"/>
          <w:szCs w:val="24"/>
          <w:shd w:val="clear" w:color="auto" w:fill="FFFFFF" w:themeFill="background1"/>
        </w:rPr>
        <w:t>___________________________________________________________________________</w:t>
      </w:r>
    </w:p>
    <w:p w14:paraId="53350196" w14:textId="77777777" w:rsidR="00E4326C" w:rsidRPr="00991BAF" w:rsidRDefault="00E4326C" w:rsidP="00E4326C">
      <w:pPr>
        <w:ind w:left="360"/>
        <w:jc w:val="both"/>
        <w:rPr>
          <w:sz w:val="24"/>
          <w:szCs w:val="24"/>
        </w:rPr>
      </w:pPr>
    </w:p>
    <w:p w14:paraId="338AA678" w14:textId="77777777" w:rsidR="00E4326C" w:rsidRPr="00991BAF" w:rsidRDefault="00E4326C" w:rsidP="00E4326C">
      <w:pPr>
        <w:ind w:left="360"/>
        <w:jc w:val="both"/>
        <w:rPr>
          <w:sz w:val="24"/>
          <w:szCs w:val="24"/>
        </w:rPr>
      </w:pPr>
    </w:p>
    <w:p w14:paraId="69210E4D" w14:textId="77777777" w:rsidR="00E4326C" w:rsidRPr="00991BAF" w:rsidRDefault="00E4326C" w:rsidP="00E4326C">
      <w:pPr>
        <w:ind w:left="360"/>
        <w:jc w:val="both"/>
        <w:rPr>
          <w:sz w:val="24"/>
          <w:szCs w:val="24"/>
        </w:rPr>
      </w:pPr>
    </w:p>
    <w:p w14:paraId="342E8F78" w14:textId="77777777" w:rsidR="00E4326C" w:rsidRPr="00991BAF" w:rsidRDefault="00E4326C" w:rsidP="00E4326C">
      <w:pPr>
        <w:jc w:val="both"/>
        <w:rPr>
          <w:b/>
          <w:sz w:val="24"/>
          <w:szCs w:val="24"/>
        </w:rPr>
      </w:pPr>
    </w:p>
    <w:p w14:paraId="7942ACDB"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0DEE4B97" w14:textId="77777777" w:rsidR="00E4326C" w:rsidRPr="00991BAF" w:rsidRDefault="00E4326C" w:rsidP="00E4326C">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 xml:space="preserve">A.6 </w:t>
      </w:r>
      <w:r w:rsidR="007647F2" w:rsidRPr="00991BAF">
        <w:rPr>
          <w:rFonts w:asciiTheme="majorHAnsi" w:hAnsiTheme="majorHAnsi"/>
          <w:b/>
          <w:color w:val="548DD4" w:themeColor="text2" w:themeTint="99"/>
          <w:sz w:val="24"/>
          <w:szCs w:val="24"/>
          <w:shd w:val="clear" w:color="auto" w:fill="FFFFFF" w:themeFill="background1"/>
        </w:rPr>
        <w:t>In-year</w:t>
      </w:r>
      <w:r w:rsidRPr="00991BAF">
        <w:rPr>
          <w:rFonts w:asciiTheme="majorHAnsi" w:hAnsiTheme="majorHAnsi"/>
          <w:b/>
          <w:color w:val="548DD4" w:themeColor="text2" w:themeTint="99"/>
          <w:sz w:val="24"/>
          <w:szCs w:val="24"/>
          <w:shd w:val="clear" w:color="auto" w:fill="FFFFFF" w:themeFill="background1"/>
        </w:rPr>
        <w:t xml:space="preserve"> budget execution reports</w:t>
      </w:r>
      <w:r w:rsidRPr="00991BAF">
        <w:rPr>
          <w:sz w:val="24"/>
          <w:szCs w:val="24"/>
        </w:rPr>
        <w:t xml:space="preserve"> </w:t>
      </w:r>
      <w:r w:rsidRPr="00991BAF">
        <w:rPr>
          <w:color w:val="000000" w:themeColor="text1"/>
          <w:sz w:val="24"/>
          <w:szCs w:val="24"/>
        </w:rPr>
        <w:t>provide a snapshot of the budget’s implementation during the budget year</w:t>
      </w:r>
      <w:r w:rsidR="0091649E" w:rsidRPr="00991BAF">
        <w:rPr>
          <w:color w:val="000000" w:themeColor="text1"/>
          <w:sz w:val="24"/>
          <w:szCs w:val="24"/>
        </w:rPr>
        <w:t xml:space="preserve">, and signal to the government (and to the public) the need to take corrective action where appropriate. </w:t>
      </w:r>
    </w:p>
    <w:p w14:paraId="09D6A76A" w14:textId="77777777" w:rsidR="00E4326C" w:rsidRPr="00991BAF" w:rsidRDefault="0091649E" w:rsidP="0091649E">
      <w:pPr>
        <w:spacing w:before="120" w:after="120"/>
        <w:rPr>
          <w:b/>
          <w:color w:val="000000" w:themeColor="text1"/>
          <w:sz w:val="28"/>
          <w:szCs w:val="24"/>
          <w:shd w:val="clear" w:color="auto" w:fill="FFFFFF" w:themeFill="background1"/>
        </w:rPr>
      </w:pPr>
      <w:r w:rsidRPr="00991BAF">
        <w:rPr>
          <w:color w:val="0070C0"/>
          <w:sz w:val="36"/>
          <w:szCs w:val="24"/>
        </w:rPr>
        <w:sym w:font="ZapfDingbats" w:char="F050"/>
      </w:r>
      <w:r w:rsidR="00BD2D6F"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budget execution reports should:</w:t>
      </w:r>
    </w:p>
    <w:p w14:paraId="0135D650" w14:textId="1C8B9B8C" w:rsidR="00E4326C" w:rsidRPr="008C20DF" w:rsidRDefault="00E4326C" w:rsidP="008C20DF">
      <w:pPr>
        <w:pStyle w:val="ListParagraph"/>
        <w:numPr>
          <w:ilvl w:val="0"/>
          <w:numId w:val="3"/>
        </w:numPr>
        <w:spacing w:before="120" w:after="120"/>
        <w:ind w:left="714" w:hanging="357"/>
        <w:contextualSpacing w:val="0"/>
        <w:jc w:val="both"/>
        <w:rPr>
          <w:color w:val="000000" w:themeColor="text1"/>
          <w:sz w:val="24"/>
          <w:szCs w:val="24"/>
        </w:rPr>
      </w:pPr>
      <w:r w:rsidRPr="00991BAF">
        <w:rPr>
          <w:color w:val="000000" w:themeColor="text1"/>
          <w:sz w:val="24"/>
          <w:szCs w:val="24"/>
        </w:rPr>
        <w:t xml:space="preserve">be </w:t>
      </w:r>
      <w:r w:rsidRPr="00991BAF">
        <w:rPr>
          <w:sz w:val="24"/>
          <w:szCs w:val="24"/>
        </w:rPr>
        <w:t xml:space="preserve">published quarterly or (ideally) monthly, </w:t>
      </w:r>
      <w:r w:rsidR="009F6F53" w:rsidRPr="00991BAF">
        <w:rPr>
          <w:sz w:val="24"/>
          <w:szCs w:val="24"/>
        </w:rPr>
        <w:t xml:space="preserve">shortly after </w:t>
      </w:r>
      <w:r w:rsidRPr="00991BAF">
        <w:rPr>
          <w:sz w:val="24"/>
          <w:szCs w:val="24"/>
        </w:rPr>
        <w:t>the end of each period</w:t>
      </w:r>
    </w:p>
    <w:p w14:paraId="096B7A9B" w14:textId="7DDB72BD" w:rsidR="00E4326C" w:rsidRPr="00991BAF" w:rsidRDefault="00E4326C" w:rsidP="00087037">
      <w:pPr>
        <w:pStyle w:val="ListParagraph"/>
        <w:numPr>
          <w:ilvl w:val="0"/>
          <w:numId w:val="3"/>
        </w:numPr>
        <w:spacing w:before="120" w:after="120"/>
        <w:ind w:left="714" w:hanging="357"/>
        <w:contextualSpacing w:val="0"/>
        <w:jc w:val="both"/>
        <w:rPr>
          <w:sz w:val="24"/>
          <w:szCs w:val="24"/>
        </w:rPr>
      </w:pPr>
      <w:proofErr w:type="gramStart"/>
      <w:r w:rsidRPr="00991BAF">
        <w:rPr>
          <w:sz w:val="24"/>
          <w:szCs w:val="24"/>
        </w:rPr>
        <w:t>include</w:t>
      </w:r>
      <w:proofErr w:type="gramEnd"/>
      <w:r w:rsidRPr="00991BAF">
        <w:rPr>
          <w:sz w:val="24"/>
          <w:szCs w:val="24"/>
        </w:rPr>
        <w:t xml:space="preserve"> a short commentary to assist in interpreting the report, especially explanations of any significant divergences from the corresponding </w:t>
      </w:r>
      <w:r w:rsidR="009F6F53" w:rsidRPr="00991BAF">
        <w:rPr>
          <w:rFonts w:asciiTheme="majorHAnsi" w:hAnsiTheme="majorHAnsi"/>
          <w:b/>
          <w:color w:val="548DD4" w:themeColor="text2" w:themeTint="99"/>
          <w:sz w:val="24"/>
          <w:szCs w:val="24"/>
          <w:shd w:val="clear" w:color="auto" w:fill="FFFFFF" w:themeFill="background1"/>
        </w:rPr>
        <w:t>budget profiles</w:t>
      </w:r>
      <w:r w:rsidR="00CC49D6">
        <w:rPr>
          <w:rFonts w:asciiTheme="majorHAnsi" w:hAnsiTheme="majorHAnsi"/>
          <w:sz w:val="24"/>
          <w:szCs w:val="24"/>
          <w:shd w:val="clear" w:color="auto" w:fill="FFFFFF" w:themeFill="background1"/>
        </w:rPr>
        <w:t xml:space="preserve"> </w:t>
      </w:r>
      <w:r w:rsidR="00CC49D6" w:rsidRPr="00CC49D6">
        <w:rPr>
          <w:sz w:val="24"/>
          <w:szCs w:val="24"/>
        </w:rPr>
        <w:t xml:space="preserve">where these are applied for in-year monitoring. </w:t>
      </w:r>
    </w:p>
    <w:p w14:paraId="7B4B40FB" w14:textId="77777777" w:rsidR="00560C20" w:rsidRPr="00991BAF" w:rsidRDefault="00560C20" w:rsidP="00560C20">
      <w:pPr>
        <w:pStyle w:val="ListParagraph"/>
        <w:spacing w:before="120" w:after="120"/>
        <w:ind w:left="714"/>
        <w:contextualSpacing w:val="0"/>
        <w:jc w:val="both"/>
        <w:rPr>
          <w:sz w:val="24"/>
          <w:szCs w:val="24"/>
        </w:rPr>
      </w:pPr>
    </w:p>
    <w:p w14:paraId="6D07CC02" w14:textId="77777777" w:rsidR="00AD3C25" w:rsidRPr="00B93E7A" w:rsidRDefault="00AD3C25" w:rsidP="00AD3C25">
      <w:pPr>
        <w:jc w:val="both"/>
        <w:rPr>
          <w:sz w:val="24"/>
          <w:szCs w:val="24"/>
        </w:rPr>
      </w:pPr>
      <w:r>
        <w:rPr>
          <w:noProof/>
          <w:lang w:eastAsia="en-GB"/>
        </w:rPr>
        <mc:AlternateContent>
          <mc:Choice Requires="wps">
            <w:drawing>
              <wp:anchor distT="0" distB="0" distL="114300" distR="114300" simplePos="0" relativeHeight="251785216" behindDoc="0" locked="0" layoutInCell="1" allowOverlap="1" wp14:anchorId="5F2A4F60" wp14:editId="7534103B">
                <wp:simplePos x="0" y="0"/>
                <wp:positionH relativeFrom="column">
                  <wp:posOffset>2921000</wp:posOffset>
                </wp:positionH>
                <wp:positionV relativeFrom="paragraph">
                  <wp:posOffset>28575</wp:posOffset>
                </wp:positionV>
                <wp:extent cx="2886075" cy="2685415"/>
                <wp:effectExtent l="0" t="3175" r="9525" b="16510"/>
                <wp:wrapNone/>
                <wp:docPr id="4222"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85415"/>
                        </a:xfrm>
                        <a:prstGeom prst="rect">
                          <a:avLst/>
                        </a:prstGeom>
                        <a:solidFill>
                          <a:srgbClr val="FFFFFF"/>
                        </a:solidFill>
                        <a:ln w="9525">
                          <a:solidFill>
                            <a:schemeClr val="bg1">
                              <a:lumMod val="100000"/>
                              <a:lumOff val="0"/>
                            </a:schemeClr>
                          </a:solidFill>
                          <a:miter lim="800000"/>
                          <a:headEnd/>
                          <a:tailEnd/>
                        </a:ln>
                      </wps:spPr>
                      <wps:txbx>
                        <w:txbxContent>
                          <w:p w14:paraId="3F37B549"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732752E"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5C64060"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1A07478" w14:textId="697CBF5B"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CFE07AB" wp14:editId="4CBA562C">
                                  <wp:extent cx="814705" cy="226060"/>
                                  <wp:effectExtent l="0" t="0" r="4445" b="254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1</w:t>
                            </w:r>
                            <w:r>
                              <w:rPr>
                                <w:rFonts w:ascii="Calibri" w:hAnsi="Calibri" w:cs="Times New Roman"/>
                                <w:color w:val="984806" w:themeColor="accent6" w:themeShade="80"/>
                                <w:position w:val="12"/>
                                <w:lang w:eastAsia="en-GB"/>
                              </w:rPr>
                              <w:t>.2.1, 1.3.1, 1.4.3</w:t>
                            </w:r>
                            <w:r w:rsidRPr="00625DB5">
                              <w:rPr>
                                <w:rFonts w:ascii="Calibri" w:hAnsi="Calibri" w:cs="Times New Roman"/>
                                <w:color w:val="984806" w:themeColor="accent6" w:themeShade="80"/>
                                <w:position w:val="12"/>
                                <w:lang w:eastAsia="en-GB"/>
                              </w:rPr>
                              <w:t>1</w:t>
                            </w:r>
                          </w:p>
                          <w:p w14:paraId="38499AF5"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18C7194" w14:textId="411F3D28"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25BB360" wp14:editId="22FD47D6">
                                  <wp:extent cx="1466850" cy="199390"/>
                                  <wp:effectExtent l="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7</w:t>
                            </w:r>
                          </w:p>
                          <w:p w14:paraId="7ACA7235"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F2205C5" w14:textId="6CB98A03"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7941EE28" wp14:editId="715A5EC7">
                                  <wp:extent cx="1616075" cy="212725"/>
                                  <wp:effectExtent l="0" t="0" r="3175"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A03EB">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68-75</w:t>
                            </w:r>
                          </w:p>
                          <w:p w14:paraId="63A11860" w14:textId="274410B6"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6311396"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34C9D6D" wp14:editId="6D403583">
                                  <wp:extent cx="1511300" cy="203200"/>
                                  <wp:effectExtent l="0" t="0" r="0" b="635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1.3</w:t>
                            </w:r>
                          </w:p>
                          <w:p w14:paraId="13C92CE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9F70EB7" w14:textId="7159EDC4"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5FC5520" w14:textId="3C14048F"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AAC252F" wp14:editId="5DBD23D2">
                                  <wp:extent cx="516255" cy="199390"/>
                                  <wp:effectExtent l="0" t="0" r="0" b="0"/>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PI-28</w:t>
                            </w:r>
                          </w:p>
                          <w:p w14:paraId="7786ECBD"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C5A93E0" w14:textId="77777777" w:rsidR="00CC49D6" w:rsidRPr="00C40BE7"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F3305BC"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5" o:spid="_x0000_s1271" type="#_x0000_t202" style="position:absolute;left:0;text-align:left;margin-left:230pt;margin-top:2.25pt;width:227.25pt;height:211.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" strokecolor="white [3212]">
                <v:textbox inset=".5mm">
                  <w:txbxContent>
                    <w:p w14:paraId="3F37B549"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732752E"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5C64060"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1A07478" w14:textId="697CBF5B"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CFE07AB" wp14:editId="4CBA562C">
                            <wp:extent cx="814705" cy="226060"/>
                            <wp:effectExtent l="0" t="0" r="4445" b="254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1</w:t>
                      </w:r>
                      <w:r>
                        <w:rPr>
                          <w:rFonts w:ascii="Calibri" w:hAnsi="Calibri" w:cs="Times New Roman"/>
                          <w:color w:val="984806" w:themeColor="accent6" w:themeShade="80"/>
                          <w:position w:val="12"/>
                          <w:lang w:eastAsia="en-GB"/>
                        </w:rPr>
                        <w:t>.2.1, 1.3.1, 1.4.3</w:t>
                      </w:r>
                      <w:r w:rsidRPr="00625DB5">
                        <w:rPr>
                          <w:rFonts w:ascii="Calibri" w:hAnsi="Calibri" w:cs="Times New Roman"/>
                          <w:color w:val="984806" w:themeColor="accent6" w:themeShade="80"/>
                          <w:position w:val="12"/>
                          <w:lang w:eastAsia="en-GB"/>
                        </w:rPr>
                        <w:t>1</w:t>
                      </w:r>
                    </w:p>
                    <w:p w14:paraId="38499AF5"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18C7194" w14:textId="411F3D28"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25BB360" wp14:editId="22FD47D6">
                            <wp:extent cx="1466850" cy="199390"/>
                            <wp:effectExtent l="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position w:val="8"/>
                          <w:lang w:eastAsia="en-GB"/>
                        </w:rPr>
                        <w:t>7</w:t>
                      </w:r>
                    </w:p>
                    <w:p w14:paraId="7ACA7235"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F2205C5" w14:textId="6CB98A03"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7941EE28" wp14:editId="715A5EC7">
                            <wp:extent cx="1616075" cy="212725"/>
                            <wp:effectExtent l="0" t="0" r="3175"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A03EB">
                        <w:rPr>
                          <w:rFonts w:ascii="Calibri" w:hAnsi="Calibri" w:cs="Times New Roman"/>
                          <w:color w:val="984806" w:themeColor="accent6" w:themeShade="80"/>
                          <w:position w:val="8"/>
                          <w:lang w:eastAsia="en-GB"/>
                        </w:rPr>
                        <w:t xml:space="preserve"> </w:t>
                      </w:r>
                      <w:r w:rsidRPr="00BD273F">
                        <w:rPr>
                          <w:rFonts w:ascii="Calibri" w:hAnsi="Calibri" w:cs="Times New Roman"/>
                          <w:color w:val="984806" w:themeColor="accent6" w:themeShade="80"/>
                          <w:position w:val="8"/>
                          <w:lang w:eastAsia="en-GB"/>
                        </w:rPr>
                        <w:t>Q 68-75</w:t>
                      </w:r>
                    </w:p>
                    <w:p w14:paraId="63A11860" w14:textId="274410B6"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6311396"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34C9D6D" wp14:editId="6D403583">
                            <wp:extent cx="1511300" cy="203200"/>
                            <wp:effectExtent l="0" t="0" r="0" b="635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1.3</w:t>
                      </w:r>
                    </w:p>
                    <w:p w14:paraId="13C92CE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9F70EB7" w14:textId="7159EDC4"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5FC5520" w14:textId="3C14048F"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AAC252F" wp14:editId="5DBD23D2">
                            <wp:extent cx="516255" cy="199390"/>
                            <wp:effectExtent l="0" t="0" r="0" b="0"/>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BD273F">
                        <w:rPr>
                          <w:rFonts w:ascii="Calibri" w:hAnsi="Calibri" w:cs="Times New Roman"/>
                          <w:color w:val="984806" w:themeColor="accent6" w:themeShade="80"/>
                          <w:position w:val="8"/>
                          <w:lang w:eastAsia="en-GB"/>
                        </w:rPr>
                        <w:t>PI-28</w:t>
                      </w:r>
                    </w:p>
                    <w:p w14:paraId="7786ECBD"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C5A93E0" w14:textId="77777777" w:rsidR="00CC49D6" w:rsidRPr="00C40BE7"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F3305BC"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14:anchorId="695F9906" wp14:editId="137E631C">
                <wp:simplePos x="0" y="0"/>
                <wp:positionH relativeFrom="column">
                  <wp:posOffset>190500</wp:posOffset>
                </wp:positionH>
                <wp:positionV relativeFrom="paragraph">
                  <wp:posOffset>28575</wp:posOffset>
                </wp:positionV>
                <wp:extent cx="2952750" cy="2676525"/>
                <wp:effectExtent l="0" t="3175" r="19050" b="6985"/>
                <wp:wrapNone/>
                <wp:docPr id="4221"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76525"/>
                        </a:xfrm>
                        <a:prstGeom prst="rect">
                          <a:avLst/>
                        </a:prstGeom>
                        <a:solidFill>
                          <a:srgbClr val="FFFFFF"/>
                        </a:solidFill>
                        <a:ln w="12700">
                          <a:solidFill>
                            <a:schemeClr val="bg1">
                              <a:lumMod val="100000"/>
                              <a:lumOff val="0"/>
                            </a:schemeClr>
                          </a:solidFill>
                          <a:miter lim="800000"/>
                          <a:headEnd/>
                          <a:tailEnd/>
                        </a:ln>
                      </wps:spPr>
                      <wps:txbx>
                        <w:txbxContent>
                          <w:p w14:paraId="22A24993"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6ED60C6"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1BA653A3" w14:textId="77777777" w:rsidR="00CC49D6" w:rsidRPr="00063C5C" w:rsidRDefault="00CC49D6" w:rsidP="00AD3C25">
                            <w:pPr>
                              <w:shd w:val="clear" w:color="auto" w:fill="DAEEF3" w:themeFill="accent5" w:themeFillTint="33"/>
                              <w:spacing w:before="120" w:after="120"/>
                              <w:contextualSpacing/>
                              <w:jc w:val="both"/>
                              <w:rPr>
                                <w:rFonts w:cs="Times New Roman"/>
                                <w:b/>
                                <w:bCs/>
                                <w:color w:val="215868" w:themeColor="accent5" w:themeShade="80"/>
                              </w:rPr>
                            </w:pPr>
                            <w:r>
                              <w:rPr>
                                <w:rFonts w:cs="Times New Roman"/>
                                <w:b/>
                                <w:bCs/>
                                <w:color w:val="215868" w:themeColor="accent5" w:themeShade="80"/>
                              </w:rPr>
                              <w:t>United States</w:t>
                            </w:r>
                            <w:r w:rsidRPr="00063C5C">
                              <w:rPr>
                                <w:rFonts w:cs="Times New Roman"/>
                                <w:b/>
                                <w:bCs/>
                                <w:color w:val="215868" w:themeColor="accent5" w:themeShade="80"/>
                              </w:rPr>
                              <w:t xml:space="preserve">: </w:t>
                            </w:r>
                            <w:r>
                              <w:rPr>
                                <w:rFonts w:cs="Times New Roman"/>
                                <w:bCs/>
                                <w:color w:val="215868" w:themeColor="accent5" w:themeShade="80"/>
                              </w:rPr>
                              <w:t>Monthly budget execution</w:t>
                            </w:r>
                            <w:r w:rsidRPr="005C4D52">
                              <w:rPr>
                                <w:rFonts w:cs="Times New Roman"/>
                                <w:bCs/>
                                <w:color w:val="215868" w:themeColor="accent5" w:themeShade="80"/>
                              </w:rPr>
                              <w:t xml:space="preserve"> repo</w:t>
                            </w:r>
                            <w:r>
                              <w:rPr>
                                <w:rFonts w:cs="Times New Roman"/>
                                <w:bCs/>
                                <w:color w:val="215868" w:themeColor="accent5" w:themeShade="80"/>
                              </w:rPr>
                              <w:t xml:space="preserve">rts show monthly obligations </w:t>
                            </w:r>
                            <w:r w:rsidRPr="005C4D52">
                              <w:rPr>
                                <w:rFonts w:cs="Times New Roman"/>
                                <w:bCs/>
                                <w:color w:val="215868" w:themeColor="accent5" w:themeShade="80"/>
                              </w:rPr>
                              <w:t xml:space="preserve">reported by agencies.  </w:t>
                            </w:r>
                            <w:r>
                              <w:rPr>
                                <w:rFonts w:cs="Times New Roman"/>
                                <w:bCs/>
                                <w:color w:val="215868" w:themeColor="accent5" w:themeShade="80"/>
                              </w:rPr>
                              <w:t>T</w:t>
                            </w:r>
                            <w:r w:rsidRPr="005C4D52">
                              <w:rPr>
                                <w:rFonts w:cs="Times New Roman"/>
                                <w:bCs/>
                                <w:color w:val="215868" w:themeColor="accent5" w:themeShade="80"/>
                              </w:rPr>
                              <w:t xml:space="preserve">wo versions </w:t>
                            </w:r>
                            <w:r>
                              <w:rPr>
                                <w:rFonts w:cs="Times New Roman"/>
                                <w:bCs/>
                                <w:color w:val="215868" w:themeColor="accent5" w:themeShade="80"/>
                              </w:rPr>
                              <w:t xml:space="preserve">are prepared and available, </w:t>
                            </w:r>
                            <w:r w:rsidRPr="005C4D52">
                              <w:rPr>
                                <w:rFonts w:cs="Times New Roman"/>
                                <w:bCs/>
                                <w:color w:val="215868" w:themeColor="accent5" w:themeShade="80"/>
                              </w:rPr>
                              <w:t xml:space="preserve">one </w:t>
                            </w:r>
                            <w:r>
                              <w:rPr>
                                <w:rFonts w:cs="Times New Roman"/>
                                <w:bCs/>
                                <w:color w:val="215868" w:themeColor="accent5" w:themeShade="80"/>
                              </w:rPr>
                              <w:t>showing a breakdown</w:t>
                            </w:r>
                            <w:r w:rsidRPr="005C4D52">
                              <w:rPr>
                                <w:rFonts w:cs="Times New Roman"/>
                                <w:bCs/>
                                <w:color w:val="215868" w:themeColor="accent5" w:themeShade="80"/>
                              </w:rPr>
                              <w:t xml:space="preserve"> by agen</w:t>
                            </w:r>
                            <w:r>
                              <w:rPr>
                                <w:rFonts w:cs="Times New Roman"/>
                                <w:bCs/>
                                <w:color w:val="215868" w:themeColor="accent5" w:themeShade="80"/>
                              </w:rPr>
                              <w:t xml:space="preserve">cy and bureau, the other one sorting information </w:t>
                            </w:r>
                            <w:r w:rsidRPr="005C4D52">
                              <w:rPr>
                                <w:rFonts w:cs="Times New Roman"/>
                                <w:bCs/>
                                <w:color w:val="215868" w:themeColor="accent5" w:themeShade="80"/>
                              </w:rPr>
                              <w:t>by appropriations sub-committee, agency, and bureau.</w:t>
                            </w:r>
                            <w:r>
                              <w:rPr>
                                <w:rFonts w:cs="Times New Roman"/>
                                <w:bCs/>
                                <w:color w:val="215868" w:themeColor="accent5" w:themeShade="80"/>
                              </w:rPr>
                              <w:t xml:space="preserve"> Additional to the information referring to the previous month, t</w:t>
                            </w:r>
                            <w:r w:rsidRPr="005C4D52">
                              <w:rPr>
                                <w:rFonts w:cs="Times New Roman"/>
                                <w:bCs/>
                                <w:color w:val="215868" w:themeColor="accent5" w:themeShade="80"/>
                              </w:rPr>
                              <w:t xml:space="preserve">he reports show cumulative obligations for </w:t>
                            </w:r>
                            <w:r>
                              <w:rPr>
                                <w:rFonts w:cs="Times New Roman"/>
                                <w:bCs/>
                                <w:color w:val="215868" w:themeColor="accent5" w:themeShade="80"/>
                              </w:rPr>
                              <w:t xml:space="preserve">previous quarters of the fiscal year and </w:t>
                            </w:r>
                            <w:r w:rsidRPr="005C4D52">
                              <w:rPr>
                                <w:rFonts w:cs="Times New Roman"/>
                                <w:bCs/>
                                <w:color w:val="215868" w:themeColor="accent5" w:themeShade="80"/>
                              </w:rPr>
                              <w:t>historical obligations reported in the previous fiscal year</w:t>
                            </w:r>
                            <w:r>
                              <w:rPr>
                                <w:rFonts w:cs="Times New Roman"/>
                                <w:bCs/>
                                <w:color w:val="215868" w:themeColor="accent5" w:themeShade="80"/>
                              </w:rPr>
                              <w:t xml:space="preserve"> when available</w:t>
                            </w:r>
                            <w:r w:rsidRPr="005C4D52">
                              <w:rPr>
                                <w:rFonts w:cs="Times New Roman"/>
                                <w:bCs/>
                                <w:color w:val="215868" w:themeColor="accent5" w:themeShade="80"/>
                              </w:rPr>
                              <w:t>.</w:t>
                            </w:r>
                          </w:p>
                          <w:p w14:paraId="56E36789"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76" o:spid="_x0000_s1272" type="#_x0000_t202" style="position:absolute;left:0;text-align:left;margin-left:15pt;margin-top:2.25pt;width:232.5pt;height:210.7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" strokecolor="white [3212]" strokeweight="1pt">
                <v:textbox style="mso-fit-shape-to-text:t" inset=".5mm">
                  <w:txbxContent>
                    <w:p w14:paraId="22A24993"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6ED60C6"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1BA653A3" w14:textId="77777777" w:rsidR="00CC49D6" w:rsidRPr="00063C5C" w:rsidRDefault="00CC49D6" w:rsidP="00AD3C25">
                      <w:pPr>
                        <w:shd w:val="clear" w:color="auto" w:fill="DAEEF3" w:themeFill="accent5" w:themeFillTint="33"/>
                        <w:spacing w:before="120" w:after="120"/>
                        <w:contextualSpacing/>
                        <w:jc w:val="both"/>
                        <w:rPr>
                          <w:rFonts w:cs="Times New Roman"/>
                          <w:b/>
                          <w:bCs/>
                          <w:color w:val="215868" w:themeColor="accent5" w:themeShade="80"/>
                        </w:rPr>
                      </w:pPr>
                      <w:r>
                        <w:rPr>
                          <w:rFonts w:cs="Times New Roman"/>
                          <w:b/>
                          <w:bCs/>
                          <w:color w:val="215868" w:themeColor="accent5" w:themeShade="80"/>
                        </w:rPr>
                        <w:t>United States</w:t>
                      </w:r>
                      <w:r w:rsidRPr="00063C5C">
                        <w:rPr>
                          <w:rFonts w:cs="Times New Roman"/>
                          <w:b/>
                          <w:bCs/>
                          <w:color w:val="215868" w:themeColor="accent5" w:themeShade="80"/>
                        </w:rPr>
                        <w:t xml:space="preserve">: </w:t>
                      </w:r>
                      <w:r>
                        <w:rPr>
                          <w:rFonts w:cs="Times New Roman"/>
                          <w:bCs/>
                          <w:color w:val="215868" w:themeColor="accent5" w:themeShade="80"/>
                        </w:rPr>
                        <w:t>Monthly budget execution</w:t>
                      </w:r>
                      <w:r w:rsidRPr="005C4D52">
                        <w:rPr>
                          <w:rFonts w:cs="Times New Roman"/>
                          <w:bCs/>
                          <w:color w:val="215868" w:themeColor="accent5" w:themeShade="80"/>
                        </w:rPr>
                        <w:t xml:space="preserve"> repo</w:t>
                      </w:r>
                      <w:r>
                        <w:rPr>
                          <w:rFonts w:cs="Times New Roman"/>
                          <w:bCs/>
                          <w:color w:val="215868" w:themeColor="accent5" w:themeShade="80"/>
                        </w:rPr>
                        <w:t xml:space="preserve">rts show monthly obligations </w:t>
                      </w:r>
                      <w:r w:rsidRPr="005C4D52">
                        <w:rPr>
                          <w:rFonts w:cs="Times New Roman"/>
                          <w:bCs/>
                          <w:color w:val="215868" w:themeColor="accent5" w:themeShade="80"/>
                        </w:rPr>
                        <w:t xml:space="preserve">reported by agencies.  </w:t>
                      </w:r>
                      <w:r>
                        <w:rPr>
                          <w:rFonts w:cs="Times New Roman"/>
                          <w:bCs/>
                          <w:color w:val="215868" w:themeColor="accent5" w:themeShade="80"/>
                        </w:rPr>
                        <w:t>T</w:t>
                      </w:r>
                      <w:r w:rsidRPr="005C4D52">
                        <w:rPr>
                          <w:rFonts w:cs="Times New Roman"/>
                          <w:bCs/>
                          <w:color w:val="215868" w:themeColor="accent5" w:themeShade="80"/>
                        </w:rPr>
                        <w:t xml:space="preserve">wo versions </w:t>
                      </w:r>
                      <w:r>
                        <w:rPr>
                          <w:rFonts w:cs="Times New Roman"/>
                          <w:bCs/>
                          <w:color w:val="215868" w:themeColor="accent5" w:themeShade="80"/>
                        </w:rPr>
                        <w:t xml:space="preserve">are prepared and available, </w:t>
                      </w:r>
                      <w:r w:rsidRPr="005C4D52">
                        <w:rPr>
                          <w:rFonts w:cs="Times New Roman"/>
                          <w:bCs/>
                          <w:color w:val="215868" w:themeColor="accent5" w:themeShade="80"/>
                        </w:rPr>
                        <w:t xml:space="preserve">one </w:t>
                      </w:r>
                      <w:r>
                        <w:rPr>
                          <w:rFonts w:cs="Times New Roman"/>
                          <w:bCs/>
                          <w:color w:val="215868" w:themeColor="accent5" w:themeShade="80"/>
                        </w:rPr>
                        <w:t>showing a breakdown</w:t>
                      </w:r>
                      <w:r w:rsidRPr="005C4D52">
                        <w:rPr>
                          <w:rFonts w:cs="Times New Roman"/>
                          <w:bCs/>
                          <w:color w:val="215868" w:themeColor="accent5" w:themeShade="80"/>
                        </w:rPr>
                        <w:t xml:space="preserve"> by agen</w:t>
                      </w:r>
                      <w:r>
                        <w:rPr>
                          <w:rFonts w:cs="Times New Roman"/>
                          <w:bCs/>
                          <w:color w:val="215868" w:themeColor="accent5" w:themeShade="80"/>
                        </w:rPr>
                        <w:t xml:space="preserve">cy and bureau, the other one sorting information </w:t>
                      </w:r>
                      <w:r w:rsidRPr="005C4D52">
                        <w:rPr>
                          <w:rFonts w:cs="Times New Roman"/>
                          <w:bCs/>
                          <w:color w:val="215868" w:themeColor="accent5" w:themeShade="80"/>
                        </w:rPr>
                        <w:t>by appropriations sub-committee, agency, and bureau.</w:t>
                      </w:r>
                      <w:r>
                        <w:rPr>
                          <w:rFonts w:cs="Times New Roman"/>
                          <w:bCs/>
                          <w:color w:val="215868" w:themeColor="accent5" w:themeShade="80"/>
                        </w:rPr>
                        <w:t xml:space="preserve"> Additional to the information referring to the previous month, t</w:t>
                      </w:r>
                      <w:r w:rsidRPr="005C4D52">
                        <w:rPr>
                          <w:rFonts w:cs="Times New Roman"/>
                          <w:bCs/>
                          <w:color w:val="215868" w:themeColor="accent5" w:themeShade="80"/>
                        </w:rPr>
                        <w:t xml:space="preserve">he reports show cumulative obligations for </w:t>
                      </w:r>
                      <w:r>
                        <w:rPr>
                          <w:rFonts w:cs="Times New Roman"/>
                          <w:bCs/>
                          <w:color w:val="215868" w:themeColor="accent5" w:themeShade="80"/>
                        </w:rPr>
                        <w:t xml:space="preserve">previous quarters of the fiscal year and </w:t>
                      </w:r>
                      <w:r w:rsidRPr="005C4D52">
                        <w:rPr>
                          <w:rFonts w:cs="Times New Roman"/>
                          <w:bCs/>
                          <w:color w:val="215868" w:themeColor="accent5" w:themeShade="80"/>
                        </w:rPr>
                        <w:t>historical obligations reported in the previous fiscal year</w:t>
                      </w:r>
                      <w:r>
                        <w:rPr>
                          <w:rFonts w:cs="Times New Roman"/>
                          <w:bCs/>
                          <w:color w:val="215868" w:themeColor="accent5" w:themeShade="80"/>
                        </w:rPr>
                        <w:t xml:space="preserve"> when available</w:t>
                      </w:r>
                      <w:r w:rsidRPr="005C4D52">
                        <w:rPr>
                          <w:rFonts w:cs="Times New Roman"/>
                          <w:bCs/>
                          <w:color w:val="215868" w:themeColor="accent5" w:themeShade="80"/>
                        </w:rPr>
                        <w:t>.</w:t>
                      </w:r>
                    </w:p>
                    <w:p w14:paraId="56E36789"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1C17E121" w14:textId="77777777" w:rsidR="00E4326C" w:rsidRPr="00991BAF" w:rsidRDefault="00E4326C" w:rsidP="00E4326C">
      <w:pPr>
        <w:jc w:val="both"/>
        <w:rPr>
          <w:sz w:val="24"/>
          <w:szCs w:val="24"/>
        </w:rPr>
      </w:pPr>
    </w:p>
    <w:p w14:paraId="5B2473EC" w14:textId="77777777" w:rsidR="00E4326C" w:rsidRPr="00991BAF" w:rsidRDefault="00E4326C" w:rsidP="00E4326C">
      <w:pPr>
        <w:rPr>
          <w:sz w:val="24"/>
          <w:szCs w:val="24"/>
        </w:rPr>
      </w:pPr>
    </w:p>
    <w:p w14:paraId="208002C6" w14:textId="77777777" w:rsidR="00E4326C" w:rsidRPr="00991BAF" w:rsidRDefault="00E4326C" w:rsidP="00E4326C">
      <w:pPr>
        <w:rPr>
          <w:sz w:val="24"/>
          <w:szCs w:val="24"/>
        </w:rPr>
      </w:pPr>
    </w:p>
    <w:p w14:paraId="69F717D4" w14:textId="77777777" w:rsidR="00E4326C" w:rsidRPr="00991BAF" w:rsidRDefault="00E4326C" w:rsidP="00E4326C">
      <w:pPr>
        <w:rPr>
          <w:sz w:val="24"/>
          <w:szCs w:val="24"/>
        </w:rPr>
      </w:pPr>
    </w:p>
    <w:p w14:paraId="475A1F2B" w14:textId="77777777" w:rsidR="00E4326C" w:rsidRPr="00991BAF" w:rsidRDefault="00E4326C" w:rsidP="00E4326C">
      <w:pPr>
        <w:rPr>
          <w:sz w:val="24"/>
          <w:szCs w:val="24"/>
        </w:rPr>
      </w:pPr>
    </w:p>
    <w:p w14:paraId="676A97D3" w14:textId="77777777" w:rsidR="00E4326C" w:rsidRPr="00991BAF" w:rsidRDefault="00E4326C" w:rsidP="00E4326C">
      <w:pPr>
        <w:rPr>
          <w:sz w:val="24"/>
          <w:szCs w:val="24"/>
        </w:rPr>
      </w:pPr>
    </w:p>
    <w:p w14:paraId="7F4F665F" w14:textId="77777777" w:rsidR="00E4326C" w:rsidRPr="00991BAF" w:rsidRDefault="00E4326C" w:rsidP="00E4326C">
      <w:pPr>
        <w:rPr>
          <w:sz w:val="24"/>
          <w:szCs w:val="24"/>
        </w:rPr>
      </w:pPr>
    </w:p>
    <w:p w14:paraId="241739DB" w14:textId="77777777" w:rsidR="00E4326C" w:rsidRPr="00991BAF" w:rsidRDefault="00E4326C" w:rsidP="00E4326C">
      <w:pPr>
        <w:rPr>
          <w:sz w:val="24"/>
          <w:szCs w:val="24"/>
        </w:rPr>
      </w:pPr>
    </w:p>
    <w:p w14:paraId="2A135D67" w14:textId="77777777" w:rsidR="00E4326C" w:rsidRPr="00991BAF" w:rsidRDefault="00E4326C" w:rsidP="00E4326C">
      <w:pPr>
        <w:rPr>
          <w:sz w:val="24"/>
          <w:szCs w:val="24"/>
        </w:rPr>
      </w:pPr>
    </w:p>
    <w:p w14:paraId="43F2FFE6" w14:textId="77777777" w:rsidR="00E4326C" w:rsidRPr="00991BAF" w:rsidRDefault="00E4326C" w:rsidP="00E4326C">
      <w:pPr>
        <w:rPr>
          <w:sz w:val="24"/>
          <w:szCs w:val="24"/>
        </w:rPr>
      </w:pPr>
    </w:p>
    <w:p w14:paraId="5C4FFF55" w14:textId="77777777" w:rsidR="00E4326C" w:rsidRPr="00991BAF" w:rsidRDefault="00E4326C" w:rsidP="00E4326C">
      <w:pPr>
        <w:rPr>
          <w:sz w:val="24"/>
          <w:szCs w:val="24"/>
        </w:rPr>
      </w:pPr>
    </w:p>
    <w:p w14:paraId="0403457C" w14:textId="77777777" w:rsidR="00E4326C" w:rsidRPr="00991BAF" w:rsidRDefault="00E4326C" w:rsidP="00E4326C">
      <w:pPr>
        <w:rPr>
          <w:sz w:val="24"/>
          <w:szCs w:val="24"/>
        </w:rPr>
      </w:pPr>
    </w:p>
    <w:p w14:paraId="0C8D6537" w14:textId="77777777" w:rsidR="00E4326C" w:rsidRPr="00991BAF" w:rsidRDefault="00E4326C" w:rsidP="00E4326C">
      <w:pPr>
        <w:ind w:left="360"/>
        <w:jc w:val="both"/>
        <w:rPr>
          <w:sz w:val="24"/>
          <w:szCs w:val="24"/>
        </w:rPr>
      </w:pPr>
    </w:p>
    <w:p w14:paraId="2770A72E" w14:textId="77777777" w:rsidR="00E4326C" w:rsidRPr="00991BAF" w:rsidRDefault="00E4326C" w:rsidP="00E4326C">
      <w:pPr>
        <w:ind w:left="360"/>
        <w:jc w:val="both"/>
        <w:rPr>
          <w:sz w:val="24"/>
          <w:szCs w:val="24"/>
        </w:rPr>
      </w:pPr>
    </w:p>
    <w:p w14:paraId="27CA4C08"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16D38ADA" w14:textId="77777777" w:rsidR="00E4326C" w:rsidRPr="00991BAF" w:rsidRDefault="00E4326C" w:rsidP="00E4326C">
      <w:pPr>
        <w:jc w:val="both"/>
        <w:rPr>
          <w:b/>
          <w:color w:val="0070C0"/>
          <w:sz w:val="24"/>
          <w:szCs w:val="24"/>
          <w:shd w:val="clear" w:color="auto" w:fill="FFFFFF" w:themeFill="background1"/>
        </w:rPr>
      </w:pPr>
    </w:p>
    <w:p w14:paraId="4C828CA9"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475B0377" w14:textId="77777777" w:rsidR="00681882" w:rsidRPr="00991BAF" w:rsidRDefault="00681882" w:rsidP="00681882">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 xml:space="preserve">A.7 </w:t>
      </w:r>
      <w:r w:rsidR="008E2410" w:rsidRPr="00991BAF">
        <w:rPr>
          <w:rFonts w:asciiTheme="majorHAnsi" w:hAnsiTheme="majorHAnsi"/>
          <w:b/>
          <w:color w:val="548DD4" w:themeColor="text2" w:themeTint="99"/>
          <w:sz w:val="24"/>
          <w:szCs w:val="24"/>
          <w:shd w:val="clear" w:color="auto" w:fill="FFFFFF" w:themeFill="background1"/>
        </w:rPr>
        <w:tab/>
      </w:r>
      <w:r w:rsidRPr="00991BAF">
        <w:rPr>
          <w:rFonts w:asciiTheme="majorHAnsi" w:hAnsiTheme="majorHAnsi"/>
          <w:b/>
          <w:color w:val="548DD4" w:themeColor="text2" w:themeTint="99"/>
          <w:sz w:val="24"/>
          <w:szCs w:val="24"/>
          <w:shd w:val="clear" w:color="auto" w:fill="FFFFFF" w:themeFill="background1"/>
        </w:rPr>
        <w:t>The mid-year implementation report</w:t>
      </w:r>
      <w:r w:rsidRPr="00991BAF">
        <w:rPr>
          <w:sz w:val="24"/>
          <w:szCs w:val="24"/>
        </w:rPr>
        <w:t xml:space="preserve"> </w:t>
      </w:r>
      <w:r w:rsidRPr="00991BAF">
        <w:rPr>
          <w:color w:val="000000" w:themeColor="text1"/>
          <w:sz w:val="24"/>
          <w:szCs w:val="24"/>
        </w:rPr>
        <w:t xml:space="preserve">is an analysis of the budget’s effects provided about halfway through the budget year and provides a comprehensive update on the implementation of the budget. </w:t>
      </w:r>
      <w:r w:rsidR="009F6F53" w:rsidRPr="00991BAF">
        <w:rPr>
          <w:color w:val="000000" w:themeColor="text1"/>
          <w:sz w:val="24"/>
          <w:szCs w:val="24"/>
        </w:rPr>
        <w:t>In addition to its use for budget oversight, the mid-year report can also yield useful insights which can inform the pre-budget deliberations for the following year.</w:t>
      </w:r>
    </w:p>
    <w:p w14:paraId="09A0BE6E" w14:textId="77777777" w:rsidR="00681882" w:rsidRPr="00991BAF" w:rsidRDefault="00681882" w:rsidP="00681882">
      <w:pPr>
        <w:jc w:val="both"/>
        <w:rPr>
          <w:color w:val="000000" w:themeColor="text1"/>
          <w:sz w:val="24"/>
          <w:szCs w:val="24"/>
        </w:rPr>
      </w:pPr>
    </w:p>
    <w:p w14:paraId="76B63F66" w14:textId="77777777" w:rsidR="00681882" w:rsidRPr="00991BAF" w:rsidRDefault="00681882" w:rsidP="00681882">
      <w:pPr>
        <w:jc w:val="both"/>
        <w:rPr>
          <w:color w:val="000000" w:themeColor="text1"/>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mid-yea</w:t>
      </w:r>
      <w:r w:rsidR="006F1738" w:rsidRPr="00991BAF">
        <w:rPr>
          <w:color w:val="000000" w:themeColor="text1"/>
          <w:sz w:val="24"/>
          <w:szCs w:val="24"/>
        </w:rPr>
        <w:t>r implementation report should:</w:t>
      </w:r>
    </w:p>
    <w:p w14:paraId="48AB2A29" w14:textId="77777777" w:rsidR="00681882" w:rsidRPr="00991BAF" w:rsidRDefault="00681882" w:rsidP="00087037">
      <w:pPr>
        <w:pStyle w:val="ListParagraph"/>
        <w:numPr>
          <w:ilvl w:val="0"/>
          <w:numId w:val="4"/>
        </w:numPr>
        <w:spacing w:before="120" w:after="120"/>
        <w:ind w:left="714" w:hanging="357"/>
        <w:contextualSpacing w:val="0"/>
        <w:jc w:val="both"/>
        <w:rPr>
          <w:color w:val="000000" w:themeColor="text1"/>
          <w:sz w:val="24"/>
          <w:szCs w:val="24"/>
        </w:rPr>
      </w:pPr>
      <w:r w:rsidRPr="00991BAF">
        <w:rPr>
          <w:color w:val="000000" w:themeColor="text1"/>
          <w:sz w:val="24"/>
          <w:szCs w:val="24"/>
        </w:rPr>
        <w:t xml:space="preserve">be published </w:t>
      </w:r>
      <w:r w:rsidRPr="00991BAF">
        <w:rPr>
          <w:sz w:val="24"/>
          <w:szCs w:val="24"/>
        </w:rPr>
        <w:t>within six weeks of</w:t>
      </w:r>
      <w:r w:rsidRPr="00991BAF">
        <w:rPr>
          <w:color w:val="7030A0"/>
          <w:sz w:val="24"/>
          <w:szCs w:val="24"/>
        </w:rPr>
        <w:t xml:space="preserve"> </w:t>
      </w:r>
      <w:r w:rsidRPr="00991BAF">
        <w:rPr>
          <w:color w:val="000000" w:themeColor="text1"/>
          <w:sz w:val="24"/>
          <w:szCs w:val="24"/>
        </w:rPr>
        <w:t xml:space="preserve">mid-year </w:t>
      </w:r>
    </w:p>
    <w:p w14:paraId="697D3558" w14:textId="77777777" w:rsidR="00681882" w:rsidRPr="00991BAF" w:rsidRDefault="00681882" w:rsidP="00087037">
      <w:pPr>
        <w:pStyle w:val="ListParagraph"/>
        <w:numPr>
          <w:ilvl w:val="0"/>
          <w:numId w:val="4"/>
        </w:numPr>
        <w:spacing w:before="120" w:after="120"/>
        <w:ind w:left="714" w:hanging="357"/>
        <w:contextualSpacing w:val="0"/>
        <w:jc w:val="both"/>
        <w:rPr>
          <w:color w:val="000000" w:themeColor="text1"/>
          <w:sz w:val="24"/>
          <w:szCs w:val="24"/>
        </w:rPr>
      </w:pPr>
      <w:r w:rsidRPr="00991BAF">
        <w:rPr>
          <w:color w:val="000000" w:themeColor="text1"/>
          <w:sz w:val="24"/>
          <w:szCs w:val="24"/>
        </w:rPr>
        <w:t xml:space="preserve">include an updated forecast of the budget outcomes for the budget year </w:t>
      </w:r>
    </w:p>
    <w:p w14:paraId="037451A1" w14:textId="1CFBFA96" w:rsidR="00E4326C" w:rsidRPr="00991BAF" w:rsidRDefault="00681882" w:rsidP="00087037">
      <w:pPr>
        <w:pStyle w:val="ListParagraph"/>
        <w:numPr>
          <w:ilvl w:val="0"/>
          <w:numId w:val="4"/>
        </w:numPr>
        <w:spacing w:before="120" w:after="120"/>
        <w:contextualSpacing w:val="0"/>
        <w:jc w:val="both"/>
        <w:rPr>
          <w:color w:val="000000" w:themeColor="text1"/>
          <w:sz w:val="24"/>
          <w:szCs w:val="24"/>
        </w:rPr>
      </w:pPr>
      <w:proofErr w:type="gramStart"/>
      <w:r w:rsidRPr="00991BAF">
        <w:rPr>
          <w:color w:val="000000" w:themeColor="text1"/>
          <w:sz w:val="24"/>
          <w:szCs w:val="24"/>
        </w:rPr>
        <w:t>report</w:t>
      </w:r>
      <w:proofErr w:type="gramEnd"/>
      <w:r w:rsidRPr="00991BAF">
        <w:rPr>
          <w:color w:val="000000" w:themeColor="text1"/>
          <w:sz w:val="24"/>
          <w:szCs w:val="24"/>
        </w:rPr>
        <w:t xml:space="preserve"> on the expected budget impact of any revisions to economic assumptions, and of any government policy decisions </w:t>
      </w:r>
      <w:r w:rsidR="006762B6" w:rsidRPr="00991BAF">
        <w:rPr>
          <w:color w:val="000000" w:themeColor="text1"/>
          <w:sz w:val="24"/>
          <w:szCs w:val="24"/>
        </w:rPr>
        <w:t xml:space="preserve">that may have been taken earlier that </w:t>
      </w:r>
      <w:r w:rsidR="001E681B">
        <w:rPr>
          <w:sz w:val="24"/>
          <w:szCs w:val="24"/>
        </w:rPr>
        <w:t>year</w:t>
      </w:r>
      <w:r w:rsidRPr="00991BAF">
        <w:rPr>
          <w:color w:val="000000" w:themeColor="text1"/>
          <w:sz w:val="24"/>
          <w:szCs w:val="24"/>
        </w:rPr>
        <w:t>.</w:t>
      </w:r>
    </w:p>
    <w:p w14:paraId="206C4D1B" w14:textId="77777777" w:rsidR="00E4326C" w:rsidRPr="00991BAF" w:rsidRDefault="00E4326C" w:rsidP="00E4326C">
      <w:pPr>
        <w:jc w:val="both"/>
        <w:rPr>
          <w:sz w:val="24"/>
          <w:szCs w:val="24"/>
        </w:rPr>
      </w:pPr>
    </w:p>
    <w:p w14:paraId="5B704545" w14:textId="77777777" w:rsidR="00AD3C25" w:rsidRPr="00B93E7A" w:rsidRDefault="00AD3C25" w:rsidP="00AD3C25">
      <w:pPr>
        <w:jc w:val="both"/>
        <w:rPr>
          <w:sz w:val="24"/>
          <w:szCs w:val="24"/>
        </w:rPr>
      </w:pPr>
      <w:r>
        <w:rPr>
          <w:noProof/>
          <w:lang w:eastAsia="en-GB"/>
        </w:rPr>
        <mc:AlternateContent>
          <mc:Choice Requires="wps">
            <w:drawing>
              <wp:anchor distT="0" distB="0" distL="114300" distR="114300" simplePos="0" relativeHeight="251788288" behindDoc="0" locked="0" layoutInCell="1" allowOverlap="1" wp14:anchorId="7D1E4580" wp14:editId="0D5D2CC0">
                <wp:simplePos x="0" y="0"/>
                <wp:positionH relativeFrom="column">
                  <wp:posOffset>2933065</wp:posOffset>
                </wp:positionH>
                <wp:positionV relativeFrom="paragraph">
                  <wp:posOffset>28575</wp:posOffset>
                </wp:positionV>
                <wp:extent cx="2909570" cy="3026410"/>
                <wp:effectExtent l="0" t="3175" r="12065" b="18415"/>
                <wp:wrapNone/>
                <wp:docPr id="4220"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26410"/>
                        </a:xfrm>
                        <a:prstGeom prst="rect">
                          <a:avLst/>
                        </a:prstGeom>
                        <a:solidFill>
                          <a:srgbClr val="FFFFFF"/>
                        </a:solidFill>
                        <a:ln w="9525">
                          <a:solidFill>
                            <a:schemeClr val="bg1">
                              <a:lumMod val="100000"/>
                              <a:lumOff val="0"/>
                            </a:schemeClr>
                          </a:solidFill>
                          <a:miter lim="800000"/>
                          <a:headEnd/>
                          <a:tailEnd/>
                        </a:ln>
                      </wps:spPr>
                      <wps:txbx>
                        <w:txbxContent>
                          <w:p w14:paraId="10C4ACA6"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42029B4"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382DFCA3" w14:textId="517A84EC"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52CE2A2" wp14:editId="15FF3479">
                                  <wp:extent cx="1466850" cy="199390"/>
                                  <wp:effectExtent l="0" t="0" r="0"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7</w:t>
                            </w:r>
                          </w:p>
                          <w:p w14:paraId="0E34FCCF"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F73371E" w14:textId="77777777" w:rsidR="00CC49D6" w:rsidRPr="00491036" w:rsidRDefault="00CC49D6" w:rsidP="001A03E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CC084B6" wp14:editId="27DF922C">
                                  <wp:extent cx="1616075" cy="212725"/>
                                  <wp:effectExtent l="0" t="0" r="3175" b="0"/>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Q 76-83</w:t>
                            </w:r>
                          </w:p>
                          <w:p w14:paraId="33553C8B" w14:textId="7D076323"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40ECD095"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80AB713"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207DA217" wp14:editId="0EC0029B">
                                  <wp:extent cx="1511300" cy="203200"/>
                                  <wp:effectExtent l="0" t="0" r="0" b="635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1.4</w:t>
                            </w:r>
                          </w:p>
                          <w:p w14:paraId="21D3452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59EE734" w14:textId="7D93AF70"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0A4558">
                              <w:rPr>
                                <w:rFonts w:ascii="Calibri" w:hAnsi="Calibri" w:cs="Times New Roman"/>
                                <w:noProof/>
                                <w:color w:val="984806" w:themeColor="accent6" w:themeShade="80"/>
                                <w:lang w:eastAsia="en-GB"/>
                              </w:rPr>
                              <w:drawing>
                                <wp:inline distT="0" distB="0" distL="0" distR="0" wp14:anchorId="17A832E4" wp14:editId="2AB50529">
                                  <wp:extent cx="516255" cy="199390"/>
                                  <wp:effectExtent l="0" t="0" r="0"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PI-9, 27</w:t>
                            </w:r>
                          </w:p>
                          <w:p w14:paraId="0C186F97"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7" o:spid="_x0000_s1273" type="#_x0000_t202" style="position:absolute;left:0;text-align:left;margin-left:230.95pt;margin-top:2.25pt;width:229.1pt;height:238.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" strokecolor="white [3212]">
                <v:textbox inset=".5mm">
                  <w:txbxContent>
                    <w:p w14:paraId="10C4ACA6"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42029B4"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382DFCA3" w14:textId="517A84EC"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52CE2A2" wp14:editId="15FF3479">
                            <wp:extent cx="1466850" cy="199390"/>
                            <wp:effectExtent l="0" t="0" r="0"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BD273F">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7</w:t>
                      </w:r>
                    </w:p>
                    <w:p w14:paraId="0E34FCCF"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F73371E" w14:textId="77777777" w:rsidR="00CC49D6" w:rsidRPr="00491036" w:rsidRDefault="00CC49D6" w:rsidP="001A03E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CC084B6" wp14:editId="27DF922C">
                            <wp:extent cx="1616075" cy="212725"/>
                            <wp:effectExtent l="0" t="0" r="3175" b="0"/>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Q 76-83</w:t>
                      </w:r>
                    </w:p>
                    <w:p w14:paraId="33553C8B" w14:textId="7D076323"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40ECD095"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80AB713"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207DA217" wp14:editId="0EC0029B">
                            <wp:extent cx="1511300" cy="203200"/>
                            <wp:effectExtent l="0" t="0" r="0" b="6350"/>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1.4</w:t>
                      </w:r>
                    </w:p>
                    <w:p w14:paraId="21D3452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59EE734" w14:textId="7D93AF70"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0A4558">
                        <w:rPr>
                          <w:rFonts w:ascii="Calibri" w:hAnsi="Calibri" w:cs="Times New Roman"/>
                          <w:noProof/>
                          <w:color w:val="984806" w:themeColor="accent6" w:themeShade="80"/>
                          <w:lang w:eastAsia="en-GB"/>
                        </w:rPr>
                        <w:drawing>
                          <wp:inline distT="0" distB="0" distL="0" distR="0" wp14:anchorId="17A832E4" wp14:editId="2AB50529">
                            <wp:extent cx="516255" cy="199390"/>
                            <wp:effectExtent l="0" t="0" r="0"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PI-9, 27</w:t>
                      </w:r>
                    </w:p>
                    <w:p w14:paraId="0C186F97"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789312" behindDoc="0" locked="0" layoutInCell="1" allowOverlap="1" wp14:anchorId="4A8A6EC8" wp14:editId="3BC8CEDD">
                <wp:simplePos x="0" y="0"/>
                <wp:positionH relativeFrom="column">
                  <wp:posOffset>190500</wp:posOffset>
                </wp:positionH>
                <wp:positionV relativeFrom="paragraph">
                  <wp:posOffset>28575</wp:posOffset>
                </wp:positionV>
                <wp:extent cx="2952750" cy="3017520"/>
                <wp:effectExtent l="0" t="3175" r="19050" b="6985"/>
                <wp:wrapNone/>
                <wp:docPr id="4219"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17520"/>
                        </a:xfrm>
                        <a:prstGeom prst="rect">
                          <a:avLst/>
                        </a:prstGeom>
                        <a:solidFill>
                          <a:srgbClr val="FFFFFF"/>
                        </a:solidFill>
                        <a:ln w="12700">
                          <a:solidFill>
                            <a:schemeClr val="bg1">
                              <a:lumMod val="100000"/>
                              <a:lumOff val="0"/>
                            </a:schemeClr>
                          </a:solidFill>
                          <a:miter lim="800000"/>
                          <a:headEnd/>
                          <a:tailEnd/>
                        </a:ln>
                      </wps:spPr>
                      <wps:txbx>
                        <w:txbxContent>
                          <w:p w14:paraId="7389E4BB"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C18D9C4"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066E309" w14:textId="77777777" w:rsidR="00CC49D6" w:rsidRPr="00063C5C" w:rsidRDefault="00CC49D6" w:rsidP="00AD3C25">
                            <w:pPr>
                              <w:shd w:val="clear" w:color="auto" w:fill="DAEEF3" w:themeFill="accent5" w:themeFillTint="33"/>
                              <w:spacing w:before="120" w:after="120"/>
                              <w:contextualSpacing/>
                              <w:jc w:val="both"/>
                              <w:rPr>
                                <w:rFonts w:cs="Times New Roman"/>
                                <w:b/>
                                <w:bCs/>
                                <w:color w:val="215868" w:themeColor="accent5" w:themeShade="80"/>
                              </w:rPr>
                            </w:pPr>
                            <w:r w:rsidRPr="00063C5C">
                              <w:rPr>
                                <w:rFonts w:cs="Times New Roman"/>
                                <w:b/>
                                <w:bCs/>
                                <w:color w:val="215868" w:themeColor="accent5" w:themeShade="80"/>
                              </w:rPr>
                              <w:t xml:space="preserve">Sri Lanka: </w:t>
                            </w:r>
                            <w:r w:rsidRPr="00063C5C">
                              <w:rPr>
                                <w:rFonts w:cs="Times New Roman"/>
                                <w:bCs/>
                                <w:color w:val="215868" w:themeColor="accent5" w:themeShade="80"/>
                              </w:rPr>
                              <w:t>The mid-year implementation report (M</w:t>
                            </w:r>
                            <w:r>
                              <w:rPr>
                                <w:rFonts w:cs="Times New Roman"/>
                                <w:bCs/>
                                <w:color w:val="215868" w:themeColor="accent5" w:themeShade="80"/>
                              </w:rPr>
                              <w:t>id-Year Fiscal Position Report)</w:t>
                            </w:r>
                            <w:r w:rsidRPr="00063C5C">
                              <w:rPr>
                                <w:rFonts w:cs="Times New Roman"/>
                                <w:bCs/>
                                <w:color w:val="215868" w:themeColor="accent5" w:themeShade="80"/>
                              </w:rPr>
                              <w:t xml:space="preserve"> is required by its Fiscal Management Act to present an evaluation against the government’s fiscal strategy. The report is required to be placed in parliament within two weeks from its date of release. It reviews the performance of government revenue, expenditures, cash-flow operations and borrowings for the first four months of the relevant year. The report also provides updated information relating to macroeconomic performance, government debt, balance of payments and credit.</w:t>
                            </w:r>
                          </w:p>
                          <w:p w14:paraId="762097E6"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78" o:spid="_x0000_s1274" type="#_x0000_t202" style="position:absolute;left:0;text-align:left;margin-left:15pt;margin-top:2.25pt;width:232.5pt;height:237.6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" strokecolor="white [3212]" strokeweight="1pt">
                <v:textbox style="mso-fit-shape-to-text:t" inset=".5mm">
                  <w:txbxContent>
                    <w:p w14:paraId="7389E4BB"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C18D9C4"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066E309" w14:textId="77777777" w:rsidR="00CC49D6" w:rsidRPr="00063C5C" w:rsidRDefault="00CC49D6" w:rsidP="00AD3C25">
                      <w:pPr>
                        <w:shd w:val="clear" w:color="auto" w:fill="DAEEF3" w:themeFill="accent5" w:themeFillTint="33"/>
                        <w:spacing w:before="120" w:after="120"/>
                        <w:contextualSpacing/>
                        <w:jc w:val="both"/>
                        <w:rPr>
                          <w:rFonts w:cs="Times New Roman"/>
                          <w:b/>
                          <w:bCs/>
                          <w:color w:val="215868" w:themeColor="accent5" w:themeShade="80"/>
                        </w:rPr>
                      </w:pPr>
                      <w:r w:rsidRPr="00063C5C">
                        <w:rPr>
                          <w:rFonts w:cs="Times New Roman"/>
                          <w:b/>
                          <w:bCs/>
                          <w:color w:val="215868" w:themeColor="accent5" w:themeShade="80"/>
                        </w:rPr>
                        <w:t xml:space="preserve">Sri Lanka: </w:t>
                      </w:r>
                      <w:r w:rsidRPr="00063C5C">
                        <w:rPr>
                          <w:rFonts w:cs="Times New Roman"/>
                          <w:bCs/>
                          <w:color w:val="215868" w:themeColor="accent5" w:themeShade="80"/>
                        </w:rPr>
                        <w:t>The mid-year implementation report (M</w:t>
                      </w:r>
                      <w:r>
                        <w:rPr>
                          <w:rFonts w:cs="Times New Roman"/>
                          <w:bCs/>
                          <w:color w:val="215868" w:themeColor="accent5" w:themeShade="80"/>
                        </w:rPr>
                        <w:t>id-Year Fiscal Position Report)</w:t>
                      </w:r>
                      <w:r w:rsidRPr="00063C5C">
                        <w:rPr>
                          <w:rFonts w:cs="Times New Roman"/>
                          <w:bCs/>
                          <w:color w:val="215868" w:themeColor="accent5" w:themeShade="80"/>
                        </w:rPr>
                        <w:t xml:space="preserve"> is required by its Fiscal Management Act to present an evaluation against the government’s fiscal strategy. The report is required to be placed in parliament within two weeks from its date of release. It reviews the performance of government revenue, expenditures, cash-flow operations and borrowings for the first four months of the relevant year. The report also provides updated information relating to macroeconomic performance, government debt, balance of payments and credit.</w:t>
                      </w:r>
                    </w:p>
                    <w:p w14:paraId="762097E6"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4AA1EC18" w14:textId="77777777" w:rsidR="00E4326C" w:rsidRPr="00991BAF" w:rsidRDefault="00E4326C" w:rsidP="00E4326C">
      <w:pPr>
        <w:jc w:val="both"/>
        <w:rPr>
          <w:sz w:val="24"/>
          <w:szCs w:val="24"/>
        </w:rPr>
      </w:pPr>
    </w:p>
    <w:p w14:paraId="40EB3959" w14:textId="77777777" w:rsidR="00E4326C" w:rsidRPr="00991BAF" w:rsidRDefault="00E4326C" w:rsidP="00E4326C">
      <w:pPr>
        <w:jc w:val="both"/>
        <w:rPr>
          <w:sz w:val="24"/>
          <w:szCs w:val="24"/>
        </w:rPr>
      </w:pPr>
    </w:p>
    <w:p w14:paraId="1B03E300" w14:textId="77777777" w:rsidR="00E4326C" w:rsidRPr="00991BAF" w:rsidRDefault="00E4326C" w:rsidP="00E4326C">
      <w:pPr>
        <w:jc w:val="both"/>
        <w:rPr>
          <w:sz w:val="24"/>
          <w:szCs w:val="24"/>
        </w:rPr>
      </w:pPr>
    </w:p>
    <w:p w14:paraId="7F283E67" w14:textId="77777777" w:rsidR="00E4326C" w:rsidRPr="00991BAF" w:rsidRDefault="00E4326C" w:rsidP="00E4326C">
      <w:pPr>
        <w:jc w:val="both"/>
        <w:rPr>
          <w:sz w:val="24"/>
          <w:szCs w:val="24"/>
        </w:rPr>
      </w:pPr>
    </w:p>
    <w:p w14:paraId="45EEF997" w14:textId="77777777" w:rsidR="00E4326C" w:rsidRPr="00991BAF" w:rsidRDefault="00E4326C" w:rsidP="00E4326C">
      <w:pPr>
        <w:jc w:val="both"/>
        <w:rPr>
          <w:sz w:val="24"/>
          <w:szCs w:val="24"/>
        </w:rPr>
      </w:pPr>
    </w:p>
    <w:p w14:paraId="7BE9FF93" w14:textId="77777777" w:rsidR="00E4326C" w:rsidRPr="00991BAF" w:rsidRDefault="00E4326C" w:rsidP="00E4326C">
      <w:pPr>
        <w:jc w:val="both"/>
        <w:rPr>
          <w:sz w:val="24"/>
          <w:szCs w:val="24"/>
        </w:rPr>
      </w:pPr>
    </w:p>
    <w:p w14:paraId="5AFEB5EB" w14:textId="77777777" w:rsidR="00E4326C" w:rsidRPr="00991BAF" w:rsidRDefault="00E4326C" w:rsidP="00E4326C">
      <w:pPr>
        <w:jc w:val="both"/>
        <w:rPr>
          <w:sz w:val="24"/>
          <w:szCs w:val="24"/>
        </w:rPr>
      </w:pPr>
    </w:p>
    <w:p w14:paraId="7895DA99" w14:textId="77777777" w:rsidR="00E4326C" w:rsidRPr="00991BAF" w:rsidRDefault="00E4326C" w:rsidP="00E4326C">
      <w:pPr>
        <w:jc w:val="both"/>
        <w:rPr>
          <w:sz w:val="24"/>
          <w:szCs w:val="24"/>
        </w:rPr>
      </w:pPr>
    </w:p>
    <w:p w14:paraId="27F024CE" w14:textId="77777777" w:rsidR="00E4326C" w:rsidRPr="00991BAF" w:rsidRDefault="00E4326C" w:rsidP="00E4326C">
      <w:pPr>
        <w:jc w:val="both"/>
        <w:rPr>
          <w:sz w:val="24"/>
          <w:szCs w:val="24"/>
        </w:rPr>
      </w:pPr>
    </w:p>
    <w:p w14:paraId="42C0CB2D" w14:textId="77777777" w:rsidR="00E4326C" w:rsidRPr="00991BAF" w:rsidRDefault="00E4326C" w:rsidP="00E4326C">
      <w:pPr>
        <w:jc w:val="both"/>
        <w:rPr>
          <w:sz w:val="24"/>
          <w:szCs w:val="24"/>
        </w:rPr>
      </w:pPr>
    </w:p>
    <w:p w14:paraId="793F5D1A" w14:textId="77777777" w:rsidR="00E4326C" w:rsidRPr="00991BAF" w:rsidRDefault="00E4326C" w:rsidP="00E4326C">
      <w:pPr>
        <w:jc w:val="both"/>
        <w:rPr>
          <w:sz w:val="24"/>
          <w:szCs w:val="24"/>
        </w:rPr>
      </w:pPr>
    </w:p>
    <w:p w14:paraId="0EE3B3E5" w14:textId="77777777" w:rsidR="00E4326C" w:rsidRPr="00991BAF" w:rsidRDefault="00E4326C" w:rsidP="00E4326C">
      <w:pPr>
        <w:jc w:val="both"/>
        <w:rPr>
          <w:sz w:val="24"/>
          <w:szCs w:val="24"/>
        </w:rPr>
      </w:pPr>
    </w:p>
    <w:p w14:paraId="50791EFF" w14:textId="77777777" w:rsidR="00E4326C" w:rsidRPr="00991BAF" w:rsidRDefault="00E4326C" w:rsidP="00E4326C">
      <w:pPr>
        <w:jc w:val="both"/>
        <w:rPr>
          <w:sz w:val="24"/>
          <w:szCs w:val="24"/>
        </w:rPr>
      </w:pPr>
    </w:p>
    <w:p w14:paraId="51A70F6D" w14:textId="77777777" w:rsidR="00E4326C" w:rsidRPr="00991BAF" w:rsidRDefault="00E4326C" w:rsidP="00E4326C">
      <w:pPr>
        <w:jc w:val="both"/>
        <w:rPr>
          <w:sz w:val="24"/>
          <w:szCs w:val="24"/>
        </w:rPr>
      </w:pPr>
    </w:p>
    <w:p w14:paraId="1107ACEE" w14:textId="77777777" w:rsidR="00E4326C" w:rsidRPr="00991BAF" w:rsidRDefault="00E4326C" w:rsidP="00E4326C">
      <w:pPr>
        <w:jc w:val="both"/>
        <w:rPr>
          <w:sz w:val="24"/>
          <w:szCs w:val="24"/>
        </w:rPr>
      </w:pPr>
    </w:p>
    <w:p w14:paraId="6E81E240" w14:textId="77777777" w:rsidR="00E4326C" w:rsidRPr="00991BAF" w:rsidRDefault="00E4326C" w:rsidP="00E4326C">
      <w:pPr>
        <w:jc w:val="both"/>
        <w:rPr>
          <w:sz w:val="24"/>
          <w:szCs w:val="24"/>
        </w:rPr>
      </w:pPr>
    </w:p>
    <w:p w14:paraId="07D1AF82" w14:textId="77777777" w:rsidR="00E4326C" w:rsidRPr="00991BAF" w:rsidRDefault="00E4326C" w:rsidP="00E4326C">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1246C441" w14:textId="77777777" w:rsidR="00E4326C" w:rsidRPr="00991BAF" w:rsidRDefault="00E4326C" w:rsidP="00E4326C">
      <w:pPr>
        <w:jc w:val="both"/>
        <w:rPr>
          <w:sz w:val="24"/>
          <w:szCs w:val="24"/>
        </w:rPr>
      </w:pPr>
    </w:p>
    <w:p w14:paraId="3FE3A3AA"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1B0A977D" w14:textId="4921C30D" w:rsidR="006762B6" w:rsidRPr="00991BAF" w:rsidRDefault="00E4326C" w:rsidP="00E4326C">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A.8</w:t>
      </w:r>
      <w:r w:rsidR="00E11CF2" w:rsidRPr="00991BAF">
        <w:rPr>
          <w:rFonts w:asciiTheme="majorHAnsi" w:hAnsiTheme="majorHAnsi"/>
          <w:b/>
          <w:color w:val="548DD4" w:themeColor="text2" w:themeTint="99"/>
          <w:sz w:val="24"/>
          <w:szCs w:val="24"/>
          <w:shd w:val="clear" w:color="auto" w:fill="FFFFFF" w:themeFill="background1"/>
        </w:rPr>
        <w:tab/>
      </w:r>
      <w:r w:rsidRPr="00991BAF">
        <w:rPr>
          <w:rFonts w:asciiTheme="majorHAnsi" w:hAnsiTheme="majorHAnsi"/>
          <w:b/>
          <w:color w:val="548DD4" w:themeColor="text2" w:themeTint="99"/>
          <w:sz w:val="24"/>
          <w:szCs w:val="24"/>
          <w:shd w:val="clear" w:color="auto" w:fill="FFFFFF" w:themeFill="background1"/>
        </w:rPr>
        <w:t xml:space="preserve"> </w:t>
      </w:r>
      <w:r w:rsidR="001D3018">
        <w:rPr>
          <w:rFonts w:asciiTheme="majorHAnsi" w:hAnsiTheme="majorHAnsi"/>
          <w:b/>
          <w:color w:val="548DD4" w:themeColor="text2" w:themeTint="99"/>
          <w:sz w:val="24"/>
          <w:szCs w:val="24"/>
          <w:shd w:val="clear" w:color="auto" w:fill="FFFFFF" w:themeFill="background1"/>
        </w:rPr>
        <w:t>Y</w:t>
      </w:r>
      <w:r w:rsidRPr="00991BAF">
        <w:rPr>
          <w:rFonts w:asciiTheme="majorHAnsi" w:hAnsiTheme="majorHAnsi"/>
          <w:b/>
          <w:color w:val="548DD4" w:themeColor="text2" w:themeTint="99"/>
          <w:sz w:val="24"/>
          <w:szCs w:val="24"/>
          <w:shd w:val="clear" w:color="auto" w:fill="FFFFFF" w:themeFill="background1"/>
        </w:rPr>
        <w:t>ear-end report</w:t>
      </w:r>
      <w:r w:rsidR="00C56D80">
        <w:rPr>
          <w:rFonts w:asciiTheme="majorHAnsi" w:hAnsiTheme="majorHAnsi"/>
          <w:b/>
          <w:color w:val="548DD4" w:themeColor="text2" w:themeTint="99"/>
          <w:sz w:val="24"/>
          <w:szCs w:val="24"/>
          <w:shd w:val="clear" w:color="auto" w:fill="FFFFFF" w:themeFill="background1"/>
        </w:rPr>
        <w:t>ing</w:t>
      </w:r>
      <w:r w:rsidRPr="00991BAF">
        <w:rPr>
          <w:sz w:val="24"/>
          <w:szCs w:val="24"/>
        </w:rPr>
        <w:t xml:space="preserve"> is </w:t>
      </w:r>
      <w:r w:rsidR="00C56D80">
        <w:rPr>
          <w:sz w:val="24"/>
          <w:szCs w:val="24"/>
        </w:rPr>
        <w:t xml:space="preserve">essential for </w:t>
      </w:r>
      <w:r w:rsidRPr="00991BAF">
        <w:rPr>
          <w:sz w:val="24"/>
          <w:szCs w:val="24"/>
        </w:rPr>
        <w:t>accountability</w:t>
      </w:r>
      <w:r w:rsidR="00C56D80">
        <w:rPr>
          <w:sz w:val="24"/>
          <w:szCs w:val="24"/>
        </w:rPr>
        <w:t xml:space="preserve">, both for reporting on actual budget execution during the year </w:t>
      </w:r>
      <w:r w:rsidR="001D3018">
        <w:rPr>
          <w:sz w:val="24"/>
          <w:szCs w:val="24"/>
        </w:rPr>
        <w:t xml:space="preserve">(budget execution reports) </w:t>
      </w:r>
      <w:r w:rsidR="00C56D80">
        <w:rPr>
          <w:sz w:val="24"/>
          <w:szCs w:val="24"/>
        </w:rPr>
        <w:t xml:space="preserve">and for </w:t>
      </w:r>
      <w:r w:rsidR="00E35B35">
        <w:rPr>
          <w:sz w:val="24"/>
          <w:szCs w:val="24"/>
        </w:rPr>
        <w:t xml:space="preserve">illustrating </w:t>
      </w:r>
      <w:r w:rsidRPr="00991BAF">
        <w:rPr>
          <w:color w:val="000000" w:themeColor="text1"/>
          <w:sz w:val="24"/>
          <w:szCs w:val="24"/>
        </w:rPr>
        <w:t>the situation of the government’s accounts at the end of the fiscal year</w:t>
      </w:r>
      <w:r w:rsidR="001D3018">
        <w:rPr>
          <w:color w:val="000000" w:themeColor="text1"/>
          <w:sz w:val="24"/>
          <w:szCs w:val="24"/>
        </w:rPr>
        <w:t xml:space="preserve"> (financial statements)</w:t>
      </w:r>
      <w:r w:rsidRPr="00991BAF">
        <w:rPr>
          <w:color w:val="000000" w:themeColor="text1"/>
          <w:sz w:val="24"/>
          <w:szCs w:val="24"/>
        </w:rPr>
        <w:t xml:space="preserve">. </w:t>
      </w:r>
      <w:r w:rsidR="00E35B35">
        <w:rPr>
          <w:color w:val="000000" w:themeColor="text1"/>
          <w:sz w:val="24"/>
          <w:szCs w:val="24"/>
        </w:rPr>
        <w:t>These reports</w:t>
      </w:r>
      <w:r w:rsidR="00D112BA">
        <w:rPr>
          <w:color w:val="000000" w:themeColor="text1"/>
          <w:sz w:val="24"/>
          <w:szCs w:val="24"/>
        </w:rPr>
        <w:t xml:space="preserve"> </w:t>
      </w:r>
      <w:r w:rsidR="00E11CF2" w:rsidRPr="00991BAF">
        <w:rPr>
          <w:color w:val="000000" w:themeColor="text1"/>
          <w:sz w:val="24"/>
          <w:szCs w:val="24"/>
        </w:rPr>
        <w:t>are normally submitted for audit by the Supreme Audit Institution</w:t>
      </w:r>
      <w:r w:rsidR="00DB1366">
        <w:rPr>
          <w:color w:val="000000" w:themeColor="text1"/>
          <w:sz w:val="24"/>
          <w:szCs w:val="24"/>
        </w:rPr>
        <w:t xml:space="preserve"> </w:t>
      </w:r>
      <w:r w:rsidR="00DB1366">
        <w:rPr>
          <w:color w:val="000000" w:themeColor="text1"/>
          <w:sz w:val="24"/>
          <w:szCs w:val="24"/>
        </w:rPr>
        <w:br/>
        <w:t xml:space="preserve">(see </w:t>
      </w:r>
      <w:r w:rsidR="00DB1366" w:rsidRPr="00DB1366">
        <w:rPr>
          <w:rFonts w:asciiTheme="majorHAnsi" w:hAnsiTheme="majorHAnsi"/>
          <w:b/>
          <w:color w:val="548DD4" w:themeColor="text2" w:themeTint="99"/>
          <w:sz w:val="24"/>
          <w:szCs w:val="24"/>
          <w:shd w:val="clear" w:color="auto" w:fill="FFFFFF" w:themeFill="background1"/>
        </w:rPr>
        <w:t>F.2</w:t>
      </w:r>
      <w:r w:rsidR="00DB1366">
        <w:rPr>
          <w:color w:val="000000" w:themeColor="text1"/>
          <w:sz w:val="24"/>
          <w:szCs w:val="24"/>
        </w:rPr>
        <w:t>)</w:t>
      </w:r>
      <w:r w:rsidR="00E11CF2" w:rsidRPr="00991BAF">
        <w:rPr>
          <w:color w:val="000000" w:themeColor="text1"/>
          <w:sz w:val="24"/>
          <w:szCs w:val="24"/>
        </w:rPr>
        <w:t>.</w:t>
      </w:r>
    </w:p>
    <w:p w14:paraId="00624B04" w14:textId="77777777" w:rsidR="006762B6" w:rsidRPr="00991BAF" w:rsidRDefault="006762B6" w:rsidP="006762B6">
      <w:pPr>
        <w:jc w:val="both"/>
        <w:rPr>
          <w:color w:val="000000" w:themeColor="text1"/>
          <w:sz w:val="24"/>
          <w:szCs w:val="24"/>
        </w:rPr>
      </w:pPr>
    </w:p>
    <w:p w14:paraId="55E47932" w14:textId="54D781DB" w:rsidR="006762B6" w:rsidRPr="00991BAF" w:rsidRDefault="006762B6" w:rsidP="00E4326C">
      <w:pPr>
        <w:jc w:val="both"/>
        <w:rPr>
          <w:color w:val="000000" w:themeColor="text1"/>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year</w:t>
      </w:r>
      <w:r w:rsidR="00B53326" w:rsidRPr="00991BAF">
        <w:rPr>
          <w:color w:val="000000" w:themeColor="text1"/>
          <w:sz w:val="24"/>
          <w:szCs w:val="24"/>
        </w:rPr>
        <w:t>-end</w:t>
      </w:r>
      <w:r w:rsidR="005F0E62" w:rsidRPr="00991BAF">
        <w:rPr>
          <w:color w:val="000000" w:themeColor="text1"/>
          <w:sz w:val="24"/>
          <w:szCs w:val="24"/>
        </w:rPr>
        <w:t xml:space="preserve"> report</w:t>
      </w:r>
      <w:r w:rsidR="00E35B35">
        <w:rPr>
          <w:color w:val="000000" w:themeColor="text1"/>
          <w:sz w:val="24"/>
          <w:szCs w:val="24"/>
        </w:rPr>
        <w:t>ing</w:t>
      </w:r>
      <w:r w:rsidR="005F0E62" w:rsidRPr="00991BAF">
        <w:rPr>
          <w:color w:val="000000" w:themeColor="text1"/>
          <w:sz w:val="24"/>
          <w:szCs w:val="24"/>
        </w:rPr>
        <w:t xml:space="preserve"> should:</w:t>
      </w:r>
    </w:p>
    <w:p w14:paraId="390A5B77" w14:textId="77777777" w:rsidR="00E4326C" w:rsidRPr="00991BAF" w:rsidRDefault="00E4326C" w:rsidP="000A4558">
      <w:pPr>
        <w:pStyle w:val="ListParagraph"/>
        <w:numPr>
          <w:ilvl w:val="0"/>
          <w:numId w:val="5"/>
        </w:numPr>
        <w:spacing w:before="120" w:after="120"/>
        <w:ind w:left="714" w:hanging="357"/>
        <w:contextualSpacing w:val="0"/>
        <w:jc w:val="both"/>
        <w:rPr>
          <w:sz w:val="24"/>
          <w:szCs w:val="24"/>
        </w:rPr>
      </w:pPr>
      <w:r w:rsidRPr="00991BAF">
        <w:rPr>
          <w:sz w:val="24"/>
          <w:szCs w:val="24"/>
        </w:rPr>
        <w:t>be released within six months of the end of the fiscal year</w:t>
      </w:r>
    </w:p>
    <w:p w14:paraId="5D63C676" w14:textId="77777777" w:rsidR="00E4326C" w:rsidRPr="00991BAF" w:rsidRDefault="00E4326C" w:rsidP="000A4558">
      <w:pPr>
        <w:pStyle w:val="ListParagraph"/>
        <w:numPr>
          <w:ilvl w:val="0"/>
          <w:numId w:val="5"/>
        </w:numPr>
        <w:spacing w:before="120" w:after="120"/>
        <w:ind w:left="714" w:hanging="357"/>
        <w:contextualSpacing w:val="0"/>
        <w:jc w:val="both"/>
        <w:rPr>
          <w:b/>
          <w:color w:val="0070C0"/>
          <w:sz w:val="24"/>
          <w:szCs w:val="24"/>
          <w:shd w:val="clear" w:color="auto" w:fill="FFFFFF" w:themeFill="background1"/>
        </w:rPr>
      </w:pPr>
      <w:r w:rsidRPr="00991BAF">
        <w:rPr>
          <w:color w:val="000000" w:themeColor="text1"/>
          <w:sz w:val="24"/>
          <w:szCs w:val="24"/>
        </w:rPr>
        <w:t>b</w:t>
      </w:r>
      <w:r w:rsidRPr="00991BAF">
        <w:rPr>
          <w:sz w:val="24"/>
          <w:szCs w:val="24"/>
        </w:rPr>
        <w:t xml:space="preserve">e presented in a way that corresponds with the format of the </w:t>
      </w:r>
      <w:r w:rsidRPr="00991BAF">
        <w:rPr>
          <w:rFonts w:asciiTheme="majorHAnsi" w:hAnsiTheme="majorHAnsi"/>
          <w:b/>
          <w:color w:val="548DD4" w:themeColor="text2" w:themeTint="99"/>
          <w:sz w:val="24"/>
          <w:szCs w:val="24"/>
          <w:shd w:val="clear" w:color="auto" w:fill="FFFFFF" w:themeFill="background1"/>
        </w:rPr>
        <w:t>approved budget</w:t>
      </w:r>
    </w:p>
    <w:p w14:paraId="57C17BBA" w14:textId="72BBF534" w:rsidR="00E4326C" w:rsidRDefault="00D112BA" w:rsidP="000A4558">
      <w:pPr>
        <w:pStyle w:val="ListParagraph"/>
        <w:numPr>
          <w:ilvl w:val="0"/>
          <w:numId w:val="5"/>
        </w:numPr>
        <w:spacing w:before="120" w:after="120"/>
        <w:ind w:left="714" w:hanging="357"/>
        <w:contextualSpacing w:val="0"/>
        <w:jc w:val="both"/>
        <w:rPr>
          <w:color w:val="000000" w:themeColor="text1"/>
          <w:sz w:val="24"/>
          <w:szCs w:val="24"/>
        </w:rPr>
      </w:pPr>
      <w:proofErr w:type="gramStart"/>
      <w:r>
        <w:rPr>
          <w:color w:val="000000" w:themeColor="text1"/>
          <w:sz w:val="24"/>
          <w:szCs w:val="24"/>
        </w:rPr>
        <w:t>ideally</w:t>
      </w:r>
      <w:proofErr w:type="gramEnd"/>
      <w:r>
        <w:rPr>
          <w:color w:val="000000" w:themeColor="text1"/>
          <w:sz w:val="24"/>
          <w:szCs w:val="24"/>
        </w:rPr>
        <w:t>, present financial statements on an accrual basis</w:t>
      </w:r>
      <w:r w:rsidR="001D3018">
        <w:rPr>
          <w:color w:val="000000" w:themeColor="text1"/>
          <w:sz w:val="24"/>
          <w:szCs w:val="24"/>
        </w:rPr>
        <w:t>.</w:t>
      </w:r>
    </w:p>
    <w:p w14:paraId="34B466C3" w14:textId="77777777" w:rsidR="00E4326C" w:rsidRPr="00991BAF" w:rsidRDefault="00E4326C" w:rsidP="00E4326C">
      <w:pPr>
        <w:pStyle w:val="ListParagraph"/>
        <w:jc w:val="both"/>
        <w:rPr>
          <w:color w:val="000000" w:themeColor="text1"/>
          <w:sz w:val="24"/>
          <w:szCs w:val="24"/>
        </w:rPr>
      </w:pPr>
    </w:p>
    <w:p w14:paraId="49B99668" w14:textId="4A1660E2" w:rsidR="00AD3C25" w:rsidRDefault="0094651E" w:rsidP="00AD3C25">
      <w:pPr>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792384" behindDoc="0" locked="0" layoutInCell="1" allowOverlap="1" wp14:anchorId="0D9E293A" wp14:editId="03949EFA">
                <wp:simplePos x="0" y="0"/>
                <wp:positionH relativeFrom="column">
                  <wp:posOffset>188595</wp:posOffset>
                </wp:positionH>
                <wp:positionV relativeFrom="paragraph">
                  <wp:posOffset>34925</wp:posOffset>
                </wp:positionV>
                <wp:extent cx="2952750" cy="2464435"/>
                <wp:effectExtent l="0" t="0" r="19050" b="12065"/>
                <wp:wrapNone/>
                <wp:docPr id="4217"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64435"/>
                        </a:xfrm>
                        <a:prstGeom prst="rect">
                          <a:avLst/>
                        </a:prstGeom>
                        <a:solidFill>
                          <a:srgbClr val="FFFFFF"/>
                        </a:solidFill>
                        <a:ln w="12700">
                          <a:solidFill>
                            <a:schemeClr val="bg1">
                              <a:lumMod val="100000"/>
                              <a:lumOff val="0"/>
                            </a:schemeClr>
                          </a:solidFill>
                          <a:miter lim="800000"/>
                          <a:headEnd/>
                          <a:tailEnd/>
                        </a:ln>
                      </wps:spPr>
                      <wps:txbx>
                        <w:txbxContent>
                          <w:p w14:paraId="5D812500"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E755B53"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73D4F54" w14:textId="77777777" w:rsidR="00CC49D6" w:rsidRPr="00063C5C" w:rsidRDefault="00CC49D6" w:rsidP="00AD3C25">
                            <w:pPr>
                              <w:shd w:val="clear" w:color="auto" w:fill="DAEEF3" w:themeFill="accent5" w:themeFillTint="33"/>
                              <w:spacing w:before="120" w:after="120"/>
                              <w:contextualSpacing/>
                              <w:jc w:val="both"/>
                              <w:rPr>
                                <w:rFonts w:cs="Times New Roman"/>
                                <w:bCs/>
                                <w:color w:val="215868" w:themeColor="accent5" w:themeShade="80"/>
                              </w:rPr>
                            </w:pPr>
                            <w:r w:rsidRPr="00063C5C">
                              <w:rPr>
                                <w:rFonts w:cs="Times New Roman"/>
                                <w:b/>
                                <w:bCs/>
                                <w:color w:val="215868" w:themeColor="accent5" w:themeShade="80"/>
                              </w:rPr>
                              <w:t xml:space="preserve">United Kingdom: </w:t>
                            </w:r>
                            <w:r w:rsidRPr="00063C5C">
                              <w:rPr>
                                <w:rFonts w:cs="Times New Roman"/>
                                <w:bCs/>
                                <w:color w:val="215868" w:themeColor="accent5" w:themeShade="80"/>
                              </w:rPr>
                              <w:t>In the year-end report, the government undertakes a more detailed evaluation of an individual ministry’s spending program (Spending Review) including assessing what the government spent over the last few years in terms of trends, productivity and value.</w:t>
                            </w:r>
                          </w:p>
                          <w:p w14:paraId="46190AA1"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0" o:spid="_x0000_s1275" type="#_x0000_t202" style="position:absolute;left:0;text-align:left;margin-left:14.85pt;margin-top:2.75pt;width:232.5pt;height:19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" strokecolor="white [3212]" strokeweight="1pt">
                <v:textbox inset=".5mm">
                  <w:txbxContent>
                    <w:p w14:paraId="5D812500"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E755B53"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373D4F54" w14:textId="77777777" w:rsidR="00CC49D6" w:rsidRPr="00063C5C" w:rsidRDefault="00CC49D6" w:rsidP="00AD3C25">
                      <w:pPr>
                        <w:shd w:val="clear" w:color="auto" w:fill="DAEEF3" w:themeFill="accent5" w:themeFillTint="33"/>
                        <w:spacing w:before="120" w:after="120"/>
                        <w:contextualSpacing/>
                        <w:jc w:val="both"/>
                        <w:rPr>
                          <w:rFonts w:cs="Times New Roman"/>
                          <w:bCs/>
                          <w:color w:val="215868" w:themeColor="accent5" w:themeShade="80"/>
                        </w:rPr>
                      </w:pPr>
                      <w:r w:rsidRPr="00063C5C">
                        <w:rPr>
                          <w:rFonts w:cs="Times New Roman"/>
                          <w:b/>
                          <w:bCs/>
                          <w:color w:val="215868" w:themeColor="accent5" w:themeShade="80"/>
                        </w:rPr>
                        <w:t xml:space="preserve">United Kingdom: </w:t>
                      </w:r>
                      <w:r w:rsidRPr="00063C5C">
                        <w:rPr>
                          <w:rFonts w:cs="Times New Roman"/>
                          <w:bCs/>
                          <w:color w:val="215868" w:themeColor="accent5" w:themeShade="80"/>
                        </w:rPr>
                        <w:t>In the year-end report, the government undertakes a more detailed evaluation of an individual ministry’s spending program (Spending Review) including assessing what the government spent over the last few years in terms of trends, productivity and value.</w:t>
                      </w:r>
                    </w:p>
                    <w:p w14:paraId="46190AA1"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r>
        <w:rPr>
          <w:noProof/>
          <w:lang w:eastAsia="en-GB"/>
        </w:rPr>
        <mc:AlternateContent>
          <mc:Choice Requires="wps">
            <w:drawing>
              <wp:anchor distT="0" distB="0" distL="114300" distR="114300" simplePos="0" relativeHeight="251791360" behindDoc="0" locked="0" layoutInCell="1" allowOverlap="1" wp14:anchorId="6FCBFE67" wp14:editId="578F9DEF">
                <wp:simplePos x="0" y="0"/>
                <wp:positionH relativeFrom="column">
                  <wp:posOffset>2901950</wp:posOffset>
                </wp:positionH>
                <wp:positionV relativeFrom="paragraph">
                  <wp:posOffset>24765</wp:posOffset>
                </wp:positionV>
                <wp:extent cx="2895600" cy="2534285"/>
                <wp:effectExtent l="0" t="0" r="19050" b="18415"/>
                <wp:wrapNone/>
                <wp:docPr id="4218"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534285"/>
                        </a:xfrm>
                        <a:prstGeom prst="rect">
                          <a:avLst/>
                        </a:prstGeom>
                        <a:solidFill>
                          <a:srgbClr val="FFFFFF"/>
                        </a:solidFill>
                        <a:ln w="9525">
                          <a:solidFill>
                            <a:schemeClr val="bg1">
                              <a:lumMod val="100000"/>
                              <a:lumOff val="0"/>
                            </a:schemeClr>
                          </a:solidFill>
                          <a:miter lim="800000"/>
                          <a:headEnd/>
                          <a:tailEnd/>
                        </a:ln>
                      </wps:spPr>
                      <wps:txbx>
                        <w:txbxContent>
                          <w:p w14:paraId="56F28EE8"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261479A"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5904B94F"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688A7DF" w14:textId="08FBFC20"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20B20E2F" wp14:editId="7EEE13AA">
                                  <wp:extent cx="814705" cy="226060"/>
                                  <wp:effectExtent l="0" t="0" r="4445" b="2540"/>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Pr>
                                <w:rFonts w:ascii="Calibri" w:hAnsi="Calibri" w:cs="Times New Roman"/>
                                <w:color w:val="984806" w:themeColor="accent6" w:themeShade="80"/>
                                <w:position w:val="12"/>
                                <w:lang w:eastAsia="en-GB"/>
                              </w:rPr>
                              <w:t>1.1.2, 1.1.3, 1.2.2, 1.4.2, 1.4.3</w:t>
                            </w:r>
                          </w:p>
                          <w:p w14:paraId="5887770E" w14:textId="77777777" w:rsidR="00CC49D6" w:rsidRPr="0094651E"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sz w:val="8"/>
                                <w:szCs w:val="8"/>
                                <w:lang w:eastAsia="en-GB"/>
                              </w:rPr>
                            </w:pPr>
                          </w:p>
                          <w:p w14:paraId="7436016D" w14:textId="4275A426"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2C84553A" wp14:editId="6BC6555B">
                                  <wp:extent cx="1466850" cy="199390"/>
                                  <wp:effectExtent l="0" t="0" r="0" b="0"/>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491036">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7</w:t>
                            </w:r>
                          </w:p>
                          <w:p w14:paraId="76394DA4" w14:textId="77777777" w:rsidR="00CC49D6" w:rsidRPr="0094651E"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61FD147D" w14:textId="4507F187" w:rsidR="00CC49D6" w:rsidRDefault="00CC49D6" w:rsidP="001A03E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14C4807A" wp14:editId="56813870">
                                  <wp:extent cx="1616075" cy="212725"/>
                                  <wp:effectExtent l="0" t="0" r="3175"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A03EB">
                              <w:rPr>
                                <w:rFonts w:ascii="Calibri" w:hAnsi="Calibri" w:cs="Times New Roman"/>
                                <w:color w:val="984806" w:themeColor="accent6" w:themeShade="80"/>
                                <w:position w:val="8"/>
                                <w:lang w:eastAsia="en-GB"/>
                              </w:rPr>
                              <w:t xml:space="preserve"> </w:t>
                            </w:r>
                            <w:r w:rsidRPr="00491036">
                              <w:rPr>
                                <w:rFonts w:ascii="Calibri" w:hAnsi="Calibri" w:cs="Times New Roman"/>
                                <w:color w:val="984806" w:themeColor="accent6" w:themeShade="80"/>
                                <w:position w:val="8"/>
                                <w:lang w:eastAsia="en-GB"/>
                              </w:rPr>
                              <w:t>Q 84-96</w:t>
                            </w:r>
                          </w:p>
                          <w:p w14:paraId="56FDBB23" w14:textId="77777777" w:rsidR="00CC49D6" w:rsidRPr="0094651E" w:rsidRDefault="00CC49D6" w:rsidP="001A03E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46310F3"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C1F44F7" wp14:editId="16A59CA9">
                                  <wp:extent cx="1511300" cy="203200"/>
                                  <wp:effectExtent l="0" t="0" r="0" b="6350"/>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1.5</w:t>
                            </w:r>
                          </w:p>
                          <w:p w14:paraId="764BA88F"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F47175B" w14:textId="3AAD8848"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28E96E5" wp14:editId="008DE0E2">
                                  <wp:extent cx="516255" cy="199390"/>
                                  <wp:effectExtent l="0" t="0" r="0"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PI-</w:t>
                            </w:r>
                            <w:r>
                              <w:rPr>
                                <w:rFonts w:ascii="Calibri" w:hAnsi="Calibri" w:cs="Times New Roman"/>
                                <w:color w:val="984806" w:themeColor="accent6" w:themeShade="80"/>
                                <w:position w:val="8"/>
                                <w:lang w:eastAsia="en-GB"/>
                              </w:rPr>
                              <w:t>6</w:t>
                            </w:r>
                            <w:r w:rsidRPr="00491036">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 xml:space="preserve">10, </w:t>
                            </w:r>
                            <w:r w:rsidRPr="00491036">
                              <w:rPr>
                                <w:rFonts w:ascii="Calibri" w:hAnsi="Calibri" w:cs="Times New Roman"/>
                                <w:color w:val="984806" w:themeColor="accent6" w:themeShade="80"/>
                                <w:position w:val="8"/>
                                <w:lang w:eastAsia="en-GB"/>
                              </w:rPr>
                              <w:t>29</w:t>
                            </w:r>
                          </w:p>
                          <w:p w14:paraId="6D343AC4"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2E52082D" w14:textId="37F7E8A2" w:rsidR="00CC49D6" w:rsidRPr="0049103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C914D49" wp14:editId="300B3547">
                                  <wp:extent cx="653415" cy="213995"/>
                                  <wp:effectExtent l="0" t="0" r="0" b="0"/>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p>
                          <w:p w14:paraId="53B94F52" w14:textId="77777777" w:rsidR="00CC49D6" w:rsidRPr="0049103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0724DCA0" w14:textId="77777777" w:rsidR="00CC49D6" w:rsidRPr="00780D1D"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9" o:spid="_x0000_s1276" type="#_x0000_t202" style="position:absolute;left:0;text-align:left;margin-left:228.5pt;margin-top:1.95pt;width:228pt;height:199.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" strokecolor="white [3212]">
                <v:textbox inset=".5mm">
                  <w:txbxContent>
                    <w:p w14:paraId="56F28EE8"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261479A"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5904B94F" w14:textId="77777777" w:rsidR="00CC49D6" w:rsidRPr="007647F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688A7DF" w14:textId="08FBFC20"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20B20E2F" wp14:editId="7EEE13AA">
                            <wp:extent cx="814705" cy="226060"/>
                            <wp:effectExtent l="0" t="0" r="4445" b="2540"/>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Pr>
                          <w:rFonts w:ascii="Calibri" w:hAnsi="Calibri" w:cs="Times New Roman"/>
                          <w:color w:val="984806" w:themeColor="accent6" w:themeShade="80"/>
                          <w:position w:val="12"/>
                          <w:lang w:eastAsia="en-GB"/>
                        </w:rPr>
                        <w:t>1.1.2, 1.1.3, 1.2.2, 1.4.2, 1.4.3</w:t>
                      </w:r>
                    </w:p>
                    <w:p w14:paraId="5887770E" w14:textId="77777777" w:rsidR="00CC49D6" w:rsidRPr="0094651E"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sz w:val="8"/>
                          <w:szCs w:val="8"/>
                          <w:lang w:eastAsia="en-GB"/>
                        </w:rPr>
                      </w:pPr>
                    </w:p>
                    <w:p w14:paraId="7436016D" w14:textId="4275A426"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2C84553A" wp14:editId="6BC6555B">
                            <wp:extent cx="1466850" cy="199390"/>
                            <wp:effectExtent l="0" t="0" r="0" b="0"/>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491036">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7</w:t>
                      </w:r>
                    </w:p>
                    <w:p w14:paraId="76394DA4" w14:textId="77777777" w:rsidR="00CC49D6" w:rsidRPr="0094651E"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61FD147D" w14:textId="4507F187" w:rsidR="00CC49D6" w:rsidRDefault="00CC49D6" w:rsidP="001A03E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14C4807A" wp14:editId="56813870">
                            <wp:extent cx="1616075" cy="212725"/>
                            <wp:effectExtent l="0" t="0" r="3175"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A03EB">
                        <w:rPr>
                          <w:rFonts w:ascii="Calibri" w:hAnsi="Calibri" w:cs="Times New Roman"/>
                          <w:color w:val="984806" w:themeColor="accent6" w:themeShade="80"/>
                          <w:position w:val="8"/>
                          <w:lang w:eastAsia="en-GB"/>
                        </w:rPr>
                        <w:t xml:space="preserve"> </w:t>
                      </w:r>
                      <w:r w:rsidRPr="00491036">
                        <w:rPr>
                          <w:rFonts w:ascii="Calibri" w:hAnsi="Calibri" w:cs="Times New Roman"/>
                          <w:color w:val="984806" w:themeColor="accent6" w:themeShade="80"/>
                          <w:position w:val="8"/>
                          <w:lang w:eastAsia="en-GB"/>
                        </w:rPr>
                        <w:t>Q 84-96</w:t>
                      </w:r>
                    </w:p>
                    <w:p w14:paraId="56FDBB23" w14:textId="77777777" w:rsidR="00CC49D6" w:rsidRPr="0094651E" w:rsidRDefault="00CC49D6" w:rsidP="001A03E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46310F3"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C1F44F7" wp14:editId="16A59CA9">
                            <wp:extent cx="1511300" cy="203200"/>
                            <wp:effectExtent l="0" t="0" r="0" b="6350"/>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1.5</w:t>
                      </w:r>
                    </w:p>
                    <w:p w14:paraId="764BA88F"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F47175B" w14:textId="3AAD8848"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28E96E5" wp14:editId="008DE0E2">
                            <wp:extent cx="516255" cy="199390"/>
                            <wp:effectExtent l="0" t="0" r="0"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91036">
                        <w:rPr>
                          <w:rFonts w:ascii="Calibri" w:hAnsi="Calibri" w:cs="Times New Roman"/>
                          <w:color w:val="984806" w:themeColor="accent6" w:themeShade="80"/>
                          <w:position w:val="8"/>
                          <w:lang w:eastAsia="en-GB"/>
                        </w:rPr>
                        <w:t>PI-</w:t>
                      </w:r>
                      <w:r>
                        <w:rPr>
                          <w:rFonts w:ascii="Calibri" w:hAnsi="Calibri" w:cs="Times New Roman"/>
                          <w:color w:val="984806" w:themeColor="accent6" w:themeShade="80"/>
                          <w:position w:val="8"/>
                          <w:lang w:eastAsia="en-GB"/>
                        </w:rPr>
                        <w:t>6</w:t>
                      </w:r>
                      <w:r w:rsidRPr="00491036">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 xml:space="preserve">10, </w:t>
                      </w:r>
                      <w:r w:rsidRPr="00491036">
                        <w:rPr>
                          <w:rFonts w:ascii="Calibri" w:hAnsi="Calibri" w:cs="Times New Roman"/>
                          <w:color w:val="984806" w:themeColor="accent6" w:themeShade="80"/>
                          <w:position w:val="8"/>
                          <w:lang w:eastAsia="en-GB"/>
                        </w:rPr>
                        <w:t>29</w:t>
                      </w:r>
                    </w:p>
                    <w:p w14:paraId="6D343AC4"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2E52082D" w14:textId="37F7E8A2" w:rsidR="00CC49D6" w:rsidRPr="0049103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C914D49" wp14:editId="300B3547">
                            <wp:extent cx="653415" cy="213995"/>
                            <wp:effectExtent l="0" t="0" r="0" b="0"/>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p>
                    <w:p w14:paraId="53B94F52" w14:textId="77777777" w:rsidR="00CC49D6" w:rsidRPr="0049103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0724DCA0" w14:textId="77777777" w:rsidR="00CC49D6" w:rsidRPr="00780D1D" w:rsidRDefault="00CC49D6" w:rsidP="00AD3C25">
                      <w:pPr>
                        <w:shd w:val="clear" w:color="auto" w:fill="FDE9D9" w:themeFill="accent6" w:themeFillTint="33"/>
                        <w:spacing w:before="120" w:after="120"/>
                        <w:ind w:left="360"/>
                        <w:contextualSpacing/>
                        <w:jc w:val="both"/>
                        <w:rPr>
                          <w:rFonts w:ascii="Calibri" w:hAnsi="Calibri" w:cs="Times New Roman"/>
                          <w:lang w:eastAsia="en-GB"/>
                        </w:rPr>
                      </w:pPr>
                    </w:p>
                  </w:txbxContent>
                </v:textbox>
              </v:shape>
            </w:pict>
          </mc:Fallback>
        </mc:AlternateContent>
      </w:r>
    </w:p>
    <w:p w14:paraId="61D9F2B8" w14:textId="77777777" w:rsidR="00E4326C" w:rsidRPr="00991BAF" w:rsidRDefault="00E4326C" w:rsidP="00E4326C">
      <w:pPr>
        <w:ind w:left="360"/>
        <w:jc w:val="both"/>
        <w:rPr>
          <w:b/>
          <w:color w:val="0070C0"/>
          <w:sz w:val="24"/>
          <w:szCs w:val="24"/>
          <w:shd w:val="clear" w:color="auto" w:fill="FFFFFF" w:themeFill="background1"/>
        </w:rPr>
      </w:pPr>
    </w:p>
    <w:p w14:paraId="01416932" w14:textId="77777777" w:rsidR="00E4326C" w:rsidRPr="00991BAF" w:rsidRDefault="00E4326C" w:rsidP="00E4326C">
      <w:pPr>
        <w:ind w:left="360"/>
        <w:jc w:val="both"/>
        <w:rPr>
          <w:b/>
          <w:color w:val="0070C0"/>
          <w:sz w:val="24"/>
          <w:szCs w:val="24"/>
          <w:shd w:val="clear" w:color="auto" w:fill="FFFFFF" w:themeFill="background1"/>
        </w:rPr>
      </w:pPr>
    </w:p>
    <w:p w14:paraId="456D494D" w14:textId="77777777" w:rsidR="00E4326C" w:rsidRPr="00991BAF" w:rsidRDefault="00E4326C" w:rsidP="00E4326C">
      <w:pPr>
        <w:ind w:left="360"/>
        <w:jc w:val="both"/>
        <w:rPr>
          <w:b/>
          <w:color w:val="0070C0"/>
          <w:sz w:val="24"/>
          <w:szCs w:val="24"/>
          <w:shd w:val="clear" w:color="auto" w:fill="FFFFFF" w:themeFill="background1"/>
        </w:rPr>
      </w:pPr>
    </w:p>
    <w:p w14:paraId="0CA1FA46" w14:textId="77777777" w:rsidR="00E4326C" w:rsidRPr="00991BAF" w:rsidRDefault="00E4326C" w:rsidP="00E4326C">
      <w:pPr>
        <w:ind w:left="360"/>
        <w:jc w:val="both"/>
        <w:rPr>
          <w:b/>
          <w:color w:val="0070C0"/>
          <w:sz w:val="24"/>
          <w:szCs w:val="24"/>
          <w:shd w:val="clear" w:color="auto" w:fill="FFFFFF" w:themeFill="background1"/>
        </w:rPr>
      </w:pPr>
    </w:p>
    <w:p w14:paraId="3D0B1291" w14:textId="77777777" w:rsidR="00E4326C" w:rsidRPr="00991BAF" w:rsidRDefault="00E4326C" w:rsidP="00E4326C">
      <w:pPr>
        <w:ind w:left="360"/>
        <w:jc w:val="both"/>
        <w:rPr>
          <w:b/>
          <w:color w:val="0070C0"/>
          <w:sz w:val="24"/>
          <w:szCs w:val="24"/>
          <w:shd w:val="clear" w:color="auto" w:fill="FFFFFF" w:themeFill="background1"/>
        </w:rPr>
      </w:pPr>
    </w:p>
    <w:p w14:paraId="6CD414EC" w14:textId="77777777" w:rsidR="00E4326C" w:rsidRPr="00991BAF" w:rsidRDefault="00E4326C" w:rsidP="00E4326C">
      <w:pPr>
        <w:ind w:left="360"/>
        <w:jc w:val="both"/>
        <w:rPr>
          <w:b/>
          <w:color w:val="0070C0"/>
          <w:sz w:val="24"/>
          <w:szCs w:val="24"/>
          <w:shd w:val="clear" w:color="auto" w:fill="FFFFFF" w:themeFill="background1"/>
        </w:rPr>
      </w:pPr>
    </w:p>
    <w:p w14:paraId="1F33902E" w14:textId="77777777" w:rsidR="00E4326C" w:rsidRPr="00991BAF" w:rsidRDefault="00E4326C" w:rsidP="00E4326C">
      <w:pPr>
        <w:ind w:left="360"/>
        <w:jc w:val="both"/>
        <w:rPr>
          <w:b/>
          <w:color w:val="0070C0"/>
          <w:sz w:val="24"/>
          <w:szCs w:val="24"/>
          <w:shd w:val="clear" w:color="auto" w:fill="FFFFFF" w:themeFill="background1"/>
        </w:rPr>
      </w:pPr>
    </w:p>
    <w:p w14:paraId="182F04AA" w14:textId="77777777" w:rsidR="00E4326C" w:rsidRPr="00991BAF" w:rsidRDefault="00E4326C" w:rsidP="00E4326C">
      <w:pPr>
        <w:ind w:left="360"/>
        <w:jc w:val="both"/>
        <w:rPr>
          <w:b/>
          <w:color w:val="0070C0"/>
          <w:sz w:val="24"/>
          <w:szCs w:val="24"/>
          <w:shd w:val="clear" w:color="auto" w:fill="FFFFFF" w:themeFill="background1"/>
        </w:rPr>
      </w:pPr>
    </w:p>
    <w:p w14:paraId="5ED299F7" w14:textId="77777777" w:rsidR="00E4326C" w:rsidRDefault="00E4326C" w:rsidP="00E4326C">
      <w:pPr>
        <w:jc w:val="both"/>
        <w:rPr>
          <w:b/>
          <w:color w:val="0070C0"/>
          <w:sz w:val="24"/>
          <w:szCs w:val="24"/>
          <w:shd w:val="clear" w:color="auto" w:fill="FFFFFF" w:themeFill="background1"/>
        </w:rPr>
      </w:pPr>
    </w:p>
    <w:p w14:paraId="129AECF6" w14:textId="77777777" w:rsidR="001A03EB" w:rsidRDefault="001A03EB" w:rsidP="00E4326C">
      <w:pPr>
        <w:jc w:val="both"/>
        <w:rPr>
          <w:b/>
          <w:color w:val="0070C0"/>
          <w:sz w:val="24"/>
          <w:szCs w:val="24"/>
          <w:shd w:val="clear" w:color="auto" w:fill="FFFFFF" w:themeFill="background1"/>
        </w:rPr>
      </w:pPr>
    </w:p>
    <w:p w14:paraId="24DDDF93" w14:textId="77777777" w:rsidR="00AD3C25" w:rsidRDefault="00AD3C25" w:rsidP="00E4326C">
      <w:pPr>
        <w:jc w:val="both"/>
        <w:rPr>
          <w:b/>
          <w:color w:val="0070C0"/>
          <w:sz w:val="24"/>
          <w:szCs w:val="24"/>
          <w:shd w:val="clear" w:color="auto" w:fill="FFFFFF" w:themeFill="background1"/>
        </w:rPr>
      </w:pPr>
    </w:p>
    <w:p w14:paraId="6ED6E297" w14:textId="77777777" w:rsidR="00AD3C25" w:rsidRDefault="00AD3C25" w:rsidP="00E4326C">
      <w:pPr>
        <w:jc w:val="both"/>
        <w:rPr>
          <w:b/>
          <w:color w:val="0070C0"/>
          <w:sz w:val="24"/>
          <w:szCs w:val="24"/>
          <w:shd w:val="clear" w:color="auto" w:fill="FFFFFF" w:themeFill="background1"/>
        </w:rPr>
      </w:pPr>
    </w:p>
    <w:p w14:paraId="77A383A1" w14:textId="77777777" w:rsidR="0094651E" w:rsidRPr="00991BAF" w:rsidRDefault="0094651E" w:rsidP="00E4326C">
      <w:pPr>
        <w:jc w:val="both"/>
        <w:rPr>
          <w:b/>
          <w:color w:val="0070C0"/>
          <w:sz w:val="24"/>
          <w:szCs w:val="24"/>
          <w:shd w:val="clear" w:color="auto" w:fill="FFFFFF" w:themeFill="background1"/>
        </w:rPr>
      </w:pPr>
    </w:p>
    <w:p w14:paraId="50697903" w14:textId="77777777" w:rsidR="00402902" w:rsidRPr="00991BAF" w:rsidRDefault="00402902" w:rsidP="00402902">
      <w:pPr>
        <w:jc w:val="both"/>
        <w:rPr>
          <w:sz w:val="24"/>
          <w:szCs w:val="24"/>
        </w:rPr>
      </w:pPr>
      <w:r w:rsidRPr="00991BAF">
        <w:rPr>
          <w:b/>
          <w:color w:val="0070C0"/>
          <w:sz w:val="24"/>
          <w:szCs w:val="24"/>
          <w:shd w:val="clear" w:color="auto" w:fill="FFFFFF" w:themeFill="background1"/>
        </w:rPr>
        <w:t>___________________________________________________________________________</w:t>
      </w:r>
    </w:p>
    <w:p w14:paraId="79545196" w14:textId="77777777" w:rsidR="00E4326C" w:rsidRPr="00991BAF" w:rsidRDefault="00E4326C" w:rsidP="00E4326C">
      <w:pPr>
        <w:jc w:val="both"/>
        <w:rPr>
          <w:sz w:val="24"/>
          <w:szCs w:val="24"/>
        </w:rPr>
      </w:pPr>
    </w:p>
    <w:p w14:paraId="32CADE1B"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57D3E201" w14:textId="3CDA9D09" w:rsidR="00E12B21" w:rsidRPr="00991BAF" w:rsidRDefault="00E4326C" w:rsidP="00E4326C">
      <w:pPr>
        <w:jc w:val="both"/>
        <w:rPr>
          <w:color w:val="000000" w:themeColor="text1"/>
          <w:sz w:val="24"/>
          <w:szCs w:val="24"/>
        </w:rPr>
      </w:pPr>
      <w:r w:rsidRPr="00991BAF">
        <w:rPr>
          <w:rFonts w:asciiTheme="majorHAnsi" w:hAnsiTheme="majorHAnsi"/>
          <w:b/>
          <w:color w:val="548DD4" w:themeColor="text2" w:themeTint="99"/>
          <w:sz w:val="24"/>
          <w:szCs w:val="24"/>
          <w:shd w:val="clear" w:color="auto" w:fill="FFFFFF" w:themeFill="background1"/>
        </w:rPr>
        <w:lastRenderedPageBreak/>
        <w:t>A.</w:t>
      </w:r>
      <w:r w:rsidR="00DB1366">
        <w:rPr>
          <w:rFonts w:asciiTheme="majorHAnsi" w:hAnsiTheme="majorHAnsi"/>
          <w:b/>
          <w:color w:val="548DD4" w:themeColor="text2" w:themeTint="99"/>
          <w:sz w:val="24"/>
          <w:szCs w:val="24"/>
          <w:shd w:val="clear" w:color="auto" w:fill="FFFFFF" w:themeFill="background1"/>
        </w:rPr>
        <w:t>9</w:t>
      </w:r>
      <w:r w:rsidRPr="00991BAF">
        <w:rPr>
          <w:rFonts w:asciiTheme="majorHAnsi" w:hAnsiTheme="majorHAnsi"/>
          <w:b/>
          <w:color w:val="548DD4" w:themeColor="text2" w:themeTint="99"/>
          <w:sz w:val="24"/>
          <w:szCs w:val="24"/>
          <w:shd w:val="clear" w:color="auto" w:fill="FFFFFF" w:themeFill="background1"/>
        </w:rPr>
        <w:t xml:space="preserve"> </w:t>
      </w:r>
      <w:r w:rsidR="00DB1366">
        <w:rPr>
          <w:rFonts w:asciiTheme="majorHAnsi" w:hAnsiTheme="majorHAnsi"/>
          <w:b/>
          <w:color w:val="548DD4" w:themeColor="text2" w:themeTint="99"/>
          <w:sz w:val="24"/>
          <w:szCs w:val="24"/>
          <w:shd w:val="clear" w:color="auto" w:fill="FFFFFF" w:themeFill="background1"/>
        </w:rPr>
        <w:tab/>
      </w:r>
      <w:r w:rsidRPr="00991BAF">
        <w:rPr>
          <w:rFonts w:asciiTheme="majorHAnsi" w:hAnsiTheme="majorHAnsi"/>
          <w:b/>
          <w:color w:val="548DD4" w:themeColor="text2" w:themeTint="99"/>
          <w:sz w:val="24"/>
          <w:szCs w:val="24"/>
          <w:shd w:val="clear" w:color="auto" w:fill="FFFFFF" w:themeFill="background1"/>
        </w:rPr>
        <w:t>The long-term report</w:t>
      </w:r>
      <w:r w:rsidRPr="00991BAF">
        <w:rPr>
          <w:b/>
          <w:color w:val="0070C0"/>
          <w:sz w:val="24"/>
          <w:szCs w:val="24"/>
          <w:shd w:val="clear" w:color="auto" w:fill="FFFFFF" w:themeFill="background1"/>
        </w:rPr>
        <w:t xml:space="preserve"> </w:t>
      </w:r>
      <w:r w:rsidRPr="00991BAF">
        <w:rPr>
          <w:color w:val="000000" w:themeColor="text1"/>
          <w:sz w:val="24"/>
          <w:szCs w:val="24"/>
        </w:rPr>
        <w:t>assesses the long-term sustainability of public finances and government policies</w:t>
      </w:r>
      <w:r w:rsidR="00101544" w:rsidRPr="00991BAF">
        <w:rPr>
          <w:color w:val="000000" w:themeColor="text1"/>
          <w:sz w:val="24"/>
          <w:szCs w:val="24"/>
        </w:rPr>
        <w:t xml:space="preserve">. The report shows the projections of the evolution of the public finances over the long term, </w:t>
      </w:r>
      <w:r w:rsidR="00E12B21" w:rsidRPr="00991BAF">
        <w:rPr>
          <w:color w:val="000000" w:themeColor="text1"/>
          <w:sz w:val="24"/>
          <w:szCs w:val="24"/>
        </w:rPr>
        <w:t>particularly in light of projected demographic changes and (for some countries) the continued availability of natural resource endowments such as oil</w:t>
      </w:r>
      <w:r w:rsidR="00560C20" w:rsidRPr="00991BAF">
        <w:rPr>
          <w:color w:val="000000" w:themeColor="text1"/>
          <w:sz w:val="24"/>
          <w:szCs w:val="24"/>
        </w:rPr>
        <w:t>, natural gas or mineral ores</w:t>
      </w:r>
      <w:r w:rsidRPr="00991BAF">
        <w:rPr>
          <w:color w:val="000000" w:themeColor="text1"/>
          <w:sz w:val="24"/>
          <w:szCs w:val="24"/>
        </w:rPr>
        <w:t xml:space="preserve">. </w:t>
      </w:r>
      <w:r w:rsidR="00101544" w:rsidRPr="00991BAF">
        <w:rPr>
          <w:color w:val="000000" w:themeColor="text1"/>
          <w:sz w:val="24"/>
          <w:szCs w:val="24"/>
        </w:rPr>
        <w:t xml:space="preserve">In addition to long-term sustainability, this report can also contribute to national debate on the issue of inter-generational equity – </w:t>
      </w:r>
      <w:r w:rsidR="00AD3C25">
        <w:rPr>
          <w:color w:val="000000" w:themeColor="text1"/>
          <w:sz w:val="24"/>
          <w:szCs w:val="24"/>
        </w:rPr>
        <w:t>i.e. how the burden of taxation</w:t>
      </w:r>
      <w:r w:rsidR="00101544" w:rsidRPr="00991BAF">
        <w:rPr>
          <w:color w:val="000000" w:themeColor="text1"/>
          <w:sz w:val="24"/>
          <w:szCs w:val="24"/>
        </w:rPr>
        <w:t xml:space="preserve"> and the enjoyment of benefits, are over a long time period across multiple generations.</w:t>
      </w:r>
    </w:p>
    <w:p w14:paraId="76922716" w14:textId="77777777" w:rsidR="00E12B21" w:rsidRPr="00991BAF" w:rsidRDefault="00E12B21" w:rsidP="00E4326C">
      <w:pPr>
        <w:jc w:val="both"/>
        <w:rPr>
          <w:color w:val="000000" w:themeColor="text1"/>
          <w:sz w:val="24"/>
          <w:szCs w:val="24"/>
        </w:rPr>
      </w:pPr>
    </w:p>
    <w:p w14:paraId="5FF27851" w14:textId="77777777" w:rsidR="00E12B21" w:rsidRPr="00991BAF" w:rsidRDefault="00E12B21" w:rsidP="00D33B71">
      <w:pPr>
        <w:jc w:val="both"/>
        <w:rPr>
          <w:color w:val="000000" w:themeColor="text1"/>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w:t>
      </w:r>
      <w:r w:rsidR="00B53326" w:rsidRPr="00991BAF">
        <w:rPr>
          <w:color w:val="000000" w:themeColor="text1"/>
          <w:sz w:val="24"/>
          <w:szCs w:val="24"/>
        </w:rPr>
        <w:t xml:space="preserve">long-term </w:t>
      </w:r>
      <w:r w:rsidR="005F77A1" w:rsidRPr="00991BAF">
        <w:rPr>
          <w:color w:val="000000" w:themeColor="text1"/>
          <w:sz w:val="24"/>
          <w:szCs w:val="24"/>
        </w:rPr>
        <w:t>report should:</w:t>
      </w:r>
    </w:p>
    <w:p w14:paraId="73FEA90B" w14:textId="77777777" w:rsidR="00E4326C" w:rsidRPr="00991BAF" w:rsidRDefault="00E4326C" w:rsidP="00FA10E0">
      <w:pPr>
        <w:pStyle w:val="ListParagraph"/>
        <w:numPr>
          <w:ilvl w:val="0"/>
          <w:numId w:val="5"/>
        </w:numPr>
        <w:spacing w:before="120" w:after="120"/>
        <w:ind w:left="714" w:hanging="357"/>
        <w:contextualSpacing w:val="0"/>
        <w:jc w:val="both"/>
        <w:rPr>
          <w:color w:val="000000" w:themeColor="text1"/>
          <w:sz w:val="24"/>
          <w:szCs w:val="24"/>
        </w:rPr>
      </w:pPr>
      <w:r w:rsidRPr="00991BAF">
        <w:rPr>
          <w:color w:val="000000" w:themeColor="text1"/>
          <w:sz w:val="24"/>
          <w:szCs w:val="24"/>
        </w:rPr>
        <w:t>be produced at least every three to five years</w:t>
      </w:r>
    </w:p>
    <w:p w14:paraId="0BA8013D" w14:textId="77777777" w:rsidR="00E4326C" w:rsidRPr="00991BAF" w:rsidRDefault="00E4326C" w:rsidP="00FA10E0">
      <w:pPr>
        <w:pStyle w:val="ListParagraph"/>
        <w:numPr>
          <w:ilvl w:val="0"/>
          <w:numId w:val="5"/>
        </w:numPr>
        <w:spacing w:before="120" w:after="120"/>
        <w:ind w:left="714" w:hanging="357"/>
        <w:contextualSpacing w:val="0"/>
        <w:jc w:val="both"/>
        <w:rPr>
          <w:color w:val="000000" w:themeColor="text1"/>
          <w:sz w:val="24"/>
          <w:szCs w:val="24"/>
        </w:rPr>
      </w:pPr>
      <w:r w:rsidRPr="00991BAF">
        <w:rPr>
          <w:color w:val="000000" w:themeColor="text1"/>
          <w:sz w:val="24"/>
          <w:szCs w:val="24"/>
        </w:rPr>
        <w:t>us</w:t>
      </w:r>
      <w:r w:rsidR="00E12B21" w:rsidRPr="00991BAF">
        <w:rPr>
          <w:color w:val="000000" w:themeColor="text1"/>
          <w:sz w:val="24"/>
          <w:szCs w:val="24"/>
        </w:rPr>
        <w:t>e</w:t>
      </w:r>
      <w:r w:rsidRPr="00991BAF">
        <w:rPr>
          <w:color w:val="000000" w:themeColor="text1"/>
          <w:sz w:val="24"/>
          <w:szCs w:val="24"/>
        </w:rPr>
        <w:t xml:space="preserve"> internationally-comparable indicators of long-term sustainability</w:t>
      </w:r>
    </w:p>
    <w:p w14:paraId="4744268D" w14:textId="77777777" w:rsidR="00E4326C" w:rsidRPr="00991BAF" w:rsidRDefault="00E12B21" w:rsidP="00FA10E0">
      <w:pPr>
        <w:pStyle w:val="ListParagraph"/>
        <w:numPr>
          <w:ilvl w:val="0"/>
          <w:numId w:val="5"/>
        </w:numPr>
        <w:spacing w:before="120" w:after="120"/>
        <w:ind w:left="714" w:hanging="357"/>
        <w:contextualSpacing w:val="0"/>
        <w:jc w:val="both"/>
        <w:rPr>
          <w:sz w:val="24"/>
          <w:szCs w:val="24"/>
        </w:rPr>
      </w:pPr>
      <w:proofErr w:type="gramStart"/>
      <w:r w:rsidRPr="00991BAF">
        <w:rPr>
          <w:sz w:val="24"/>
          <w:szCs w:val="24"/>
        </w:rPr>
        <w:t>ideally</w:t>
      </w:r>
      <w:proofErr w:type="gramEnd"/>
      <w:r w:rsidRPr="00991BAF">
        <w:rPr>
          <w:sz w:val="24"/>
          <w:szCs w:val="24"/>
        </w:rPr>
        <w:t xml:space="preserve">, </w:t>
      </w:r>
      <w:r w:rsidR="00E11CF2" w:rsidRPr="00991BAF">
        <w:rPr>
          <w:sz w:val="24"/>
          <w:szCs w:val="24"/>
        </w:rPr>
        <w:t xml:space="preserve">suggest </w:t>
      </w:r>
      <w:r w:rsidR="00E4326C" w:rsidRPr="00991BAF">
        <w:rPr>
          <w:sz w:val="24"/>
          <w:szCs w:val="24"/>
        </w:rPr>
        <w:t xml:space="preserve">near-term (2-5 years) as well as longer-term </w:t>
      </w:r>
      <w:r w:rsidR="00E11CF2" w:rsidRPr="00991BAF">
        <w:rPr>
          <w:sz w:val="24"/>
          <w:szCs w:val="24"/>
        </w:rPr>
        <w:t>policy messages.</w:t>
      </w:r>
    </w:p>
    <w:p w14:paraId="1C87BB34" w14:textId="77777777" w:rsidR="00E12B21" w:rsidRPr="00991BAF" w:rsidRDefault="00E12B21" w:rsidP="00E4326C">
      <w:pPr>
        <w:pStyle w:val="ListParagraph"/>
        <w:ind w:left="360"/>
        <w:jc w:val="both"/>
        <w:rPr>
          <w:b/>
          <w:color w:val="0070C0"/>
          <w:sz w:val="24"/>
          <w:szCs w:val="24"/>
          <w:shd w:val="clear" w:color="auto" w:fill="FFFFFF" w:themeFill="background1"/>
        </w:rPr>
      </w:pPr>
    </w:p>
    <w:p w14:paraId="6D8DEA51" w14:textId="77777777" w:rsidR="00AD3C25" w:rsidRPr="004B55AF" w:rsidRDefault="00AD3C25" w:rsidP="00AD3C25">
      <w:pPr>
        <w:pStyle w:val="ListParagraph"/>
        <w:ind w:left="360"/>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797504" behindDoc="0" locked="0" layoutInCell="1" allowOverlap="1" wp14:anchorId="78630C27" wp14:editId="0AD62623">
                <wp:simplePos x="0" y="0"/>
                <wp:positionH relativeFrom="column">
                  <wp:posOffset>2921000</wp:posOffset>
                </wp:positionH>
                <wp:positionV relativeFrom="paragraph">
                  <wp:posOffset>28575</wp:posOffset>
                </wp:positionV>
                <wp:extent cx="2850515" cy="2003425"/>
                <wp:effectExtent l="0" t="3175" r="6985" b="12700"/>
                <wp:wrapNone/>
                <wp:docPr id="4211"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2003425"/>
                        </a:xfrm>
                        <a:prstGeom prst="rect">
                          <a:avLst/>
                        </a:prstGeom>
                        <a:solidFill>
                          <a:srgbClr val="FFFFFF"/>
                        </a:solidFill>
                        <a:ln w="9525">
                          <a:solidFill>
                            <a:schemeClr val="bg1">
                              <a:lumMod val="100000"/>
                              <a:lumOff val="0"/>
                            </a:schemeClr>
                          </a:solidFill>
                          <a:miter lim="800000"/>
                          <a:headEnd/>
                          <a:tailEnd/>
                        </a:ln>
                      </wps:spPr>
                      <wps:txbx>
                        <w:txbxContent>
                          <w:p w14:paraId="675E231A"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17599CD"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379A22E4" w14:textId="551E8A0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lang w:eastAsia="en-GB"/>
                              </w:rPr>
                              <w:drawing>
                                <wp:inline distT="0" distB="0" distL="0" distR="0" wp14:anchorId="2EFCD423" wp14:editId="47745646">
                                  <wp:extent cx="814705" cy="226060"/>
                                  <wp:effectExtent l="0" t="0" r="4445" b="2540"/>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noProof/>
                                <w:lang w:eastAsia="ja-JP"/>
                              </w:rPr>
                              <w:t xml:space="preserve"> </w:t>
                            </w:r>
                            <w:r>
                              <w:rPr>
                                <w:rFonts w:ascii="Calibri" w:hAnsi="Calibri" w:cs="Times New Roman"/>
                                <w:lang w:eastAsia="en-GB"/>
                              </w:rPr>
                              <w:t xml:space="preserve"> </w:t>
                            </w:r>
                            <w:r w:rsidRPr="00625DB5">
                              <w:rPr>
                                <w:rFonts w:ascii="Calibri" w:hAnsi="Calibri" w:cs="Times New Roman"/>
                                <w:color w:val="984806" w:themeColor="accent6" w:themeShade="80"/>
                                <w:position w:val="12"/>
                                <w:lang w:eastAsia="en-GB"/>
                              </w:rPr>
                              <w:t>3.1.3.</w:t>
                            </w:r>
                          </w:p>
                          <w:p w14:paraId="43CFD80D"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36900FE" w14:textId="1578FB7E"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E0E74B6" wp14:editId="3BA05B7C">
                                  <wp:extent cx="1466850" cy="199390"/>
                                  <wp:effectExtent l="0" t="0" r="0" b="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C3661F">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9</w:t>
                            </w:r>
                          </w:p>
                          <w:p w14:paraId="2F39615E"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47591323"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49007AA" wp14:editId="1482E6B1">
                                  <wp:extent cx="1511300" cy="203200"/>
                                  <wp:effectExtent l="0" t="0" r="0" b="635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1.7</w:t>
                            </w:r>
                          </w:p>
                          <w:p w14:paraId="7ECBB01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4BFAE96" w14:textId="1AA47A91" w:rsidR="00CC49D6" w:rsidRPr="00780D1D" w:rsidRDefault="00CC49D6" w:rsidP="005B5681">
                            <w:pPr>
                              <w:shd w:val="clear" w:color="auto" w:fill="FDE9D9" w:themeFill="accent6" w:themeFillTint="33"/>
                              <w:spacing w:before="120" w:after="120"/>
                              <w:ind w:left="360"/>
                              <w:contextualSpacing/>
                              <w:jc w:val="both"/>
                              <w:rPr>
                                <w:rFonts w:ascii="Calibri" w:hAnsi="Calibri" w:cs="Times New Roman"/>
                                <w:lang w:eastAsia="en-GB"/>
                              </w:rPr>
                            </w:pPr>
                            <w:r>
                              <w:rPr>
                                <w:rFonts w:ascii="Calibri" w:hAnsi="Calibri" w:cs="Times New Roman"/>
                                <w:noProof/>
                                <w:color w:val="984806" w:themeColor="accent6" w:themeShade="80"/>
                                <w:lang w:eastAsia="en-GB"/>
                              </w:rPr>
                              <w:drawing>
                                <wp:inline distT="0" distB="0" distL="0" distR="0" wp14:anchorId="16858A7E" wp14:editId="1C1EBA2D">
                                  <wp:extent cx="653415" cy="213995"/>
                                  <wp:effectExtent l="0" t="0" r="0" b="0"/>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r>
                              <w:rPr>
                                <w:rFonts w:ascii="Calibri" w:hAnsi="Calibri" w:cs="Times New Roman"/>
                                <w:color w:val="984806" w:themeColor="accent6" w:themeShade="80"/>
                                <w:sz w:val="4"/>
                                <w:szCs w:val="4"/>
                                <w:lang w:eastAsia="en-GB"/>
                              </w:rPr>
                              <w:t xml:space="preserve">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3" o:spid="_x0000_s1277" type="#_x0000_t202" style="position:absolute;left:0;text-align:left;margin-left:230pt;margin-top:2.25pt;width:224.45pt;height:15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" strokecolor="white [3212]">
                <v:textbox inset=".5mm">
                  <w:txbxContent>
                    <w:p w14:paraId="675E231A"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17599CD"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379A22E4" w14:textId="551E8A0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lang w:eastAsia="en-GB"/>
                        </w:rPr>
                        <w:drawing>
                          <wp:inline distT="0" distB="0" distL="0" distR="0" wp14:anchorId="2EFCD423" wp14:editId="47745646">
                            <wp:extent cx="814705" cy="226060"/>
                            <wp:effectExtent l="0" t="0" r="4445" b="2540"/>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noProof/>
                          <w:lang w:eastAsia="ja-JP"/>
                        </w:rPr>
                        <w:t xml:space="preserve"> </w:t>
                      </w:r>
                      <w:r>
                        <w:rPr>
                          <w:rFonts w:ascii="Calibri" w:hAnsi="Calibri" w:cs="Times New Roman"/>
                          <w:lang w:eastAsia="en-GB"/>
                        </w:rPr>
                        <w:t xml:space="preserve"> </w:t>
                      </w:r>
                      <w:r w:rsidRPr="00625DB5">
                        <w:rPr>
                          <w:rFonts w:ascii="Calibri" w:hAnsi="Calibri" w:cs="Times New Roman"/>
                          <w:color w:val="984806" w:themeColor="accent6" w:themeShade="80"/>
                          <w:position w:val="12"/>
                          <w:lang w:eastAsia="en-GB"/>
                        </w:rPr>
                        <w:t>3.1.3.</w:t>
                      </w:r>
                    </w:p>
                    <w:p w14:paraId="43CFD80D"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36900FE" w14:textId="1578FB7E"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E0E74B6" wp14:editId="3BA05B7C">
                            <wp:extent cx="1466850" cy="199390"/>
                            <wp:effectExtent l="0" t="0" r="0" b="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C3661F">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9</w:t>
                      </w:r>
                    </w:p>
                    <w:p w14:paraId="2F39615E"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47591323"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49007AA" wp14:editId="1482E6B1">
                            <wp:extent cx="1511300" cy="203200"/>
                            <wp:effectExtent l="0" t="0" r="0" b="635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1.7</w:t>
                      </w:r>
                    </w:p>
                    <w:p w14:paraId="7ECBB01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4BFAE96" w14:textId="1AA47A91" w:rsidR="00CC49D6" w:rsidRPr="00780D1D" w:rsidRDefault="00CC49D6" w:rsidP="005B5681">
                      <w:pPr>
                        <w:shd w:val="clear" w:color="auto" w:fill="FDE9D9" w:themeFill="accent6" w:themeFillTint="33"/>
                        <w:spacing w:before="120" w:after="120"/>
                        <w:ind w:left="360"/>
                        <w:contextualSpacing/>
                        <w:jc w:val="both"/>
                        <w:rPr>
                          <w:rFonts w:ascii="Calibri" w:hAnsi="Calibri" w:cs="Times New Roman"/>
                          <w:lang w:eastAsia="en-GB"/>
                        </w:rPr>
                      </w:pPr>
                      <w:r>
                        <w:rPr>
                          <w:rFonts w:ascii="Calibri" w:hAnsi="Calibri" w:cs="Times New Roman"/>
                          <w:noProof/>
                          <w:color w:val="984806" w:themeColor="accent6" w:themeShade="80"/>
                          <w:lang w:eastAsia="en-GB"/>
                        </w:rPr>
                        <w:drawing>
                          <wp:inline distT="0" distB="0" distL="0" distR="0" wp14:anchorId="16858A7E" wp14:editId="1C1EBA2D">
                            <wp:extent cx="653415" cy="213995"/>
                            <wp:effectExtent l="0" t="0" r="0" b="0"/>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r>
                        <w:rPr>
                          <w:rFonts w:ascii="Calibri" w:hAnsi="Calibri" w:cs="Times New Roman"/>
                          <w:color w:val="984806" w:themeColor="accent6" w:themeShade="80"/>
                          <w:sz w:val="4"/>
                          <w:szCs w:val="4"/>
                          <w:lang w:eastAsia="en-GB"/>
                        </w:rPr>
                        <w:t xml:space="preserve">  </w:t>
                      </w:r>
                    </w:p>
                  </w:txbxContent>
                </v:textbox>
              </v:shape>
            </w:pict>
          </mc:Fallback>
        </mc:AlternateContent>
      </w:r>
      <w:r>
        <w:rPr>
          <w:noProof/>
          <w:lang w:eastAsia="en-GB"/>
        </w:rPr>
        <mc:AlternateContent>
          <mc:Choice Requires="wps">
            <w:drawing>
              <wp:anchor distT="0" distB="0" distL="114300" distR="114300" simplePos="0" relativeHeight="251798528" behindDoc="0" locked="0" layoutInCell="1" allowOverlap="1" wp14:anchorId="5481CAD4" wp14:editId="124F171D">
                <wp:simplePos x="0" y="0"/>
                <wp:positionH relativeFrom="column">
                  <wp:posOffset>190500</wp:posOffset>
                </wp:positionH>
                <wp:positionV relativeFrom="paragraph">
                  <wp:posOffset>28575</wp:posOffset>
                </wp:positionV>
                <wp:extent cx="2952750" cy="1994535"/>
                <wp:effectExtent l="0" t="3175" r="19050" b="6985"/>
                <wp:wrapNone/>
                <wp:docPr id="4208"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994535"/>
                        </a:xfrm>
                        <a:prstGeom prst="rect">
                          <a:avLst/>
                        </a:prstGeom>
                        <a:solidFill>
                          <a:srgbClr val="FFFFFF"/>
                        </a:solidFill>
                        <a:ln w="12700">
                          <a:solidFill>
                            <a:schemeClr val="bg1">
                              <a:lumMod val="100000"/>
                              <a:lumOff val="0"/>
                            </a:schemeClr>
                          </a:solidFill>
                          <a:miter lim="800000"/>
                          <a:headEnd/>
                          <a:tailEnd/>
                        </a:ln>
                      </wps:spPr>
                      <wps:txbx>
                        <w:txbxContent>
                          <w:p w14:paraId="02EFF291"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A395454"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14650871" w14:textId="77777777" w:rsidR="00CC49D6" w:rsidRPr="00063C5C" w:rsidRDefault="00CC49D6" w:rsidP="00AD3C25">
                            <w:pPr>
                              <w:shd w:val="clear" w:color="auto" w:fill="DAEEF3" w:themeFill="accent5" w:themeFillTint="33"/>
                              <w:spacing w:before="120" w:after="120"/>
                              <w:contextualSpacing/>
                              <w:jc w:val="both"/>
                              <w:rPr>
                                <w:rFonts w:cs="Times New Roman"/>
                                <w:bCs/>
                                <w:color w:val="215868" w:themeColor="accent5" w:themeShade="80"/>
                              </w:rPr>
                            </w:pPr>
                            <w:r w:rsidRPr="00063C5C">
                              <w:rPr>
                                <w:rFonts w:cs="Times New Roman"/>
                                <w:b/>
                                <w:bCs/>
                                <w:color w:val="215868" w:themeColor="accent5" w:themeShade="80"/>
                              </w:rPr>
                              <w:t xml:space="preserve">Australia: </w:t>
                            </w:r>
                            <w:r w:rsidRPr="00063C5C">
                              <w:rPr>
                                <w:rFonts w:cs="Times New Roman"/>
                                <w:bCs/>
                                <w:color w:val="215868" w:themeColor="accent5" w:themeShade="80"/>
                              </w:rPr>
                              <w:t>Budget estimates include estimates for the current year, the Budget year plus 3 forward years. There is a legislative requirement on government to also publish, at intervals of no longer than 5 years, an intergenerational report that outlines long term (40 years) fiscal projections.</w:t>
                            </w:r>
                          </w:p>
                          <w:p w14:paraId="03018D14"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84" o:spid="_x0000_s1278" type="#_x0000_t202" style="position:absolute;left:0;text-align:left;margin-left:15pt;margin-top:2.25pt;width:232.5pt;height:157.0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" strokecolor="white [3212]" strokeweight="1pt">
                <v:textbox style="mso-fit-shape-to-text:t" inset=".5mm">
                  <w:txbxContent>
                    <w:p w14:paraId="02EFF291"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A395454"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14650871" w14:textId="77777777" w:rsidR="00CC49D6" w:rsidRPr="00063C5C" w:rsidRDefault="00CC49D6" w:rsidP="00AD3C25">
                      <w:pPr>
                        <w:shd w:val="clear" w:color="auto" w:fill="DAEEF3" w:themeFill="accent5" w:themeFillTint="33"/>
                        <w:spacing w:before="120" w:after="120"/>
                        <w:contextualSpacing/>
                        <w:jc w:val="both"/>
                        <w:rPr>
                          <w:rFonts w:cs="Times New Roman"/>
                          <w:bCs/>
                          <w:color w:val="215868" w:themeColor="accent5" w:themeShade="80"/>
                        </w:rPr>
                      </w:pPr>
                      <w:r w:rsidRPr="00063C5C">
                        <w:rPr>
                          <w:rFonts w:cs="Times New Roman"/>
                          <w:b/>
                          <w:bCs/>
                          <w:color w:val="215868" w:themeColor="accent5" w:themeShade="80"/>
                        </w:rPr>
                        <w:t xml:space="preserve">Australia: </w:t>
                      </w:r>
                      <w:r w:rsidRPr="00063C5C">
                        <w:rPr>
                          <w:rFonts w:cs="Times New Roman"/>
                          <w:bCs/>
                          <w:color w:val="215868" w:themeColor="accent5" w:themeShade="80"/>
                        </w:rPr>
                        <w:t>Budget estimates include estimates for the current year, the Budget year plus 3 forward years. There is a legislative requirement on government to also publish, at intervals of no longer than 5 years, an intergenerational report that outlines long term (40 years) fiscal projections.</w:t>
                      </w:r>
                    </w:p>
                    <w:p w14:paraId="03018D14" w14:textId="77777777" w:rsidR="00CC49D6" w:rsidRPr="00B634D8" w:rsidRDefault="00CC49D6" w:rsidP="00AD3C2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1DEFB4AB" w14:textId="77777777" w:rsidR="00E4326C" w:rsidRPr="00991BAF" w:rsidRDefault="00E4326C" w:rsidP="00E4326C">
      <w:pPr>
        <w:ind w:left="360"/>
        <w:jc w:val="both"/>
        <w:rPr>
          <w:b/>
          <w:color w:val="0070C0"/>
          <w:sz w:val="24"/>
          <w:szCs w:val="24"/>
          <w:shd w:val="clear" w:color="auto" w:fill="FFFFFF" w:themeFill="background1"/>
        </w:rPr>
      </w:pPr>
    </w:p>
    <w:p w14:paraId="0FF2B367" w14:textId="77777777" w:rsidR="00E4326C" w:rsidRPr="00991BAF" w:rsidRDefault="00E4326C" w:rsidP="00E4326C">
      <w:pPr>
        <w:ind w:left="360"/>
        <w:jc w:val="both"/>
        <w:rPr>
          <w:b/>
          <w:color w:val="0070C0"/>
          <w:sz w:val="24"/>
          <w:szCs w:val="24"/>
          <w:shd w:val="clear" w:color="auto" w:fill="FFFFFF" w:themeFill="background1"/>
        </w:rPr>
      </w:pPr>
    </w:p>
    <w:p w14:paraId="6CD9417E" w14:textId="77777777" w:rsidR="00E4326C" w:rsidRPr="00991BAF" w:rsidRDefault="00E4326C" w:rsidP="00E4326C">
      <w:pPr>
        <w:ind w:left="360"/>
        <w:jc w:val="both"/>
        <w:rPr>
          <w:b/>
          <w:color w:val="0070C0"/>
          <w:sz w:val="24"/>
          <w:szCs w:val="24"/>
          <w:shd w:val="clear" w:color="auto" w:fill="FFFFFF" w:themeFill="background1"/>
        </w:rPr>
      </w:pPr>
    </w:p>
    <w:p w14:paraId="65B27F20" w14:textId="77777777" w:rsidR="00E4326C" w:rsidRPr="00991BAF" w:rsidRDefault="00E4326C" w:rsidP="00E4326C">
      <w:pPr>
        <w:ind w:left="360"/>
        <w:jc w:val="both"/>
        <w:rPr>
          <w:b/>
          <w:color w:val="0070C0"/>
          <w:sz w:val="24"/>
          <w:szCs w:val="24"/>
          <w:shd w:val="clear" w:color="auto" w:fill="FFFFFF" w:themeFill="background1"/>
        </w:rPr>
      </w:pPr>
    </w:p>
    <w:p w14:paraId="0BC3CE50" w14:textId="77777777" w:rsidR="00E4326C" w:rsidRPr="00991BAF" w:rsidRDefault="00E4326C" w:rsidP="00E4326C">
      <w:pPr>
        <w:ind w:left="360"/>
        <w:jc w:val="both"/>
        <w:rPr>
          <w:b/>
          <w:color w:val="0070C0"/>
          <w:sz w:val="24"/>
          <w:szCs w:val="24"/>
          <w:shd w:val="clear" w:color="auto" w:fill="FFFFFF" w:themeFill="background1"/>
        </w:rPr>
      </w:pPr>
    </w:p>
    <w:p w14:paraId="71CE84D0" w14:textId="77777777" w:rsidR="00E4326C" w:rsidRPr="00991BAF" w:rsidRDefault="00E4326C" w:rsidP="00E4326C">
      <w:pPr>
        <w:ind w:left="360"/>
        <w:jc w:val="both"/>
        <w:rPr>
          <w:b/>
          <w:color w:val="0070C0"/>
          <w:sz w:val="24"/>
          <w:szCs w:val="24"/>
          <w:shd w:val="clear" w:color="auto" w:fill="FFFFFF" w:themeFill="background1"/>
        </w:rPr>
      </w:pPr>
    </w:p>
    <w:p w14:paraId="1ACA10C8" w14:textId="77777777" w:rsidR="00E4326C" w:rsidRPr="00991BAF" w:rsidRDefault="00E4326C" w:rsidP="00E4326C">
      <w:pPr>
        <w:ind w:left="360"/>
        <w:jc w:val="both"/>
        <w:rPr>
          <w:b/>
          <w:color w:val="0070C0"/>
          <w:sz w:val="24"/>
          <w:szCs w:val="24"/>
          <w:shd w:val="clear" w:color="auto" w:fill="FFFFFF" w:themeFill="background1"/>
        </w:rPr>
      </w:pPr>
    </w:p>
    <w:p w14:paraId="54F28DD0" w14:textId="77777777" w:rsidR="00E4326C" w:rsidRPr="00991BAF" w:rsidRDefault="00E4326C" w:rsidP="00E4326C">
      <w:pPr>
        <w:ind w:left="360"/>
        <w:jc w:val="both"/>
        <w:rPr>
          <w:b/>
          <w:color w:val="0070C0"/>
          <w:sz w:val="24"/>
          <w:szCs w:val="24"/>
          <w:shd w:val="clear" w:color="auto" w:fill="FFFFFF" w:themeFill="background1"/>
        </w:rPr>
      </w:pPr>
    </w:p>
    <w:p w14:paraId="78375780" w14:textId="77777777" w:rsidR="00E4326C" w:rsidRPr="00991BAF" w:rsidRDefault="00E4326C" w:rsidP="00E4326C">
      <w:pPr>
        <w:ind w:left="360"/>
        <w:jc w:val="both"/>
        <w:rPr>
          <w:b/>
          <w:color w:val="0070C0"/>
          <w:sz w:val="24"/>
          <w:szCs w:val="24"/>
          <w:shd w:val="clear" w:color="auto" w:fill="FFFFFF" w:themeFill="background1"/>
        </w:rPr>
      </w:pPr>
    </w:p>
    <w:p w14:paraId="7E24BBC3" w14:textId="77777777" w:rsidR="00E4326C" w:rsidRPr="00991BAF" w:rsidRDefault="00E4326C" w:rsidP="00E4326C">
      <w:pPr>
        <w:jc w:val="both"/>
        <w:rPr>
          <w:b/>
          <w:color w:val="0070C0"/>
          <w:sz w:val="24"/>
          <w:szCs w:val="24"/>
          <w:shd w:val="clear" w:color="auto" w:fill="FFFFFF" w:themeFill="background1"/>
        </w:rPr>
      </w:pPr>
    </w:p>
    <w:p w14:paraId="62442831" w14:textId="77777777" w:rsidR="00E4326C" w:rsidRPr="00991BAF" w:rsidRDefault="00E4326C" w:rsidP="00E4326C">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6BC6BF7B" w14:textId="77777777" w:rsidR="00E4326C" w:rsidRPr="00991BAF" w:rsidRDefault="00E4326C" w:rsidP="00E4326C">
      <w:pPr>
        <w:rPr>
          <w:sz w:val="24"/>
          <w:szCs w:val="24"/>
        </w:rPr>
      </w:pPr>
    </w:p>
    <w:p w14:paraId="42ACD02A" w14:textId="77777777" w:rsidR="00E4326C" w:rsidRPr="00991BAF" w:rsidRDefault="00E4326C" w:rsidP="00E4326C">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7ABAA61C" w14:textId="454FD0F3" w:rsidR="00E12B21" w:rsidRPr="00991BAF" w:rsidRDefault="00E4326C" w:rsidP="00E4326C">
      <w:pPr>
        <w:jc w:val="both"/>
        <w:rPr>
          <w:sz w:val="24"/>
          <w:szCs w:val="24"/>
        </w:rPr>
      </w:pPr>
      <w:r w:rsidRPr="00991BAF">
        <w:rPr>
          <w:rFonts w:asciiTheme="majorHAnsi" w:hAnsiTheme="majorHAnsi"/>
          <w:b/>
          <w:color w:val="548DD4" w:themeColor="text2" w:themeTint="99"/>
          <w:sz w:val="24"/>
          <w:szCs w:val="24"/>
          <w:shd w:val="clear" w:color="auto" w:fill="FFFFFF" w:themeFill="background1"/>
        </w:rPr>
        <w:lastRenderedPageBreak/>
        <w:t>A.1</w:t>
      </w:r>
      <w:r w:rsidR="00DB1366">
        <w:rPr>
          <w:rFonts w:asciiTheme="majorHAnsi" w:hAnsiTheme="majorHAnsi"/>
          <w:b/>
          <w:color w:val="548DD4" w:themeColor="text2" w:themeTint="99"/>
          <w:sz w:val="24"/>
          <w:szCs w:val="24"/>
          <w:shd w:val="clear" w:color="auto" w:fill="FFFFFF" w:themeFill="background1"/>
        </w:rPr>
        <w:t>0</w:t>
      </w:r>
      <w:r w:rsidRPr="00991BAF">
        <w:rPr>
          <w:rFonts w:asciiTheme="majorHAnsi" w:hAnsiTheme="majorHAnsi"/>
          <w:b/>
          <w:color w:val="548DD4" w:themeColor="text2" w:themeTint="99"/>
          <w:sz w:val="24"/>
          <w:szCs w:val="24"/>
          <w:shd w:val="clear" w:color="auto" w:fill="FFFFFF" w:themeFill="background1"/>
        </w:rPr>
        <w:t xml:space="preserve"> </w:t>
      </w:r>
      <w:r w:rsidR="00DB1366">
        <w:rPr>
          <w:rFonts w:asciiTheme="majorHAnsi" w:hAnsiTheme="majorHAnsi"/>
          <w:b/>
          <w:color w:val="548DD4" w:themeColor="text2" w:themeTint="99"/>
          <w:sz w:val="24"/>
          <w:szCs w:val="24"/>
          <w:shd w:val="clear" w:color="auto" w:fill="FFFFFF" w:themeFill="background1"/>
        </w:rPr>
        <w:tab/>
      </w:r>
      <w:r w:rsidR="007647F2" w:rsidRPr="00991BAF">
        <w:rPr>
          <w:rFonts w:asciiTheme="majorHAnsi" w:hAnsiTheme="majorHAnsi"/>
          <w:b/>
          <w:color w:val="548DD4" w:themeColor="text2" w:themeTint="99"/>
          <w:sz w:val="24"/>
          <w:szCs w:val="24"/>
          <w:shd w:val="clear" w:color="auto" w:fill="FFFFFF" w:themeFill="background1"/>
        </w:rPr>
        <w:t>Reporting o</w:t>
      </w:r>
      <w:r w:rsidR="000B72A2" w:rsidRPr="00991BAF">
        <w:rPr>
          <w:rFonts w:asciiTheme="majorHAnsi" w:hAnsiTheme="majorHAnsi"/>
          <w:b/>
          <w:color w:val="548DD4" w:themeColor="text2" w:themeTint="99"/>
          <w:sz w:val="24"/>
          <w:szCs w:val="24"/>
          <w:shd w:val="clear" w:color="auto" w:fill="FFFFFF" w:themeFill="background1"/>
        </w:rPr>
        <w:t>n</w:t>
      </w:r>
      <w:r w:rsidR="007647F2" w:rsidRPr="00991BAF">
        <w:rPr>
          <w:rFonts w:asciiTheme="majorHAnsi" w:hAnsiTheme="majorHAnsi"/>
          <w:b/>
          <w:color w:val="548DD4" w:themeColor="text2" w:themeTint="99"/>
          <w:sz w:val="24"/>
          <w:szCs w:val="24"/>
          <w:shd w:val="clear" w:color="auto" w:fill="FFFFFF" w:themeFill="background1"/>
        </w:rPr>
        <w:t xml:space="preserve"> fiscal risk</w:t>
      </w:r>
      <w:r w:rsidRPr="00991BAF">
        <w:rPr>
          <w:rFonts w:asciiTheme="majorHAnsi" w:hAnsiTheme="majorHAnsi"/>
          <w:b/>
          <w:color w:val="0070C0"/>
          <w:sz w:val="24"/>
          <w:szCs w:val="24"/>
          <w:shd w:val="clear" w:color="auto" w:fill="FFFFFF" w:themeFill="background1"/>
        </w:rPr>
        <w:t xml:space="preserve"> </w:t>
      </w:r>
      <w:r w:rsidRPr="00991BAF">
        <w:rPr>
          <w:sz w:val="24"/>
          <w:szCs w:val="24"/>
        </w:rPr>
        <w:t xml:space="preserve">provides an overall assessment of the range and scale of </w:t>
      </w:r>
      <w:r w:rsidR="00E12B21" w:rsidRPr="00991BAF">
        <w:rPr>
          <w:sz w:val="24"/>
          <w:szCs w:val="24"/>
        </w:rPr>
        <w:t>factors which have the potential to blow the public finances off course</w:t>
      </w:r>
      <w:r w:rsidRPr="00991BAF">
        <w:rPr>
          <w:sz w:val="24"/>
          <w:szCs w:val="24"/>
        </w:rPr>
        <w:t>.</w:t>
      </w:r>
      <w:r w:rsidR="00560C20" w:rsidRPr="00991BAF">
        <w:rPr>
          <w:sz w:val="24"/>
          <w:szCs w:val="24"/>
        </w:rPr>
        <w:t xml:space="preserve"> Such reporting, if integrated alongside the annual economic and fiscal documentation, can provide a good sense of how robust and resilient the public finances are, thus informing the national debate about the appropriate budgetary strategy and whether there are sufficient safety mechanisms in place. </w:t>
      </w:r>
    </w:p>
    <w:p w14:paraId="65836B9E" w14:textId="77777777" w:rsidR="00E12B21" w:rsidRPr="00991BAF" w:rsidRDefault="00E12B21" w:rsidP="00E4326C">
      <w:pPr>
        <w:jc w:val="both"/>
        <w:rPr>
          <w:sz w:val="24"/>
          <w:szCs w:val="24"/>
        </w:rPr>
      </w:pPr>
    </w:p>
    <w:p w14:paraId="7DC47884" w14:textId="77777777" w:rsidR="00E12B21" w:rsidRPr="00991BAF" w:rsidRDefault="00E12B21" w:rsidP="00E12B21">
      <w:pPr>
        <w:jc w:val="both"/>
        <w:rPr>
          <w:color w:val="000000" w:themeColor="text1"/>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r</w:t>
      </w:r>
      <w:r w:rsidR="005F77A1" w:rsidRPr="00991BAF">
        <w:rPr>
          <w:color w:val="000000" w:themeColor="text1"/>
          <w:sz w:val="24"/>
          <w:szCs w:val="24"/>
        </w:rPr>
        <w:t>eporting on fiscal risk should:</w:t>
      </w:r>
    </w:p>
    <w:p w14:paraId="75506446" w14:textId="77777777" w:rsidR="00E4326C" w:rsidRPr="00991BAF" w:rsidRDefault="00E4326C" w:rsidP="00FA10E0">
      <w:pPr>
        <w:pStyle w:val="ListParagraph"/>
        <w:numPr>
          <w:ilvl w:val="0"/>
          <w:numId w:val="5"/>
        </w:numPr>
        <w:spacing w:before="120" w:after="120"/>
        <w:ind w:left="714" w:hanging="357"/>
        <w:contextualSpacing w:val="0"/>
        <w:jc w:val="both"/>
        <w:rPr>
          <w:sz w:val="24"/>
          <w:szCs w:val="24"/>
        </w:rPr>
      </w:pPr>
      <w:r w:rsidRPr="00991BAF">
        <w:rPr>
          <w:sz w:val="24"/>
          <w:szCs w:val="24"/>
        </w:rPr>
        <w:t xml:space="preserve">accompany the economic and fiscal documentation each year </w:t>
      </w:r>
    </w:p>
    <w:p w14:paraId="2823C93E" w14:textId="77777777" w:rsidR="00E4326C" w:rsidRPr="00991BAF" w:rsidRDefault="00E4326C" w:rsidP="00FA10E0">
      <w:pPr>
        <w:pStyle w:val="ListParagraph"/>
        <w:numPr>
          <w:ilvl w:val="0"/>
          <w:numId w:val="5"/>
        </w:numPr>
        <w:spacing w:before="120" w:after="120"/>
        <w:ind w:left="714" w:hanging="357"/>
        <w:contextualSpacing w:val="0"/>
        <w:jc w:val="both"/>
        <w:rPr>
          <w:sz w:val="24"/>
          <w:szCs w:val="24"/>
        </w:rPr>
      </w:pPr>
      <w:r w:rsidRPr="00991BAF">
        <w:rPr>
          <w:sz w:val="24"/>
          <w:szCs w:val="24"/>
        </w:rPr>
        <w:t xml:space="preserve">outline the government strategies to manage and mitigate </w:t>
      </w:r>
      <w:r w:rsidR="00E12B21" w:rsidRPr="00991BAF">
        <w:rPr>
          <w:sz w:val="24"/>
          <w:szCs w:val="24"/>
        </w:rPr>
        <w:t xml:space="preserve">various types of </w:t>
      </w:r>
      <w:r w:rsidRPr="00991BAF">
        <w:rPr>
          <w:sz w:val="24"/>
          <w:szCs w:val="24"/>
        </w:rPr>
        <w:t>risk</w:t>
      </w:r>
    </w:p>
    <w:p w14:paraId="7FEC1414" w14:textId="77777777" w:rsidR="00E12B21" w:rsidRPr="00991BAF" w:rsidRDefault="00E12B21" w:rsidP="00FA10E0">
      <w:pPr>
        <w:pStyle w:val="ListParagraph"/>
        <w:numPr>
          <w:ilvl w:val="0"/>
          <w:numId w:val="5"/>
        </w:numPr>
        <w:spacing w:before="120" w:after="120"/>
        <w:ind w:left="714" w:hanging="357"/>
        <w:contextualSpacing w:val="0"/>
        <w:jc w:val="both"/>
        <w:rPr>
          <w:sz w:val="24"/>
          <w:szCs w:val="24"/>
        </w:rPr>
      </w:pPr>
      <w:r w:rsidRPr="00991BAF">
        <w:rPr>
          <w:sz w:val="24"/>
          <w:szCs w:val="24"/>
        </w:rPr>
        <w:t xml:space="preserve">to the extent possible, provide an indicative quantification or measure of fiscal risks </w:t>
      </w:r>
    </w:p>
    <w:p w14:paraId="1ECB4B30" w14:textId="77777777" w:rsidR="00E4326C" w:rsidRPr="00991BAF" w:rsidRDefault="00E12B21" w:rsidP="00FA10E0">
      <w:pPr>
        <w:pStyle w:val="ListParagraph"/>
        <w:numPr>
          <w:ilvl w:val="0"/>
          <w:numId w:val="5"/>
        </w:numPr>
        <w:spacing w:before="120" w:after="120"/>
        <w:ind w:left="714" w:hanging="357"/>
        <w:contextualSpacing w:val="0"/>
        <w:jc w:val="both"/>
        <w:rPr>
          <w:sz w:val="24"/>
          <w:szCs w:val="24"/>
        </w:rPr>
      </w:pPr>
      <w:proofErr w:type="gramStart"/>
      <w:r w:rsidRPr="00991BAF">
        <w:rPr>
          <w:sz w:val="24"/>
          <w:szCs w:val="24"/>
        </w:rPr>
        <w:t>ideally</w:t>
      </w:r>
      <w:proofErr w:type="gramEnd"/>
      <w:r w:rsidRPr="00991BAF">
        <w:rPr>
          <w:sz w:val="24"/>
          <w:szCs w:val="24"/>
        </w:rPr>
        <w:t xml:space="preserve">, </w:t>
      </w:r>
      <w:r w:rsidR="00E4326C" w:rsidRPr="00991BAF">
        <w:rPr>
          <w:sz w:val="24"/>
          <w:szCs w:val="24"/>
        </w:rPr>
        <w:t xml:space="preserve">be presented in a </w:t>
      </w:r>
      <w:r w:rsidRPr="00991BAF">
        <w:rPr>
          <w:sz w:val="24"/>
          <w:szCs w:val="24"/>
        </w:rPr>
        <w:t xml:space="preserve">single, </w:t>
      </w:r>
      <w:r w:rsidR="00E4326C" w:rsidRPr="00991BAF">
        <w:rPr>
          <w:sz w:val="24"/>
          <w:szCs w:val="24"/>
        </w:rPr>
        <w:t>comprehensive annual fiscal risk report</w:t>
      </w:r>
      <w:r w:rsidRPr="00991BAF">
        <w:rPr>
          <w:sz w:val="24"/>
          <w:szCs w:val="24"/>
        </w:rPr>
        <w:t>.</w:t>
      </w:r>
    </w:p>
    <w:p w14:paraId="78103717" w14:textId="77777777" w:rsidR="00E12B21" w:rsidRPr="00991BAF" w:rsidRDefault="00E12B21" w:rsidP="00E4326C">
      <w:pPr>
        <w:pStyle w:val="ListParagraph"/>
        <w:ind w:left="360"/>
        <w:jc w:val="both"/>
        <w:rPr>
          <w:b/>
          <w:color w:val="0070C0"/>
          <w:sz w:val="24"/>
          <w:szCs w:val="24"/>
          <w:shd w:val="clear" w:color="auto" w:fill="FFFFFF" w:themeFill="background1"/>
        </w:rPr>
      </w:pPr>
    </w:p>
    <w:p w14:paraId="7DAA0907" w14:textId="7EA5B8C8" w:rsidR="00AD3C25" w:rsidRPr="004B55AF" w:rsidRDefault="00CE45E4" w:rsidP="00AD3C25">
      <w:pPr>
        <w:pStyle w:val="ListParagraph"/>
        <w:ind w:left="360"/>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801600" behindDoc="0" locked="0" layoutInCell="1" allowOverlap="1" wp14:anchorId="7AA4FBD9" wp14:editId="21ADF3DB">
                <wp:simplePos x="0" y="0"/>
                <wp:positionH relativeFrom="column">
                  <wp:posOffset>187325</wp:posOffset>
                </wp:positionH>
                <wp:positionV relativeFrom="paragraph">
                  <wp:posOffset>26670</wp:posOffset>
                </wp:positionV>
                <wp:extent cx="2952750" cy="3106420"/>
                <wp:effectExtent l="0" t="0" r="19050" b="17780"/>
                <wp:wrapNone/>
                <wp:docPr id="4206"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106420"/>
                        </a:xfrm>
                        <a:prstGeom prst="rect">
                          <a:avLst/>
                        </a:prstGeom>
                        <a:solidFill>
                          <a:srgbClr val="FFFFFF"/>
                        </a:solidFill>
                        <a:ln w="12700">
                          <a:solidFill>
                            <a:schemeClr val="bg1">
                              <a:lumMod val="100000"/>
                              <a:lumOff val="0"/>
                            </a:schemeClr>
                          </a:solidFill>
                          <a:miter lim="800000"/>
                          <a:headEnd/>
                          <a:tailEnd/>
                        </a:ln>
                      </wps:spPr>
                      <wps:txbx>
                        <w:txbxContent>
                          <w:p w14:paraId="4C6CE7F6"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90BB7CA"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219677AF" w14:textId="1EFA3E08" w:rsidR="00CC49D6" w:rsidRPr="00F84010"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Latvia</w:t>
                            </w:r>
                            <w:r w:rsidRPr="00063C5C">
                              <w:rPr>
                                <w:rFonts w:cs="Times New Roman"/>
                                <w:b/>
                                <w:color w:val="215868" w:themeColor="accent5" w:themeShade="80"/>
                              </w:rPr>
                              <w:t xml:space="preserve">: </w:t>
                            </w:r>
                            <w:r>
                              <w:rPr>
                                <w:rFonts w:cs="Times New Roman"/>
                                <w:color w:val="215868" w:themeColor="accent5" w:themeShade="80"/>
                              </w:rPr>
                              <w:t>The Ministry of Finance maintains and updates a comprehensive Register of fiscal risks, defines the amount of fiscal safety reserve and is responsible for the coordination and oversight of the management process.</w:t>
                            </w:r>
                          </w:p>
                          <w:p w14:paraId="247A2A00"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5D0C6E9D" w14:textId="5AFD28FA" w:rsidR="00CC49D6" w:rsidRPr="00CE45E4"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Philippines</w:t>
                            </w:r>
                            <w:r w:rsidRPr="00063C5C">
                              <w:rPr>
                                <w:rFonts w:cs="Times New Roman"/>
                                <w:b/>
                                <w:color w:val="215868" w:themeColor="accent5" w:themeShade="80"/>
                              </w:rPr>
                              <w:t xml:space="preserve">: </w:t>
                            </w:r>
                            <w:r w:rsidRPr="00CE45E4">
                              <w:rPr>
                                <w:rFonts w:cs="Times New Roman"/>
                                <w:color w:val="215868" w:themeColor="accent5" w:themeShade="80"/>
                              </w:rPr>
                              <w:t>Development Budget Coordination Committee release an annual Fiscal Risk Statement which provide a comprehensive view of the country’s exposure to fiscal risks emanating from fiscal projections and turnouts, public debt, and contingent liabilities associated with  the financial sector, PPPs, local government units and natural disasters.</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6" o:spid="_x0000_s1279" type="#_x0000_t202" style="position:absolute;left:0;text-align:left;margin-left:14.75pt;margin-top:2.1pt;width:232.5pt;height:24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" strokecolor="white [3212]" strokeweight="1pt">
                <v:textbox inset=".5mm">
                  <w:txbxContent>
                    <w:p w14:paraId="4C6CE7F6" w14:textId="77777777" w:rsidR="00CC49D6" w:rsidRPr="00063C5C" w:rsidRDefault="00CC49D6" w:rsidP="00AD3C2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90BB7CA" w14:textId="77777777" w:rsidR="00CC49D6" w:rsidRDefault="00CC49D6" w:rsidP="00AD3C25">
                      <w:pPr>
                        <w:shd w:val="clear" w:color="auto" w:fill="DAEEF3" w:themeFill="accent5" w:themeFillTint="33"/>
                        <w:spacing w:before="120" w:after="120"/>
                        <w:contextualSpacing/>
                        <w:jc w:val="both"/>
                        <w:rPr>
                          <w:rFonts w:cs="Times New Roman"/>
                          <w:b/>
                          <w:color w:val="215868" w:themeColor="accent5" w:themeShade="80"/>
                        </w:rPr>
                      </w:pPr>
                    </w:p>
                    <w:p w14:paraId="219677AF" w14:textId="1EFA3E08" w:rsidR="00CC49D6" w:rsidRPr="00F84010"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Latvia</w:t>
                      </w:r>
                      <w:r w:rsidRPr="00063C5C">
                        <w:rPr>
                          <w:rFonts w:cs="Times New Roman"/>
                          <w:b/>
                          <w:color w:val="215868" w:themeColor="accent5" w:themeShade="80"/>
                        </w:rPr>
                        <w:t xml:space="preserve">: </w:t>
                      </w:r>
                      <w:r>
                        <w:rPr>
                          <w:rFonts w:cs="Times New Roman"/>
                          <w:color w:val="215868" w:themeColor="accent5" w:themeShade="80"/>
                        </w:rPr>
                        <w:t>The Ministry of Finance maintains and updates a comprehensive Register of fiscal risks, defines the amount of fiscal safety reserve and is responsible for the coordination and oversight of the management process.</w:t>
                      </w:r>
                    </w:p>
                    <w:p w14:paraId="247A2A00" w14:textId="77777777" w:rsidR="00CC49D6" w:rsidRDefault="00CC49D6" w:rsidP="00AD3C25">
                      <w:pPr>
                        <w:shd w:val="clear" w:color="auto" w:fill="DAEEF3" w:themeFill="accent5" w:themeFillTint="33"/>
                        <w:spacing w:before="120" w:after="120"/>
                        <w:contextualSpacing/>
                        <w:jc w:val="both"/>
                        <w:rPr>
                          <w:rFonts w:cs="Times New Roman"/>
                          <w:color w:val="215868" w:themeColor="accent5" w:themeShade="80"/>
                        </w:rPr>
                      </w:pPr>
                    </w:p>
                    <w:p w14:paraId="5D0C6E9D" w14:textId="5AFD28FA" w:rsidR="00CC49D6" w:rsidRPr="00CE45E4" w:rsidRDefault="00CC49D6" w:rsidP="00AD3C25">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Philippines</w:t>
                      </w:r>
                      <w:r w:rsidRPr="00063C5C">
                        <w:rPr>
                          <w:rFonts w:cs="Times New Roman"/>
                          <w:b/>
                          <w:color w:val="215868" w:themeColor="accent5" w:themeShade="80"/>
                        </w:rPr>
                        <w:t xml:space="preserve">: </w:t>
                      </w:r>
                      <w:r w:rsidRPr="00CE45E4">
                        <w:rPr>
                          <w:rFonts w:cs="Times New Roman"/>
                          <w:color w:val="215868" w:themeColor="accent5" w:themeShade="80"/>
                        </w:rPr>
                        <w:t>Development Budget Coordination Committee release an annual Fiscal Risk Statement which provide a comprehensive view of the country’s exposure to fiscal risks emanating from fiscal projections and turnouts, public debt, and contingent liabilities associated with  the financial sector, PPPs, local government units and natural disasters.</w:t>
                      </w:r>
                    </w:p>
                  </w:txbxContent>
                </v:textbox>
              </v:shape>
            </w:pict>
          </mc:Fallback>
        </mc:AlternateContent>
      </w:r>
      <w:r w:rsidR="00AD3C25">
        <w:rPr>
          <w:noProof/>
          <w:lang w:eastAsia="en-GB"/>
        </w:rPr>
        <mc:AlternateContent>
          <mc:Choice Requires="wps">
            <w:drawing>
              <wp:anchor distT="0" distB="0" distL="114300" distR="114300" simplePos="0" relativeHeight="251800576" behindDoc="0" locked="0" layoutInCell="1" allowOverlap="1" wp14:anchorId="7F29593C" wp14:editId="36AEBF1A">
                <wp:simplePos x="0" y="0"/>
                <wp:positionH relativeFrom="column">
                  <wp:posOffset>2908935</wp:posOffset>
                </wp:positionH>
                <wp:positionV relativeFrom="paragraph">
                  <wp:posOffset>28575</wp:posOffset>
                </wp:positionV>
                <wp:extent cx="2838450" cy="3197225"/>
                <wp:effectExtent l="635" t="3175" r="18415" b="12700"/>
                <wp:wrapNone/>
                <wp:docPr id="4207"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197225"/>
                        </a:xfrm>
                        <a:prstGeom prst="rect">
                          <a:avLst/>
                        </a:prstGeom>
                        <a:solidFill>
                          <a:srgbClr val="FFFFFF"/>
                        </a:solidFill>
                        <a:ln w="9525">
                          <a:solidFill>
                            <a:schemeClr val="bg1">
                              <a:lumMod val="100000"/>
                              <a:lumOff val="0"/>
                            </a:schemeClr>
                          </a:solidFill>
                          <a:miter lim="800000"/>
                          <a:headEnd/>
                          <a:tailEnd/>
                        </a:ln>
                      </wps:spPr>
                      <wps:txbx>
                        <w:txbxContent>
                          <w:p w14:paraId="0F16C66F"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7C74525"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32B49ED1" w14:textId="536246DD"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4D8983A5" wp14:editId="25D53188">
                                  <wp:extent cx="814705" cy="226060"/>
                                  <wp:effectExtent l="0" t="0" r="4445" b="2540"/>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3.1, 3.2</w:t>
                            </w:r>
                            <w:r w:rsidRPr="00026B52">
                              <w:rPr>
                                <w:rFonts w:ascii="Calibri" w:hAnsi="Calibri" w:cs="Times New Roman"/>
                                <w:color w:val="984806" w:themeColor="accent6" w:themeShade="80"/>
                                <w:lang w:eastAsia="en-GB"/>
                              </w:rPr>
                              <w:t xml:space="preserve"> </w:t>
                            </w:r>
                          </w:p>
                          <w:p w14:paraId="7948276E"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272D606" w14:textId="638B089B"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0EEB129" wp14:editId="600F2FEF">
                                  <wp:extent cx="1466850" cy="199390"/>
                                  <wp:effectExtent l="0" t="0" r="0" b="0"/>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C3661F">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9</w:t>
                            </w:r>
                          </w:p>
                          <w:p w14:paraId="46605AB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63D93DD" w14:textId="77777777" w:rsidR="00CC49D6" w:rsidRPr="00026B5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135E5A42"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4806B67" wp14:editId="3DA51AFF">
                                  <wp:extent cx="1511300" cy="203200"/>
                                  <wp:effectExtent l="0" t="0" r="0" b="635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2.1</w:t>
                            </w:r>
                          </w:p>
                          <w:p w14:paraId="25B948B4"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255BA0D" w14:textId="77777777" w:rsidR="00CC49D6" w:rsidRPr="00026B5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DCF28D7" w14:textId="272D5CE1" w:rsidR="00CC49D6" w:rsidRPr="00026B5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F57AC4C" wp14:editId="2164BDF0">
                                  <wp:extent cx="516255" cy="199390"/>
                                  <wp:effectExtent l="0" t="0" r="0" b="0"/>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 xml:space="preserve">PI-5, </w:t>
                            </w:r>
                            <w:r>
                              <w:rPr>
                                <w:rFonts w:ascii="Calibri" w:hAnsi="Calibri" w:cs="Times New Roman"/>
                                <w:color w:val="984806" w:themeColor="accent6" w:themeShade="80"/>
                                <w:position w:val="8"/>
                                <w:lang w:eastAsia="en-GB"/>
                              </w:rPr>
                              <w:t xml:space="preserve">9, </w:t>
                            </w:r>
                            <w:r w:rsidRPr="00C3661F">
                              <w:rPr>
                                <w:rFonts w:ascii="Calibri" w:hAnsi="Calibri" w:cs="Times New Roman"/>
                                <w:color w:val="984806" w:themeColor="accent6" w:themeShade="80"/>
                                <w:position w:val="8"/>
                                <w:lang w:eastAsia="en-GB"/>
                              </w:rPr>
                              <w:t xml:space="preserve">10, </w:t>
                            </w:r>
                            <w:r>
                              <w:rPr>
                                <w:rFonts w:ascii="Calibri" w:hAnsi="Calibri" w:cs="Times New Roman"/>
                                <w:color w:val="984806" w:themeColor="accent6" w:themeShade="80"/>
                                <w:position w:val="8"/>
                                <w:lang w:eastAsia="en-GB"/>
                              </w:rPr>
                              <w:t xml:space="preserve">13, </w:t>
                            </w:r>
                            <w:r w:rsidRPr="00C3661F">
                              <w:rPr>
                                <w:rFonts w:ascii="Calibri" w:hAnsi="Calibri" w:cs="Times New Roman"/>
                                <w:color w:val="984806" w:themeColor="accent6" w:themeShade="80"/>
                                <w:position w:val="8"/>
                                <w:lang w:eastAsia="en-GB"/>
                              </w:rPr>
                              <w:t>14, 15</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5" o:spid="_x0000_s1280" type="#_x0000_t202" style="position:absolute;left:0;text-align:left;margin-left:229.05pt;margin-top:2.25pt;width:223.5pt;height:25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" strokecolor="white [3212]">
                <v:textbox inset=".5mm">
                  <w:txbxContent>
                    <w:p w14:paraId="0F16C66F"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7C74525"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32B49ED1" w14:textId="536246DD"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4D8983A5" wp14:editId="25D53188">
                            <wp:extent cx="814705" cy="226060"/>
                            <wp:effectExtent l="0" t="0" r="4445" b="2540"/>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625DB5">
                        <w:rPr>
                          <w:rFonts w:ascii="Calibri" w:hAnsi="Calibri" w:cs="Times New Roman"/>
                          <w:color w:val="984806" w:themeColor="accent6" w:themeShade="80"/>
                          <w:position w:val="12"/>
                          <w:lang w:eastAsia="en-GB"/>
                        </w:rPr>
                        <w:t>3.1, 3.2</w:t>
                      </w:r>
                      <w:r w:rsidRPr="00026B52">
                        <w:rPr>
                          <w:rFonts w:ascii="Calibri" w:hAnsi="Calibri" w:cs="Times New Roman"/>
                          <w:color w:val="984806" w:themeColor="accent6" w:themeShade="80"/>
                          <w:lang w:eastAsia="en-GB"/>
                        </w:rPr>
                        <w:t xml:space="preserve"> </w:t>
                      </w:r>
                    </w:p>
                    <w:p w14:paraId="7948276E"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272D606" w14:textId="638B089B"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0EEB129" wp14:editId="600F2FEF">
                            <wp:extent cx="1466850" cy="199390"/>
                            <wp:effectExtent l="0" t="0" r="0" b="0"/>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C3661F">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9</w:t>
                      </w:r>
                    </w:p>
                    <w:p w14:paraId="46605AB0"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63D93DD" w14:textId="77777777" w:rsidR="00CC49D6" w:rsidRPr="00026B5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135E5A42" w14:textId="77777777" w:rsidR="00CC49D6"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4806B67" wp14:editId="3DA51AFF">
                            <wp:extent cx="1511300" cy="203200"/>
                            <wp:effectExtent l="0" t="0" r="0" b="6350"/>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2.1</w:t>
                      </w:r>
                    </w:p>
                    <w:p w14:paraId="25B948B4" w14:textId="77777777" w:rsidR="00CC49D6" w:rsidRPr="0094651E"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255BA0D" w14:textId="77777777" w:rsidR="00CC49D6" w:rsidRPr="00026B5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DCF28D7" w14:textId="272D5CE1" w:rsidR="00CC49D6" w:rsidRPr="00026B52" w:rsidRDefault="00CC49D6" w:rsidP="00AD3C2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F57AC4C" wp14:editId="2164BDF0">
                            <wp:extent cx="516255" cy="199390"/>
                            <wp:effectExtent l="0" t="0" r="0" b="0"/>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C3661F">
                        <w:rPr>
                          <w:rFonts w:ascii="Calibri" w:hAnsi="Calibri" w:cs="Times New Roman"/>
                          <w:color w:val="984806" w:themeColor="accent6" w:themeShade="80"/>
                          <w:position w:val="8"/>
                          <w:lang w:eastAsia="en-GB"/>
                        </w:rPr>
                        <w:t xml:space="preserve">PI-5, </w:t>
                      </w:r>
                      <w:r>
                        <w:rPr>
                          <w:rFonts w:ascii="Calibri" w:hAnsi="Calibri" w:cs="Times New Roman"/>
                          <w:color w:val="984806" w:themeColor="accent6" w:themeShade="80"/>
                          <w:position w:val="8"/>
                          <w:lang w:eastAsia="en-GB"/>
                        </w:rPr>
                        <w:t xml:space="preserve">9, </w:t>
                      </w:r>
                      <w:r w:rsidRPr="00C3661F">
                        <w:rPr>
                          <w:rFonts w:ascii="Calibri" w:hAnsi="Calibri" w:cs="Times New Roman"/>
                          <w:color w:val="984806" w:themeColor="accent6" w:themeShade="80"/>
                          <w:position w:val="8"/>
                          <w:lang w:eastAsia="en-GB"/>
                        </w:rPr>
                        <w:t xml:space="preserve">10, </w:t>
                      </w:r>
                      <w:r>
                        <w:rPr>
                          <w:rFonts w:ascii="Calibri" w:hAnsi="Calibri" w:cs="Times New Roman"/>
                          <w:color w:val="984806" w:themeColor="accent6" w:themeShade="80"/>
                          <w:position w:val="8"/>
                          <w:lang w:eastAsia="en-GB"/>
                        </w:rPr>
                        <w:t xml:space="preserve">13, </w:t>
                      </w:r>
                      <w:r w:rsidRPr="00C3661F">
                        <w:rPr>
                          <w:rFonts w:ascii="Calibri" w:hAnsi="Calibri" w:cs="Times New Roman"/>
                          <w:color w:val="984806" w:themeColor="accent6" w:themeShade="80"/>
                          <w:position w:val="8"/>
                          <w:lang w:eastAsia="en-GB"/>
                        </w:rPr>
                        <w:t>14, 15</w:t>
                      </w:r>
                    </w:p>
                  </w:txbxContent>
                </v:textbox>
              </v:shape>
            </w:pict>
          </mc:Fallback>
        </mc:AlternateContent>
      </w:r>
    </w:p>
    <w:p w14:paraId="290465C3" w14:textId="77777777" w:rsidR="00E4326C" w:rsidRPr="00991BAF" w:rsidRDefault="00E4326C" w:rsidP="00E4326C">
      <w:pPr>
        <w:jc w:val="both"/>
        <w:rPr>
          <w:sz w:val="24"/>
          <w:szCs w:val="24"/>
        </w:rPr>
      </w:pPr>
    </w:p>
    <w:p w14:paraId="28C0B2D2" w14:textId="77777777" w:rsidR="00E4326C" w:rsidRPr="00991BAF" w:rsidRDefault="00E4326C" w:rsidP="00E4326C">
      <w:pPr>
        <w:jc w:val="both"/>
        <w:rPr>
          <w:sz w:val="24"/>
          <w:szCs w:val="24"/>
        </w:rPr>
      </w:pPr>
    </w:p>
    <w:p w14:paraId="0398F8FC" w14:textId="77777777" w:rsidR="00E4326C" w:rsidRPr="00991BAF" w:rsidRDefault="00E4326C" w:rsidP="00E4326C">
      <w:pPr>
        <w:jc w:val="both"/>
        <w:rPr>
          <w:sz w:val="24"/>
          <w:szCs w:val="24"/>
        </w:rPr>
      </w:pPr>
    </w:p>
    <w:p w14:paraId="1E949518" w14:textId="77777777" w:rsidR="00E4326C" w:rsidRPr="00991BAF" w:rsidRDefault="00E4326C" w:rsidP="00E4326C">
      <w:pPr>
        <w:jc w:val="both"/>
        <w:rPr>
          <w:sz w:val="24"/>
          <w:szCs w:val="24"/>
        </w:rPr>
      </w:pPr>
    </w:p>
    <w:p w14:paraId="45288060" w14:textId="77777777" w:rsidR="00E4326C" w:rsidRPr="00991BAF" w:rsidRDefault="00E4326C" w:rsidP="00E4326C">
      <w:pPr>
        <w:jc w:val="both"/>
        <w:rPr>
          <w:sz w:val="24"/>
          <w:szCs w:val="24"/>
        </w:rPr>
      </w:pPr>
    </w:p>
    <w:p w14:paraId="3DD1C7BB" w14:textId="77777777" w:rsidR="00E4326C" w:rsidRPr="00991BAF" w:rsidRDefault="00E4326C" w:rsidP="00E4326C">
      <w:pPr>
        <w:jc w:val="both"/>
        <w:rPr>
          <w:sz w:val="24"/>
          <w:szCs w:val="24"/>
        </w:rPr>
      </w:pPr>
    </w:p>
    <w:p w14:paraId="33E81724" w14:textId="77777777" w:rsidR="00E4326C" w:rsidRPr="00991BAF" w:rsidRDefault="00E4326C" w:rsidP="00E4326C">
      <w:pPr>
        <w:jc w:val="both"/>
        <w:rPr>
          <w:sz w:val="24"/>
          <w:szCs w:val="24"/>
        </w:rPr>
      </w:pPr>
    </w:p>
    <w:p w14:paraId="69CCA17C" w14:textId="77777777" w:rsidR="00E4326C" w:rsidRPr="00991BAF" w:rsidRDefault="00E4326C" w:rsidP="00E4326C">
      <w:pPr>
        <w:jc w:val="both"/>
        <w:rPr>
          <w:sz w:val="24"/>
          <w:szCs w:val="24"/>
        </w:rPr>
      </w:pPr>
    </w:p>
    <w:p w14:paraId="6A5BF0FB" w14:textId="77777777" w:rsidR="00E4326C" w:rsidRPr="00991BAF" w:rsidRDefault="00E4326C" w:rsidP="00E4326C">
      <w:pPr>
        <w:jc w:val="both"/>
        <w:rPr>
          <w:sz w:val="24"/>
          <w:szCs w:val="24"/>
        </w:rPr>
      </w:pPr>
    </w:p>
    <w:p w14:paraId="6438AC57" w14:textId="77777777" w:rsidR="00E4326C" w:rsidRPr="00991BAF" w:rsidRDefault="00E4326C" w:rsidP="00E4326C">
      <w:pPr>
        <w:jc w:val="both"/>
        <w:rPr>
          <w:sz w:val="24"/>
          <w:szCs w:val="24"/>
        </w:rPr>
      </w:pPr>
    </w:p>
    <w:p w14:paraId="6D3879AB" w14:textId="77777777" w:rsidR="00E4326C" w:rsidRPr="00991BAF" w:rsidRDefault="00E4326C" w:rsidP="00E4326C">
      <w:pPr>
        <w:jc w:val="both"/>
        <w:rPr>
          <w:sz w:val="24"/>
          <w:szCs w:val="24"/>
        </w:rPr>
      </w:pPr>
    </w:p>
    <w:p w14:paraId="2AA07CD3" w14:textId="77777777" w:rsidR="00E4326C" w:rsidRPr="00991BAF" w:rsidRDefault="00E4326C" w:rsidP="00E4326C">
      <w:pPr>
        <w:jc w:val="both"/>
        <w:rPr>
          <w:sz w:val="24"/>
          <w:szCs w:val="24"/>
        </w:rPr>
      </w:pPr>
    </w:p>
    <w:p w14:paraId="69E16D1D" w14:textId="77777777" w:rsidR="00E4326C" w:rsidRPr="00991BAF" w:rsidRDefault="00E4326C" w:rsidP="00E4326C">
      <w:pPr>
        <w:jc w:val="both"/>
        <w:rPr>
          <w:sz w:val="24"/>
          <w:szCs w:val="24"/>
        </w:rPr>
      </w:pPr>
    </w:p>
    <w:p w14:paraId="0823CFCC" w14:textId="77777777" w:rsidR="00E4326C" w:rsidRPr="00991BAF" w:rsidRDefault="00E4326C" w:rsidP="00E4326C">
      <w:pPr>
        <w:jc w:val="both"/>
        <w:rPr>
          <w:sz w:val="24"/>
          <w:szCs w:val="24"/>
        </w:rPr>
      </w:pPr>
    </w:p>
    <w:p w14:paraId="60E78BEA" w14:textId="77777777" w:rsidR="00E4326C" w:rsidRPr="00991BAF" w:rsidRDefault="00E4326C" w:rsidP="00E4326C">
      <w:pPr>
        <w:jc w:val="both"/>
        <w:rPr>
          <w:sz w:val="24"/>
          <w:szCs w:val="24"/>
        </w:rPr>
      </w:pPr>
    </w:p>
    <w:p w14:paraId="2DEF82CD" w14:textId="77777777" w:rsidR="00E4326C" w:rsidRPr="00991BAF" w:rsidRDefault="00E4326C" w:rsidP="00E4326C">
      <w:pPr>
        <w:jc w:val="both"/>
        <w:rPr>
          <w:sz w:val="24"/>
          <w:szCs w:val="24"/>
        </w:rPr>
      </w:pPr>
    </w:p>
    <w:p w14:paraId="5879B070" w14:textId="77777777" w:rsidR="00402902" w:rsidRPr="00991BAF" w:rsidRDefault="00402902" w:rsidP="00402902">
      <w:pPr>
        <w:jc w:val="both"/>
        <w:rPr>
          <w:b/>
          <w:color w:val="0070C0"/>
          <w:sz w:val="24"/>
          <w:szCs w:val="24"/>
          <w:shd w:val="clear" w:color="auto" w:fill="FFFFFF" w:themeFill="background1"/>
        </w:rPr>
      </w:pPr>
    </w:p>
    <w:p w14:paraId="4F729AD8" w14:textId="77777777" w:rsidR="00402902" w:rsidRPr="00991BAF" w:rsidRDefault="00402902" w:rsidP="00402902">
      <w:pPr>
        <w:jc w:val="both"/>
        <w:rPr>
          <w:sz w:val="24"/>
          <w:szCs w:val="24"/>
        </w:rPr>
      </w:pPr>
      <w:r w:rsidRPr="00991BAF">
        <w:rPr>
          <w:b/>
          <w:color w:val="0070C0"/>
          <w:sz w:val="24"/>
          <w:szCs w:val="24"/>
          <w:shd w:val="clear" w:color="auto" w:fill="FFFFFF" w:themeFill="background1"/>
        </w:rPr>
        <w:t>___________________________________________________________________________</w:t>
      </w:r>
    </w:p>
    <w:p w14:paraId="7AAB285B" w14:textId="77777777" w:rsidR="00E4326C" w:rsidRPr="00991BAF" w:rsidRDefault="00E4326C" w:rsidP="00E4326C">
      <w:pPr>
        <w:jc w:val="both"/>
        <w:rPr>
          <w:sz w:val="24"/>
          <w:szCs w:val="24"/>
        </w:rPr>
      </w:pPr>
      <w:r w:rsidRPr="00991BAF">
        <w:rPr>
          <w:sz w:val="24"/>
          <w:szCs w:val="24"/>
        </w:rPr>
        <w:br w:type="page"/>
      </w:r>
    </w:p>
    <w:p w14:paraId="13382DBD" w14:textId="77777777" w:rsidR="00DB32BE" w:rsidRPr="00991BAF" w:rsidRDefault="008134BD" w:rsidP="00DB32BE">
      <w:pPr>
        <w:rPr>
          <w:sz w:val="24"/>
          <w:szCs w:val="24"/>
        </w:rPr>
      </w:pPr>
      <w:r w:rsidRPr="00991BAF">
        <w:rPr>
          <w:noProof/>
          <w:lang w:eastAsia="en-GB"/>
        </w:rPr>
        <w:lastRenderedPageBreak/>
        <mc:AlternateContent>
          <mc:Choice Requires="wpg">
            <w:drawing>
              <wp:inline distT="0" distB="0" distL="0" distR="0" wp14:anchorId="7E72E556" wp14:editId="18D51B44">
                <wp:extent cx="5698490" cy="467995"/>
                <wp:effectExtent l="12700" t="12700" r="16510" b="14605"/>
                <wp:docPr id="4203"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204"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6A719705" w14:textId="77777777" w:rsidR="00CC49D6" w:rsidRPr="0084580D" w:rsidRDefault="00CC49D6" w:rsidP="00DB32BE">
                              <w:pPr>
                                <w:pStyle w:val="NormalWeb"/>
                                <w:spacing w:before="0" w:beforeAutospacing="0" w:after="0"/>
                                <w:jc w:val="center"/>
                                <w:rPr>
                                  <w:rFonts w:asciiTheme="majorHAnsi" w:hAnsiTheme="majorHAnsi"/>
                                </w:rPr>
                              </w:pPr>
                              <w:r>
                                <w:rPr>
                                  <w:rFonts w:asciiTheme="majorHAnsi" w:hAnsiTheme="majorHAnsi" w:cs="Arial"/>
                                  <w:b/>
                                  <w:bCs/>
                                  <w:color w:val="FFFFFF" w:themeColor="light1"/>
                                  <w:kern w:val="24"/>
                                  <w:sz w:val="28"/>
                                  <w:szCs w:val="28"/>
                                </w:rPr>
                                <w:t>B</w:t>
                              </w:r>
                            </w:p>
                          </w:txbxContent>
                        </wps:txbx>
                        <wps:bodyPr rot="0" vert="horz" wrap="square" lIns="91440" tIns="45720" rIns="91440" bIns="45720" anchor="ctr" anchorCtr="0" upright="1">
                          <a:noAutofit/>
                        </wps:bodyPr>
                      </wps:wsp>
                      <wps:wsp>
                        <wps:cNvPr id="4205"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11E943FC" w14:textId="5B4F521E" w:rsidR="00CC49D6" w:rsidRPr="00303867" w:rsidRDefault="00CC49D6" w:rsidP="00DB32BE">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Including the right financial information in budget</w:t>
                              </w:r>
                              <w:r>
                                <w:rPr>
                                  <w:rFonts w:ascii="Arial" w:hAnsi="Arial" w:cs="Arial"/>
                                  <w:b/>
                                  <w:bCs/>
                                  <w:color w:val="548DD4" w:themeColor="text2" w:themeTint="99"/>
                                  <w:kern w:val="24"/>
                                  <w:szCs w:val="28"/>
                                  <w:lang w:val="en-US"/>
                                </w:rPr>
                                <w:t>-related documents</w:t>
                              </w:r>
                            </w:p>
                          </w:txbxContent>
                        </wps:txbx>
                        <wps:bodyPr rot="0" vert="horz" wrap="square" lIns="91440" tIns="45720" rIns="91440" bIns="45720" anchor="ctr" anchorCtr="0" upright="1">
                          <a:noAutofit/>
                        </wps:bodyPr>
                      </wps:wsp>
                    </wpg:wgp>
                  </a:graphicData>
                </a:graphic>
              </wp:inline>
            </w:drawing>
          </mc:Choice>
          <mc:Fallback>
            <w:pict>
              <v:group id="Group 1039" o:spid="_x0000_s1281"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">
                <v:rect id="Rectangle 24" o:spid="_x0000_s1282"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jRsQA&#10;AADdAAAADwAAAGRycy9kb3ducmV2LnhtbESPy2rDMBBF94X8g5hANyWR8iAEN0oIhtJ2WScfMFgT&#10;y401MpLiuP36qlDo8nIfh7s7jK4TA4XYetawmCsQxLU3LTcazqeX2RZETMgGO8+k4YsiHPaThx0W&#10;xt/5g4YqNSKPcCxQg02pL6SMtSWHce574uxdfHCYsgyNNAHvedx1cqnURjpsORMs9lRaqq/VzWXu&#10;d3qvXlfH+vNpu1I3G8qBY6n143Q8PoNINKb/8F/7zWhYL9Ua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Y0bEAAAA3QAAAA8AAAAAAAAAAAAAAAAAmAIAAGRycy9k&#10;b3ducmV2LnhtbFBLBQYAAAAABAAEAPUAAACJAwAAAAA=&#10;" fillcolor="#4f81bd [3204]" strokecolor="#4f81bd [3204]" strokeweight="2pt">
                  <v:textbox>
                    <w:txbxContent>
                      <w:p w14:paraId="6A719705" w14:textId="77777777" w:rsidR="00CC49D6" w:rsidRPr="0084580D" w:rsidRDefault="00CC49D6" w:rsidP="00DB32BE">
                        <w:pPr>
                          <w:pStyle w:val="NormalWeb"/>
                          <w:spacing w:before="0" w:beforeAutospacing="0" w:after="0"/>
                          <w:jc w:val="center"/>
                          <w:rPr>
                            <w:rFonts w:asciiTheme="majorHAnsi" w:hAnsiTheme="majorHAnsi"/>
                          </w:rPr>
                        </w:pPr>
                        <w:r>
                          <w:rPr>
                            <w:rFonts w:asciiTheme="majorHAnsi" w:hAnsiTheme="majorHAnsi" w:cs="Arial"/>
                            <w:b/>
                            <w:bCs/>
                            <w:color w:val="FFFFFF" w:themeColor="light1"/>
                            <w:kern w:val="24"/>
                            <w:sz w:val="28"/>
                            <w:szCs w:val="28"/>
                          </w:rPr>
                          <w:t>B</w:t>
                        </w:r>
                      </w:p>
                    </w:txbxContent>
                  </v:textbox>
                </v:rect>
                <v:rect id="Rectangle 25" o:spid="_x0000_s1283"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I4MUA&#10;AADdAAAADwAAAGRycy9kb3ducmV2LnhtbESPQWvCQBSE7wX/w/KE3upGrUWimyCKWNpTVXJ+Zp9J&#10;MPs27G5j/PfdQqHHYWa+Ydb5YFrRk/ONZQXTSQKCuLS64UrB+bR/WYLwAVlja5kUPMhDno2e1phq&#10;e+cv6o+hEhHCPkUFdQhdKqUvazLoJ7Yjjt7VOoMhSldJ7fAe4aaVsyR5kwYbjgs1drStqbwdv42C&#10;D+oqV9jzfF8Uu8X2NL8cfP+p1PN42KxABBrCf/iv/a4VvM6S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jgxQAAAN0AAAAPAAAAAAAAAAAAAAAAAJgCAABkcnMv&#10;ZG93bnJldi54bWxQSwUGAAAAAAQABAD1AAAAigMAAAAA&#10;" fillcolor="white [3212]" strokecolor="#4f81bd [3204]" strokeweight="2pt">
                  <v:textbox>
                    <w:txbxContent>
                      <w:p w14:paraId="11E943FC" w14:textId="5B4F521E" w:rsidR="00CC49D6" w:rsidRPr="00303867" w:rsidRDefault="00CC49D6" w:rsidP="00DB32BE">
                        <w:pPr>
                          <w:pStyle w:val="NormalWeb"/>
                          <w:spacing w:before="0" w:beforeAutospacing="0" w:after="0"/>
                          <w:rPr>
                            <w:color w:val="548DD4" w:themeColor="text2" w:themeTint="99"/>
                            <w:sz w:val="22"/>
                          </w:rPr>
                        </w:pPr>
                        <w:r w:rsidRPr="00303867">
                          <w:rPr>
                            <w:rFonts w:ascii="Arial" w:hAnsi="Arial" w:cs="Arial"/>
                            <w:b/>
                            <w:bCs/>
                            <w:color w:val="548DD4" w:themeColor="text2" w:themeTint="99"/>
                            <w:kern w:val="24"/>
                            <w:szCs w:val="28"/>
                            <w:lang w:val="en-US"/>
                          </w:rPr>
                          <w:t>Including the right financial information in budget</w:t>
                        </w:r>
                        <w:r>
                          <w:rPr>
                            <w:rFonts w:ascii="Arial" w:hAnsi="Arial" w:cs="Arial"/>
                            <w:b/>
                            <w:bCs/>
                            <w:color w:val="548DD4" w:themeColor="text2" w:themeTint="99"/>
                            <w:kern w:val="24"/>
                            <w:szCs w:val="28"/>
                            <w:lang w:val="en-US"/>
                          </w:rPr>
                          <w:t>-related documents</w:t>
                        </w:r>
                      </w:p>
                    </w:txbxContent>
                  </v:textbox>
                </v:rect>
                <w10:anchorlock/>
              </v:group>
            </w:pict>
          </mc:Fallback>
        </mc:AlternateContent>
      </w:r>
    </w:p>
    <w:p w14:paraId="6D3F56BE" w14:textId="77777777" w:rsidR="00DB32BE" w:rsidRPr="00991BAF" w:rsidRDefault="00DB32BE" w:rsidP="00DB32BE">
      <w:pPr>
        <w:jc w:val="both"/>
        <w:rPr>
          <w:i/>
        </w:rPr>
      </w:pPr>
    </w:p>
    <w:p w14:paraId="31EFA1DF" w14:textId="77777777" w:rsidR="005E5A50" w:rsidRPr="00991BAF" w:rsidRDefault="005E5A50" w:rsidP="005E5A50">
      <w:pPr>
        <w:jc w:val="both"/>
        <w:rPr>
          <w:b/>
          <w:color w:val="548DD4" w:themeColor="text2" w:themeTint="99"/>
          <w:sz w:val="26"/>
        </w:rPr>
      </w:pPr>
      <w:r w:rsidRPr="00991BAF">
        <w:rPr>
          <w:b/>
          <w:color w:val="548DD4" w:themeColor="text2" w:themeTint="99"/>
          <w:sz w:val="26"/>
        </w:rPr>
        <w:t xml:space="preserve">The quality and comprehensiveness of financial information contained in the </w:t>
      </w:r>
      <w:r w:rsidR="003029EA" w:rsidRPr="00991BAF">
        <w:rPr>
          <w:b/>
          <w:color w:val="548DD4" w:themeColor="text2" w:themeTint="99"/>
          <w:sz w:val="26"/>
        </w:rPr>
        <w:t xml:space="preserve">various </w:t>
      </w:r>
      <w:r w:rsidRPr="00991BAF">
        <w:rPr>
          <w:b/>
          <w:color w:val="548DD4" w:themeColor="text2" w:themeTint="99"/>
          <w:sz w:val="26"/>
        </w:rPr>
        <w:t>budget</w:t>
      </w:r>
      <w:r w:rsidR="003029EA" w:rsidRPr="00991BAF">
        <w:rPr>
          <w:b/>
          <w:color w:val="548DD4" w:themeColor="text2" w:themeTint="99"/>
          <w:sz w:val="26"/>
        </w:rPr>
        <w:t>-related documents</w:t>
      </w:r>
      <w:r w:rsidRPr="00991BAF">
        <w:rPr>
          <w:b/>
          <w:color w:val="548DD4" w:themeColor="text2" w:themeTint="99"/>
          <w:sz w:val="26"/>
        </w:rPr>
        <w:t xml:space="preserve"> are essential for transparency, accountability and good governance. </w:t>
      </w:r>
      <w:r w:rsidR="000C107B" w:rsidRPr="00991BAF">
        <w:rPr>
          <w:b/>
          <w:color w:val="548DD4" w:themeColor="text2" w:themeTint="99"/>
          <w:sz w:val="26"/>
        </w:rPr>
        <w:t xml:space="preserve">While the various budgetary reports fulfil a range of different functions, taken as a whole the </w:t>
      </w:r>
      <w:r w:rsidR="00702B5B" w:rsidRPr="00991BAF">
        <w:rPr>
          <w:b/>
          <w:color w:val="548DD4" w:themeColor="text2" w:themeTint="99"/>
          <w:sz w:val="26"/>
        </w:rPr>
        <w:t>documents</w:t>
      </w:r>
      <w:r w:rsidR="000C107B" w:rsidRPr="00991BAF">
        <w:rPr>
          <w:b/>
          <w:color w:val="548DD4" w:themeColor="text2" w:themeTint="99"/>
          <w:sz w:val="26"/>
        </w:rPr>
        <w:t xml:space="preserve"> should provide insights into the various factors that are relevant for budgetary decision making. </w:t>
      </w:r>
    </w:p>
    <w:p w14:paraId="5121C2C0" w14:textId="77777777" w:rsidR="00DB32BE" w:rsidRPr="00991BAF" w:rsidRDefault="00DB32BE" w:rsidP="00DB32BE">
      <w:pPr>
        <w:jc w:val="both"/>
        <w:rPr>
          <w:b/>
          <w:color w:val="548DD4" w:themeColor="text2" w:themeTint="99"/>
          <w:sz w:val="24"/>
          <w:shd w:val="clear" w:color="auto" w:fill="FFFFFF" w:themeFill="background1"/>
        </w:rPr>
      </w:pPr>
      <w:r w:rsidRPr="00991BAF">
        <w:rPr>
          <w:b/>
          <w:color w:val="548DD4" w:themeColor="text2" w:themeTint="99"/>
          <w:sz w:val="24"/>
          <w:shd w:val="clear" w:color="auto" w:fill="FFFFFF" w:themeFill="background1"/>
        </w:rPr>
        <w:t>___________________________________________________________________________</w:t>
      </w:r>
    </w:p>
    <w:p w14:paraId="17391851" w14:textId="77777777" w:rsidR="00DB32BE" w:rsidRPr="00991BAF" w:rsidRDefault="00DB32BE" w:rsidP="00DB32BE">
      <w:pPr>
        <w:jc w:val="both"/>
        <w:rPr>
          <w:b/>
          <w:color w:val="548DD4" w:themeColor="text2" w:themeTint="99"/>
          <w:sz w:val="24"/>
          <w:shd w:val="clear" w:color="auto" w:fill="FFFFFF" w:themeFill="background1"/>
        </w:rPr>
      </w:pPr>
    </w:p>
    <w:p w14:paraId="0466A9BB" w14:textId="7EDA0458" w:rsidR="006F02FD" w:rsidRPr="00991BAF" w:rsidRDefault="006F02FD" w:rsidP="006F02FD">
      <w:pPr>
        <w:jc w:val="both"/>
        <w:rPr>
          <w:sz w:val="24"/>
          <w:szCs w:val="24"/>
        </w:rPr>
      </w:pPr>
      <w:r w:rsidRPr="00991BAF">
        <w:rPr>
          <w:rFonts w:asciiTheme="majorHAnsi" w:hAnsiTheme="majorHAnsi"/>
          <w:b/>
          <w:color w:val="548DD4" w:themeColor="text2" w:themeTint="99"/>
          <w:sz w:val="24"/>
          <w:shd w:val="clear" w:color="auto" w:fill="FFFFFF" w:themeFill="background1"/>
        </w:rPr>
        <w:t xml:space="preserve">B.1 </w:t>
      </w:r>
      <w:r w:rsidRPr="00991BAF">
        <w:rPr>
          <w:rFonts w:asciiTheme="majorHAnsi" w:hAnsiTheme="majorHAnsi"/>
          <w:b/>
          <w:color w:val="548DD4" w:themeColor="text2" w:themeTint="99"/>
          <w:sz w:val="24"/>
          <w:shd w:val="clear" w:color="auto" w:fill="FFFFFF" w:themeFill="background1"/>
        </w:rPr>
        <w:tab/>
        <w:t>Institutional coverage</w:t>
      </w:r>
      <w:r w:rsidRPr="00991BAF">
        <w:rPr>
          <w:sz w:val="24"/>
          <w:szCs w:val="24"/>
        </w:rPr>
        <w:t xml:space="preserve"> – The </w:t>
      </w:r>
      <w:r w:rsidR="004375C0">
        <w:rPr>
          <w:sz w:val="24"/>
          <w:szCs w:val="24"/>
        </w:rPr>
        <w:t xml:space="preserve">annual authorisation of expenditure by the </w:t>
      </w:r>
      <w:r w:rsidR="001D3018">
        <w:rPr>
          <w:sz w:val="24"/>
          <w:szCs w:val="24"/>
        </w:rPr>
        <w:t>p</w:t>
      </w:r>
      <w:r w:rsidR="004375C0">
        <w:rPr>
          <w:sz w:val="24"/>
          <w:szCs w:val="24"/>
        </w:rPr>
        <w:t xml:space="preserve">arliament is provided for a limited </w:t>
      </w:r>
      <w:r w:rsidR="001D3018">
        <w:rPr>
          <w:sz w:val="24"/>
          <w:szCs w:val="24"/>
        </w:rPr>
        <w:t>range of bodies</w:t>
      </w:r>
      <w:r w:rsidR="004375C0">
        <w:rPr>
          <w:sz w:val="24"/>
          <w:szCs w:val="24"/>
        </w:rPr>
        <w:t xml:space="preserve"> (the “budgetary entities”, includ</w:t>
      </w:r>
      <w:r w:rsidR="001D3018">
        <w:rPr>
          <w:sz w:val="24"/>
          <w:szCs w:val="24"/>
        </w:rPr>
        <w:t>ing</w:t>
      </w:r>
      <w:r w:rsidR="004375C0">
        <w:rPr>
          <w:sz w:val="24"/>
          <w:szCs w:val="24"/>
        </w:rPr>
        <w:t xml:space="preserve"> central government ministries, departments, speciali</w:t>
      </w:r>
      <w:r w:rsidR="001D3018">
        <w:rPr>
          <w:sz w:val="24"/>
          <w:szCs w:val="24"/>
        </w:rPr>
        <w:t>s</w:t>
      </w:r>
      <w:r w:rsidR="004375C0">
        <w:rPr>
          <w:sz w:val="24"/>
          <w:szCs w:val="24"/>
        </w:rPr>
        <w:t>ed boards, commissions or agencies). Government may in addition report the financial position and performance of the central government, general government or public sector as a whole in the budget documentation and/or year-end financial reporting</w:t>
      </w:r>
      <w:r w:rsidR="002F219C">
        <w:rPr>
          <w:sz w:val="24"/>
          <w:szCs w:val="24"/>
        </w:rPr>
        <w:t xml:space="preserve"> (see </w:t>
      </w:r>
      <w:r w:rsidR="002F219C" w:rsidRPr="002F219C">
        <w:rPr>
          <w:rFonts w:asciiTheme="majorHAnsi" w:hAnsiTheme="majorHAnsi"/>
          <w:b/>
          <w:color w:val="548DD4" w:themeColor="text2" w:themeTint="99"/>
          <w:sz w:val="24"/>
          <w:shd w:val="clear" w:color="auto" w:fill="FFFFFF" w:themeFill="background1"/>
        </w:rPr>
        <w:t>A.8</w:t>
      </w:r>
      <w:r w:rsidR="002F219C">
        <w:rPr>
          <w:sz w:val="24"/>
          <w:szCs w:val="24"/>
        </w:rPr>
        <w:t>)</w:t>
      </w:r>
      <w:r w:rsidR="004375C0">
        <w:rPr>
          <w:sz w:val="24"/>
          <w:szCs w:val="24"/>
        </w:rPr>
        <w:t xml:space="preserve">. A wide institutional coverage </w:t>
      </w:r>
      <w:r w:rsidR="001D3018">
        <w:rPr>
          <w:sz w:val="24"/>
          <w:szCs w:val="24"/>
        </w:rPr>
        <w:t>provides a more</w:t>
      </w:r>
      <w:r w:rsidR="004375C0">
        <w:rPr>
          <w:sz w:val="24"/>
          <w:szCs w:val="24"/>
        </w:rPr>
        <w:t xml:space="preserve"> complete picture of the country’s overall fiscal position, facilitates comprehensive analysis of public finances, and reduces the </w:t>
      </w:r>
      <w:r w:rsidR="00713B42">
        <w:rPr>
          <w:sz w:val="24"/>
          <w:szCs w:val="24"/>
        </w:rPr>
        <w:t xml:space="preserve">incentives </w:t>
      </w:r>
      <w:r w:rsidR="004375C0">
        <w:rPr>
          <w:sz w:val="24"/>
          <w:szCs w:val="24"/>
        </w:rPr>
        <w:t xml:space="preserve">for governments to use some entities for off-budget fiscal activity. </w:t>
      </w:r>
    </w:p>
    <w:p w14:paraId="718A174A" w14:textId="77777777" w:rsidR="006F02FD" w:rsidRPr="00991BAF" w:rsidRDefault="006F02FD" w:rsidP="006F02FD">
      <w:pPr>
        <w:jc w:val="both"/>
        <w:rPr>
          <w:sz w:val="24"/>
          <w:szCs w:val="24"/>
        </w:rPr>
      </w:pPr>
    </w:p>
    <w:p w14:paraId="59AC601A" w14:textId="3B4D524A" w:rsidR="006F02FD" w:rsidRPr="00991BAF" w:rsidRDefault="006F02FD" w:rsidP="006F02FD">
      <w:pPr>
        <w:spacing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 xml:space="preserve">in considering the </w:t>
      </w:r>
      <w:r w:rsidR="002F219C">
        <w:rPr>
          <w:sz w:val="24"/>
          <w:szCs w:val="24"/>
        </w:rPr>
        <w:t xml:space="preserve">institutional </w:t>
      </w:r>
      <w:r w:rsidRPr="00991BAF">
        <w:rPr>
          <w:sz w:val="24"/>
          <w:szCs w:val="24"/>
        </w:rPr>
        <w:t>coverage of budget</w:t>
      </w:r>
      <w:r w:rsidR="00713B42">
        <w:rPr>
          <w:sz w:val="24"/>
          <w:szCs w:val="24"/>
        </w:rPr>
        <w:t>-related</w:t>
      </w:r>
      <w:r w:rsidRPr="00991BAF">
        <w:rPr>
          <w:sz w:val="24"/>
          <w:szCs w:val="24"/>
        </w:rPr>
        <w:t xml:space="preserve"> documents</w:t>
      </w:r>
      <w:r w:rsidR="00186468">
        <w:rPr>
          <w:sz w:val="24"/>
          <w:szCs w:val="24"/>
        </w:rPr>
        <w:t xml:space="preserve"> </w:t>
      </w:r>
      <w:r w:rsidRPr="00991BAF">
        <w:rPr>
          <w:sz w:val="24"/>
          <w:szCs w:val="24"/>
        </w:rPr>
        <w:t>are</w:t>
      </w:r>
      <w:r w:rsidR="005F4DAF" w:rsidRPr="00991BAF">
        <w:rPr>
          <w:sz w:val="24"/>
          <w:szCs w:val="24"/>
        </w:rPr>
        <w:t>:</w:t>
      </w:r>
    </w:p>
    <w:p w14:paraId="5A0A9396" w14:textId="2D715707" w:rsidR="00186468" w:rsidRDefault="00186468" w:rsidP="004F471F">
      <w:pPr>
        <w:pStyle w:val="ListParagraph"/>
        <w:numPr>
          <w:ilvl w:val="0"/>
          <w:numId w:val="21"/>
        </w:numPr>
        <w:spacing w:before="120" w:after="120"/>
        <w:ind w:left="714" w:hanging="357"/>
        <w:contextualSpacing w:val="0"/>
        <w:jc w:val="both"/>
        <w:rPr>
          <w:sz w:val="24"/>
          <w:szCs w:val="24"/>
        </w:rPr>
      </w:pPr>
      <w:r>
        <w:rPr>
          <w:sz w:val="24"/>
          <w:szCs w:val="24"/>
        </w:rPr>
        <w:t xml:space="preserve">“central government” coverage provides a </w:t>
      </w:r>
      <w:r w:rsidR="004F471F">
        <w:rPr>
          <w:sz w:val="24"/>
          <w:szCs w:val="24"/>
        </w:rPr>
        <w:t xml:space="preserve">budgetary </w:t>
      </w:r>
      <w:r>
        <w:rPr>
          <w:sz w:val="24"/>
          <w:szCs w:val="24"/>
        </w:rPr>
        <w:t>perspective useful to countries with a significant executive agencies and extra-budgetary funds</w:t>
      </w:r>
    </w:p>
    <w:p w14:paraId="38DDF842" w14:textId="205AA3F2" w:rsidR="006F02FD" w:rsidRPr="00991BAF" w:rsidRDefault="006F02FD" w:rsidP="004F471F">
      <w:pPr>
        <w:pStyle w:val="ListParagraph"/>
        <w:numPr>
          <w:ilvl w:val="0"/>
          <w:numId w:val="21"/>
        </w:numPr>
        <w:spacing w:before="120" w:after="120"/>
        <w:ind w:left="714" w:hanging="357"/>
        <w:contextualSpacing w:val="0"/>
        <w:jc w:val="both"/>
        <w:rPr>
          <w:sz w:val="24"/>
          <w:szCs w:val="24"/>
        </w:rPr>
      </w:pPr>
      <w:r w:rsidRPr="00991BAF">
        <w:rPr>
          <w:sz w:val="24"/>
          <w:szCs w:val="24"/>
        </w:rPr>
        <w:t>“general government”</w:t>
      </w:r>
      <w:r w:rsidR="00186468">
        <w:rPr>
          <w:sz w:val="24"/>
          <w:szCs w:val="24"/>
        </w:rPr>
        <w:t xml:space="preserve"> coverage </w:t>
      </w:r>
      <w:r w:rsidRPr="00991BAF">
        <w:rPr>
          <w:sz w:val="24"/>
          <w:szCs w:val="24"/>
        </w:rPr>
        <w:t xml:space="preserve">(i.e. including also sub-national governments and/or special funds such as social security funds) provides a more comprehensive and internationally-comparable </w:t>
      </w:r>
      <w:r w:rsidR="002F219C">
        <w:rPr>
          <w:sz w:val="24"/>
          <w:szCs w:val="24"/>
        </w:rPr>
        <w:t xml:space="preserve">statistical </w:t>
      </w:r>
      <w:r w:rsidRPr="00991BAF">
        <w:rPr>
          <w:sz w:val="24"/>
          <w:szCs w:val="24"/>
        </w:rPr>
        <w:t>overview</w:t>
      </w:r>
    </w:p>
    <w:p w14:paraId="3689DF42" w14:textId="2646F690" w:rsidR="006F02FD" w:rsidRPr="00991BAF" w:rsidRDefault="006F02FD" w:rsidP="004F471F">
      <w:pPr>
        <w:pStyle w:val="ListParagraph"/>
        <w:numPr>
          <w:ilvl w:val="0"/>
          <w:numId w:val="21"/>
        </w:numPr>
        <w:spacing w:before="120" w:after="120"/>
        <w:ind w:left="714" w:hanging="357"/>
        <w:contextualSpacing w:val="0"/>
        <w:jc w:val="both"/>
        <w:rPr>
          <w:sz w:val="24"/>
          <w:szCs w:val="24"/>
        </w:rPr>
      </w:pPr>
      <w:proofErr w:type="gramStart"/>
      <w:r w:rsidRPr="00991BAF">
        <w:rPr>
          <w:sz w:val="24"/>
          <w:szCs w:val="24"/>
        </w:rPr>
        <w:t>a</w:t>
      </w:r>
      <w:proofErr w:type="gramEnd"/>
      <w:r w:rsidRPr="00991BAF">
        <w:rPr>
          <w:sz w:val="24"/>
          <w:szCs w:val="24"/>
        </w:rPr>
        <w:t xml:space="preserve"> broader “</w:t>
      </w:r>
      <w:r w:rsidR="00186468">
        <w:rPr>
          <w:sz w:val="24"/>
          <w:szCs w:val="24"/>
        </w:rPr>
        <w:t>public sector” (also called “</w:t>
      </w:r>
      <w:r w:rsidRPr="00991BAF">
        <w:rPr>
          <w:sz w:val="24"/>
          <w:szCs w:val="24"/>
        </w:rPr>
        <w:t>whole of government”</w:t>
      </w:r>
      <w:r w:rsidR="00186468">
        <w:rPr>
          <w:sz w:val="24"/>
          <w:szCs w:val="24"/>
        </w:rPr>
        <w:t>)</w:t>
      </w:r>
      <w:r w:rsidR="00713B42">
        <w:rPr>
          <w:sz w:val="24"/>
          <w:szCs w:val="24"/>
        </w:rPr>
        <w:t xml:space="preserve"> perspective</w:t>
      </w:r>
      <w:r w:rsidR="00186468">
        <w:rPr>
          <w:sz w:val="24"/>
          <w:szCs w:val="24"/>
        </w:rPr>
        <w:t>,</w:t>
      </w:r>
      <w:r w:rsidRPr="00991BAF">
        <w:rPr>
          <w:sz w:val="24"/>
          <w:szCs w:val="24"/>
        </w:rPr>
        <w:t xml:space="preserve"> </w:t>
      </w:r>
      <w:r w:rsidR="00186468">
        <w:rPr>
          <w:sz w:val="24"/>
          <w:szCs w:val="24"/>
        </w:rPr>
        <w:t>while complex to implement, is useful to monitor the financial obligations and risks created by state-controlled corporations</w:t>
      </w:r>
      <w:r w:rsidRPr="00991BAF">
        <w:rPr>
          <w:sz w:val="24"/>
          <w:szCs w:val="24"/>
        </w:rPr>
        <w:t>.</w:t>
      </w:r>
    </w:p>
    <w:p w14:paraId="31FDE66A" w14:textId="22D8BA3D" w:rsidR="00D01D40" w:rsidRPr="007E1EDF" w:rsidRDefault="0068321A" w:rsidP="00713B42">
      <w:pPr>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803648" behindDoc="0" locked="0" layoutInCell="1" allowOverlap="1" wp14:anchorId="747D38D0" wp14:editId="5DB0F1DB">
                <wp:simplePos x="0" y="0"/>
                <wp:positionH relativeFrom="column">
                  <wp:posOffset>2893060</wp:posOffset>
                </wp:positionH>
                <wp:positionV relativeFrom="paragraph">
                  <wp:posOffset>24130</wp:posOffset>
                </wp:positionV>
                <wp:extent cx="2910205" cy="2317115"/>
                <wp:effectExtent l="0" t="0" r="23495" b="26035"/>
                <wp:wrapNone/>
                <wp:docPr id="4202"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2317115"/>
                        </a:xfrm>
                        <a:prstGeom prst="rect">
                          <a:avLst/>
                        </a:prstGeom>
                        <a:solidFill>
                          <a:srgbClr val="FFFFFF"/>
                        </a:solidFill>
                        <a:ln w="9525">
                          <a:solidFill>
                            <a:schemeClr val="bg1">
                              <a:lumMod val="100000"/>
                              <a:lumOff val="0"/>
                            </a:schemeClr>
                          </a:solidFill>
                          <a:miter lim="800000"/>
                          <a:headEnd/>
                          <a:tailEnd/>
                        </a:ln>
                      </wps:spPr>
                      <wps:txbx>
                        <w:txbxContent>
                          <w:p w14:paraId="5AB391A6"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5E769C4"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09D16397" w14:textId="27C790C5"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224B8EA7" wp14:editId="3A7B4BE3">
                                  <wp:extent cx="814705" cy="226060"/>
                                  <wp:effectExtent l="0" t="0" r="4445" b="2540"/>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97564F">
                              <w:rPr>
                                <w:rFonts w:ascii="Calibri" w:hAnsi="Calibri" w:cs="Times New Roman"/>
                                <w:color w:val="984806" w:themeColor="accent6" w:themeShade="80"/>
                                <w:position w:val="12"/>
                                <w:lang w:eastAsia="en-GB"/>
                              </w:rPr>
                              <w:t>1.1</w:t>
                            </w:r>
                            <w:r>
                              <w:rPr>
                                <w:rFonts w:ascii="Calibri" w:hAnsi="Calibri" w:cs="Times New Roman"/>
                                <w:color w:val="984806" w:themeColor="accent6" w:themeShade="80"/>
                                <w:position w:val="12"/>
                                <w:lang w:eastAsia="en-GB"/>
                              </w:rPr>
                              <w:t>.1, 2.1.1</w:t>
                            </w:r>
                          </w:p>
                          <w:p w14:paraId="40E65419"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F351E6B" w14:textId="3A69A48F"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E2A3D99" wp14:editId="7582EA76">
                                  <wp:extent cx="1466850" cy="19939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335B7F">
                              <w:rPr>
                                <w:rFonts w:ascii="Calibri" w:hAnsi="Calibri" w:cs="Times New Roman"/>
                                <w:color w:val="984806" w:themeColor="accent6" w:themeShade="80"/>
                                <w:position w:val="8"/>
                                <w:lang w:eastAsia="en-GB"/>
                              </w:rPr>
                              <w:t>6 (b)</w:t>
                            </w:r>
                          </w:p>
                          <w:p w14:paraId="68E71AC3"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9497043" w14:textId="780746CC"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BD5C29">
                              <w:rPr>
                                <w:rFonts w:ascii="Calibri" w:hAnsi="Calibri" w:cs="Times New Roman"/>
                                <w:noProof/>
                                <w:color w:val="984806" w:themeColor="accent6" w:themeShade="80"/>
                                <w:lang w:eastAsia="en-GB"/>
                              </w:rPr>
                              <w:drawing>
                                <wp:inline distT="0" distB="0" distL="0" distR="0" wp14:anchorId="44B8CF7E" wp14:editId="00FCFF1A">
                                  <wp:extent cx="516255" cy="199390"/>
                                  <wp:effectExtent l="0" t="0" r="0" b="0"/>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BD5C29">
                              <w:rPr>
                                <w:rFonts w:ascii="Calibri" w:hAnsi="Calibri" w:cs="Times New Roman"/>
                                <w:color w:val="984806" w:themeColor="accent6" w:themeShade="80"/>
                                <w:lang w:eastAsia="en-GB"/>
                              </w:rPr>
                              <w:t xml:space="preserve"> PI-4, 5, 6, 9, 10</w:t>
                            </w:r>
                          </w:p>
                          <w:p w14:paraId="55328061"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53ED363" w14:textId="77777777" w:rsidR="00CC49D6" w:rsidRPr="00426C6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6C82C80" w14:textId="7AF24AC0"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D83BA75" wp14:editId="1AD7CA3F">
                                  <wp:extent cx="985520" cy="213995"/>
                                  <wp:effectExtent l="0" t="0" r="5080" b="0"/>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p>
                          <w:p w14:paraId="0D73DCF0"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64064BD"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9526427" w14:textId="1B8C8151" w:rsidR="00CC49D6" w:rsidRPr="00426C6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r>
                              <w:rPr>
                                <w:rFonts w:ascii="Calibri" w:hAnsi="Calibri" w:cs="Times New Roman"/>
                                <w:noProof/>
                                <w:color w:val="984806" w:themeColor="accent6" w:themeShade="80"/>
                                <w:sz w:val="4"/>
                                <w:szCs w:val="4"/>
                                <w:lang w:eastAsia="en-GB"/>
                              </w:rPr>
                              <w:drawing>
                                <wp:inline distT="0" distB="0" distL="0" distR="0" wp14:anchorId="0EDE2336" wp14:editId="70F5AA20">
                                  <wp:extent cx="651510" cy="212725"/>
                                  <wp:effectExtent l="0" t="0" r="0" b="0"/>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1510" cy="212725"/>
                                          </a:xfrm>
                                          <a:prstGeom prst="rect">
                                            <a:avLst/>
                                          </a:prstGeom>
                                          <a:noFill/>
                                          <a:ln>
                                            <a:noFill/>
                                          </a:ln>
                                        </pic:spPr>
                                      </pic:pic>
                                    </a:graphicData>
                                  </a:graphic>
                                </wp:inline>
                              </w:drawing>
                            </w:r>
                          </w:p>
                          <w:p w14:paraId="09CD9511" w14:textId="77777777" w:rsidR="00CC49D6" w:rsidRPr="0068321A"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EDC5617" w14:textId="5DAD4EE1" w:rsidR="00CC49D6" w:rsidRPr="00BD5C29"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color w:val="984806" w:themeColor="accent6" w:themeShade="80"/>
                                <w:lang w:eastAsia="en-GB"/>
                              </w:rPr>
                              <w:t xml:space="preserve"> </w:t>
                            </w:r>
                          </w:p>
                          <w:p w14:paraId="7164B2BF"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lang w:eastAsia="en-GB"/>
                              </w:rPr>
                            </w:pPr>
                            <w:r>
                              <w:rPr>
                                <w:rFonts w:ascii="Calibri" w:hAnsi="Calibri" w:cs="Times New Roman"/>
                                <w:lang w:eastAsia="en-GB"/>
                              </w:rPr>
                              <w:t xml:space="preserve"> </w:t>
                            </w:r>
                          </w:p>
                          <w:p w14:paraId="3F2A459E" w14:textId="77777777" w:rsidR="00CC49D6" w:rsidRPr="00780D1D" w:rsidRDefault="00CC49D6" w:rsidP="00D01D40">
                            <w:pPr>
                              <w:shd w:val="clear" w:color="auto" w:fill="FDE9D9" w:themeFill="accent6" w:themeFillTint="33"/>
                              <w:spacing w:before="120" w:after="120"/>
                              <w:ind w:left="36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9" o:spid="_x0000_s1284" type="#_x0000_t202" style="position:absolute;left:0;text-align:left;margin-left:227.8pt;margin-top:1.9pt;width:229.15pt;height:182.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" strokecolor="white [3212]">
                <v:textbox inset=".5mm">
                  <w:txbxContent>
                    <w:p w14:paraId="5AB391A6"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5E769C4"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09D16397" w14:textId="27C790C5"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224B8EA7" wp14:editId="3A7B4BE3">
                            <wp:extent cx="814705" cy="226060"/>
                            <wp:effectExtent l="0" t="0" r="4445" b="2540"/>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97564F">
                        <w:rPr>
                          <w:rFonts w:ascii="Calibri" w:hAnsi="Calibri" w:cs="Times New Roman"/>
                          <w:color w:val="984806" w:themeColor="accent6" w:themeShade="80"/>
                          <w:position w:val="12"/>
                          <w:lang w:eastAsia="en-GB"/>
                        </w:rPr>
                        <w:t>1.1</w:t>
                      </w:r>
                      <w:r>
                        <w:rPr>
                          <w:rFonts w:ascii="Calibri" w:hAnsi="Calibri" w:cs="Times New Roman"/>
                          <w:color w:val="984806" w:themeColor="accent6" w:themeShade="80"/>
                          <w:position w:val="12"/>
                          <w:lang w:eastAsia="en-GB"/>
                        </w:rPr>
                        <w:t>.1, 2.1.1</w:t>
                      </w:r>
                    </w:p>
                    <w:p w14:paraId="40E65419"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F351E6B" w14:textId="3A69A48F"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E2A3D99" wp14:editId="7582EA76">
                            <wp:extent cx="1466850" cy="19939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335B7F">
                        <w:rPr>
                          <w:rFonts w:ascii="Calibri" w:hAnsi="Calibri" w:cs="Times New Roman"/>
                          <w:color w:val="984806" w:themeColor="accent6" w:themeShade="80"/>
                          <w:position w:val="8"/>
                          <w:lang w:eastAsia="en-GB"/>
                        </w:rPr>
                        <w:t>6 (b)</w:t>
                      </w:r>
                    </w:p>
                    <w:p w14:paraId="68E71AC3"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9497043" w14:textId="780746CC"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BD5C29">
                        <w:rPr>
                          <w:rFonts w:ascii="Calibri" w:hAnsi="Calibri" w:cs="Times New Roman"/>
                          <w:noProof/>
                          <w:color w:val="984806" w:themeColor="accent6" w:themeShade="80"/>
                          <w:lang w:eastAsia="en-GB"/>
                        </w:rPr>
                        <w:drawing>
                          <wp:inline distT="0" distB="0" distL="0" distR="0" wp14:anchorId="44B8CF7E" wp14:editId="00FCFF1A">
                            <wp:extent cx="516255" cy="199390"/>
                            <wp:effectExtent l="0" t="0" r="0" b="0"/>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BD5C29">
                        <w:rPr>
                          <w:rFonts w:ascii="Calibri" w:hAnsi="Calibri" w:cs="Times New Roman"/>
                          <w:color w:val="984806" w:themeColor="accent6" w:themeShade="80"/>
                          <w:lang w:eastAsia="en-GB"/>
                        </w:rPr>
                        <w:t xml:space="preserve"> PI-4, 5, 6, 9, 10</w:t>
                      </w:r>
                    </w:p>
                    <w:p w14:paraId="55328061"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53ED363" w14:textId="77777777" w:rsidR="00CC49D6" w:rsidRPr="00426C6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6C82C80" w14:textId="7AF24AC0"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D83BA75" wp14:editId="1AD7CA3F">
                            <wp:extent cx="985520" cy="213995"/>
                            <wp:effectExtent l="0" t="0" r="5080" b="0"/>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p>
                    <w:p w14:paraId="0D73DCF0" w14:textId="77777777" w:rsidR="00CC49D6" w:rsidRPr="0094651E"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64064BD"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9526427" w14:textId="1B8C8151" w:rsidR="00CC49D6" w:rsidRPr="00426C66"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r>
                        <w:rPr>
                          <w:rFonts w:ascii="Calibri" w:hAnsi="Calibri" w:cs="Times New Roman"/>
                          <w:noProof/>
                          <w:color w:val="984806" w:themeColor="accent6" w:themeShade="80"/>
                          <w:sz w:val="4"/>
                          <w:szCs w:val="4"/>
                          <w:lang w:eastAsia="en-GB"/>
                        </w:rPr>
                        <w:drawing>
                          <wp:inline distT="0" distB="0" distL="0" distR="0" wp14:anchorId="0EDE2336" wp14:editId="70F5AA20">
                            <wp:extent cx="651510" cy="212725"/>
                            <wp:effectExtent l="0" t="0" r="0" b="0"/>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1510" cy="212725"/>
                                    </a:xfrm>
                                    <a:prstGeom prst="rect">
                                      <a:avLst/>
                                    </a:prstGeom>
                                    <a:noFill/>
                                    <a:ln>
                                      <a:noFill/>
                                    </a:ln>
                                  </pic:spPr>
                                </pic:pic>
                              </a:graphicData>
                            </a:graphic>
                          </wp:inline>
                        </w:drawing>
                      </w:r>
                    </w:p>
                    <w:p w14:paraId="09CD9511" w14:textId="77777777" w:rsidR="00CC49D6" w:rsidRPr="0068321A"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EDC5617" w14:textId="5DAD4EE1" w:rsidR="00CC49D6" w:rsidRPr="00BD5C29" w:rsidRDefault="00CC49D6" w:rsidP="00D01D4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color w:val="984806" w:themeColor="accent6" w:themeShade="80"/>
                          <w:lang w:eastAsia="en-GB"/>
                        </w:rPr>
                        <w:t xml:space="preserve"> </w:t>
                      </w:r>
                    </w:p>
                    <w:p w14:paraId="7164B2BF" w14:textId="77777777" w:rsidR="00CC49D6" w:rsidRDefault="00CC49D6" w:rsidP="00D01D40">
                      <w:pPr>
                        <w:shd w:val="clear" w:color="auto" w:fill="FDE9D9" w:themeFill="accent6" w:themeFillTint="33"/>
                        <w:spacing w:before="120" w:after="120"/>
                        <w:ind w:left="360"/>
                        <w:contextualSpacing/>
                        <w:jc w:val="both"/>
                        <w:rPr>
                          <w:rFonts w:ascii="Calibri" w:hAnsi="Calibri" w:cs="Times New Roman"/>
                          <w:lang w:eastAsia="en-GB"/>
                        </w:rPr>
                      </w:pPr>
                      <w:r>
                        <w:rPr>
                          <w:rFonts w:ascii="Calibri" w:hAnsi="Calibri" w:cs="Times New Roman"/>
                          <w:lang w:eastAsia="en-GB"/>
                        </w:rPr>
                        <w:t xml:space="preserve"> </w:t>
                      </w:r>
                    </w:p>
                    <w:p w14:paraId="3F2A459E" w14:textId="77777777" w:rsidR="00CC49D6" w:rsidRPr="00780D1D" w:rsidRDefault="00CC49D6" w:rsidP="00D01D40">
                      <w:pPr>
                        <w:shd w:val="clear" w:color="auto" w:fill="FDE9D9" w:themeFill="accent6" w:themeFillTint="33"/>
                        <w:spacing w:before="120" w:after="120"/>
                        <w:ind w:left="36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804672" behindDoc="0" locked="0" layoutInCell="1" allowOverlap="1" wp14:anchorId="3521D757" wp14:editId="6F6D753F">
                <wp:simplePos x="0" y="0"/>
                <wp:positionH relativeFrom="column">
                  <wp:posOffset>187325</wp:posOffset>
                </wp:positionH>
                <wp:positionV relativeFrom="paragraph">
                  <wp:posOffset>24130</wp:posOffset>
                </wp:positionV>
                <wp:extent cx="2952750" cy="2317115"/>
                <wp:effectExtent l="0" t="0" r="19050" b="26035"/>
                <wp:wrapNone/>
                <wp:docPr id="4201"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115"/>
                        </a:xfrm>
                        <a:prstGeom prst="rect">
                          <a:avLst/>
                        </a:prstGeom>
                        <a:solidFill>
                          <a:srgbClr val="FFFFFF"/>
                        </a:solidFill>
                        <a:ln w="12700">
                          <a:solidFill>
                            <a:schemeClr val="bg1">
                              <a:lumMod val="100000"/>
                              <a:lumOff val="0"/>
                            </a:schemeClr>
                          </a:solidFill>
                          <a:miter lim="800000"/>
                          <a:headEnd/>
                          <a:tailEnd/>
                        </a:ln>
                      </wps:spPr>
                      <wps:txbx>
                        <w:txbxContent>
                          <w:p w14:paraId="44031FC2" w14:textId="77777777" w:rsidR="00CC49D6" w:rsidRPr="00063C5C" w:rsidRDefault="00CC49D6" w:rsidP="00D01D40">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6E61FE1" w14:textId="77777777" w:rsidR="00CC49D6" w:rsidRDefault="00CC49D6" w:rsidP="00D01D40">
                            <w:pPr>
                              <w:shd w:val="clear" w:color="auto" w:fill="DAEEF3" w:themeFill="accent5" w:themeFillTint="33"/>
                              <w:spacing w:before="120" w:after="120"/>
                              <w:contextualSpacing/>
                              <w:jc w:val="both"/>
                              <w:rPr>
                                <w:rFonts w:cs="Times New Roman"/>
                                <w:b/>
                                <w:color w:val="215868" w:themeColor="accent5" w:themeShade="80"/>
                              </w:rPr>
                            </w:pPr>
                          </w:p>
                          <w:p w14:paraId="0561E2BE" w14:textId="77777777" w:rsidR="00CC49D6" w:rsidRDefault="00CC49D6" w:rsidP="00D01D40">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European Union</w:t>
                            </w:r>
                            <w:r w:rsidRPr="000E3B21">
                              <w:rPr>
                                <w:rFonts w:cs="Times New Roman"/>
                                <w:color w:val="215868" w:themeColor="accent5" w:themeShade="80"/>
                              </w:rPr>
                              <w:t xml:space="preserve">: </w:t>
                            </w:r>
                            <w:r>
                              <w:rPr>
                                <w:rFonts w:cs="Times New Roman"/>
                                <w:color w:val="215868" w:themeColor="accent5" w:themeShade="80"/>
                              </w:rPr>
                              <w:t xml:space="preserve">Member states of the EU present their public finances on a “general government” basis for the purposes of multi-lateral surveillance under the Stability and Growth Pact, even where they may use different approaches for purely national purposes. This allows for comparison of public deficit and debt figures on a cross-country basis, even though the various countries have very different unitary, federal and confederal budget systems. </w:t>
                            </w:r>
                          </w:p>
                          <w:p w14:paraId="17444AFF" w14:textId="77777777" w:rsidR="00CC49D6" w:rsidRPr="00B634D8" w:rsidRDefault="00CC49D6" w:rsidP="00D01D40">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0" o:spid="_x0000_s1285" type="#_x0000_t202" style="position:absolute;left:0;text-align:left;margin-left:14.75pt;margin-top:1.9pt;width:232.5pt;height:182.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" strokecolor="white [3212]" strokeweight="1pt">
                <v:textbox inset=".5mm">
                  <w:txbxContent>
                    <w:p w14:paraId="44031FC2" w14:textId="77777777" w:rsidR="00CC49D6" w:rsidRPr="00063C5C" w:rsidRDefault="00CC49D6" w:rsidP="00D01D40">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6E61FE1" w14:textId="77777777" w:rsidR="00CC49D6" w:rsidRDefault="00CC49D6" w:rsidP="00D01D40">
                      <w:pPr>
                        <w:shd w:val="clear" w:color="auto" w:fill="DAEEF3" w:themeFill="accent5" w:themeFillTint="33"/>
                        <w:spacing w:before="120" w:after="120"/>
                        <w:contextualSpacing/>
                        <w:jc w:val="both"/>
                        <w:rPr>
                          <w:rFonts w:cs="Times New Roman"/>
                          <w:b/>
                          <w:color w:val="215868" w:themeColor="accent5" w:themeShade="80"/>
                        </w:rPr>
                      </w:pPr>
                    </w:p>
                    <w:p w14:paraId="0561E2BE" w14:textId="77777777" w:rsidR="00CC49D6" w:rsidRDefault="00CC49D6" w:rsidP="00D01D40">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European Union</w:t>
                      </w:r>
                      <w:r w:rsidRPr="000E3B21">
                        <w:rPr>
                          <w:rFonts w:cs="Times New Roman"/>
                          <w:color w:val="215868" w:themeColor="accent5" w:themeShade="80"/>
                        </w:rPr>
                        <w:t xml:space="preserve">: </w:t>
                      </w:r>
                      <w:r>
                        <w:rPr>
                          <w:rFonts w:cs="Times New Roman"/>
                          <w:color w:val="215868" w:themeColor="accent5" w:themeShade="80"/>
                        </w:rPr>
                        <w:t xml:space="preserve">Member states of the EU present their public finances on a “general government” basis for the purposes of multi-lateral surveillance under the Stability and Growth Pact, even where they may use different approaches for purely national purposes. This allows for comparison of public deficit and debt figures on a cross-country basis, even though the various countries have very different unitary, federal and confederal budget systems. </w:t>
                      </w:r>
                    </w:p>
                    <w:p w14:paraId="17444AFF" w14:textId="77777777" w:rsidR="00CC49D6" w:rsidRPr="00B634D8" w:rsidRDefault="00CC49D6" w:rsidP="00D01D40">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3CBC2A3B" w14:textId="77777777" w:rsidR="006F02FD" w:rsidRPr="00991BAF" w:rsidRDefault="006F02FD" w:rsidP="0054185C">
      <w:pPr>
        <w:pStyle w:val="ListParagraph"/>
        <w:numPr>
          <w:ilvl w:val="0"/>
          <w:numId w:val="20"/>
        </w:numPr>
        <w:spacing w:after="200" w:line="276" w:lineRule="auto"/>
        <w:jc w:val="both"/>
        <w:rPr>
          <w:sz w:val="24"/>
          <w:szCs w:val="24"/>
        </w:rPr>
      </w:pPr>
    </w:p>
    <w:p w14:paraId="19ACF5D3" w14:textId="77777777" w:rsidR="006F02FD" w:rsidRPr="00991BAF" w:rsidRDefault="006F02FD" w:rsidP="0054185C">
      <w:pPr>
        <w:pStyle w:val="ListParagraph"/>
        <w:numPr>
          <w:ilvl w:val="0"/>
          <w:numId w:val="20"/>
        </w:numPr>
        <w:spacing w:after="200" w:line="276" w:lineRule="auto"/>
        <w:jc w:val="both"/>
        <w:rPr>
          <w:sz w:val="24"/>
          <w:szCs w:val="24"/>
        </w:rPr>
      </w:pPr>
    </w:p>
    <w:p w14:paraId="1B5F51B5" w14:textId="77777777" w:rsidR="006F02FD" w:rsidRPr="00991BAF" w:rsidRDefault="006F02FD" w:rsidP="0054185C">
      <w:pPr>
        <w:pStyle w:val="ListParagraph"/>
        <w:numPr>
          <w:ilvl w:val="0"/>
          <w:numId w:val="20"/>
        </w:numPr>
        <w:spacing w:after="200" w:line="276" w:lineRule="auto"/>
        <w:jc w:val="both"/>
        <w:rPr>
          <w:sz w:val="24"/>
          <w:szCs w:val="24"/>
        </w:rPr>
      </w:pPr>
    </w:p>
    <w:p w14:paraId="32CE4D1E" w14:textId="77777777" w:rsidR="006F02FD" w:rsidRPr="00991BAF" w:rsidRDefault="006F02FD" w:rsidP="0054185C">
      <w:pPr>
        <w:pStyle w:val="ListParagraph"/>
        <w:numPr>
          <w:ilvl w:val="0"/>
          <w:numId w:val="20"/>
        </w:numPr>
        <w:spacing w:after="200" w:line="276" w:lineRule="auto"/>
        <w:jc w:val="both"/>
        <w:rPr>
          <w:sz w:val="24"/>
          <w:szCs w:val="24"/>
        </w:rPr>
      </w:pPr>
    </w:p>
    <w:p w14:paraId="2F7152DD" w14:textId="77777777" w:rsidR="006F02FD" w:rsidRPr="00991BAF" w:rsidRDefault="006F02FD" w:rsidP="0054185C">
      <w:pPr>
        <w:pStyle w:val="ListParagraph"/>
        <w:numPr>
          <w:ilvl w:val="0"/>
          <w:numId w:val="20"/>
        </w:numPr>
        <w:spacing w:after="200" w:line="276" w:lineRule="auto"/>
        <w:jc w:val="both"/>
        <w:rPr>
          <w:sz w:val="24"/>
          <w:szCs w:val="24"/>
        </w:rPr>
      </w:pPr>
    </w:p>
    <w:p w14:paraId="2984AF65" w14:textId="77777777" w:rsidR="006F02FD" w:rsidRPr="00991BAF" w:rsidRDefault="006F02FD" w:rsidP="0054185C">
      <w:pPr>
        <w:pStyle w:val="ListParagraph"/>
        <w:numPr>
          <w:ilvl w:val="0"/>
          <w:numId w:val="20"/>
        </w:numPr>
        <w:spacing w:after="200" w:line="276" w:lineRule="auto"/>
        <w:jc w:val="both"/>
        <w:rPr>
          <w:sz w:val="24"/>
          <w:szCs w:val="24"/>
        </w:rPr>
      </w:pPr>
    </w:p>
    <w:p w14:paraId="624977A0" w14:textId="77777777" w:rsidR="006F02FD" w:rsidRPr="00991BAF" w:rsidRDefault="006F02FD" w:rsidP="0054185C">
      <w:pPr>
        <w:pStyle w:val="ListParagraph"/>
        <w:numPr>
          <w:ilvl w:val="0"/>
          <w:numId w:val="20"/>
        </w:numPr>
        <w:spacing w:after="200" w:line="276" w:lineRule="auto"/>
        <w:jc w:val="both"/>
        <w:rPr>
          <w:sz w:val="24"/>
          <w:szCs w:val="24"/>
        </w:rPr>
      </w:pPr>
    </w:p>
    <w:p w14:paraId="377F2F55" w14:textId="77777777" w:rsidR="006F02FD" w:rsidRPr="00991BAF" w:rsidRDefault="006F02FD" w:rsidP="0054185C">
      <w:pPr>
        <w:pStyle w:val="ListParagraph"/>
        <w:numPr>
          <w:ilvl w:val="0"/>
          <w:numId w:val="20"/>
        </w:numPr>
        <w:spacing w:after="200" w:line="276" w:lineRule="auto"/>
        <w:jc w:val="both"/>
        <w:rPr>
          <w:sz w:val="24"/>
          <w:szCs w:val="24"/>
        </w:rPr>
      </w:pPr>
    </w:p>
    <w:p w14:paraId="1AB292FE" w14:textId="77777777" w:rsidR="0068321A" w:rsidRDefault="0068321A" w:rsidP="00402902">
      <w:pPr>
        <w:jc w:val="both"/>
        <w:rPr>
          <w:sz w:val="24"/>
          <w:szCs w:val="24"/>
        </w:rPr>
      </w:pPr>
    </w:p>
    <w:p w14:paraId="1EF1495D" w14:textId="77777777" w:rsidR="0068321A" w:rsidRDefault="0068321A" w:rsidP="00402902">
      <w:pPr>
        <w:jc w:val="both"/>
        <w:rPr>
          <w:sz w:val="24"/>
          <w:szCs w:val="24"/>
        </w:rPr>
      </w:pPr>
    </w:p>
    <w:p w14:paraId="51EE6F73" w14:textId="3D41C362" w:rsidR="006F02FD" w:rsidRDefault="006F02FD" w:rsidP="006F02FD">
      <w:pPr>
        <w:jc w:val="both"/>
        <w:rPr>
          <w:sz w:val="24"/>
          <w:szCs w:val="24"/>
        </w:rPr>
      </w:pPr>
      <w:r w:rsidRPr="00991BAF">
        <w:rPr>
          <w:rFonts w:asciiTheme="majorHAnsi" w:hAnsiTheme="majorHAnsi"/>
          <w:b/>
          <w:color w:val="548DD4" w:themeColor="text2" w:themeTint="99"/>
          <w:sz w:val="24"/>
          <w:shd w:val="clear" w:color="auto" w:fill="FFFFFF" w:themeFill="background1"/>
        </w:rPr>
        <w:lastRenderedPageBreak/>
        <w:t>B.2</w:t>
      </w:r>
      <w:r w:rsidRPr="00991BAF">
        <w:rPr>
          <w:sz w:val="24"/>
          <w:szCs w:val="24"/>
        </w:rPr>
        <w:tab/>
        <w:t xml:space="preserve">The </w:t>
      </w:r>
      <w:r w:rsidRPr="00991BAF">
        <w:rPr>
          <w:rFonts w:asciiTheme="majorHAnsi" w:hAnsiTheme="majorHAnsi"/>
          <w:b/>
          <w:color w:val="548DD4" w:themeColor="text2" w:themeTint="99"/>
          <w:sz w:val="24"/>
          <w:shd w:val="clear" w:color="auto" w:fill="FFFFFF" w:themeFill="background1"/>
        </w:rPr>
        <w:t>quality, reliability and comparability</w:t>
      </w:r>
      <w:r w:rsidRPr="00991BAF">
        <w:rPr>
          <w:sz w:val="24"/>
          <w:szCs w:val="24"/>
        </w:rPr>
        <w:t xml:space="preserve"> of budget information are crucial, if the documents are to provide a sound basis for decision-making, scrutiny and accountability. There is extensive international guidance and standardisation of rules and procedures dealing with these matters. </w:t>
      </w:r>
    </w:p>
    <w:p w14:paraId="6D3B6B54" w14:textId="77777777" w:rsidR="007073F4" w:rsidRPr="00991BAF" w:rsidRDefault="007073F4" w:rsidP="006F02FD">
      <w:pPr>
        <w:jc w:val="both"/>
        <w:rPr>
          <w:sz w:val="24"/>
          <w:szCs w:val="24"/>
        </w:rPr>
      </w:pPr>
    </w:p>
    <w:p w14:paraId="43365E6D" w14:textId="77777777" w:rsidR="006F02FD" w:rsidRPr="00991BAF" w:rsidRDefault="006F02FD" w:rsidP="006F02FD">
      <w:pPr>
        <w:spacing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w:t>
      </w:r>
      <w:r w:rsidRPr="00991BAF">
        <w:rPr>
          <w:sz w:val="24"/>
          <w:szCs w:val="24"/>
        </w:rPr>
        <w:t xml:space="preserve">budget information </w:t>
      </w:r>
      <w:r w:rsidR="0004418A" w:rsidRPr="00991BAF">
        <w:rPr>
          <w:sz w:val="24"/>
          <w:szCs w:val="24"/>
        </w:rPr>
        <w:t>should:</w:t>
      </w:r>
    </w:p>
    <w:p w14:paraId="17D158A9" w14:textId="6F43B17A" w:rsidR="006F02FD" w:rsidRPr="00991BAF" w:rsidRDefault="006F02FD" w:rsidP="00630A16">
      <w:pPr>
        <w:pStyle w:val="ListParagraph"/>
        <w:numPr>
          <w:ilvl w:val="0"/>
          <w:numId w:val="22"/>
        </w:numPr>
        <w:spacing w:before="120" w:after="120" w:line="276" w:lineRule="auto"/>
        <w:ind w:left="714" w:hanging="357"/>
        <w:contextualSpacing w:val="0"/>
        <w:rPr>
          <w:sz w:val="24"/>
          <w:szCs w:val="24"/>
        </w:rPr>
      </w:pPr>
      <w:r w:rsidRPr="00991BAF">
        <w:rPr>
          <w:sz w:val="24"/>
          <w:szCs w:val="24"/>
        </w:rPr>
        <w:t xml:space="preserve">use consistent accounting policies for all </w:t>
      </w:r>
      <w:r w:rsidR="00CD5AC3">
        <w:rPr>
          <w:sz w:val="24"/>
          <w:szCs w:val="24"/>
        </w:rPr>
        <w:t>documents</w:t>
      </w:r>
      <w:r w:rsidRPr="00991BAF">
        <w:rPr>
          <w:sz w:val="24"/>
          <w:szCs w:val="24"/>
        </w:rPr>
        <w:t xml:space="preserve">, explaining any changes </w:t>
      </w:r>
    </w:p>
    <w:p w14:paraId="554315CC" w14:textId="77777777" w:rsidR="006F02FD" w:rsidRPr="00991BAF" w:rsidRDefault="006F02FD" w:rsidP="00630A16">
      <w:pPr>
        <w:pStyle w:val="ListParagraph"/>
        <w:numPr>
          <w:ilvl w:val="0"/>
          <w:numId w:val="22"/>
        </w:numPr>
        <w:spacing w:before="120" w:after="120" w:line="276" w:lineRule="auto"/>
        <w:ind w:left="714" w:hanging="357"/>
        <w:contextualSpacing w:val="0"/>
        <w:rPr>
          <w:sz w:val="24"/>
          <w:szCs w:val="24"/>
        </w:rPr>
      </w:pPr>
      <w:r w:rsidRPr="00991BAF">
        <w:rPr>
          <w:sz w:val="24"/>
          <w:szCs w:val="24"/>
        </w:rPr>
        <w:t>be consistent also in format from year to year, and from report to report</w:t>
      </w:r>
    </w:p>
    <w:p w14:paraId="09A81B1D" w14:textId="77777777" w:rsidR="006F02FD" w:rsidRPr="00991BAF" w:rsidRDefault="006F02FD" w:rsidP="00630A16">
      <w:pPr>
        <w:pStyle w:val="ListParagraph"/>
        <w:numPr>
          <w:ilvl w:val="0"/>
          <w:numId w:val="22"/>
        </w:numPr>
        <w:spacing w:before="120" w:after="120" w:line="276" w:lineRule="auto"/>
        <w:ind w:left="714" w:hanging="357"/>
        <w:contextualSpacing w:val="0"/>
        <w:rPr>
          <w:sz w:val="24"/>
          <w:szCs w:val="24"/>
        </w:rPr>
      </w:pPr>
      <w:r w:rsidRPr="00991BAF">
        <w:rPr>
          <w:sz w:val="24"/>
          <w:szCs w:val="24"/>
        </w:rPr>
        <w:t xml:space="preserve">use international standards for financial and fiscal statistics </w:t>
      </w:r>
    </w:p>
    <w:p w14:paraId="1124DF83" w14:textId="7E0A149A" w:rsidR="006F02FD" w:rsidRPr="00991BAF" w:rsidRDefault="006F02FD" w:rsidP="00630A16">
      <w:pPr>
        <w:pStyle w:val="ListParagraph"/>
        <w:numPr>
          <w:ilvl w:val="0"/>
          <w:numId w:val="22"/>
        </w:numPr>
        <w:spacing w:before="120" w:after="120" w:line="276" w:lineRule="auto"/>
        <w:ind w:left="714" w:hanging="357"/>
        <w:contextualSpacing w:val="0"/>
        <w:rPr>
          <w:sz w:val="24"/>
          <w:szCs w:val="24"/>
        </w:rPr>
      </w:pPr>
      <w:proofErr w:type="gramStart"/>
      <w:r w:rsidRPr="00991BAF">
        <w:rPr>
          <w:sz w:val="24"/>
          <w:szCs w:val="24"/>
        </w:rPr>
        <w:t>be</w:t>
      </w:r>
      <w:proofErr w:type="gramEnd"/>
      <w:r w:rsidRPr="00991BAF">
        <w:rPr>
          <w:sz w:val="24"/>
          <w:szCs w:val="24"/>
        </w:rPr>
        <w:t xml:space="preserve"> subject to internal controls (see </w:t>
      </w:r>
      <w:r w:rsidRPr="00633998">
        <w:rPr>
          <w:rFonts w:asciiTheme="majorHAnsi" w:hAnsiTheme="majorHAnsi"/>
          <w:b/>
          <w:color w:val="548DD4" w:themeColor="text2" w:themeTint="99"/>
          <w:sz w:val="24"/>
          <w:shd w:val="clear" w:color="auto" w:fill="FFFFFF" w:themeFill="background1"/>
        </w:rPr>
        <w:t xml:space="preserve">section </w:t>
      </w:r>
      <w:r w:rsidR="00633998" w:rsidRPr="00633998">
        <w:rPr>
          <w:rFonts w:asciiTheme="majorHAnsi" w:hAnsiTheme="majorHAnsi"/>
          <w:b/>
          <w:color w:val="548DD4" w:themeColor="text2" w:themeTint="99"/>
          <w:sz w:val="24"/>
          <w:shd w:val="clear" w:color="auto" w:fill="FFFFFF" w:themeFill="background1"/>
        </w:rPr>
        <w:t>E</w:t>
      </w:r>
      <w:r w:rsidRPr="00991BAF">
        <w:rPr>
          <w:sz w:val="24"/>
          <w:szCs w:val="24"/>
        </w:rPr>
        <w:t>) and independent audit (</w:t>
      </w:r>
      <w:r w:rsidRPr="00633998">
        <w:rPr>
          <w:rFonts w:asciiTheme="majorHAnsi" w:hAnsiTheme="majorHAnsi"/>
          <w:b/>
          <w:color w:val="548DD4" w:themeColor="text2" w:themeTint="99"/>
          <w:sz w:val="24"/>
          <w:shd w:val="clear" w:color="auto" w:fill="FFFFFF" w:themeFill="background1"/>
        </w:rPr>
        <w:t xml:space="preserve">section </w:t>
      </w:r>
      <w:r w:rsidR="00633998">
        <w:rPr>
          <w:rFonts w:asciiTheme="majorHAnsi" w:hAnsiTheme="majorHAnsi"/>
          <w:b/>
          <w:color w:val="548DD4" w:themeColor="text2" w:themeTint="99"/>
          <w:sz w:val="24"/>
          <w:shd w:val="clear" w:color="auto" w:fill="FFFFFF" w:themeFill="background1"/>
        </w:rPr>
        <w:t>F</w:t>
      </w:r>
      <w:r w:rsidRPr="00991BAF">
        <w:rPr>
          <w:sz w:val="24"/>
          <w:szCs w:val="24"/>
        </w:rPr>
        <w:t>).</w:t>
      </w:r>
    </w:p>
    <w:p w14:paraId="4E9F4C00" w14:textId="77777777" w:rsidR="006F02FD" w:rsidRPr="00991BAF" w:rsidRDefault="006F02FD" w:rsidP="006F02FD">
      <w:pPr>
        <w:pStyle w:val="ListParagraph"/>
        <w:rPr>
          <w:sz w:val="24"/>
          <w:szCs w:val="24"/>
        </w:rPr>
      </w:pPr>
    </w:p>
    <w:p w14:paraId="3B946DF0" w14:textId="03185FD0" w:rsidR="00374C34" w:rsidRPr="007E1EDF" w:rsidRDefault="00360B16" w:rsidP="00630A16">
      <w:pPr>
        <w:pStyle w:val="ListParagraph"/>
        <w:numPr>
          <w:ilvl w:val="0"/>
          <w:numId w:val="20"/>
        </w:numPr>
        <w:spacing w:after="200" w:line="276" w:lineRule="auto"/>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806720" behindDoc="0" locked="0" layoutInCell="1" allowOverlap="1" wp14:anchorId="484A6C6D" wp14:editId="5024DD2A">
                <wp:simplePos x="0" y="0"/>
                <wp:positionH relativeFrom="column">
                  <wp:posOffset>2891790</wp:posOffset>
                </wp:positionH>
                <wp:positionV relativeFrom="paragraph">
                  <wp:posOffset>26670</wp:posOffset>
                </wp:positionV>
                <wp:extent cx="2910205" cy="2633345"/>
                <wp:effectExtent l="0" t="0" r="23495" b="14605"/>
                <wp:wrapNone/>
                <wp:docPr id="4197"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2633345"/>
                        </a:xfrm>
                        <a:prstGeom prst="rect">
                          <a:avLst/>
                        </a:prstGeom>
                        <a:solidFill>
                          <a:srgbClr val="FFFFFF"/>
                        </a:solidFill>
                        <a:ln w="9525">
                          <a:solidFill>
                            <a:schemeClr val="bg1">
                              <a:lumMod val="100000"/>
                              <a:lumOff val="0"/>
                            </a:schemeClr>
                          </a:solidFill>
                          <a:miter lim="800000"/>
                          <a:headEnd/>
                          <a:tailEnd/>
                        </a:ln>
                      </wps:spPr>
                      <wps:txbx>
                        <w:txbxContent>
                          <w:p w14:paraId="0ECDE2AC"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B7D9610"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6BF2926A" w14:textId="77777777" w:rsidR="00CC49D6" w:rsidRPr="00C40BE7"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3E7EBF6" w14:textId="6641E6F3" w:rsidR="00CC49D6" w:rsidRPr="0097564F"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4E625359" wp14:editId="78BC2E1C">
                                  <wp:extent cx="814705" cy="226060"/>
                                  <wp:effectExtent l="0" t="0" r="4445" b="254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97564F">
                              <w:rPr>
                                <w:rFonts w:ascii="Calibri" w:hAnsi="Calibri" w:cs="Times New Roman"/>
                                <w:color w:val="984806" w:themeColor="accent6" w:themeShade="80"/>
                                <w:position w:val="12"/>
                                <w:lang w:eastAsia="en-GB"/>
                              </w:rPr>
                              <w:t>1.3, 1.4</w:t>
                            </w:r>
                          </w:p>
                          <w:p w14:paraId="61D9D138"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607FCECB" w14:textId="30A14A54"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8B0B156" wp14:editId="7D8FDE78">
                                  <wp:extent cx="1466850" cy="199390"/>
                                  <wp:effectExtent l="0" t="0" r="0"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335B7F">
                              <w:rPr>
                                <w:rFonts w:ascii="Calibri" w:hAnsi="Calibri" w:cs="Times New Roman"/>
                                <w:color w:val="984806" w:themeColor="accent6" w:themeShade="80"/>
                                <w:position w:val="8"/>
                                <w:lang w:eastAsia="en-GB"/>
                              </w:rPr>
                              <w:t>6, 10(c)-(e)</w:t>
                            </w:r>
                          </w:p>
                          <w:p w14:paraId="7C3C2FFA"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3541529"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BBC82BC"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4840E552" wp14:editId="7CAA4DE2">
                                  <wp:extent cx="1511300" cy="203200"/>
                                  <wp:effectExtent l="0" t="0" r="0" b="635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335B7F">
                              <w:rPr>
                                <w:rFonts w:ascii="Calibri" w:hAnsi="Calibri" w:cs="Times New Roman"/>
                                <w:color w:val="984806" w:themeColor="accent6" w:themeShade="80"/>
                                <w:position w:val="8"/>
                                <w:lang w:eastAsia="en-GB"/>
                              </w:rPr>
                              <w:t>3.1-3.3</w:t>
                            </w:r>
                          </w:p>
                          <w:p w14:paraId="19F05306"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CB0741A" w14:textId="77777777" w:rsidR="00CC49D6" w:rsidRPr="00C40BE7"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862C3D1"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r>
                              <w:rPr>
                                <w:rFonts w:ascii="Calibri" w:hAnsi="Calibri" w:cs="Times New Roman"/>
                                <w:lang w:eastAsia="en-GB"/>
                              </w:rPr>
                              <w:t xml:space="preserve"> </w:t>
                            </w:r>
                          </w:p>
                          <w:p w14:paraId="4FFEEF82" w14:textId="492EAFF9" w:rsidR="00CC49D6" w:rsidRPr="004648D4"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087037">
                              <w:rPr>
                                <w:rFonts w:ascii="Calibri" w:hAnsi="Calibri" w:cs="Times New Roman"/>
                                <w:noProof/>
                                <w:color w:val="984806" w:themeColor="accent6" w:themeShade="80"/>
                                <w:lang w:eastAsia="en-GB"/>
                              </w:rPr>
                              <w:drawing>
                                <wp:inline distT="0" distB="0" distL="0" distR="0" wp14:anchorId="38D6C9F5" wp14:editId="230E825D">
                                  <wp:extent cx="516255" cy="199390"/>
                                  <wp:effectExtent l="0" t="0" r="0"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4648D4">
                              <w:rPr>
                                <w:rFonts w:ascii="Calibri" w:hAnsi="Calibri" w:cs="Times New Roman"/>
                                <w:color w:val="984806" w:themeColor="accent6" w:themeShade="80"/>
                                <w:lang w:eastAsia="en-GB"/>
                              </w:rPr>
                              <w:t>PI-4, 26, 29, 30</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1" o:spid="_x0000_s1286" type="#_x0000_t202" style="position:absolute;left:0;text-align:left;margin-left:227.7pt;margin-top:2.1pt;width:229.15pt;height:207.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" strokecolor="white [3212]">
                <v:textbox inset=".5mm">
                  <w:txbxContent>
                    <w:p w14:paraId="0ECDE2AC"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B7D9610"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6BF2926A" w14:textId="77777777" w:rsidR="00CC49D6" w:rsidRPr="00C40BE7"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3E7EBF6" w14:textId="6641E6F3" w:rsidR="00CC49D6" w:rsidRPr="0097564F"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4E625359" wp14:editId="78BC2E1C">
                            <wp:extent cx="814705" cy="226060"/>
                            <wp:effectExtent l="0" t="0" r="4445" b="254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97564F">
                        <w:rPr>
                          <w:rFonts w:ascii="Calibri" w:hAnsi="Calibri" w:cs="Times New Roman"/>
                          <w:color w:val="984806" w:themeColor="accent6" w:themeShade="80"/>
                          <w:position w:val="12"/>
                          <w:lang w:eastAsia="en-GB"/>
                        </w:rPr>
                        <w:t>1.3, 1.4</w:t>
                      </w:r>
                    </w:p>
                    <w:p w14:paraId="61D9D138"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607FCECB" w14:textId="30A14A54"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8B0B156" wp14:editId="7D8FDE78">
                            <wp:extent cx="1466850" cy="199390"/>
                            <wp:effectExtent l="0" t="0" r="0"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335B7F">
                        <w:rPr>
                          <w:rFonts w:ascii="Calibri" w:hAnsi="Calibri" w:cs="Times New Roman"/>
                          <w:color w:val="984806" w:themeColor="accent6" w:themeShade="80"/>
                          <w:position w:val="8"/>
                          <w:lang w:eastAsia="en-GB"/>
                        </w:rPr>
                        <w:t>6, 10(c)-(e)</w:t>
                      </w:r>
                    </w:p>
                    <w:p w14:paraId="7C3C2FFA"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03541529"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BBC82BC"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4840E552" wp14:editId="7CAA4DE2">
                            <wp:extent cx="1511300" cy="203200"/>
                            <wp:effectExtent l="0" t="0" r="0" b="635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335B7F">
                        <w:rPr>
                          <w:rFonts w:ascii="Calibri" w:hAnsi="Calibri" w:cs="Times New Roman"/>
                          <w:color w:val="984806" w:themeColor="accent6" w:themeShade="80"/>
                          <w:position w:val="8"/>
                          <w:lang w:eastAsia="en-GB"/>
                        </w:rPr>
                        <w:t>3.1-3.3</w:t>
                      </w:r>
                    </w:p>
                    <w:p w14:paraId="19F05306"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CB0741A" w14:textId="77777777" w:rsidR="00CC49D6" w:rsidRPr="00C40BE7"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862C3D1"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r>
                        <w:rPr>
                          <w:rFonts w:ascii="Calibri" w:hAnsi="Calibri" w:cs="Times New Roman"/>
                          <w:lang w:eastAsia="en-GB"/>
                        </w:rPr>
                        <w:t xml:space="preserve"> </w:t>
                      </w:r>
                    </w:p>
                    <w:p w14:paraId="4FFEEF82" w14:textId="492EAFF9" w:rsidR="00CC49D6" w:rsidRPr="004648D4"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087037">
                        <w:rPr>
                          <w:rFonts w:ascii="Calibri" w:hAnsi="Calibri" w:cs="Times New Roman"/>
                          <w:noProof/>
                          <w:color w:val="984806" w:themeColor="accent6" w:themeShade="80"/>
                          <w:lang w:eastAsia="en-GB"/>
                        </w:rPr>
                        <w:drawing>
                          <wp:inline distT="0" distB="0" distL="0" distR="0" wp14:anchorId="38D6C9F5" wp14:editId="230E825D">
                            <wp:extent cx="516255" cy="199390"/>
                            <wp:effectExtent l="0" t="0" r="0"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4648D4">
                        <w:rPr>
                          <w:rFonts w:ascii="Calibri" w:hAnsi="Calibri" w:cs="Times New Roman"/>
                          <w:color w:val="984806" w:themeColor="accent6" w:themeShade="80"/>
                          <w:lang w:eastAsia="en-GB"/>
                        </w:rPr>
                        <w:t>PI-4, 26, 29, 30</w:t>
                      </w:r>
                    </w:p>
                  </w:txbxContent>
                </v:textbox>
              </v:shape>
            </w:pict>
          </mc:Fallback>
        </mc:AlternateContent>
      </w:r>
      <w:r>
        <w:rPr>
          <w:noProof/>
          <w:lang w:eastAsia="en-GB"/>
        </w:rPr>
        <mc:AlternateContent>
          <mc:Choice Requires="wps">
            <w:drawing>
              <wp:anchor distT="0" distB="0" distL="114300" distR="114300" simplePos="0" relativeHeight="251807744" behindDoc="0" locked="0" layoutInCell="1" allowOverlap="1" wp14:anchorId="0F8F33E0" wp14:editId="59205EF7">
                <wp:simplePos x="0" y="0"/>
                <wp:positionH relativeFrom="column">
                  <wp:posOffset>198755</wp:posOffset>
                </wp:positionH>
                <wp:positionV relativeFrom="paragraph">
                  <wp:posOffset>36195</wp:posOffset>
                </wp:positionV>
                <wp:extent cx="2952750" cy="2623820"/>
                <wp:effectExtent l="0" t="0" r="19050" b="24130"/>
                <wp:wrapNone/>
                <wp:docPr id="4196"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23820"/>
                        </a:xfrm>
                        <a:prstGeom prst="rect">
                          <a:avLst/>
                        </a:prstGeom>
                        <a:solidFill>
                          <a:srgbClr val="FFFFFF"/>
                        </a:solidFill>
                        <a:ln w="12700">
                          <a:solidFill>
                            <a:schemeClr val="bg1">
                              <a:lumMod val="100000"/>
                              <a:lumOff val="0"/>
                            </a:schemeClr>
                          </a:solidFill>
                          <a:miter lim="800000"/>
                          <a:headEnd/>
                          <a:tailEnd/>
                        </a:ln>
                      </wps:spPr>
                      <wps:txbx>
                        <w:txbxContent>
                          <w:p w14:paraId="7B7D787E"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78475EF"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4FAD048D" w14:textId="2774EB44" w:rsidR="00CC49D6" w:rsidRPr="00B634D8"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Australia</w:t>
                            </w:r>
                            <w:r w:rsidRPr="000E3B21">
                              <w:rPr>
                                <w:rFonts w:cs="Times New Roman"/>
                                <w:color w:val="215868" w:themeColor="accent5" w:themeShade="80"/>
                              </w:rPr>
                              <w:t xml:space="preserve">: The </w:t>
                            </w:r>
                            <w:r>
                              <w:rPr>
                                <w:rFonts w:cs="Times New Roman"/>
                                <w:color w:val="215868" w:themeColor="accent5" w:themeShade="80"/>
                              </w:rPr>
                              <w:t xml:space="preserve">Final Budget Outcome is the government’s key </w:t>
                            </w:r>
                            <w:r w:rsidRPr="00360B16">
                              <w:rPr>
                                <w:rFonts w:cs="Times New Roman"/>
                                <w:i/>
                                <w:color w:val="215868" w:themeColor="accent5" w:themeShade="80"/>
                              </w:rPr>
                              <w:t>ex post</w:t>
                            </w:r>
                            <w:r>
                              <w:rPr>
                                <w:rFonts w:cs="Times New Roman"/>
                                <w:color w:val="215868" w:themeColor="accent5" w:themeShade="80"/>
                              </w:rPr>
                              <w:t xml:space="preserve"> accountability document and is published within 3 months of year-end, using the same basis as the budget and the mid-year update, both as regards flows (revues, expenditures and balances) and stocks (net debt and net financial worth). All fiscal information is based on common reporting standards largely in line with SFSM 2011 standard, with any departures from these standards clearly explained.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2" o:spid="_x0000_s1287" type="#_x0000_t202" style="position:absolute;left:0;text-align:left;margin-left:15.65pt;margin-top:2.85pt;width:232.5pt;height:20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" strokecolor="white [3212]" strokeweight="1pt">
                <v:textbox inset=".5mm">
                  <w:txbxContent>
                    <w:p w14:paraId="7B7D787E"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78475EF"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4FAD048D" w14:textId="2774EB44" w:rsidR="00CC49D6" w:rsidRPr="00B634D8"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Australia</w:t>
                      </w:r>
                      <w:r w:rsidRPr="000E3B21">
                        <w:rPr>
                          <w:rFonts w:cs="Times New Roman"/>
                          <w:color w:val="215868" w:themeColor="accent5" w:themeShade="80"/>
                        </w:rPr>
                        <w:t xml:space="preserve">: The </w:t>
                      </w:r>
                      <w:r>
                        <w:rPr>
                          <w:rFonts w:cs="Times New Roman"/>
                          <w:color w:val="215868" w:themeColor="accent5" w:themeShade="80"/>
                        </w:rPr>
                        <w:t xml:space="preserve">Final Budget Outcome is the government’s key </w:t>
                      </w:r>
                      <w:r w:rsidRPr="00360B16">
                        <w:rPr>
                          <w:rFonts w:cs="Times New Roman"/>
                          <w:i/>
                          <w:color w:val="215868" w:themeColor="accent5" w:themeShade="80"/>
                        </w:rPr>
                        <w:t>ex post</w:t>
                      </w:r>
                      <w:r>
                        <w:rPr>
                          <w:rFonts w:cs="Times New Roman"/>
                          <w:color w:val="215868" w:themeColor="accent5" w:themeShade="80"/>
                        </w:rPr>
                        <w:t xml:space="preserve"> accountability document and is published within 3 months of year-end, using the same basis as the budget and the mid-year update, both as regards flows (revues, expenditures and balances) and stocks (net debt and net financial worth). All fiscal information is based on common reporting standards largely in line with SFSM 2011 standard, with any departures from these standards clearly explained. </w:t>
                      </w:r>
                    </w:p>
                  </w:txbxContent>
                </v:textbox>
              </v:shape>
            </w:pict>
          </mc:Fallback>
        </mc:AlternateContent>
      </w:r>
    </w:p>
    <w:p w14:paraId="645BA6D3" w14:textId="77777777" w:rsidR="006F02FD" w:rsidRPr="00991BAF" w:rsidRDefault="006F02FD" w:rsidP="00630A16">
      <w:pPr>
        <w:pStyle w:val="ListParagraph"/>
        <w:numPr>
          <w:ilvl w:val="0"/>
          <w:numId w:val="20"/>
        </w:numPr>
        <w:spacing w:after="200" w:line="276" w:lineRule="auto"/>
        <w:jc w:val="both"/>
        <w:rPr>
          <w:sz w:val="24"/>
          <w:szCs w:val="24"/>
        </w:rPr>
      </w:pPr>
    </w:p>
    <w:p w14:paraId="2B1BCB4A" w14:textId="77777777" w:rsidR="006F02FD" w:rsidRPr="00991BAF" w:rsidRDefault="006F02FD" w:rsidP="00630A16">
      <w:pPr>
        <w:pStyle w:val="ListParagraph"/>
        <w:numPr>
          <w:ilvl w:val="0"/>
          <w:numId w:val="20"/>
        </w:numPr>
        <w:spacing w:after="200" w:line="276" w:lineRule="auto"/>
        <w:jc w:val="both"/>
        <w:rPr>
          <w:sz w:val="24"/>
          <w:szCs w:val="24"/>
        </w:rPr>
      </w:pPr>
    </w:p>
    <w:p w14:paraId="6452992B" w14:textId="77777777" w:rsidR="006F02FD" w:rsidRPr="00991BAF" w:rsidRDefault="006F02FD" w:rsidP="00630A16">
      <w:pPr>
        <w:pStyle w:val="ListParagraph"/>
        <w:numPr>
          <w:ilvl w:val="0"/>
          <w:numId w:val="20"/>
        </w:numPr>
        <w:spacing w:after="200" w:line="276" w:lineRule="auto"/>
        <w:jc w:val="both"/>
        <w:rPr>
          <w:sz w:val="24"/>
          <w:szCs w:val="24"/>
        </w:rPr>
      </w:pPr>
    </w:p>
    <w:p w14:paraId="4FCAE4CE" w14:textId="77777777" w:rsidR="006F02FD" w:rsidRPr="00991BAF" w:rsidRDefault="006F02FD" w:rsidP="00630A16">
      <w:pPr>
        <w:pStyle w:val="ListParagraph"/>
        <w:numPr>
          <w:ilvl w:val="0"/>
          <w:numId w:val="20"/>
        </w:numPr>
        <w:spacing w:after="200" w:line="276" w:lineRule="auto"/>
        <w:jc w:val="both"/>
        <w:rPr>
          <w:sz w:val="24"/>
          <w:szCs w:val="24"/>
        </w:rPr>
      </w:pPr>
    </w:p>
    <w:p w14:paraId="35B8990A" w14:textId="77777777" w:rsidR="006F02FD" w:rsidRPr="00991BAF" w:rsidRDefault="006F02FD" w:rsidP="00630A16">
      <w:pPr>
        <w:pStyle w:val="ListParagraph"/>
        <w:numPr>
          <w:ilvl w:val="0"/>
          <w:numId w:val="20"/>
        </w:numPr>
        <w:spacing w:after="200" w:line="276" w:lineRule="auto"/>
        <w:jc w:val="both"/>
        <w:rPr>
          <w:sz w:val="24"/>
          <w:szCs w:val="24"/>
        </w:rPr>
      </w:pPr>
    </w:p>
    <w:p w14:paraId="05D3E52F" w14:textId="77777777" w:rsidR="006F02FD" w:rsidRPr="00991BAF" w:rsidRDefault="006F02FD" w:rsidP="00630A16">
      <w:pPr>
        <w:pStyle w:val="ListParagraph"/>
        <w:numPr>
          <w:ilvl w:val="0"/>
          <w:numId w:val="20"/>
        </w:numPr>
        <w:spacing w:after="200" w:line="276" w:lineRule="auto"/>
        <w:jc w:val="both"/>
        <w:rPr>
          <w:sz w:val="24"/>
          <w:szCs w:val="24"/>
        </w:rPr>
      </w:pPr>
    </w:p>
    <w:p w14:paraId="2D0BF9AB" w14:textId="77777777" w:rsidR="006F02FD" w:rsidRPr="00991BAF" w:rsidRDefault="006F02FD" w:rsidP="00630A16">
      <w:pPr>
        <w:pStyle w:val="ListParagraph"/>
        <w:numPr>
          <w:ilvl w:val="0"/>
          <w:numId w:val="20"/>
        </w:numPr>
        <w:spacing w:after="200" w:line="276" w:lineRule="auto"/>
        <w:jc w:val="both"/>
        <w:rPr>
          <w:sz w:val="24"/>
          <w:szCs w:val="24"/>
        </w:rPr>
      </w:pPr>
    </w:p>
    <w:p w14:paraId="3F75D470" w14:textId="77777777" w:rsidR="006F02FD" w:rsidRPr="00991BAF" w:rsidRDefault="006F02FD" w:rsidP="00630A16">
      <w:pPr>
        <w:pStyle w:val="ListParagraph"/>
        <w:numPr>
          <w:ilvl w:val="0"/>
          <w:numId w:val="20"/>
        </w:numPr>
        <w:spacing w:after="200" w:line="276" w:lineRule="auto"/>
        <w:jc w:val="both"/>
        <w:rPr>
          <w:sz w:val="24"/>
          <w:szCs w:val="24"/>
        </w:rPr>
      </w:pPr>
    </w:p>
    <w:p w14:paraId="266392D3" w14:textId="77777777" w:rsidR="006F02FD" w:rsidRPr="00991BAF" w:rsidRDefault="006F02FD" w:rsidP="00630A16">
      <w:pPr>
        <w:pStyle w:val="ListParagraph"/>
        <w:numPr>
          <w:ilvl w:val="0"/>
          <w:numId w:val="20"/>
        </w:numPr>
        <w:spacing w:after="200" w:line="276" w:lineRule="auto"/>
        <w:jc w:val="both"/>
        <w:rPr>
          <w:sz w:val="24"/>
          <w:szCs w:val="24"/>
        </w:rPr>
      </w:pPr>
    </w:p>
    <w:p w14:paraId="044D963C" w14:textId="77777777" w:rsidR="00360B16" w:rsidRDefault="00360B16" w:rsidP="00374C34">
      <w:pPr>
        <w:jc w:val="both"/>
        <w:rPr>
          <w:b/>
          <w:color w:val="0070C0"/>
          <w:sz w:val="24"/>
          <w:szCs w:val="24"/>
          <w:shd w:val="clear" w:color="auto" w:fill="FFFFFF" w:themeFill="background1"/>
        </w:rPr>
      </w:pPr>
    </w:p>
    <w:p w14:paraId="2F891DBE" w14:textId="77777777" w:rsidR="00360B16" w:rsidRDefault="00360B16" w:rsidP="00374C34">
      <w:pPr>
        <w:jc w:val="both"/>
        <w:rPr>
          <w:b/>
          <w:color w:val="0070C0"/>
          <w:sz w:val="24"/>
          <w:szCs w:val="24"/>
          <w:shd w:val="clear" w:color="auto" w:fill="FFFFFF" w:themeFill="background1"/>
        </w:rPr>
      </w:pPr>
    </w:p>
    <w:p w14:paraId="54A79E7E" w14:textId="77777777" w:rsidR="00374C34" w:rsidRPr="00374C34" w:rsidRDefault="00374C34" w:rsidP="00374C34">
      <w:pPr>
        <w:jc w:val="both"/>
        <w:rPr>
          <w:b/>
          <w:color w:val="0070C0"/>
          <w:sz w:val="24"/>
          <w:szCs w:val="24"/>
          <w:shd w:val="clear" w:color="auto" w:fill="FFFFFF" w:themeFill="background1"/>
        </w:rPr>
      </w:pPr>
      <w:r w:rsidRPr="00374C34">
        <w:rPr>
          <w:b/>
          <w:color w:val="0070C0"/>
          <w:sz w:val="24"/>
          <w:szCs w:val="24"/>
          <w:shd w:val="clear" w:color="auto" w:fill="FFFFFF" w:themeFill="background1"/>
        </w:rPr>
        <w:t>___________________________________________________________________________</w:t>
      </w:r>
    </w:p>
    <w:p w14:paraId="23662EA1" w14:textId="77777777" w:rsidR="006F02FD" w:rsidRPr="00991BAF" w:rsidRDefault="006F02FD" w:rsidP="00087037">
      <w:pPr>
        <w:pStyle w:val="ListParagraph"/>
        <w:numPr>
          <w:ilvl w:val="0"/>
          <w:numId w:val="20"/>
        </w:numPr>
        <w:spacing w:after="200" w:line="276" w:lineRule="auto"/>
        <w:jc w:val="both"/>
        <w:rPr>
          <w:sz w:val="24"/>
          <w:szCs w:val="24"/>
        </w:rPr>
      </w:pPr>
      <w:r w:rsidRPr="00991BAF">
        <w:rPr>
          <w:sz w:val="24"/>
          <w:szCs w:val="24"/>
        </w:rPr>
        <w:br w:type="page"/>
      </w:r>
    </w:p>
    <w:p w14:paraId="6956A9B0" w14:textId="7A356E2C" w:rsidR="007073F4" w:rsidRDefault="006F02FD" w:rsidP="007073F4">
      <w:pPr>
        <w:tabs>
          <w:tab w:val="left" w:pos="850"/>
          <w:tab w:val="left" w:pos="1191"/>
          <w:tab w:val="left" w:pos="1531"/>
        </w:tabs>
        <w:jc w:val="both"/>
        <w:rPr>
          <w:sz w:val="24"/>
          <w:szCs w:val="24"/>
        </w:rPr>
      </w:pPr>
      <w:r w:rsidRPr="00991BAF">
        <w:rPr>
          <w:rFonts w:asciiTheme="majorHAnsi" w:hAnsiTheme="majorHAnsi"/>
          <w:b/>
          <w:color w:val="548DD4" w:themeColor="text2" w:themeTint="99"/>
          <w:sz w:val="24"/>
          <w:shd w:val="clear" w:color="auto" w:fill="FFFFFF" w:themeFill="background1"/>
        </w:rPr>
        <w:lastRenderedPageBreak/>
        <w:t xml:space="preserve">B.3 </w:t>
      </w:r>
      <w:r w:rsidRPr="00991BAF">
        <w:rPr>
          <w:rFonts w:asciiTheme="majorHAnsi" w:hAnsiTheme="majorHAnsi"/>
          <w:b/>
          <w:color w:val="548DD4" w:themeColor="text2" w:themeTint="99"/>
          <w:sz w:val="24"/>
          <w:shd w:val="clear" w:color="auto" w:fill="FFFFFF" w:themeFill="background1"/>
        </w:rPr>
        <w:tab/>
        <w:t>Comprehensiveness of information</w:t>
      </w:r>
      <w:r w:rsidRPr="00991BAF">
        <w:rPr>
          <w:color w:val="548DD4" w:themeColor="text2" w:themeTint="99"/>
          <w:sz w:val="24"/>
        </w:rPr>
        <w:t xml:space="preserve"> </w:t>
      </w:r>
      <w:r w:rsidRPr="00991BAF">
        <w:rPr>
          <w:sz w:val="24"/>
          <w:szCs w:val="24"/>
        </w:rPr>
        <w:t>– Budget</w:t>
      </w:r>
      <w:r w:rsidR="00CD5AC3">
        <w:rPr>
          <w:sz w:val="24"/>
          <w:szCs w:val="24"/>
        </w:rPr>
        <w:t>-related</w:t>
      </w:r>
      <w:r w:rsidRPr="00991BAF">
        <w:rPr>
          <w:sz w:val="24"/>
          <w:szCs w:val="24"/>
        </w:rPr>
        <w:t xml:space="preserve"> documents should show the full range of information relevant for fiscal decision-making and accountability. Again, there are extensive international standards and guidance materials in this area. </w:t>
      </w:r>
    </w:p>
    <w:p w14:paraId="15D1DA60" w14:textId="77777777" w:rsidR="007073F4" w:rsidRDefault="007073F4" w:rsidP="007073F4">
      <w:pPr>
        <w:tabs>
          <w:tab w:val="left" w:pos="850"/>
          <w:tab w:val="left" w:pos="1191"/>
          <w:tab w:val="left" w:pos="1531"/>
        </w:tabs>
        <w:jc w:val="both"/>
        <w:rPr>
          <w:sz w:val="24"/>
          <w:szCs w:val="24"/>
        </w:rPr>
      </w:pPr>
    </w:p>
    <w:p w14:paraId="7CD251DD" w14:textId="4ECBA456" w:rsidR="006F02FD" w:rsidRPr="00991BAF" w:rsidRDefault="006F02FD" w:rsidP="007073F4">
      <w:pPr>
        <w:tabs>
          <w:tab w:val="left" w:pos="850"/>
          <w:tab w:val="left" w:pos="1191"/>
          <w:tab w:val="left" w:pos="1531"/>
        </w:tabs>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w:t>
      </w:r>
      <w:r w:rsidRPr="00991BAF">
        <w:rPr>
          <w:sz w:val="24"/>
          <w:szCs w:val="24"/>
        </w:rPr>
        <w:t>the budget</w:t>
      </w:r>
      <w:r w:rsidR="00CD5AC3">
        <w:rPr>
          <w:sz w:val="24"/>
          <w:szCs w:val="24"/>
        </w:rPr>
        <w:t>-related documents</w:t>
      </w:r>
      <w:r w:rsidRPr="00991BAF">
        <w:rPr>
          <w:sz w:val="24"/>
          <w:szCs w:val="24"/>
        </w:rPr>
        <w:t xml:space="preserve"> </w:t>
      </w:r>
      <w:r w:rsidR="000B1C8A" w:rsidRPr="00991BAF">
        <w:rPr>
          <w:sz w:val="24"/>
          <w:szCs w:val="24"/>
        </w:rPr>
        <w:t>should:</w:t>
      </w:r>
    </w:p>
    <w:p w14:paraId="2B9B8798" w14:textId="77777777" w:rsidR="006F02FD" w:rsidRPr="00991BAF" w:rsidRDefault="006F02FD" w:rsidP="0054185C">
      <w:pPr>
        <w:pStyle w:val="ListParagraph"/>
        <w:numPr>
          <w:ilvl w:val="0"/>
          <w:numId w:val="6"/>
        </w:numPr>
        <w:tabs>
          <w:tab w:val="left" w:pos="850"/>
          <w:tab w:val="left" w:pos="1191"/>
          <w:tab w:val="left" w:pos="1531"/>
        </w:tabs>
        <w:spacing w:before="120" w:after="120"/>
        <w:ind w:left="714" w:hanging="357"/>
        <w:contextualSpacing w:val="0"/>
        <w:jc w:val="both"/>
        <w:rPr>
          <w:sz w:val="24"/>
          <w:szCs w:val="24"/>
        </w:rPr>
      </w:pPr>
      <w:r w:rsidRPr="00991BAF">
        <w:rPr>
          <w:sz w:val="24"/>
          <w:szCs w:val="24"/>
        </w:rPr>
        <w:t>show all key economic assumptions, as well as sensitivity analyses</w:t>
      </w:r>
    </w:p>
    <w:p w14:paraId="08AD92E3" w14:textId="77777777" w:rsidR="006F02FD" w:rsidRPr="00991BAF" w:rsidRDefault="006F02FD" w:rsidP="0054185C">
      <w:pPr>
        <w:pStyle w:val="ListParagraph"/>
        <w:numPr>
          <w:ilvl w:val="0"/>
          <w:numId w:val="6"/>
        </w:numPr>
        <w:tabs>
          <w:tab w:val="left" w:pos="850"/>
          <w:tab w:val="left" w:pos="1191"/>
          <w:tab w:val="left" w:pos="1531"/>
        </w:tabs>
        <w:spacing w:before="120" w:after="120"/>
        <w:ind w:left="714" w:hanging="357"/>
        <w:contextualSpacing w:val="0"/>
        <w:jc w:val="both"/>
        <w:rPr>
          <w:b/>
          <w:sz w:val="24"/>
          <w:szCs w:val="24"/>
        </w:rPr>
      </w:pPr>
      <w:r w:rsidRPr="00991BAF">
        <w:rPr>
          <w:sz w:val="24"/>
          <w:szCs w:val="24"/>
        </w:rPr>
        <w:t>account for all expenditures and revenues, including those of extra-budgetary funds</w:t>
      </w:r>
    </w:p>
    <w:p w14:paraId="05E8B894" w14:textId="77777777" w:rsidR="00477799" w:rsidRPr="00991BAF" w:rsidRDefault="006F02FD" w:rsidP="0054185C">
      <w:pPr>
        <w:pStyle w:val="ListParagraph"/>
        <w:numPr>
          <w:ilvl w:val="0"/>
          <w:numId w:val="6"/>
        </w:numPr>
        <w:spacing w:before="120" w:after="120" w:line="276" w:lineRule="auto"/>
        <w:ind w:left="714" w:hanging="357"/>
        <w:contextualSpacing w:val="0"/>
        <w:jc w:val="both"/>
        <w:rPr>
          <w:sz w:val="24"/>
          <w:szCs w:val="24"/>
        </w:rPr>
      </w:pPr>
      <w:r w:rsidRPr="00991BAF">
        <w:rPr>
          <w:sz w:val="24"/>
          <w:szCs w:val="24"/>
        </w:rPr>
        <w:t xml:space="preserve">include information on tax expenditures </w:t>
      </w:r>
    </w:p>
    <w:p w14:paraId="4BFDBC63" w14:textId="77777777" w:rsidR="006F02FD" w:rsidRPr="00991BAF" w:rsidRDefault="006F02FD" w:rsidP="0054185C">
      <w:pPr>
        <w:pStyle w:val="ListParagraph"/>
        <w:numPr>
          <w:ilvl w:val="0"/>
          <w:numId w:val="6"/>
        </w:numPr>
        <w:spacing w:before="120" w:after="120" w:line="276" w:lineRule="auto"/>
        <w:ind w:left="714" w:hanging="357"/>
        <w:contextualSpacing w:val="0"/>
        <w:jc w:val="both"/>
        <w:rPr>
          <w:sz w:val="24"/>
          <w:szCs w:val="24"/>
        </w:rPr>
      </w:pPr>
      <w:r w:rsidRPr="00991BAF">
        <w:rPr>
          <w:sz w:val="24"/>
          <w:szCs w:val="24"/>
        </w:rPr>
        <w:t>present a balance sheet of assets and liabilities, financial and (ideally) non-financial</w:t>
      </w:r>
    </w:p>
    <w:p w14:paraId="60310BC3" w14:textId="756C6742" w:rsidR="006F02FD" w:rsidRPr="00991BAF" w:rsidRDefault="006F02FD" w:rsidP="0054185C">
      <w:pPr>
        <w:pStyle w:val="ListParagraph"/>
        <w:numPr>
          <w:ilvl w:val="0"/>
          <w:numId w:val="6"/>
        </w:numPr>
        <w:tabs>
          <w:tab w:val="left" w:pos="850"/>
          <w:tab w:val="left" w:pos="1191"/>
          <w:tab w:val="left" w:pos="1531"/>
        </w:tabs>
        <w:spacing w:before="120" w:after="120"/>
        <w:ind w:left="714" w:hanging="357"/>
        <w:contextualSpacing w:val="0"/>
        <w:jc w:val="both"/>
        <w:rPr>
          <w:sz w:val="24"/>
          <w:szCs w:val="24"/>
        </w:rPr>
      </w:pPr>
      <w:proofErr w:type="gramStart"/>
      <w:r w:rsidRPr="00991BAF">
        <w:rPr>
          <w:sz w:val="24"/>
          <w:szCs w:val="24"/>
        </w:rPr>
        <w:t>present</w:t>
      </w:r>
      <w:proofErr w:type="gramEnd"/>
      <w:r w:rsidRPr="00991BAF">
        <w:rPr>
          <w:sz w:val="24"/>
          <w:szCs w:val="24"/>
        </w:rPr>
        <w:t xml:space="preserve"> a medium-term (3-5 year) perspective on budgetary </w:t>
      </w:r>
      <w:r w:rsidR="00DD48C8">
        <w:rPr>
          <w:sz w:val="24"/>
          <w:szCs w:val="24"/>
        </w:rPr>
        <w:t>forecasts and plans</w:t>
      </w:r>
      <w:r w:rsidRPr="00991BAF">
        <w:rPr>
          <w:sz w:val="24"/>
          <w:szCs w:val="24"/>
        </w:rPr>
        <w:t>.</w:t>
      </w:r>
    </w:p>
    <w:p w14:paraId="549D23F6" w14:textId="77777777" w:rsidR="006F02FD" w:rsidRPr="00991BAF" w:rsidRDefault="006F02FD" w:rsidP="006F02FD">
      <w:pPr>
        <w:pStyle w:val="ListParagraph"/>
        <w:rPr>
          <w:sz w:val="24"/>
          <w:szCs w:val="24"/>
        </w:rPr>
      </w:pPr>
    </w:p>
    <w:p w14:paraId="0D87AB16" w14:textId="3091CFBE" w:rsidR="00374C34" w:rsidRPr="007E1EDF" w:rsidRDefault="00836AF1" w:rsidP="00087037">
      <w:pPr>
        <w:pStyle w:val="ListParagraph"/>
        <w:numPr>
          <w:ilvl w:val="0"/>
          <w:numId w:val="20"/>
        </w:numPr>
        <w:spacing w:after="200" w:line="276" w:lineRule="auto"/>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810816" behindDoc="0" locked="0" layoutInCell="1" allowOverlap="1" wp14:anchorId="020B63BC" wp14:editId="7781C82B">
                <wp:simplePos x="0" y="0"/>
                <wp:positionH relativeFrom="column">
                  <wp:posOffset>187325</wp:posOffset>
                </wp:positionH>
                <wp:positionV relativeFrom="paragraph">
                  <wp:posOffset>29210</wp:posOffset>
                </wp:positionV>
                <wp:extent cx="2952750" cy="2354580"/>
                <wp:effectExtent l="0" t="0" r="19050" b="26670"/>
                <wp:wrapNone/>
                <wp:docPr id="4194"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54580"/>
                        </a:xfrm>
                        <a:prstGeom prst="rect">
                          <a:avLst/>
                        </a:prstGeom>
                        <a:solidFill>
                          <a:srgbClr val="FFFFFF"/>
                        </a:solidFill>
                        <a:ln w="12700">
                          <a:solidFill>
                            <a:schemeClr val="bg1">
                              <a:lumMod val="100000"/>
                              <a:lumOff val="0"/>
                            </a:schemeClr>
                          </a:solidFill>
                          <a:miter lim="800000"/>
                          <a:headEnd/>
                          <a:tailEnd/>
                        </a:ln>
                      </wps:spPr>
                      <wps:txbx>
                        <w:txbxContent>
                          <w:p w14:paraId="065F2717"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B6B6092"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316471E5" w14:textId="77777777" w:rsidR="00CC49D6" w:rsidRPr="00B634D8"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Finland</w:t>
                            </w:r>
                            <w:r w:rsidRPr="000E3B21">
                              <w:rPr>
                                <w:rFonts w:cs="Times New Roman"/>
                                <w:color w:val="215868" w:themeColor="accent5" w:themeShade="80"/>
                              </w:rPr>
                              <w:t xml:space="preserve">: </w:t>
                            </w:r>
                            <w:r>
                              <w:rPr>
                                <w:rFonts w:cs="Times New Roman"/>
                                <w:color w:val="215868" w:themeColor="accent5" w:themeShade="80"/>
                              </w:rPr>
                              <w:t xml:space="preserve">Budget documents disclose key macroeconomic and macro-fiscal forecasts in a comprehensive fashion. The Fiscal Plan, Economic Survey, Economic Bulletin explain the macroeconomic variables on which the fiscal forecasts are based as well as their underlying assumptions. </w:t>
                            </w:r>
                          </w:p>
                          <w:p w14:paraId="75722226"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506C5510"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3131A998"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5943F426" w14:textId="77777777" w:rsidR="00CC49D6" w:rsidRPr="00B634D8"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36950258" w14:textId="77777777" w:rsidR="00CC49D6" w:rsidRDefault="00CC49D6" w:rsidP="00374C34"/>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4" o:spid="_x0000_s1288" type="#_x0000_t202" style="position:absolute;left:0;text-align:left;margin-left:14.75pt;margin-top:2.3pt;width:232.5pt;height:185.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" strokecolor="white [3212]" strokeweight="1pt">
                <v:textbox inset=".5mm">
                  <w:txbxContent>
                    <w:p w14:paraId="065F2717"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B6B6092"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316471E5" w14:textId="77777777" w:rsidR="00CC49D6" w:rsidRPr="00B634D8"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Finland</w:t>
                      </w:r>
                      <w:r w:rsidRPr="000E3B21">
                        <w:rPr>
                          <w:rFonts w:cs="Times New Roman"/>
                          <w:color w:val="215868" w:themeColor="accent5" w:themeShade="80"/>
                        </w:rPr>
                        <w:t xml:space="preserve">: </w:t>
                      </w:r>
                      <w:r>
                        <w:rPr>
                          <w:rFonts w:cs="Times New Roman"/>
                          <w:color w:val="215868" w:themeColor="accent5" w:themeShade="80"/>
                        </w:rPr>
                        <w:t xml:space="preserve">Budget documents disclose key macroeconomic and macro-fiscal forecasts in a comprehensive fashion. The Fiscal Plan, Economic Survey, Economic Bulletin explain the macroeconomic variables on which the fiscal forecasts are based as well as their underlying assumptions. </w:t>
                      </w:r>
                    </w:p>
                    <w:p w14:paraId="75722226"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506C5510"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3131A998"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5943F426" w14:textId="77777777" w:rsidR="00CC49D6" w:rsidRPr="00B634D8"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36950258" w14:textId="77777777" w:rsidR="00CC49D6" w:rsidRDefault="00CC49D6" w:rsidP="00374C34"/>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28BB188D" wp14:editId="64DB8543">
                <wp:simplePos x="0" y="0"/>
                <wp:positionH relativeFrom="column">
                  <wp:posOffset>2893512</wp:posOffset>
                </wp:positionH>
                <wp:positionV relativeFrom="paragraph">
                  <wp:posOffset>29671</wp:posOffset>
                </wp:positionV>
                <wp:extent cx="2910205" cy="2354893"/>
                <wp:effectExtent l="0" t="0" r="23495" b="26670"/>
                <wp:wrapNone/>
                <wp:docPr id="4195"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2354893"/>
                        </a:xfrm>
                        <a:prstGeom prst="rect">
                          <a:avLst/>
                        </a:prstGeom>
                        <a:solidFill>
                          <a:srgbClr val="FFFFFF"/>
                        </a:solidFill>
                        <a:ln w="9525">
                          <a:solidFill>
                            <a:schemeClr val="bg1">
                              <a:lumMod val="100000"/>
                              <a:lumOff val="0"/>
                            </a:schemeClr>
                          </a:solidFill>
                          <a:miter lim="800000"/>
                          <a:headEnd/>
                          <a:tailEnd/>
                        </a:ln>
                      </wps:spPr>
                      <wps:txbx>
                        <w:txbxContent>
                          <w:p w14:paraId="6D4D2A8A"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465D2F7"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09D747C0" w14:textId="5AE1F458"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AFD3DF3" wp14:editId="2F50D8D1">
                                  <wp:extent cx="814705" cy="226060"/>
                                  <wp:effectExtent l="0" t="0" r="4445" b="2540"/>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6E6398">
                              <w:rPr>
                                <w:rFonts w:ascii="Calibri" w:hAnsi="Calibri" w:cs="Times New Roman"/>
                                <w:color w:val="984806" w:themeColor="accent6" w:themeShade="80"/>
                                <w:position w:val="12"/>
                                <w:lang w:eastAsia="en-GB"/>
                              </w:rPr>
                              <w:t>1.1.2</w:t>
                            </w:r>
                            <w:r>
                              <w:rPr>
                                <w:rFonts w:ascii="Calibri" w:hAnsi="Calibri" w:cs="Times New Roman"/>
                                <w:color w:val="984806" w:themeColor="accent6" w:themeShade="80"/>
                                <w:position w:val="12"/>
                                <w:lang w:eastAsia="en-GB"/>
                              </w:rPr>
                              <w:t xml:space="preserve">, 1.1.3, </w:t>
                            </w:r>
                            <w:r w:rsidRPr="006E6398">
                              <w:rPr>
                                <w:rFonts w:ascii="Calibri" w:hAnsi="Calibri" w:cs="Times New Roman"/>
                                <w:color w:val="984806" w:themeColor="accent6" w:themeShade="80"/>
                                <w:position w:val="12"/>
                                <w:lang w:eastAsia="en-GB"/>
                              </w:rPr>
                              <w:t>1.1.4</w:t>
                            </w:r>
                            <w:r>
                              <w:rPr>
                                <w:rFonts w:ascii="Calibri" w:hAnsi="Calibri" w:cs="Times New Roman"/>
                                <w:color w:val="984806" w:themeColor="accent6" w:themeShade="80"/>
                                <w:position w:val="12"/>
                                <w:lang w:eastAsia="en-GB"/>
                              </w:rPr>
                              <w:t>, 2.1.2, 2.1.3</w:t>
                            </w:r>
                          </w:p>
                          <w:p w14:paraId="09FC6A71"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2FC90E1" w14:textId="77777777" w:rsidR="00CC49D6"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57AAFD2" wp14:editId="4EB7C249">
                                  <wp:extent cx="1466850" cy="199390"/>
                                  <wp:effectExtent l="0" t="0" r="0"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E0CBA">
                              <w:rPr>
                                <w:rFonts w:ascii="Calibri" w:hAnsi="Calibri" w:cs="Times New Roman"/>
                                <w:color w:val="984806" w:themeColor="accent6" w:themeShade="80"/>
                                <w:position w:val="8"/>
                                <w:lang w:eastAsia="en-GB"/>
                              </w:rPr>
                              <w:t>6 (a)-(d)</w:t>
                            </w:r>
                          </w:p>
                          <w:p w14:paraId="30EF928B" w14:textId="77777777" w:rsidR="00CC49D6" w:rsidRPr="0094651E"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3767B87D" w14:textId="7E4ECF71" w:rsidR="00CC49D6"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2226DAA" wp14:editId="3CAF7C05">
                                  <wp:extent cx="1616075" cy="212725"/>
                                  <wp:effectExtent l="0" t="0" r="317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836AF1">
                              <w:rPr>
                                <w:rFonts w:ascii="Calibri" w:hAnsi="Calibri" w:cs="Times New Roman"/>
                                <w:color w:val="984806" w:themeColor="accent6" w:themeShade="80"/>
                                <w:lang w:eastAsia="en-GB"/>
                              </w:rPr>
                              <w:t xml:space="preserve"> </w:t>
                            </w:r>
                            <w:r>
                              <w:rPr>
                                <w:rFonts w:ascii="Calibri" w:hAnsi="Calibri" w:cs="Times New Roman"/>
                                <w:color w:val="984806" w:themeColor="accent6" w:themeShade="80"/>
                                <w:lang w:eastAsia="en-GB"/>
                              </w:rPr>
                              <w:t>Q 7-8, 11-12, 15-16, 33, 39-40, 45, 48, 58, 95</w:t>
                            </w:r>
                          </w:p>
                          <w:p w14:paraId="2A85E233" w14:textId="77777777" w:rsidR="00CC49D6" w:rsidRPr="0094651E"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EA87920" w14:textId="77777777" w:rsidR="00CC49D6" w:rsidRPr="003B1F60" w:rsidRDefault="00CC49D6" w:rsidP="00E22D0B">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03BB7AF"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CFBCD16" wp14:editId="72F7A246">
                                  <wp:extent cx="1508125" cy="201930"/>
                                  <wp:effectExtent l="0" t="0" r="0" b="762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sidRPr="003B1F60">
                              <w:rPr>
                                <w:rFonts w:ascii="Calibri" w:hAnsi="Calibri" w:cs="Times New Roman"/>
                                <w:color w:val="984806" w:themeColor="accent6" w:themeShade="80"/>
                                <w:lang w:eastAsia="en-GB"/>
                              </w:rPr>
                              <w:t xml:space="preserve"> </w:t>
                            </w:r>
                            <w:r w:rsidRPr="007E0CBA">
                              <w:rPr>
                                <w:rFonts w:ascii="Calibri" w:hAnsi="Calibri" w:cs="Times New Roman"/>
                                <w:color w:val="984806" w:themeColor="accent6" w:themeShade="80"/>
                                <w:position w:val="8"/>
                                <w:lang w:eastAsia="en-GB"/>
                              </w:rPr>
                              <w:t>2.1-2.6</w:t>
                            </w:r>
                          </w:p>
                          <w:p w14:paraId="71D5B08A"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3876619" w14:textId="274AFFF2" w:rsidR="00CC49D6" w:rsidRPr="004648D4" w:rsidRDefault="00CC49D6" w:rsidP="009C02E8">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087037">
                              <w:rPr>
                                <w:rFonts w:ascii="Calibri" w:hAnsi="Calibri" w:cs="Times New Roman"/>
                                <w:noProof/>
                                <w:color w:val="984806" w:themeColor="accent6" w:themeShade="80"/>
                                <w:lang w:eastAsia="en-GB"/>
                              </w:rPr>
                              <w:drawing>
                                <wp:inline distT="0" distB="0" distL="0" distR="0" wp14:anchorId="4C648DD2" wp14:editId="48A188BB">
                                  <wp:extent cx="516255" cy="199390"/>
                                  <wp:effectExtent l="0" t="0" r="0" b="0"/>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4648D4">
                              <w:rPr>
                                <w:rFonts w:ascii="Calibri" w:hAnsi="Calibri" w:cs="Times New Roman"/>
                                <w:color w:val="984806" w:themeColor="accent6" w:themeShade="80"/>
                                <w:lang w:eastAsia="en-GB"/>
                              </w:rPr>
                              <w:t>PI-</w:t>
                            </w:r>
                            <w:r>
                              <w:rPr>
                                <w:rFonts w:ascii="Calibri" w:hAnsi="Calibri" w:cs="Times New Roman"/>
                                <w:color w:val="984806" w:themeColor="accent6" w:themeShade="80"/>
                                <w:lang w:eastAsia="en-GB"/>
                              </w:rPr>
                              <w:t>5, 6, 9, 10, 12-16, 28-29</w:t>
                            </w:r>
                          </w:p>
                          <w:p w14:paraId="39588231"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7994EF68" w14:textId="63A4F400" w:rsidR="00CC49D6" w:rsidRPr="003B1F60" w:rsidRDefault="00CC49D6" w:rsidP="000836E8">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7EA0CAE7" w14:textId="77777777" w:rsidR="00CC49D6" w:rsidRPr="007E0CBA"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1E02A68B" w14:textId="77777777" w:rsidR="00CC49D6" w:rsidRPr="003B1F60"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6BBE089" w14:textId="735BCEF5" w:rsidR="00CC49D6" w:rsidRPr="003B1F60"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3B1F60">
                              <w:rPr>
                                <w:rFonts w:ascii="Calibri" w:hAnsi="Calibri" w:cs="Times New Roman"/>
                                <w:color w:val="984806" w:themeColor="accent6" w:themeShade="80"/>
                                <w:lang w:eastAsia="en-GB"/>
                              </w:rPr>
                              <w:t xml:space="preserve"> </w:t>
                            </w:r>
                          </w:p>
                          <w:p w14:paraId="50A1D0E5" w14:textId="791E48FC" w:rsidR="00CC49D6" w:rsidRPr="00780D1D" w:rsidRDefault="00CC49D6" w:rsidP="00374C34">
                            <w:pPr>
                              <w:shd w:val="clear" w:color="auto" w:fill="FDE9D9" w:themeFill="accent6" w:themeFillTint="33"/>
                              <w:spacing w:before="120" w:after="120"/>
                              <w:ind w:left="360"/>
                              <w:contextualSpacing/>
                              <w:jc w:val="both"/>
                              <w:rPr>
                                <w:rFonts w:ascii="Calibri" w:hAnsi="Calibri" w:cs="Times New Roman"/>
                                <w:lang w:eastAsia="en-GB"/>
                              </w:rPr>
                            </w:pPr>
                            <w:r>
                              <w:rPr>
                                <w:rFonts w:ascii="Calibri" w:hAnsi="Calibri" w:cs="Times New Roman"/>
                                <w:lang w:eastAsia="en-GB"/>
                              </w:rPr>
                              <w:t xml:space="preserve"> </w:t>
                            </w:r>
                            <w:r w:rsidRPr="00E22D0B">
                              <w:rPr>
                                <w:rFonts w:ascii="Calibri" w:hAnsi="Calibri" w:cs="Times New Roman"/>
                                <w:noProof/>
                                <w:color w:val="984806" w:themeColor="accent6" w:themeShade="80"/>
                                <w:lang w:eastAsia="en-GB"/>
                              </w:rPr>
                              <w:drawing>
                                <wp:inline distT="0" distB="0" distL="0" distR="0" wp14:anchorId="236504CF" wp14:editId="7576336A">
                                  <wp:extent cx="516255" cy="199390"/>
                                  <wp:effectExtent l="0" t="0" r="0" b="0"/>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PI-5, 6, 9, 10, 12, 13, 14, 15, 16, 28, 29_</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3" o:spid="_x0000_s1289" type="#_x0000_t202" style="position:absolute;left:0;text-align:left;margin-left:227.85pt;margin-top:2.35pt;width:229.15pt;height:18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" strokecolor="white [3212]">
                <v:textbox inset=".5mm">
                  <w:txbxContent>
                    <w:p w14:paraId="6D4D2A8A"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465D2F7"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09D747C0" w14:textId="5AE1F458"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AFD3DF3" wp14:editId="2F50D8D1">
                            <wp:extent cx="814705" cy="226060"/>
                            <wp:effectExtent l="0" t="0" r="4445" b="2540"/>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6E6398">
                        <w:rPr>
                          <w:rFonts w:ascii="Calibri" w:hAnsi="Calibri" w:cs="Times New Roman"/>
                          <w:color w:val="984806" w:themeColor="accent6" w:themeShade="80"/>
                          <w:position w:val="12"/>
                          <w:lang w:eastAsia="en-GB"/>
                        </w:rPr>
                        <w:t>1.1.2</w:t>
                      </w:r>
                      <w:r>
                        <w:rPr>
                          <w:rFonts w:ascii="Calibri" w:hAnsi="Calibri" w:cs="Times New Roman"/>
                          <w:color w:val="984806" w:themeColor="accent6" w:themeShade="80"/>
                          <w:position w:val="12"/>
                          <w:lang w:eastAsia="en-GB"/>
                        </w:rPr>
                        <w:t xml:space="preserve">, 1.1.3, </w:t>
                      </w:r>
                      <w:r w:rsidRPr="006E6398">
                        <w:rPr>
                          <w:rFonts w:ascii="Calibri" w:hAnsi="Calibri" w:cs="Times New Roman"/>
                          <w:color w:val="984806" w:themeColor="accent6" w:themeShade="80"/>
                          <w:position w:val="12"/>
                          <w:lang w:eastAsia="en-GB"/>
                        </w:rPr>
                        <w:t>1.1.4</w:t>
                      </w:r>
                      <w:r>
                        <w:rPr>
                          <w:rFonts w:ascii="Calibri" w:hAnsi="Calibri" w:cs="Times New Roman"/>
                          <w:color w:val="984806" w:themeColor="accent6" w:themeShade="80"/>
                          <w:position w:val="12"/>
                          <w:lang w:eastAsia="en-GB"/>
                        </w:rPr>
                        <w:t>, 2.1.2, 2.1.3</w:t>
                      </w:r>
                    </w:p>
                    <w:p w14:paraId="09FC6A71"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2FC90E1" w14:textId="77777777" w:rsidR="00CC49D6"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57AAFD2" wp14:editId="4EB7C249">
                            <wp:extent cx="1466850" cy="199390"/>
                            <wp:effectExtent l="0" t="0" r="0"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E0CBA">
                        <w:rPr>
                          <w:rFonts w:ascii="Calibri" w:hAnsi="Calibri" w:cs="Times New Roman"/>
                          <w:color w:val="984806" w:themeColor="accent6" w:themeShade="80"/>
                          <w:position w:val="8"/>
                          <w:lang w:eastAsia="en-GB"/>
                        </w:rPr>
                        <w:t>6 (a)-(d)</w:t>
                      </w:r>
                    </w:p>
                    <w:p w14:paraId="30EF928B" w14:textId="77777777" w:rsidR="00CC49D6" w:rsidRPr="0094651E"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3767B87D" w14:textId="7E4ECF71" w:rsidR="00CC49D6"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2226DAA" wp14:editId="3CAF7C05">
                            <wp:extent cx="1616075" cy="212725"/>
                            <wp:effectExtent l="0" t="0" r="317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836AF1">
                        <w:rPr>
                          <w:rFonts w:ascii="Calibri" w:hAnsi="Calibri" w:cs="Times New Roman"/>
                          <w:color w:val="984806" w:themeColor="accent6" w:themeShade="80"/>
                          <w:lang w:eastAsia="en-GB"/>
                        </w:rPr>
                        <w:t xml:space="preserve"> </w:t>
                      </w:r>
                      <w:r>
                        <w:rPr>
                          <w:rFonts w:ascii="Calibri" w:hAnsi="Calibri" w:cs="Times New Roman"/>
                          <w:color w:val="984806" w:themeColor="accent6" w:themeShade="80"/>
                          <w:lang w:eastAsia="en-GB"/>
                        </w:rPr>
                        <w:t>Q 7-8, 11-12, 15-16, 33, 39-40, 45, 48, 58, 95</w:t>
                      </w:r>
                    </w:p>
                    <w:p w14:paraId="2A85E233" w14:textId="77777777" w:rsidR="00CC49D6" w:rsidRPr="0094651E" w:rsidRDefault="00CC49D6" w:rsidP="000836E8">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EA87920" w14:textId="77777777" w:rsidR="00CC49D6" w:rsidRPr="003B1F60" w:rsidRDefault="00CC49D6" w:rsidP="00E22D0B">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03BB7AF"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CFBCD16" wp14:editId="72F7A246">
                            <wp:extent cx="1508125" cy="201930"/>
                            <wp:effectExtent l="0" t="0" r="0" b="762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sidRPr="003B1F60">
                        <w:rPr>
                          <w:rFonts w:ascii="Calibri" w:hAnsi="Calibri" w:cs="Times New Roman"/>
                          <w:color w:val="984806" w:themeColor="accent6" w:themeShade="80"/>
                          <w:lang w:eastAsia="en-GB"/>
                        </w:rPr>
                        <w:t xml:space="preserve"> </w:t>
                      </w:r>
                      <w:r w:rsidRPr="007E0CBA">
                        <w:rPr>
                          <w:rFonts w:ascii="Calibri" w:hAnsi="Calibri" w:cs="Times New Roman"/>
                          <w:color w:val="984806" w:themeColor="accent6" w:themeShade="80"/>
                          <w:position w:val="8"/>
                          <w:lang w:eastAsia="en-GB"/>
                        </w:rPr>
                        <w:t>2.1-2.6</w:t>
                      </w:r>
                    </w:p>
                    <w:p w14:paraId="71D5B08A"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3876619" w14:textId="274AFFF2" w:rsidR="00CC49D6" w:rsidRPr="004648D4" w:rsidRDefault="00CC49D6" w:rsidP="009C02E8">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087037">
                        <w:rPr>
                          <w:rFonts w:ascii="Calibri" w:hAnsi="Calibri" w:cs="Times New Roman"/>
                          <w:noProof/>
                          <w:color w:val="984806" w:themeColor="accent6" w:themeShade="80"/>
                          <w:lang w:eastAsia="en-GB"/>
                        </w:rPr>
                        <w:drawing>
                          <wp:inline distT="0" distB="0" distL="0" distR="0" wp14:anchorId="4C648DD2" wp14:editId="48A188BB">
                            <wp:extent cx="516255" cy="199390"/>
                            <wp:effectExtent l="0" t="0" r="0" b="0"/>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4648D4">
                        <w:rPr>
                          <w:rFonts w:ascii="Calibri" w:hAnsi="Calibri" w:cs="Times New Roman"/>
                          <w:color w:val="984806" w:themeColor="accent6" w:themeShade="80"/>
                          <w:lang w:eastAsia="en-GB"/>
                        </w:rPr>
                        <w:t>PI-</w:t>
                      </w:r>
                      <w:r>
                        <w:rPr>
                          <w:rFonts w:ascii="Calibri" w:hAnsi="Calibri" w:cs="Times New Roman"/>
                          <w:color w:val="984806" w:themeColor="accent6" w:themeShade="80"/>
                          <w:lang w:eastAsia="en-GB"/>
                        </w:rPr>
                        <w:t>5, 6, 9, 10, 12-16, 28-29</w:t>
                      </w:r>
                    </w:p>
                    <w:p w14:paraId="39588231"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7994EF68" w14:textId="63A4F400" w:rsidR="00CC49D6" w:rsidRPr="003B1F60" w:rsidRDefault="00CC49D6" w:rsidP="000836E8">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7EA0CAE7" w14:textId="77777777" w:rsidR="00CC49D6" w:rsidRPr="007E0CBA"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1E02A68B" w14:textId="77777777" w:rsidR="00CC49D6" w:rsidRPr="003B1F60"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6BBE089" w14:textId="735BCEF5" w:rsidR="00CC49D6" w:rsidRPr="003B1F60"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3B1F60">
                        <w:rPr>
                          <w:rFonts w:ascii="Calibri" w:hAnsi="Calibri" w:cs="Times New Roman"/>
                          <w:color w:val="984806" w:themeColor="accent6" w:themeShade="80"/>
                          <w:lang w:eastAsia="en-GB"/>
                        </w:rPr>
                        <w:t xml:space="preserve"> </w:t>
                      </w:r>
                    </w:p>
                    <w:p w14:paraId="50A1D0E5" w14:textId="791E48FC" w:rsidR="00CC49D6" w:rsidRPr="00780D1D" w:rsidRDefault="00CC49D6" w:rsidP="00374C34">
                      <w:pPr>
                        <w:shd w:val="clear" w:color="auto" w:fill="FDE9D9" w:themeFill="accent6" w:themeFillTint="33"/>
                        <w:spacing w:before="120" w:after="120"/>
                        <w:ind w:left="360"/>
                        <w:contextualSpacing/>
                        <w:jc w:val="both"/>
                        <w:rPr>
                          <w:rFonts w:ascii="Calibri" w:hAnsi="Calibri" w:cs="Times New Roman"/>
                          <w:lang w:eastAsia="en-GB"/>
                        </w:rPr>
                      </w:pPr>
                      <w:r>
                        <w:rPr>
                          <w:rFonts w:ascii="Calibri" w:hAnsi="Calibri" w:cs="Times New Roman"/>
                          <w:lang w:eastAsia="en-GB"/>
                        </w:rPr>
                        <w:t xml:space="preserve"> </w:t>
                      </w:r>
                      <w:r w:rsidRPr="00E22D0B">
                        <w:rPr>
                          <w:rFonts w:ascii="Calibri" w:hAnsi="Calibri" w:cs="Times New Roman"/>
                          <w:noProof/>
                          <w:color w:val="984806" w:themeColor="accent6" w:themeShade="80"/>
                          <w:lang w:eastAsia="en-GB"/>
                        </w:rPr>
                        <w:drawing>
                          <wp:inline distT="0" distB="0" distL="0" distR="0" wp14:anchorId="236504CF" wp14:editId="7576336A">
                            <wp:extent cx="516255" cy="199390"/>
                            <wp:effectExtent l="0" t="0" r="0" b="0"/>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PI-5, 6, 9, 10, 12, 13, 14, 15, 16, 28, 29_</w:t>
                      </w:r>
                    </w:p>
                  </w:txbxContent>
                </v:textbox>
              </v:shape>
            </w:pict>
          </mc:Fallback>
        </mc:AlternateContent>
      </w:r>
    </w:p>
    <w:p w14:paraId="6D23D1CF" w14:textId="77777777" w:rsidR="006F02FD" w:rsidRPr="00991BAF" w:rsidRDefault="006F02FD" w:rsidP="00087037">
      <w:pPr>
        <w:pStyle w:val="ListParagraph"/>
        <w:numPr>
          <w:ilvl w:val="0"/>
          <w:numId w:val="20"/>
        </w:numPr>
        <w:spacing w:after="200" w:line="276" w:lineRule="auto"/>
        <w:jc w:val="both"/>
        <w:rPr>
          <w:sz w:val="24"/>
          <w:szCs w:val="24"/>
        </w:rPr>
      </w:pPr>
    </w:p>
    <w:p w14:paraId="1234F57A" w14:textId="77777777" w:rsidR="006F02FD" w:rsidRPr="00991BAF" w:rsidRDefault="006F02FD" w:rsidP="00087037">
      <w:pPr>
        <w:pStyle w:val="ListParagraph"/>
        <w:numPr>
          <w:ilvl w:val="0"/>
          <w:numId w:val="20"/>
        </w:numPr>
        <w:spacing w:after="200" w:line="276" w:lineRule="auto"/>
        <w:jc w:val="both"/>
        <w:rPr>
          <w:sz w:val="24"/>
          <w:szCs w:val="24"/>
        </w:rPr>
      </w:pPr>
    </w:p>
    <w:p w14:paraId="14BA05CA" w14:textId="77777777" w:rsidR="006F02FD" w:rsidRPr="00991BAF" w:rsidRDefault="006F02FD" w:rsidP="00087037">
      <w:pPr>
        <w:pStyle w:val="ListParagraph"/>
        <w:numPr>
          <w:ilvl w:val="0"/>
          <w:numId w:val="20"/>
        </w:numPr>
        <w:spacing w:after="200" w:line="276" w:lineRule="auto"/>
        <w:jc w:val="both"/>
        <w:rPr>
          <w:sz w:val="24"/>
          <w:szCs w:val="24"/>
        </w:rPr>
      </w:pPr>
    </w:p>
    <w:p w14:paraId="3F7CE043" w14:textId="77777777" w:rsidR="006F02FD" w:rsidRPr="00991BAF" w:rsidRDefault="006F02FD" w:rsidP="00087037">
      <w:pPr>
        <w:pStyle w:val="ListParagraph"/>
        <w:numPr>
          <w:ilvl w:val="0"/>
          <w:numId w:val="20"/>
        </w:numPr>
        <w:spacing w:after="200" w:line="276" w:lineRule="auto"/>
        <w:jc w:val="both"/>
        <w:rPr>
          <w:sz w:val="24"/>
          <w:szCs w:val="24"/>
        </w:rPr>
      </w:pPr>
    </w:p>
    <w:p w14:paraId="34B447ED" w14:textId="77777777" w:rsidR="006F02FD" w:rsidRPr="00991BAF" w:rsidRDefault="006F02FD" w:rsidP="00087037">
      <w:pPr>
        <w:pStyle w:val="ListParagraph"/>
        <w:numPr>
          <w:ilvl w:val="0"/>
          <w:numId w:val="20"/>
        </w:numPr>
        <w:spacing w:after="200" w:line="276" w:lineRule="auto"/>
        <w:jc w:val="both"/>
        <w:rPr>
          <w:sz w:val="24"/>
          <w:szCs w:val="24"/>
        </w:rPr>
      </w:pPr>
    </w:p>
    <w:p w14:paraId="033823EC" w14:textId="77777777" w:rsidR="006F02FD" w:rsidRPr="00991BAF" w:rsidRDefault="006F02FD" w:rsidP="00087037">
      <w:pPr>
        <w:pStyle w:val="ListParagraph"/>
        <w:numPr>
          <w:ilvl w:val="0"/>
          <w:numId w:val="20"/>
        </w:numPr>
        <w:spacing w:after="200" w:line="276" w:lineRule="auto"/>
        <w:jc w:val="both"/>
        <w:rPr>
          <w:sz w:val="24"/>
          <w:szCs w:val="24"/>
        </w:rPr>
      </w:pPr>
    </w:p>
    <w:p w14:paraId="1BC6B987" w14:textId="77777777" w:rsidR="006F02FD" w:rsidRPr="00991BAF" w:rsidRDefault="006F02FD" w:rsidP="00087037">
      <w:pPr>
        <w:pStyle w:val="ListParagraph"/>
        <w:numPr>
          <w:ilvl w:val="0"/>
          <w:numId w:val="20"/>
        </w:numPr>
        <w:spacing w:after="200" w:line="276" w:lineRule="auto"/>
        <w:jc w:val="both"/>
        <w:rPr>
          <w:sz w:val="24"/>
          <w:szCs w:val="24"/>
        </w:rPr>
      </w:pPr>
    </w:p>
    <w:p w14:paraId="338C36CF" w14:textId="77777777" w:rsidR="00836AF1" w:rsidRDefault="00836AF1" w:rsidP="00374C34">
      <w:pPr>
        <w:jc w:val="both"/>
        <w:rPr>
          <w:b/>
          <w:color w:val="0070C0"/>
          <w:sz w:val="24"/>
          <w:szCs w:val="24"/>
          <w:shd w:val="clear" w:color="auto" w:fill="FFFFFF" w:themeFill="background1"/>
        </w:rPr>
      </w:pPr>
    </w:p>
    <w:p w14:paraId="48E9175A" w14:textId="77777777" w:rsidR="00836AF1" w:rsidRDefault="00836AF1" w:rsidP="00374C34">
      <w:pPr>
        <w:jc w:val="both"/>
        <w:rPr>
          <w:b/>
          <w:color w:val="0070C0"/>
          <w:sz w:val="24"/>
          <w:szCs w:val="24"/>
          <w:shd w:val="clear" w:color="auto" w:fill="FFFFFF" w:themeFill="background1"/>
        </w:rPr>
      </w:pPr>
    </w:p>
    <w:p w14:paraId="2B3D520C" w14:textId="77777777" w:rsidR="00374C34" w:rsidRPr="00374C34" w:rsidRDefault="006F02FD" w:rsidP="00374C34">
      <w:pPr>
        <w:jc w:val="both"/>
        <w:rPr>
          <w:b/>
          <w:color w:val="0070C0"/>
          <w:sz w:val="24"/>
          <w:szCs w:val="24"/>
          <w:shd w:val="clear" w:color="auto" w:fill="FFFFFF" w:themeFill="background1"/>
        </w:rPr>
      </w:pPr>
      <w:r w:rsidRPr="00991BAF">
        <w:rPr>
          <w:b/>
          <w:color w:val="0070C0"/>
          <w:sz w:val="24"/>
          <w:szCs w:val="24"/>
          <w:shd w:val="clear" w:color="auto" w:fill="FFFFFF" w:themeFill="background1"/>
        </w:rPr>
        <w:br/>
      </w:r>
      <w:r w:rsidR="00374C34" w:rsidRPr="00374C34">
        <w:rPr>
          <w:b/>
          <w:color w:val="0070C0"/>
          <w:sz w:val="24"/>
          <w:szCs w:val="24"/>
          <w:shd w:val="clear" w:color="auto" w:fill="FFFFFF" w:themeFill="background1"/>
        </w:rPr>
        <w:t>___________________________________________________________________________</w:t>
      </w:r>
    </w:p>
    <w:p w14:paraId="6718A1B4" w14:textId="52F8BB7B" w:rsidR="006F02FD" w:rsidRPr="00991BAF" w:rsidRDefault="006F02FD" w:rsidP="00374C34">
      <w:pPr>
        <w:jc w:val="both"/>
        <w:rPr>
          <w:sz w:val="24"/>
          <w:szCs w:val="24"/>
        </w:rPr>
      </w:pPr>
    </w:p>
    <w:p w14:paraId="37006536" w14:textId="77777777" w:rsidR="006F02FD" w:rsidRPr="00991BAF" w:rsidRDefault="006F02FD" w:rsidP="006F02FD">
      <w:pPr>
        <w:rPr>
          <w:rFonts w:asciiTheme="majorHAnsi" w:hAnsiTheme="majorHAnsi"/>
          <w:b/>
          <w:color w:val="548DD4" w:themeColor="text2" w:themeTint="99"/>
          <w:sz w:val="24"/>
          <w:shd w:val="clear" w:color="auto" w:fill="FFFFFF" w:themeFill="background1"/>
        </w:rPr>
      </w:pPr>
      <w:r w:rsidRPr="00991BAF">
        <w:rPr>
          <w:rFonts w:asciiTheme="majorHAnsi" w:hAnsiTheme="majorHAnsi"/>
          <w:b/>
          <w:color w:val="548DD4" w:themeColor="text2" w:themeTint="99"/>
          <w:sz w:val="24"/>
          <w:shd w:val="clear" w:color="auto" w:fill="FFFFFF" w:themeFill="background1"/>
        </w:rPr>
        <w:br w:type="page"/>
      </w:r>
    </w:p>
    <w:p w14:paraId="253794E5" w14:textId="77777777" w:rsidR="006F02FD" w:rsidRPr="00991BAF" w:rsidRDefault="006F02FD" w:rsidP="006F02FD">
      <w:pPr>
        <w:tabs>
          <w:tab w:val="left" w:pos="850"/>
          <w:tab w:val="left" w:pos="1191"/>
          <w:tab w:val="left" w:pos="1531"/>
        </w:tabs>
        <w:jc w:val="both"/>
        <w:rPr>
          <w:sz w:val="24"/>
          <w:szCs w:val="24"/>
        </w:rPr>
      </w:pPr>
      <w:r w:rsidRPr="00991BAF">
        <w:rPr>
          <w:rFonts w:asciiTheme="majorHAnsi" w:hAnsiTheme="majorHAnsi"/>
          <w:b/>
          <w:color w:val="548DD4" w:themeColor="text2" w:themeTint="99"/>
          <w:sz w:val="24"/>
          <w:shd w:val="clear" w:color="auto" w:fill="FFFFFF" w:themeFill="background1"/>
        </w:rPr>
        <w:lastRenderedPageBreak/>
        <w:t xml:space="preserve">B.4 </w:t>
      </w:r>
      <w:r w:rsidRPr="00991BAF">
        <w:rPr>
          <w:rFonts w:asciiTheme="majorHAnsi" w:hAnsiTheme="majorHAnsi"/>
          <w:b/>
          <w:color w:val="548DD4" w:themeColor="text2" w:themeTint="99"/>
          <w:sz w:val="24"/>
          <w:shd w:val="clear" w:color="auto" w:fill="FFFFFF" w:themeFill="background1"/>
        </w:rPr>
        <w:tab/>
        <w:t>Policy relevance of budget information</w:t>
      </w:r>
      <w:r w:rsidRPr="00991BAF">
        <w:rPr>
          <w:color w:val="548DD4" w:themeColor="text2" w:themeTint="99"/>
          <w:sz w:val="24"/>
        </w:rPr>
        <w:t xml:space="preserve"> </w:t>
      </w:r>
      <w:r w:rsidRPr="00991BAF">
        <w:rPr>
          <w:sz w:val="24"/>
          <w:szCs w:val="24"/>
        </w:rPr>
        <w:t xml:space="preserve">– Budget documents should be clear and transparent in showing how financial allocations are aligned with, and supportive of, the policy priorities of government. As the budget is an important tool of overall public policy, such information is useful for parliamentarians and for the wider public in holding the government to account for budgetary choices. </w:t>
      </w:r>
    </w:p>
    <w:p w14:paraId="6057EB95" w14:textId="77777777" w:rsidR="006F02FD" w:rsidRPr="00991BAF" w:rsidRDefault="006F02FD" w:rsidP="006F02FD">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w:t>
      </w:r>
      <w:r w:rsidRPr="00991BAF">
        <w:rPr>
          <w:sz w:val="24"/>
          <w:szCs w:val="24"/>
        </w:rPr>
        <w:t xml:space="preserve">budget </w:t>
      </w:r>
      <w:r w:rsidR="00A12BBE" w:rsidRPr="00991BAF">
        <w:rPr>
          <w:sz w:val="24"/>
          <w:szCs w:val="24"/>
        </w:rPr>
        <w:t>information should:</w:t>
      </w:r>
    </w:p>
    <w:p w14:paraId="27F59D87" w14:textId="77777777" w:rsidR="006F02FD" w:rsidRPr="00991BAF" w:rsidRDefault="006F02FD"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 xml:space="preserve">show performance information (e.g. outputs, targets, results) for key policy areas </w:t>
      </w:r>
    </w:p>
    <w:p w14:paraId="14A91B30" w14:textId="77777777" w:rsidR="006F02FD" w:rsidRPr="00991BAF" w:rsidRDefault="006F02FD"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use a standard format for performance reporting, across different policy areas</w:t>
      </w:r>
    </w:p>
    <w:p w14:paraId="3684BD6E" w14:textId="77777777" w:rsidR="006F02FD" w:rsidRPr="00991BAF" w:rsidRDefault="006F02FD"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show linkages with higher-level strategic and outcome goals of government</w:t>
      </w:r>
    </w:p>
    <w:p w14:paraId="1D63F942" w14:textId="74932D02" w:rsidR="006F02FD" w:rsidRPr="00991BAF" w:rsidRDefault="006F02FD" w:rsidP="0054185C">
      <w:pPr>
        <w:pStyle w:val="ListParagraph"/>
        <w:numPr>
          <w:ilvl w:val="0"/>
          <w:numId w:val="6"/>
        </w:numPr>
        <w:tabs>
          <w:tab w:val="left" w:pos="850"/>
          <w:tab w:val="left" w:pos="1191"/>
          <w:tab w:val="left" w:pos="1531"/>
        </w:tabs>
        <w:spacing w:before="120" w:after="120"/>
        <w:contextualSpacing w:val="0"/>
        <w:jc w:val="both"/>
        <w:rPr>
          <w:sz w:val="24"/>
          <w:szCs w:val="24"/>
        </w:rPr>
      </w:pPr>
      <w:proofErr w:type="gramStart"/>
      <w:r w:rsidRPr="00991BAF">
        <w:rPr>
          <w:sz w:val="24"/>
          <w:szCs w:val="24"/>
        </w:rPr>
        <w:t>show</w:t>
      </w:r>
      <w:proofErr w:type="gramEnd"/>
      <w:r w:rsidRPr="00991BAF">
        <w:rPr>
          <w:sz w:val="24"/>
          <w:szCs w:val="24"/>
        </w:rPr>
        <w:t xml:space="preserve"> the impacts of budget decisions on different groups and sectors</w:t>
      </w:r>
      <w:r w:rsidR="00DB1366">
        <w:rPr>
          <w:sz w:val="24"/>
          <w:szCs w:val="24"/>
        </w:rPr>
        <w:t xml:space="preserve"> (see </w:t>
      </w:r>
      <w:r w:rsidR="00DB1366" w:rsidRPr="00DB1366">
        <w:rPr>
          <w:rFonts w:asciiTheme="majorHAnsi" w:hAnsiTheme="majorHAnsi"/>
          <w:b/>
          <w:color w:val="548DD4" w:themeColor="text2" w:themeTint="99"/>
          <w:sz w:val="24"/>
          <w:shd w:val="clear" w:color="auto" w:fill="FFFFFF" w:themeFill="background1"/>
        </w:rPr>
        <w:t>J.2</w:t>
      </w:r>
      <w:r w:rsidR="00DB1366">
        <w:rPr>
          <w:sz w:val="24"/>
          <w:szCs w:val="24"/>
        </w:rPr>
        <w:t>)</w:t>
      </w:r>
      <w:r w:rsidRPr="00991BAF">
        <w:rPr>
          <w:sz w:val="24"/>
          <w:szCs w:val="24"/>
        </w:rPr>
        <w:t>.</w:t>
      </w:r>
    </w:p>
    <w:p w14:paraId="1F5E19B8" w14:textId="77777777" w:rsidR="006F02FD" w:rsidRPr="00991BAF" w:rsidRDefault="006F02FD" w:rsidP="006F02FD">
      <w:pPr>
        <w:pStyle w:val="ListParagraph"/>
        <w:rPr>
          <w:sz w:val="24"/>
          <w:szCs w:val="24"/>
        </w:rPr>
      </w:pPr>
    </w:p>
    <w:p w14:paraId="5C98C84E" w14:textId="6C008EDF" w:rsidR="00374C34" w:rsidRPr="007E1EDF" w:rsidRDefault="00836AF1" w:rsidP="00087037">
      <w:pPr>
        <w:pStyle w:val="ListParagraph"/>
        <w:numPr>
          <w:ilvl w:val="0"/>
          <w:numId w:val="20"/>
        </w:numPr>
        <w:spacing w:after="200" w:line="276" w:lineRule="auto"/>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813888" behindDoc="0" locked="0" layoutInCell="1" allowOverlap="1" wp14:anchorId="0247F5A0" wp14:editId="2AAE6B53">
                <wp:simplePos x="0" y="0"/>
                <wp:positionH relativeFrom="column">
                  <wp:posOffset>187325</wp:posOffset>
                </wp:positionH>
                <wp:positionV relativeFrom="paragraph">
                  <wp:posOffset>34290</wp:posOffset>
                </wp:positionV>
                <wp:extent cx="2952750" cy="2529840"/>
                <wp:effectExtent l="0" t="0" r="19050" b="22860"/>
                <wp:wrapNone/>
                <wp:docPr id="4192"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529840"/>
                        </a:xfrm>
                        <a:prstGeom prst="rect">
                          <a:avLst/>
                        </a:prstGeom>
                        <a:solidFill>
                          <a:srgbClr val="FFFFFF"/>
                        </a:solidFill>
                        <a:ln w="12700">
                          <a:solidFill>
                            <a:schemeClr val="bg1">
                              <a:lumMod val="100000"/>
                              <a:lumOff val="0"/>
                            </a:schemeClr>
                          </a:solidFill>
                          <a:miter lim="800000"/>
                          <a:headEnd/>
                          <a:tailEnd/>
                        </a:ln>
                      </wps:spPr>
                      <wps:txbx>
                        <w:txbxContent>
                          <w:p w14:paraId="6989421F"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1BA889C"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7C17B158"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Austria</w:t>
                            </w:r>
                            <w:r w:rsidRPr="000E3B21">
                              <w:rPr>
                                <w:rFonts w:cs="Times New Roman"/>
                                <w:color w:val="215868" w:themeColor="accent5" w:themeShade="80"/>
                              </w:rPr>
                              <w:t xml:space="preserve">: </w:t>
                            </w:r>
                            <w:r>
                              <w:rPr>
                                <w:rFonts w:cs="Times New Roman"/>
                                <w:color w:val="215868" w:themeColor="accent5" w:themeShade="80"/>
                              </w:rPr>
                              <w:t xml:space="preserve">Each policy area (programme) in the budget shows between 3 and 5 performance targets, at least one of which relates to gender. </w:t>
                            </w:r>
                          </w:p>
                          <w:p w14:paraId="33FB73A8"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5090C314"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 xml:space="preserve">USA: </w:t>
                            </w:r>
                            <w:r>
                              <w:rPr>
                                <w:rFonts w:cs="Times New Roman"/>
                                <w:color w:val="215868" w:themeColor="accent5" w:themeShade="80"/>
                              </w:rPr>
                              <w:t xml:space="preserve">Each Federal Agency produces </w:t>
                            </w:r>
                            <w:r w:rsidRPr="003B1F60">
                              <w:rPr>
                                <w:rFonts w:cs="Times New Roman"/>
                                <w:color w:val="215868" w:themeColor="accent5" w:themeShade="80"/>
                              </w:rPr>
                              <w:t>a variety of performance goals and objectives</w:t>
                            </w:r>
                            <w:r>
                              <w:rPr>
                                <w:rFonts w:cs="Times New Roman"/>
                                <w:color w:val="215868" w:themeColor="accent5" w:themeShade="80"/>
                              </w:rPr>
                              <w:t xml:space="preserve">: some of these are classed as Agency Priority Goals, which are a key focus of leadership action and accountability. See </w:t>
                            </w:r>
                            <w:r w:rsidRPr="00CE0045">
                              <w:rPr>
                                <w:rFonts w:cs="Times New Roman"/>
                                <w:i/>
                                <w:color w:val="215868" w:themeColor="accent5" w:themeShade="80"/>
                              </w:rPr>
                              <w:t>www.performance.gov</w:t>
                            </w:r>
                            <w:r>
                              <w:rPr>
                                <w:rFonts w:cs="Times New Roman"/>
                                <w:color w:val="215868" w:themeColor="accent5" w:themeShade="80"/>
                              </w:rPr>
                              <w:t xml:space="preserve"> </w:t>
                            </w:r>
                          </w:p>
                          <w:p w14:paraId="78240386"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012A85C9" w14:textId="77777777" w:rsidR="00CC49D6" w:rsidRPr="003B1F60" w:rsidRDefault="00CC49D6" w:rsidP="00374C34">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6" o:spid="_x0000_s1290" type="#_x0000_t202" style="position:absolute;left:0;text-align:left;margin-left:14.75pt;margin-top:2.7pt;width:232.5pt;height:199.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" strokecolor="white [3212]" strokeweight="1pt">
                <v:textbox inset=".5mm">
                  <w:txbxContent>
                    <w:p w14:paraId="6989421F"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1BA889C"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7C17B158"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Austria</w:t>
                      </w:r>
                      <w:r w:rsidRPr="000E3B21">
                        <w:rPr>
                          <w:rFonts w:cs="Times New Roman"/>
                          <w:color w:val="215868" w:themeColor="accent5" w:themeShade="80"/>
                        </w:rPr>
                        <w:t xml:space="preserve">: </w:t>
                      </w:r>
                      <w:r>
                        <w:rPr>
                          <w:rFonts w:cs="Times New Roman"/>
                          <w:color w:val="215868" w:themeColor="accent5" w:themeShade="80"/>
                        </w:rPr>
                        <w:t xml:space="preserve">Each policy area (programme) in the budget shows between 3 and 5 performance targets, at least one of which relates to gender. </w:t>
                      </w:r>
                    </w:p>
                    <w:p w14:paraId="33FB73A8"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5090C314"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 xml:space="preserve">USA: </w:t>
                      </w:r>
                      <w:r>
                        <w:rPr>
                          <w:rFonts w:cs="Times New Roman"/>
                          <w:color w:val="215868" w:themeColor="accent5" w:themeShade="80"/>
                        </w:rPr>
                        <w:t xml:space="preserve">Each Federal Agency produces </w:t>
                      </w:r>
                      <w:r w:rsidRPr="003B1F60">
                        <w:rPr>
                          <w:rFonts w:cs="Times New Roman"/>
                          <w:color w:val="215868" w:themeColor="accent5" w:themeShade="80"/>
                        </w:rPr>
                        <w:t>a variety of performance goals and objectives</w:t>
                      </w:r>
                      <w:r>
                        <w:rPr>
                          <w:rFonts w:cs="Times New Roman"/>
                          <w:color w:val="215868" w:themeColor="accent5" w:themeShade="80"/>
                        </w:rPr>
                        <w:t xml:space="preserve">: some of these are classed as Agency Priority Goals, which are a key focus of leadership action and accountability. See </w:t>
                      </w:r>
                      <w:r w:rsidRPr="00CE0045">
                        <w:rPr>
                          <w:rFonts w:cs="Times New Roman"/>
                          <w:i/>
                          <w:color w:val="215868" w:themeColor="accent5" w:themeShade="80"/>
                        </w:rPr>
                        <w:t>www.performance.gov</w:t>
                      </w:r>
                      <w:r>
                        <w:rPr>
                          <w:rFonts w:cs="Times New Roman"/>
                          <w:color w:val="215868" w:themeColor="accent5" w:themeShade="80"/>
                        </w:rPr>
                        <w:t xml:space="preserve"> </w:t>
                      </w:r>
                    </w:p>
                    <w:p w14:paraId="78240386" w14:textId="77777777" w:rsidR="00CC49D6" w:rsidRDefault="00CC49D6" w:rsidP="00374C34">
                      <w:pPr>
                        <w:shd w:val="clear" w:color="auto" w:fill="DAEEF3" w:themeFill="accent5" w:themeFillTint="33"/>
                        <w:spacing w:before="120" w:after="120"/>
                        <w:contextualSpacing/>
                        <w:jc w:val="both"/>
                        <w:rPr>
                          <w:rFonts w:cs="Times New Roman"/>
                          <w:color w:val="215868" w:themeColor="accent5" w:themeShade="80"/>
                        </w:rPr>
                      </w:pPr>
                    </w:p>
                    <w:p w14:paraId="012A85C9" w14:textId="77777777" w:rsidR="00CC49D6" w:rsidRPr="003B1F60" w:rsidRDefault="00CC49D6" w:rsidP="00374C34">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r w:rsidR="00374C34">
        <w:rPr>
          <w:noProof/>
          <w:lang w:eastAsia="en-GB"/>
        </w:rPr>
        <mc:AlternateContent>
          <mc:Choice Requires="wps">
            <w:drawing>
              <wp:anchor distT="0" distB="0" distL="114300" distR="114300" simplePos="0" relativeHeight="251812864" behindDoc="0" locked="0" layoutInCell="1" allowOverlap="1" wp14:anchorId="6C4943B5" wp14:editId="6C75DEF8">
                <wp:simplePos x="0" y="0"/>
                <wp:positionH relativeFrom="column">
                  <wp:posOffset>2893512</wp:posOffset>
                </wp:positionH>
                <wp:positionV relativeFrom="paragraph">
                  <wp:posOffset>21999</wp:posOffset>
                </wp:positionV>
                <wp:extent cx="2910205" cy="2542783"/>
                <wp:effectExtent l="0" t="0" r="23495" b="10160"/>
                <wp:wrapNone/>
                <wp:docPr id="4193"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2542783"/>
                        </a:xfrm>
                        <a:prstGeom prst="rect">
                          <a:avLst/>
                        </a:prstGeom>
                        <a:solidFill>
                          <a:srgbClr val="FFFFFF"/>
                        </a:solidFill>
                        <a:ln w="9525">
                          <a:solidFill>
                            <a:schemeClr val="bg1">
                              <a:lumMod val="100000"/>
                              <a:lumOff val="0"/>
                            </a:schemeClr>
                          </a:solidFill>
                          <a:miter lim="800000"/>
                          <a:headEnd/>
                          <a:tailEnd/>
                        </a:ln>
                      </wps:spPr>
                      <wps:txbx>
                        <w:txbxContent>
                          <w:p w14:paraId="377BCBAF"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341BB30"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BB6E646" w14:textId="5D4A9733"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B6C7F5F" wp14:editId="4012A905">
                                  <wp:extent cx="814705" cy="226060"/>
                                  <wp:effectExtent l="0" t="0" r="4445" b="254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3B1F60">
                              <w:rPr>
                                <w:rFonts w:ascii="Calibri" w:hAnsi="Calibri" w:cs="Times New Roman"/>
                                <w:color w:val="984806" w:themeColor="accent6" w:themeShade="80"/>
                                <w:lang w:eastAsia="en-GB"/>
                              </w:rPr>
                              <w:t xml:space="preserve"> </w:t>
                            </w:r>
                            <w:r w:rsidRPr="004813D9">
                              <w:rPr>
                                <w:rFonts w:ascii="Calibri" w:hAnsi="Calibri" w:cs="Times New Roman"/>
                                <w:color w:val="984806" w:themeColor="accent6" w:themeShade="80"/>
                                <w:position w:val="12"/>
                                <w:lang w:eastAsia="en-GB"/>
                              </w:rPr>
                              <w:t>2.3</w:t>
                            </w:r>
                          </w:p>
                          <w:p w14:paraId="4390EB1A"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4FAE5D5" w14:textId="77777777" w:rsidR="00CC49D6"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FF87D85" wp14:editId="5AF43174">
                                  <wp:extent cx="1466850" cy="199390"/>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7E0CBA">
                              <w:rPr>
                                <w:rFonts w:ascii="Calibri" w:hAnsi="Calibri" w:cs="Times New Roman"/>
                                <w:color w:val="984806" w:themeColor="accent6" w:themeShade="80"/>
                                <w:position w:val="8"/>
                                <w:lang w:eastAsia="en-GB"/>
                              </w:rPr>
                              <w:t>4 (d), 8</w:t>
                            </w:r>
                          </w:p>
                          <w:p w14:paraId="2DE29A5E" w14:textId="77777777" w:rsidR="00CC49D6" w:rsidRPr="0094651E"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1E28609" w14:textId="549B22EA" w:rsidR="00CC49D6"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161BEE5C" wp14:editId="7908200B">
                                  <wp:extent cx="1617726" cy="212942"/>
                                  <wp:effectExtent l="0" t="0" r="1905" b="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815" cy="213217"/>
                                          </a:xfrm>
                                          <a:prstGeom prst="rect">
                                            <a:avLst/>
                                          </a:prstGeom>
                                          <a:noFill/>
                                          <a:ln>
                                            <a:noFill/>
                                          </a:ln>
                                        </pic:spPr>
                                      </pic:pic>
                                    </a:graphicData>
                                  </a:graphic>
                                </wp:inline>
                              </w:drawing>
                            </w:r>
                            <w:r w:rsidRPr="00EE0846">
                              <w:rPr>
                                <w:rFonts w:ascii="Calibri" w:hAnsi="Calibri" w:cs="Times New Roman"/>
                                <w:color w:val="984806" w:themeColor="accent6" w:themeShade="80"/>
                                <w:lang w:eastAsia="en-GB"/>
                              </w:rPr>
                              <w:t>Q</w:t>
                            </w:r>
                            <w:r>
                              <w:rPr>
                                <w:rFonts w:ascii="Calibri" w:hAnsi="Calibri" w:cs="Times New Roman"/>
                                <w:color w:val="984806" w:themeColor="accent6" w:themeShade="80"/>
                                <w:lang w:eastAsia="en-GB"/>
                              </w:rPr>
                              <w:t xml:space="preserve"> 36, 47-52, 92-94</w:t>
                            </w:r>
                          </w:p>
                          <w:p w14:paraId="6948C1C4" w14:textId="77777777" w:rsidR="00CC49D6" w:rsidRPr="0094651E"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2ACC9FF"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9CE08D0"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215670F" wp14:editId="0A1F6E6A">
                                  <wp:extent cx="1508125" cy="201930"/>
                                  <wp:effectExtent l="0" t="0" r="0" b="762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7E0CBA">
                              <w:rPr>
                                <w:rFonts w:ascii="Calibri" w:hAnsi="Calibri" w:cs="Times New Roman"/>
                                <w:color w:val="984806" w:themeColor="accent6" w:themeShade="80"/>
                                <w:position w:val="8"/>
                                <w:lang w:eastAsia="en-GB"/>
                              </w:rPr>
                              <w:t>1.1</w:t>
                            </w:r>
                          </w:p>
                          <w:p w14:paraId="5034F0D9"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62804B7" w14:textId="5482B231"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sz w:val="8"/>
                                <w:szCs w:val="8"/>
                                <w:lang w:eastAsia="en-GB"/>
                              </w:rPr>
                            </w:pPr>
                          </w:p>
                          <w:p w14:paraId="77FD8867" w14:textId="0C5D0E5F" w:rsidR="00CC49D6" w:rsidRPr="004648D4"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4648D4">
                              <w:rPr>
                                <w:rFonts w:ascii="Calibri" w:hAnsi="Calibri" w:cs="Times New Roman"/>
                                <w:noProof/>
                                <w:color w:val="984806" w:themeColor="accent6" w:themeShade="80"/>
                                <w:lang w:eastAsia="en-GB"/>
                              </w:rPr>
                              <w:drawing>
                                <wp:inline distT="0" distB="0" distL="0" distR="0" wp14:anchorId="07E98206" wp14:editId="242DCEA3">
                                  <wp:extent cx="516255" cy="19939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4648D4">
                              <w:rPr>
                                <w:rFonts w:ascii="Calibri" w:hAnsi="Calibri" w:cs="Times New Roman"/>
                                <w:color w:val="984806" w:themeColor="accent6" w:themeShade="80"/>
                                <w:lang w:eastAsia="en-GB"/>
                              </w:rPr>
                              <w:t>PI-8, 15, 16</w:t>
                            </w:r>
                          </w:p>
                          <w:p w14:paraId="7990AF9C"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5" o:spid="_x0000_s1291" type="#_x0000_t202" style="position:absolute;left:0;text-align:left;margin-left:227.85pt;margin-top:1.75pt;width:229.15pt;height:200.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" strokecolor="white [3212]">
                <v:textbox inset=".5mm">
                  <w:txbxContent>
                    <w:p w14:paraId="377BCBAF"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341BB30"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BB6E646" w14:textId="5D4A9733"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B6C7F5F" wp14:editId="4012A905">
                            <wp:extent cx="814705" cy="226060"/>
                            <wp:effectExtent l="0" t="0" r="4445" b="254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3B1F60">
                        <w:rPr>
                          <w:rFonts w:ascii="Calibri" w:hAnsi="Calibri" w:cs="Times New Roman"/>
                          <w:color w:val="984806" w:themeColor="accent6" w:themeShade="80"/>
                          <w:lang w:eastAsia="en-GB"/>
                        </w:rPr>
                        <w:t xml:space="preserve"> </w:t>
                      </w:r>
                      <w:r w:rsidRPr="004813D9">
                        <w:rPr>
                          <w:rFonts w:ascii="Calibri" w:hAnsi="Calibri" w:cs="Times New Roman"/>
                          <w:color w:val="984806" w:themeColor="accent6" w:themeShade="80"/>
                          <w:position w:val="12"/>
                          <w:lang w:eastAsia="en-GB"/>
                        </w:rPr>
                        <w:t>2.3</w:t>
                      </w:r>
                    </w:p>
                    <w:p w14:paraId="4390EB1A"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4FAE5D5" w14:textId="77777777" w:rsidR="00CC49D6"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FF87D85" wp14:editId="5AF43174">
                            <wp:extent cx="1466850" cy="199390"/>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7E0CBA">
                        <w:rPr>
                          <w:rFonts w:ascii="Calibri" w:hAnsi="Calibri" w:cs="Times New Roman"/>
                          <w:color w:val="984806" w:themeColor="accent6" w:themeShade="80"/>
                          <w:position w:val="8"/>
                          <w:lang w:eastAsia="en-GB"/>
                        </w:rPr>
                        <w:t>4 (d), 8</w:t>
                      </w:r>
                    </w:p>
                    <w:p w14:paraId="2DE29A5E" w14:textId="77777777" w:rsidR="00CC49D6" w:rsidRPr="0094651E"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11E28609" w14:textId="549B22EA" w:rsidR="00CC49D6"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161BEE5C" wp14:editId="7908200B">
                            <wp:extent cx="1617726" cy="212942"/>
                            <wp:effectExtent l="0" t="0" r="1905" b="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815" cy="213217"/>
                                    </a:xfrm>
                                    <a:prstGeom prst="rect">
                                      <a:avLst/>
                                    </a:prstGeom>
                                    <a:noFill/>
                                    <a:ln>
                                      <a:noFill/>
                                    </a:ln>
                                  </pic:spPr>
                                </pic:pic>
                              </a:graphicData>
                            </a:graphic>
                          </wp:inline>
                        </w:drawing>
                      </w:r>
                      <w:r w:rsidRPr="00EE0846">
                        <w:rPr>
                          <w:rFonts w:ascii="Calibri" w:hAnsi="Calibri" w:cs="Times New Roman"/>
                          <w:color w:val="984806" w:themeColor="accent6" w:themeShade="80"/>
                          <w:lang w:eastAsia="en-GB"/>
                        </w:rPr>
                        <w:t>Q</w:t>
                      </w:r>
                      <w:r>
                        <w:rPr>
                          <w:rFonts w:ascii="Calibri" w:hAnsi="Calibri" w:cs="Times New Roman"/>
                          <w:color w:val="984806" w:themeColor="accent6" w:themeShade="80"/>
                          <w:lang w:eastAsia="en-GB"/>
                        </w:rPr>
                        <w:t xml:space="preserve"> 36, 47-52, 92-94</w:t>
                      </w:r>
                    </w:p>
                    <w:p w14:paraId="6948C1C4" w14:textId="77777777" w:rsidR="00CC49D6" w:rsidRPr="0094651E" w:rsidRDefault="00CC49D6" w:rsidP="007E0CBA">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2ACC9FF"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9CE08D0"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215670F" wp14:editId="0A1F6E6A">
                            <wp:extent cx="1508125" cy="201930"/>
                            <wp:effectExtent l="0" t="0" r="0" b="762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sidRPr="00026B52">
                        <w:rPr>
                          <w:rFonts w:ascii="Calibri" w:hAnsi="Calibri" w:cs="Times New Roman"/>
                          <w:color w:val="984806" w:themeColor="accent6" w:themeShade="80"/>
                          <w:lang w:eastAsia="en-GB"/>
                        </w:rPr>
                        <w:t xml:space="preserve"> </w:t>
                      </w:r>
                      <w:r w:rsidRPr="007E0CBA">
                        <w:rPr>
                          <w:rFonts w:ascii="Calibri" w:hAnsi="Calibri" w:cs="Times New Roman"/>
                          <w:color w:val="984806" w:themeColor="accent6" w:themeShade="80"/>
                          <w:position w:val="8"/>
                          <w:lang w:eastAsia="en-GB"/>
                        </w:rPr>
                        <w:t>1.1</w:t>
                      </w:r>
                    </w:p>
                    <w:p w14:paraId="5034F0D9" w14:textId="77777777" w:rsidR="00CC49D6" w:rsidRPr="00026B52"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62804B7" w14:textId="5482B231"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sz w:val="8"/>
                          <w:szCs w:val="8"/>
                          <w:lang w:eastAsia="en-GB"/>
                        </w:rPr>
                      </w:pPr>
                    </w:p>
                    <w:p w14:paraId="77FD8867" w14:textId="0C5D0E5F" w:rsidR="00CC49D6" w:rsidRPr="004648D4"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sidRPr="004648D4">
                        <w:rPr>
                          <w:rFonts w:ascii="Calibri" w:hAnsi="Calibri" w:cs="Times New Roman"/>
                          <w:noProof/>
                          <w:color w:val="984806" w:themeColor="accent6" w:themeShade="80"/>
                          <w:lang w:eastAsia="en-GB"/>
                        </w:rPr>
                        <w:drawing>
                          <wp:inline distT="0" distB="0" distL="0" distR="0" wp14:anchorId="07E98206" wp14:editId="242DCEA3">
                            <wp:extent cx="516255" cy="19939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4648D4">
                        <w:rPr>
                          <w:rFonts w:ascii="Calibri" w:hAnsi="Calibri" w:cs="Times New Roman"/>
                          <w:color w:val="984806" w:themeColor="accent6" w:themeShade="80"/>
                          <w:lang w:eastAsia="en-GB"/>
                        </w:rPr>
                        <w:t>PI-8, 15, 16</w:t>
                      </w:r>
                    </w:p>
                    <w:p w14:paraId="7990AF9C"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lang w:eastAsia="en-GB"/>
                        </w:rPr>
                      </w:pPr>
                    </w:p>
                  </w:txbxContent>
                </v:textbox>
              </v:shape>
            </w:pict>
          </mc:Fallback>
        </mc:AlternateContent>
      </w:r>
    </w:p>
    <w:p w14:paraId="33192E9A" w14:textId="77777777" w:rsidR="006F02FD" w:rsidRPr="00991BAF" w:rsidRDefault="006F02FD" w:rsidP="00087037">
      <w:pPr>
        <w:pStyle w:val="ListParagraph"/>
        <w:numPr>
          <w:ilvl w:val="0"/>
          <w:numId w:val="20"/>
        </w:numPr>
        <w:spacing w:after="200" w:line="276" w:lineRule="auto"/>
        <w:jc w:val="both"/>
        <w:rPr>
          <w:sz w:val="24"/>
          <w:szCs w:val="24"/>
        </w:rPr>
      </w:pPr>
    </w:p>
    <w:p w14:paraId="681D8DE7" w14:textId="77777777" w:rsidR="006F02FD" w:rsidRPr="00991BAF" w:rsidRDefault="006F02FD" w:rsidP="00087037">
      <w:pPr>
        <w:pStyle w:val="ListParagraph"/>
        <w:numPr>
          <w:ilvl w:val="0"/>
          <w:numId w:val="20"/>
        </w:numPr>
        <w:spacing w:after="200" w:line="276" w:lineRule="auto"/>
        <w:jc w:val="both"/>
        <w:rPr>
          <w:sz w:val="24"/>
          <w:szCs w:val="24"/>
        </w:rPr>
      </w:pPr>
    </w:p>
    <w:p w14:paraId="50D9CD74" w14:textId="77777777" w:rsidR="006F02FD" w:rsidRPr="00991BAF" w:rsidRDefault="006F02FD" w:rsidP="00087037">
      <w:pPr>
        <w:pStyle w:val="ListParagraph"/>
        <w:numPr>
          <w:ilvl w:val="0"/>
          <w:numId w:val="20"/>
        </w:numPr>
        <w:spacing w:after="200" w:line="276" w:lineRule="auto"/>
        <w:jc w:val="both"/>
        <w:rPr>
          <w:sz w:val="24"/>
          <w:szCs w:val="24"/>
        </w:rPr>
      </w:pPr>
    </w:p>
    <w:p w14:paraId="4EABC29E" w14:textId="77777777" w:rsidR="006F02FD" w:rsidRPr="00991BAF" w:rsidRDefault="006F02FD" w:rsidP="00087037">
      <w:pPr>
        <w:pStyle w:val="ListParagraph"/>
        <w:numPr>
          <w:ilvl w:val="0"/>
          <w:numId w:val="20"/>
        </w:numPr>
        <w:spacing w:after="200" w:line="276" w:lineRule="auto"/>
        <w:jc w:val="both"/>
        <w:rPr>
          <w:sz w:val="24"/>
          <w:szCs w:val="24"/>
        </w:rPr>
      </w:pPr>
    </w:p>
    <w:p w14:paraId="2E55FB52" w14:textId="77777777" w:rsidR="006F02FD" w:rsidRPr="00991BAF" w:rsidRDefault="006F02FD" w:rsidP="00087037">
      <w:pPr>
        <w:pStyle w:val="ListParagraph"/>
        <w:numPr>
          <w:ilvl w:val="0"/>
          <w:numId w:val="20"/>
        </w:numPr>
        <w:spacing w:after="200" w:line="276" w:lineRule="auto"/>
        <w:jc w:val="both"/>
        <w:rPr>
          <w:sz w:val="24"/>
          <w:szCs w:val="24"/>
        </w:rPr>
      </w:pPr>
    </w:p>
    <w:p w14:paraId="33973D0D" w14:textId="77777777" w:rsidR="006F02FD" w:rsidRPr="00991BAF" w:rsidRDefault="006F02FD" w:rsidP="00087037">
      <w:pPr>
        <w:pStyle w:val="ListParagraph"/>
        <w:numPr>
          <w:ilvl w:val="0"/>
          <w:numId w:val="20"/>
        </w:numPr>
        <w:spacing w:after="200" w:line="276" w:lineRule="auto"/>
        <w:jc w:val="both"/>
        <w:rPr>
          <w:sz w:val="24"/>
          <w:szCs w:val="24"/>
        </w:rPr>
      </w:pPr>
    </w:p>
    <w:p w14:paraId="4C0DE168" w14:textId="77777777" w:rsidR="006F02FD" w:rsidRPr="00991BAF" w:rsidRDefault="006F02FD" w:rsidP="00087037">
      <w:pPr>
        <w:pStyle w:val="ListParagraph"/>
        <w:numPr>
          <w:ilvl w:val="0"/>
          <w:numId w:val="20"/>
        </w:numPr>
        <w:spacing w:after="200" w:line="276" w:lineRule="auto"/>
        <w:jc w:val="both"/>
        <w:rPr>
          <w:sz w:val="24"/>
          <w:szCs w:val="24"/>
        </w:rPr>
      </w:pPr>
    </w:p>
    <w:p w14:paraId="4B8D29C6" w14:textId="77777777" w:rsidR="006F02FD" w:rsidRDefault="006F02FD" w:rsidP="006F02FD">
      <w:pPr>
        <w:tabs>
          <w:tab w:val="left" w:pos="850"/>
          <w:tab w:val="left" w:pos="1191"/>
          <w:tab w:val="left" w:pos="1531"/>
        </w:tabs>
        <w:jc w:val="both"/>
        <w:rPr>
          <w:sz w:val="24"/>
          <w:szCs w:val="24"/>
        </w:rPr>
      </w:pPr>
    </w:p>
    <w:p w14:paraId="575B316E" w14:textId="77777777" w:rsidR="00836AF1" w:rsidRPr="00991BAF" w:rsidRDefault="00836AF1" w:rsidP="006F02FD">
      <w:pPr>
        <w:tabs>
          <w:tab w:val="left" w:pos="850"/>
          <w:tab w:val="left" w:pos="1191"/>
          <w:tab w:val="left" w:pos="1531"/>
        </w:tabs>
        <w:jc w:val="both"/>
        <w:rPr>
          <w:sz w:val="24"/>
          <w:szCs w:val="24"/>
        </w:rPr>
      </w:pPr>
    </w:p>
    <w:p w14:paraId="7098903C" w14:textId="77777777" w:rsidR="00836AF1" w:rsidRDefault="00836AF1" w:rsidP="00374C34">
      <w:pPr>
        <w:jc w:val="both"/>
        <w:rPr>
          <w:b/>
          <w:color w:val="0070C0"/>
          <w:sz w:val="24"/>
          <w:szCs w:val="24"/>
          <w:shd w:val="clear" w:color="auto" w:fill="FFFFFF" w:themeFill="background1"/>
        </w:rPr>
      </w:pPr>
    </w:p>
    <w:p w14:paraId="27E250D9" w14:textId="77777777" w:rsidR="00836AF1" w:rsidRDefault="00836AF1" w:rsidP="00374C34">
      <w:pPr>
        <w:jc w:val="both"/>
        <w:rPr>
          <w:b/>
          <w:color w:val="0070C0"/>
          <w:sz w:val="24"/>
          <w:szCs w:val="24"/>
          <w:shd w:val="clear" w:color="auto" w:fill="FFFFFF" w:themeFill="background1"/>
        </w:rPr>
      </w:pPr>
    </w:p>
    <w:p w14:paraId="29889B15" w14:textId="77777777" w:rsidR="00374C34" w:rsidRPr="00374C34" w:rsidRDefault="006F02FD" w:rsidP="00374C34">
      <w:pPr>
        <w:jc w:val="both"/>
        <w:rPr>
          <w:b/>
          <w:color w:val="0070C0"/>
          <w:sz w:val="24"/>
          <w:szCs w:val="24"/>
          <w:shd w:val="clear" w:color="auto" w:fill="FFFFFF" w:themeFill="background1"/>
        </w:rPr>
      </w:pPr>
      <w:r w:rsidRPr="00991BAF">
        <w:rPr>
          <w:b/>
          <w:color w:val="0070C0"/>
          <w:sz w:val="24"/>
          <w:szCs w:val="24"/>
          <w:shd w:val="clear" w:color="auto" w:fill="FFFFFF" w:themeFill="background1"/>
        </w:rPr>
        <w:br/>
      </w:r>
      <w:r w:rsidR="00374C34" w:rsidRPr="00374C34">
        <w:rPr>
          <w:b/>
          <w:color w:val="0070C0"/>
          <w:sz w:val="24"/>
          <w:szCs w:val="24"/>
          <w:shd w:val="clear" w:color="auto" w:fill="FFFFFF" w:themeFill="background1"/>
        </w:rPr>
        <w:t>___________________________________________________________________________</w:t>
      </w:r>
    </w:p>
    <w:p w14:paraId="68CB40DE" w14:textId="1307B3C7" w:rsidR="006F02FD" w:rsidRPr="00991BAF" w:rsidRDefault="006F02FD" w:rsidP="00374C34">
      <w:pPr>
        <w:jc w:val="both"/>
        <w:rPr>
          <w:sz w:val="24"/>
          <w:szCs w:val="24"/>
        </w:rPr>
      </w:pPr>
    </w:p>
    <w:p w14:paraId="1F45570A" w14:textId="77777777" w:rsidR="00374C34" w:rsidRPr="00FC6967" w:rsidRDefault="00374C34" w:rsidP="00374C34">
      <w:pPr>
        <w:jc w:val="both"/>
        <w:rPr>
          <w:sz w:val="24"/>
          <w:szCs w:val="24"/>
        </w:rPr>
      </w:pPr>
      <w:r>
        <w:rPr>
          <w:sz w:val="24"/>
          <w:szCs w:val="24"/>
        </w:rPr>
        <w:br w:type="page"/>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108" w:type="dxa"/>
          <w:bottom w:w="108" w:type="dxa"/>
        </w:tblCellMar>
        <w:tblLook w:val="0000" w:firstRow="0" w:lastRow="0" w:firstColumn="0" w:lastColumn="0" w:noHBand="0" w:noVBand="0"/>
      </w:tblPr>
      <w:tblGrid>
        <w:gridCol w:w="8873"/>
      </w:tblGrid>
      <w:tr w:rsidR="00374C34" w:rsidRPr="0061531B" w14:paraId="52926E3F" w14:textId="77777777" w:rsidTr="002C07E6">
        <w:trPr>
          <w:trHeight w:val="1016"/>
          <w:jc w:val="center"/>
        </w:trPr>
        <w:tc>
          <w:tcPr>
            <w:tcW w:w="8873" w:type="dxa"/>
            <w:shd w:val="clear" w:color="auto" w:fill="D9D9D9" w:themeFill="background1" w:themeFillShade="D9"/>
          </w:tcPr>
          <w:p w14:paraId="4E69E09D" w14:textId="4793BF40" w:rsidR="00DD48C8" w:rsidRDefault="00374C34" w:rsidP="00DD48C8">
            <w:pPr>
              <w:rPr>
                <w:rFonts w:ascii="Times New Roman" w:hAnsi="Times New Roman" w:cs="Times New Roman"/>
                <w:sz w:val="24"/>
                <w:szCs w:val="24"/>
                <w:lang w:eastAsia="ja-JP"/>
              </w:rPr>
            </w:pPr>
            <w:r w:rsidRPr="00713F81">
              <w:rPr>
                <w:rFonts w:cs="Times New Roman"/>
                <w:b/>
                <w:noProof/>
                <w:color w:val="000000"/>
                <w:sz w:val="24"/>
                <w:szCs w:val="24"/>
                <w:lang w:eastAsia="en-GB"/>
              </w:rPr>
              <w:lastRenderedPageBreak/>
              <w:drawing>
                <wp:anchor distT="0" distB="0" distL="114300" distR="114300" simplePos="0" relativeHeight="251815936" behindDoc="0" locked="0" layoutInCell="1" allowOverlap="1" wp14:anchorId="47430503" wp14:editId="71242784">
                  <wp:simplePos x="2440940" y="3398520"/>
                  <wp:positionH relativeFrom="margin">
                    <wp:align>left</wp:align>
                  </wp:positionH>
                  <wp:positionV relativeFrom="margin">
                    <wp:align>top</wp:align>
                  </wp:positionV>
                  <wp:extent cx="719455" cy="719455"/>
                  <wp:effectExtent l="0" t="0" r="0"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ook.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cs="Times New Roman"/>
                <w:b/>
                <w:color w:val="000000"/>
                <w:sz w:val="24"/>
                <w:szCs w:val="24"/>
              </w:rPr>
              <w:t xml:space="preserve">Further </w:t>
            </w:r>
            <w:r w:rsidR="00DD48C8">
              <w:rPr>
                <w:b/>
                <w:sz w:val="24"/>
                <w:szCs w:val="24"/>
              </w:rPr>
              <w:t>Guidance</w:t>
            </w:r>
            <w:r w:rsidR="00DD48C8">
              <w:rPr>
                <w:rFonts w:ascii="Times New Roman" w:hAnsi="Times New Roman" w:cs="Times New Roman"/>
                <w:sz w:val="24"/>
                <w:szCs w:val="24"/>
                <w:lang w:eastAsia="ja-JP"/>
              </w:rPr>
              <w:t xml:space="preserve"> </w:t>
            </w:r>
          </w:p>
          <w:p w14:paraId="4228E93C" w14:textId="0A1CD25F" w:rsidR="00374C34" w:rsidRPr="00713F81" w:rsidRDefault="00374C34" w:rsidP="002C07E6">
            <w:pPr>
              <w:autoSpaceDE w:val="0"/>
              <w:autoSpaceDN w:val="0"/>
              <w:adjustRightInd w:val="0"/>
              <w:ind w:right="26"/>
              <w:rPr>
                <w:rFonts w:cs="Times New Roman"/>
                <w:b/>
                <w:color w:val="000000"/>
                <w:sz w:val="24"/>
                <w:szCs w:val="24"/>
              </w:rPr>
            </w:pPr>
          </w:p>
          <w:p w14:paraId="36886B07" w14:textId="77777777" w:rsidR="00374C34" w:rsidRDefault="00374C34" w:rsidP="002C07E6">
            <w:pPr>
              <w:autoSpaceDE w:val="0"/>
              <w:autoSpaceDN w:val="0"/>
              <w:adjustRightInd w:val="0"/>
              <w:ind w:right="26"/>
              <w:rPr>
                <w:rFonts w:cs="Times New Roman"/>
                <w:b/>
                <w:color w:val="000000"/>
                <w:sz w:val="24"/>
                <w:szCs w:val="24"/>
              </w:rPr>
            </w:pPr>
          </w:p>
          <w:p w14:paraId="2A7EC948" w14:textId="77777777" w:rsidR="00374C34" w:rsidRDefault="00374C34" w:rsidP="002C07E6">
            <w:pPr>
              <w:autoSpaceDE w:val="0"/>
              <w:autoSpaceDN w:val="0"/>
              <w:adjustRightInd w:val="0"/>
              <w:ind w:right="26"/>
              <w:rPr>
                <w:rFonts w:cs="Times New Roman"/>
                <w:b/>
                <w:color w:val="000000"/>
                <w:sz w:val="24"/>
                <w:szCs w:val="24"/>
              </w:rPr>
            </w:pPr>
          </w:p>
          <w:p w14:paraId="2ED14EF6" w14:textId="4E0EF5A0" w:rsidR="00205612" w:rsidRPr="00EB2902" w:rsidRDefault="00205612" w:rsidP="002C07E6">
            <w:pPr>
              <w:spacing w:after="160"/>
              <w:rPr>
                <w:sz w:val="24"/>
                <w:szCs w:val="24"/>
              </w:rPr>
            </w:pPr>
            <w:r w:rsidRPr="00EB2902">
              <w:rPr>
                <w:sz w:val="24"/>
                <w:szCs w:val="24"/>
              </w:rPr>
              <w:t xml:space="preserve">IFAC / CIPFA (2014), </w:t>
            </w:r>
            <w:hyperlink r:id="rId128" w:history="1">
              <w:r w:rsidRPr="00EB2902">
                <w:rPr>
                  <w:rStyle w:val="Hyperlink"/>
                  <w:i/>
                  <w:iCs/>
                  <w:color w:val="auto"/>
                  <w:sz w:val="24"/>
                  <w:szCs w:val="24"/>
                  <w:u w:val="none"/>
                </w:rPr>
                <w:t>International Framework: Good Governance in the Public Sector</w:t>
              </w:r>
            </w:hyperlink>
            <w:r w:rsidR="00EB2902" w:rsidRPr="00EB2902">
              <w:rPr>
                <w:sz w:val="24"/>
                <w:szCs w:val="24"/>
              </w:rPr>
              <w:t xml:space="preserve">, </w:t>
            </w:r>
            <w:r w:rsidR="00EB2902" w:rsidRPr="00EB2902">
              <w:rPr>
                <w:kern w:val="24"/>
                <w:sz w:val="24"/>
                <w:szCs w:val="24"/>
              </w:rPr>
              <w:t>International Federation of Accountants /  The Chartered Institute of Public Finance and Accountancy</w:t>
            </w:r>
            <w:r w:rsidR="00EB2902">
              <w:rPr>
                <w:kern w:val="24"/>
                <w:sz w:val="24"/>
                <w:szCs w:val="24"/>
              </w:rPr>
              <w:t>,</w:t>
            </w:r>
            <w:r w:rsidR="00EB2902">
              <w:rPr>
                <w:sz w:val="24"/>
                <w:szCs w:val="24"/>
              </w:rPr>
              <w:t xml:space="preserve"> </w:t>
            </w:r>
          </w:p>
          <w:p w14:paraId="2444F9F9" w14:textId="6CA9004C" w:rsidR="00205612" w:rsidRDefault="00CC49D6" w:rsidP="00EB2902">
            <w:pPr>
              <w:pStyle w:val="NormalWeb"/>
              <w:spacing w:before="0" w:beforeAutospacing="0" w:after="0"/>
              <w:rPr>
                <w:rFonts w:asciiTheme="minorHAnsi" w:hAnsiTheme="minorHAnsi" w:cstheme="minorBidi"/>
                <w:kern w:val="24"/>
              </w:rPr>
            </w:pPr>
            <w:hyperlink r:id="rId129" w:history="1">
              <w:r w:rsidR="00205612" w:rsidRPr="00EB2902">
                <w:rPr>
                  <w:rStyle w:val="Hyperlink"/>
                  <w:rFonts w:asciiTheme="minorHAnsi" w:hAnsiTheme="minorHAnsi"/>
                  <w:color w:val="auto"/>
                  <w:u w:val="none"/>
                  <w:lang w:val="en-US"/>
                </w:rPr>
                <w:t>IFAC</w:t>
              </w:r>
            </w:hyperlink>
            <w:r w:rsidR="00205612" w:rsidRPr="00EB2902">
              <w:rPr>
                <w:rFonts w:asciiTheme="minorHAnsi" w:hAnsiTheme="minorHAnsi"/>
                <w:lang w:val="en-US"/>
              </w:rPr>
              <w:t xml:space="preserve"> (2015)</w:t>
            </w:r>
            <w:r w:rsidR="00EB2902" w:rsidRPr="00EB2902">
              <w:rPr>
                <w:rFonts w:asciiTheme="minorHAnsi" w:hAnsiTheme="minorHAnsi"/>
                <w:lang w:val="en-US"/>
              </w:rPr>
              <w:t xml:space="preserve">, </w:t>
            </w:r>
            <w:r w:rsidR="00EB2902">
              <w:rPr>
                <w:rFonts w:asciiTheme="minorHAnsi" w:hAnsiTheme="minorHAnsi"/>
                <w:lang w:val="en-US"/>
              </w:rPr>
              <w:t>“</w:t>
            </w:r>
            <w:r w:rsidR="00205612" w:rsidRPr="00EB2902">
              <w:rPr>
                <w:rFonts w:asciiTheme="minorHAnsi" w:hAnsiTheme="minorHAnsi" w:cstheme="minorBidi"/>
                <w:i/>
                <w:kern w:val="24"/>
              </w:rPr>
              <w:t>Risk Management</w:t>
            </w:r>
            <w:r w:rsidR="00BD5C29" w:rsidRPr="00EB2902">
              <w:rPr>
                <w:rFonts w:asciiTheme="minorHAnsi" w:hAnsiTheme="minorHAnsi" w:cstheme="minorBidi"/>
                <w:i/>
                <w:kern w:val="24"/>
              </w:rPr>
              <w:t xml:space="preserve"> and Internal Control</w:t>
            </w:r>
            <w:r w:rsidR="00EB2902">
              <w:rPr>
                <w:rFonts w:asciiTheme="minorHAnsi" w:hAnsiTheme="minorHAnsi" w:cstheme="minorBidi"/>
                <w:i/>
                <w:kern w:val="24"/>
              </w:rPr>
              <w:t>”</w:t>
            </w:r>
            <w:r w:rsidR="00EB2902" w:rsidRPr="00EB2902">
              <w:rPr>
                <w:rFonts w:asciiTheme="minorHAnsi" w:hAnsiTheme="minorHAnsi" w:cstheme="minorBidi"/>
                <w:kern w:val="24"/>
              </w:rPr>
              <w:t>, International Federation of Accountants</w:t>
            </w:r>
            <w:r w:rsidR="00EB2902">
              <w:rPr>
                <w:rFonts w:asciiTheme="minorHAnsi" w:hAnsiTheme="minorHAnsi" w:cstheme="minorBidi"/>
                <w:kern w:val="24"/>
              </w:rPr>
              <w:t>,</w:t>
            </w:r>
          </w:p>
          <w:p w14:paraId="386F04B8" w14:textId="77777777" w:rsidR="00EB2902" w:rsidRDefault="00EB2902" w:rsidP="00EB2902">
            <w:pPr>
              <w:pStyle w:val="NormalWeb"/>
              <w:spacing w:before="0" w:beforeAutospacing="0" w:after="0"/>
              <w:rPr>
                <w:rFonts w:asciiTheme="minorHAnsi" w:hAnsiTheme="minorHAnsi" w:cstheme="minorBidi"/>
                <w:kern w:val="24"/>
              </w:rPr>
            </w:pPr>
          </w:p>
          <w:p w14:paraId="2821F10F" w14:textId="299D4CB4" w:rsidR="00374C34" w:rsidRDefault="00374C34" w:rsidP="002C07E6">
            <w:pPr>
              <w:spacing w:after="160"/>
              <w:rPr>
                <w:sz w:val="24"/>
                <w:szCs w:val="24"/>
              </w:rPr>
            </w:pPr>
            <w:r>
              <w:rPr>
                <w:sz w:val="24"/>
                <w:szCs w:val="24"/>
              </w:rPr>
              <w:t>INTOSAI, ISSAI 100 “</w:t>
            </w:r>
            <w:r w:rsidRPr="00EB2902">
              <w:rPr>
                <w:i/>
                <w:sz w:val="24"/>
                <w:szCs w:val="24"/>
              </w:rPr>
              <w:t>Fundamental Principles of Public-Sector Auditing</w:t>
            </w:r>
            <w:r>
              <w:rPr>
                <w:sz w:val="24"/>
                <w:szCs w:val="24"/>
              </w:rPr>
              <w:t xml:space="preserve">”, the International </w:t>
            </w:r>
            <w:r w:rsidR="00DE3339">
              <w:rPr>
                <w:sz w:val="24"/>
                <w:szCs w:val="24"/>
              </w:rPr>
              <w:t>Organis</w:t>
            </w:r>
            <w:r>
              <w:rPr>
                <w:sz w:val="24"/>
                <w:szCs w:val="24"/>
              </w:rPr>
              <w:t>ation of Supreme Audit Institutions</w:t>
            </w:r>
            <w:r w:rsidR="00EB2902">
              <w:rPr>
                <w:sz w:val="24"/>
                <w:szCs w:val="24"/>
              </w:rPr>
              <w:t>,</w:t>
            </w:r>
          </w:p>
          <w:p w14:paraId="3929A0E5" w14:textId="63791C3C" w:rsidR="00374C34" w:rsidRDefault="00374C34" w:rsidP="002C07E6">
            <w:pPr>
              <w:spacing w:after="160"/>
              <w:rPr>
                <w:sz w:val="24"/>
                <w:szCs w:val="24"/>
              </w:rPr>
            </w:pPr>
            <w:r>
              <w:rPr>
                <w:sz w:val="24"/>
                <w:szCs w:val="24"/>
              </w:rPr>
              <w:t>INTOSAI, ISSAI 400 “</w:t>
            </w:r>
            <w:r w:rsidRPr="00EB2902">
              <w:rPr>
                <w:i/>
                <w:sz w:val="24"/>
                <w:szCs w:val="24"/>
              </w:rPr>
              <w:t>Fundamental Principles of Compliance Auditing</w:t>
            </w:r>
            <w:r>
              <w:rPr>
                <w:sz w:val="24"/>
                <w:szCs w:val="24"/>
              </w:rPr>
              <w:t xml:space="preserve">”, the International </w:t>
            </w:r>
            <w:r w:rsidR="00DE3339">
              <w:rPr>
                <w:sz w:val="24"/>
                <w:szCs w:val="24"/>
              </w:rPr>
              <w:t>Organis</w:t>
            </w:r>
            <w:r>
              <w:rPr>
                <w:sz w:val="24"/>
                <w:szCs w:val="24"/>
              </w:rPr>
              <w:t>ation of Supreme Audit Institutions</w:t>
            </w:r>
            <w:r w:rsidR="00EB2902">
              <w:rPr>
                <w:sz w:val="24"/>
                <w:szCs w:val="24"/>
              </w:rPr>
              <w:t>,</w:t>
            </w:r>
          </w:p>
          <w:p w14:paraId="0D0E3FDF" w14:textId="77777777" w:rsidR="00374C34" w:rsidRDefault="00374C34" w:rsidP="002C07E6">
            <w:pPr>
              <w:ind w:right="26"/>
              <w:jc w:val="both"/>
              <w:rPr>
                <w:sz w:val="24"/>
                <w:szCs w:val="24"/>
              </w:rPr>
            </w:pPr>
            <w:r w:rsidRPr="00D67B24">
              <w:rPr>
                <w:sz w:val="24"/>
                <w:szCs w:val="24"/>
              </w:rPr>
              <w:t>IPSASB</w:t>
            </w:r>
            <w:r w:rsidRPr="00D67B24">
              <w:rPr>
                <w:i/>
                <w:sz w:val="24"/>
                <w:szCs w:val="24"/>
              </w:rPr>
              <w:t>, International Public Sector Accounting Standards 32</w:t>
            </w:r>
            <w:r w:rsidRPr="00D67B24">
              <w:rPr>
                <w:sz w:val="24"/>
                <w:szCs w:val="24"/>
              </w:rPr>
              <w:t xml:space="preserve"> (Service Concession Arrangements)</w:t>
            </w:r>
            <w:r>
              <w:rPr>
                <w:sz w:val="24"/>
                <w:szCs w:val="24"/>
              </w:rPr>
              <w:t xml:space="preserve">, International Public Sector Accounting Standard Board, </w:t>
            </w:r>
          </w:p>
          <w:p w14:paraId="76B4F6D8" w14:textId="77777777" w:rsidR="00374C34" w:rsidRDefault="00374C34" w:rsidP="002C07E6">
            <w:pPr>
              <w:ind w:right="26"/>
              <w:jc w:val="both"/>
              <w:rPr>
                <w:sz w:val="24"/>
                <w:szCs w:val="24"/>
                <w:shd w:val="pct15" w:color="auto" w:fill="FFFFFF"/>
              </w:rPr>
            </w:pPr>
          </w:p>
          <w:p w14:paraId="42CB6D04" w14:textId="56E44057" w:rsidR="002433B3" w:rsidRDefault="002433B3" w:rsidP="002433B3">
            <w:pPr>
              <w:ind w:right="26"/>
              <w:jc w:val="both"/>
              <w:rPr>
                <w:sz w:val="24"/>
                <w:szCs w:val="24"/>
                <w:shd w:val="pct15" w:color="auto" w:fill="FFFFFF"/>
              </w:rPr>
            </w:pPr>
            <w:r>
              <w:rPr>
                <w:sz w:val="24"/>
                <w:szCs w:val="24"/>
              </w:rPr>
              <w:t>IPSASB,</w:t>
            </w:r>
            <w:r w:rsidRPr="0013053A">
              <w:rPr>
                <w:sz w:val="24"/>
                <w:szCs w:val="24"/>
              </w:rPr>
              <w:t xml:space="preserve"> Recommended Practice Guideline 3, </w:t>
            </w:r>
            <w:r w:rsidRPr="00EB2902">
              <w:rPr>
                <w:i/>
                <w:iCs/>
                <w:sz w:val="24"/>
                <w:szCs w:val="24"/>
              </w:rPr>
              <w:t>Reporting on the Long-Term Sustainability of an Entity’s Finances</w:t>
            </w:r>
            <w:r w:rsidR="00BD5C29">
              <w:rPr>
                <w:sz w:val="24"/>
                <w:szCs w:val="24"/>
                <w:shd w:val="pct15" w:color="auto" w:fill="FFFFFF"/>
              </w:rPr>
              <w:t xml:space="preserve">, </w:t>
            </w:r>
          </w:p>
          <w:p w14:paraId="0D8522C6" w14:textId="77777777" w:rsidR="00BD5C29" w:rsidRDefault="00BD5C29" w:rsidP="002433B3">
            <w:pPr>
              <w:ind w:right="26"/>
              <w:jc w:val="both"/>
              <w:rPr>
                <w:sz w:val="24"/>
                <w:szCs w:val="24"/>
                <w:shd w:val="pct15" w:color="auto" w:fill="FFFFFF"/>
              </w:rPr>
            </w:pPr>
          </w:p>
          <w:p w14:paraId="176EBC73" w14:textId="77777777" w:rsidR="00374C34" w:rsidRDefault="00374C34" w:rsidP="002C07E6">
            <w:pPr>
              <w:spacing w:after="160"/>
              <w:rPr>
                <w:sz w:val="24"/>
                <w:szCs w:val="24"/>
                <w:shd w:val="pct15" w:color="auto" w:fill="FFFFFF"/>
              </w:rPr>
            </w:pPr>
            <w:r>
              <w:rPr>
                <w:sz w:val="24"/>
                <w:szCs w:val="24"/>
                <w:shd w:val="pct15" w:color="auto" w:fill="FFFFFF"/>
              </w:rPr>
              <w:t>OECD (2013), Brazil’s Supreme Audit Institution: the audit of the consolidated year-end government report</w:t>
            </w:r>
          </w:p>
          <w:p w14:paraId="0E40448C" w14:textId="77777777" w:rsidR="00374C34" w:rsidRPr="00285318" w:rsidRDefault="00374C34" w:rsidP="002C07E6">
            <w:pPr>
              <w:spacing w:after="160"/>
              <w:rPr>
                <w:sz w:val="24"/>
                <w:szCs w:val="24"/>
              </w:rPr>
            </w:pPr>
          </w:p>
        </w:tc>
      </w:tr>
    </w:tbl>
    <w:p w14:paraId="569C5A5A" w14:textId="77777777" w:rsidR="00374C34" w:rsidRDefault="00374C34" w:rsidP="00374C34">
      <w:pPr>
        <w:rPr>
          <w:sz w:val="24"/>
          <w:szCs w:val="24"/>
        </w:rPr>
      </w:pPr>
      <w:r>
        <w:rPr>
          <w:sz w:val="24"/>
          <w:szCs w:val="24"/>
        </w:rPr>
        <w:br w:type="page"/>
      </w:r>
    </w:p>
    <w:p w14:paraId="7EDBACC7" w14:textId="77777777" w:rsidR="00935577" w:rsidRPr="00991BAF" w:rsidRDefault="008134BD" w:rsidP="00935577">
      <w:pPr>
        <w:jc w:val="both"/>
        <w:rPr>
          <w:b/>
          <w:sz w:val="24"/>
          <w:szCs w:val="24"/>
        </w:rPr>
      </w:pPr>
      <w:r w:rsidRPr="00991BAF">
        <w:rPr>
          <w:b/>
          <w:noProof/>
          <w:sz w:val="24"/>
          <w:szCs w:val="24"/>
          <w:lang w:eastAsia="en-GB"/>
        </w:rPr>
        <w:lastRenderedPageBreak/>
        <mc:AlternateContent>
          <mc:Choice Requires="wpg">
            <w:drawing>
              <wp:inline distT="0" distB="0" distL="0" distR="0" wp14:anchorId="30F4A657" wp14:editId="349E3797">
                <wp:extent cx="5722620" cy="935990"/>
                <wp:effectExtent l="0" t="0" r="5080" b="3810"/>
                <wp:docPr id="475"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935990"/>
                          <a:chOff x="0" y="0"/>
                          <a:chExt cx="57228" cy="9360"/>
                        </a:xfrm>
                      </wpg:grpSpPr>
                      <wps:wsp>
                        <wps:cNvPr id="477"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8"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2D4D4E" w14:textId="77777777" w:rsidR="00CC49D6" w:rsidRDefault="00CC49D6" w:rsidP="00935577">
                              <w:pPr>
                                <w:pStyle w:val="Heading2"/>
                              </w:pPr>
                              <w:bookmarkStart w:id="10" w:name="_Toc447890869"/>
                              <w:bookmarkStart w:id="11" w:name="_Toc450141029"/>
                              <w:r w:rsidRPr="008D2B2C">
                                <w:t>2. Parliamentary</w:t>
                              </w:r>
                              <w:r>
                                <w:t xml:space="preserve"> scrutiny </w:t>
                              </w:r>
                            </w:p>
                            <w:p w14:paraId="30FB7FCE" w14:textId="77777777" w:rsidR="00CC49D6" w:rsidRPr="00FC2228" w:rsidRDefault="00CC49D6" w:rsidP="00935577">
                              <w:pPr>
                                <w:pStyle w:val="Heading2"/>
                                <w:rPr>
                                  <w:color w:val="D9D9D9" w:themeColor="background1" w:themeShade="D9"/>
                                </w:rPr>
                              </w:pPr>
                              <w:proofErr w:type="gramStart"/>
                              <w:r w:rsidRPr="00FC2228">
                                <w:rPr>
                                  <w:color w:val="D9D9D9" w:themeColor="background1" w:themeShade="D9"/>
                                </w:rPr>
                                <w:t>and</w:t>
                              </w:r>
                              <w:proofErr w:type="gramEnd"/>
                              <w:r w:rsidRPr="00FC2228">
                                <w:rPr>
                                  <w:color w:val="D9D9D9" w:themeColor="background1" w:themeShade="D9"/>
                                </w:rPr>
                                <w:t xml:space="preserve"> </w:t>
                              </w:r>
                              <w:bookmarkEnd w:id="10"/>
                              <w:r w:rsidRPr="00FC2228">
                                <w:rPr>
                                  <w:color w:val="D9D9D9" w:themeColor="background1" w:themeShade="D9"/>
                                </w:rPr>
                                <w:t>engagement</w:t>
                              </w:r>
                              <w:bookmarkEnd w:id="11"/>
                            </w:p>
                          </w:txbxContent>
                        </wps:txbx>
                        <wps:bodyPr rot="0" vert="horz" wrap="square" lIns="91440" tIns="45720" rIns="91440" bIns="45720" anchor="ctr" anchorCtr="0" upright="1">
                          <a:noAutofit/>
                        </wps:bodyPr>
                      </wps:wsp>
                      <pic:pic xmlns:pic="http://schemas.openxmlformats.org/drawingml/2006/picture">
                        <pic:nvPicPr>
                          <pic:cNvPr id="479"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97" y="1684"/>
                            <a:ext cx="6051" cy="59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20" o:spid="_x0000_s1292" style="width:450.6pt;height:73.7pt;mso-position-horizontal-relative:char;mso-position-vertical-relative:line"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">
                <v:rect id="Rectangle 2" o:spid="_x0000_s1293"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9fcQA&#10;AADcAAAADwAAAGRycy9kb3ducmV2LnhtbESP3WrCQBSE7wu+w3IE7+pGEX+iq0io0ptCXfMAh+wx&#10;CWbPhuxWkz59t1Do5TAz3zC7Q28b8aDO144VzKYJCOLCmZpLBfn19LoG4QOywcYxKRjIw2E/etlh&#10;atyTL/TQoRQRwj5FBVUIbSqlLyqy6KeuJY7ezXUWQ5RdKU2Hzwi3jZwnyVJarDkuVNhSVlFx119W&#10;QXL+fNPD9zynbKNzvxy0/CgzpSbj/rgFEagP/+G/9rtRsFit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X3EAAAA3AAAAA8AAAAAAAAAAAAAAAAAmAIAAGRycy9k&#10;b3ducmV2LnhtbFBLBQYAAAAABAAEAPUAAACJAwAAAAA=&#10;" fillcolor="#5a5a5a [2109]" stroked="f" strokeweight="2pt"/>
                <v:rect id="Rectangle 3" o:spid="_x0000_s1294"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pD8EA&#10;AADcAAAADwAAAGRycy9kb3ducmV2LnhtbERP3WrCMBS+F/YO4Qx2Z9PJ0FmNMoob3gia9QEOzbEt&#10;Nielidru6ZcLwcuP73+9HWwrbtT7xrGC9yQFQVw603CloPj9nn6C8AHZYOuYFIzkYbt5mawxM+7O&#10;J7rpUIkYwj5DBXUIXSalL2uy6BPXEUfu7HqLIcK+kqbHewy3rZyl6VxabDg21NhRXlN50VerIP05&#10;7vT4NysoX+rCz0ctD1Wu1Nvr8LUCEWgIT/HDvTcKPhZ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aQ/BAAAA3AAAAA8AAAAAAAAAAAAAAAAAmAIAAGRycy9kb3du&#10;cmV2LnhtbFBLBQYAAAAABAAEAPUAAACGAwAAAAA=&#10;" fillcolor="#5a5a5a [2109]" stroked="f" strokeweight="2pt">
                  <v:textbox>
                    <w:txbxContent>
                      <w:p w14:paraId="3C2D4D4E" w14:textId="77777777" w:rsidR="00CC49D6" w:rsidRDefault="00CC49D6" w:rsidP="00935577">
                        <w:pPr>
                          <w:pStyle w:val="Heading2"/>
                        </w:pPr>
                        <w:bookmarkStart w:id="12" w:name="_Toc447890869"/>
                        <w:bookmarkStart w:id="13" w:name="_Toc450141029"/>
                        <w:r w:rsidRPr="008D2B2C">
                          <w:t>2. Parliamentary</w:t>
                        </w:r>
                        <w:r>
                          <w:t xml:space="preserve"> scrutiny </w:t>
                        </w:r>
                      </w:p>
                      <w:p w14:paraId="30FB7FCE" w14:textId="77777777" w:rsidR="00CC49D6" w:rsidRPr="00FC2228" w:rsidRDefault="00CC49D6" w:rsidP="00935577">
                        <w:pPr>
                          <w:pStyle w:val="Heading2"/>
                          <w:rPr>
                            <w:color w:val="D9D9D9" w:themeColor="background1" w:themeShade="D9"/>
                          </w:rPr>
                        </w:pPr>
                        <w:proofErr w:type="gramStart"/>
                        <w:r w:rsidRPr="00FC2228">
                          <w:rPr>
                            <w:color w:val="D9D9D9" w:themeColor="background1" w:themeShade="D9"/>
                          </w:rPr>
                          <w:t>and</w:t>
                        </w:r>
                        <w:proofErr w:type="gramEnd"/>
                        <w:r w:rsidRPr="00FC2228">
                          <w:rPr>
                            <w:color w:val="D9D9D9" w:themeColor="background1" w:themeShade="D9"/>
                          </w:rPr>
                          <w:t xml:space="preserve"> </w:t>
                        </w:r>
                        <w:bookmarkEnd w:id="12"/>
                        <w:r w:rsidRPr="00FC2228">
                          <w:rPr>
                            <w:color w:val="D9D9D9" w:themeColor="background1" w:themeShade="D9"/>
                          </w:rPr>
                          <w:t>engagement</w:t>
                        </w:r>
                        <w:bookmarkEnd w:id="13"/>
                      </w:p>
                    </w:txbxContent>
                  </v:textbox>
                </v:rect>
                <v:shape id="Picture 4" o:spid="_x0000_s1295" type="#_x0000_t75" style="position:absolute;left:2297;top:1684;width:605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IZvGAAAA3AAAAA8AAABkcnMvZG93bnJldi54bWxEj0FrAjEUhO+F/ofwCt5qViutrkYpQkWx&#10;pa568fbYPHeXbl6WJOrqrzeFQo/DzHzDTGatqcWZnK8sK+h1ExDEudUVFwr2u4/nIQgfkDXWlknB&#10;lTzMpo8PE0y1vXBG520oRISwT1FBGUKTSunzkgz6rm2Io3e0zmCI0hVSO7xEuKllP0lepcGK40KJ&#10;Dc1Lyn+2J6Mg2a1Xny9ms/gK3/s2o+xQ39xBqc5T+z4GEagN/+G/9lIrGLyN4PdMPAJ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0hm8YAAADcAAAADwAAAAAAAAAAAAAA&#10;AACfAgAAZHJzL2Rvd25yZXYueG1sUEsFBgAAAAAEAAQA9wAAAJIDAAAAAA==&#10;">
                  <v:imagedata r:id="rId12" o:title=""/>
                </v:shape>
                <w10:anchorlock/>
              </v:group>
            </w:pict>
          </mc:Fallback>
        </mc:AlternateContent>
      </w:r>
    </w:p>
    <w:p w14:paraId="4C80510B" w14:textId="77777777" w:rsidR="00935577" w:rsidRPr="00991BAF" w:rsidRDefault="00935577" w:rsidP="00935577">
      <w:pPr>
        <w:ind w:firstLine="720"/>
        <w:jc w:val="both"/>
        <w:rPr>
          <w:b/>
          <w:sz w:val="24"/>
          <w:szCs w:val="24"/>
        </w:rPr>
      </w:pPr>
    </w:p>
    <w:p w14:paraId="71B1EB7C" w14:textId="77777777" w:rsidR="00935577" w:rsidRPr="00991BAF" w:rsidRDefault="00935577" w:rsidP="00935577">
      <w:pPr>
        <w:ind w:firstLine="720"/>
        <w:jc w:val="both"/>
        <w:rPr>
          <w:b/>
          <w:sz w:val="24"/>
          <w:szCs w:val="24"/>
        </w:rPr>
      </w:pPr>
    </w:p>
    <w:p w14:paraId="51A3E1BE" w14:textId="77777777" w:rsidR="00555BDA" w:rsidRPr="00991BAF" w:rsidRDefault="00555BDA" w:rsidP="00555BDA">
      <w:pPr>
        <w:jc w:val="both"/>
        <w:rPr>
          <w:i/>
          <w:sz w:val="28"/>
          <w:szCs w:val="24"/>
        </w:rPr>
      </w:pPr>
      <w:r w:rsidRPr="00991BAF">
        <w:rPr>
          <w:i/>
          <w:sz w:val="28"/>
          <w:szCs w:val="24"/>
        </w:rPr>
        <w:t xml:space="preserve">The legislature should be provided with the authority, resources, and information required to effectively </w:t>
      </w:r>
      <w:proofErr w:type="gramStart"/>
      <w:r w:rsidRPr="00991BAF">
        <w:rPr>
          <w:i/>
          <w:sz w:val="28"/>
          <w:szCs w:val="24"/>
        </w:rPr>
        <w:t>hold</w:t>
      </w:r>
      <w:proofErr w:type="gramEnd"/>
      <w:r w:rsidRPr="00991BAF">
        <w:rPr>
          <w:i/>
          <w:sz w:val="28"/>
          <w:szCs w:val="24"/>
        </w:rPr>
        <w:t xml:space="preserve"> the executive to account for the use of public resources.</w:t>
      </w:r>
    </w:p>
    <w:p w14:paraId="17180CDE" w14:textId="77777777" w:rsidR="00555BDA" w:rsidRPr="00991BAF" w:rsidRDefault="00555BDA" w:rsidP="00555BDA">
      <w:pPr>
        <w:ind w:firstLine="720"/>
        <w:jc w:val="right"/>
        <w:rPr>
          <w:i/>
          <w:sz w:val="24"/>
          <w:szCs w:val="24"/>
        </w:rPr>
      </w:pPr>
      <w:r w:rsidRPr="00991BAF">
        <w:rPr>
          <w:i/>
          <w:sz w:val="24"/>
          <w:szCs w:val="24"/>
        </w:rPr>
        <w:t>- GIFT High-Level Principles on Fiscal Transparency</w:t>
      </w:r>
    </w:p>
    <w:p w14:paraId="10B26822" w14:textId="77777777" w:rsidR="00555BDA" w:rsidRPr="00991BAF" w:rsidRDefault="00555BDA" w:rsidP="00555BDA">
      <w:pPr>
        <w:ind w:firstLine="720"/>
        <w:jc w:val="right"/>
        <w:rPr>
          <w:i/>
          <w:sz w:val="28"/>
          <w:szCs w:val="24"/>
        </w:rPr>
      </w:pPr>
    </w:p>
    <w:p w14:paraId="27519EC5" w14:textId="77777777" w:rsidR="00935577" w:rsidRPr="00991BAF" w:rsidRDefault="00935577" w:rsidP="00935577">
      <w:pPr>
        <w:jc w:val="both"/>
        <w:rPr>
          <w:i/>
          <w:sz w:val="28"/>
          <w:szCs w:val="24"/>
        </w:rPr>
      </w:pPr>
      <w:r w:rsidRPr="00991BAF">
        <w:rPr>
          <w:i/>
          <w:sz w:val="28"/>
          <w:szCs w:val="24"/>
        </w:rPr>
        <w:t>The national parliament has a fundamental role in authorising budget decisions and in holding government to account. Countries should offer opportunities for the parliament and its committees to engage with the budget process at all key stages of the budget cycle, both ex ante and ex post as appropriate.</w:t>
      </w:r>
    </w:p>
    <w:p w14:paraId="0144AACF" w14:textId="77777777" w:rsidR="00935577" w:rsidRPr="00991BAF" w:rsidRDefault="00935577" w:rsidP="00935577">
      <w:pPr>
        <w:jc w:val="right"/>
        <w:rPr>
          <w:i/>
          <w:sz w:val="24"/>
          <w:szCs w:val="24"/>
        </w:rPr>
      </w:pPr>
      <w:r w:rsidRPr="00991BAF">
        <w:rPr>
          <w:i/>
          <w:sz w:val="24"/>
          <w:szCs w:val="24"/>
        </w:rPr>
        <w:t xml:space="preserve">- OECD Recommendation on Budgetary Governance </w:t>
      </w:r>
    </w:p>
    <w:p w14:paraId="4259865D" w14:textId="77777777" w:rsidR="00935577" w:rsidRPr="00991BAF" w:rsidRDefault="00935577" w:rsidP="00935577">
      <w:pPr>
        <w:autoSpaceDE w:val="0"/>
        <w:autoSpaceDN w:val="0"/>
        <w:adjustRightInd w:val="0"/>
        <w:rPr>
          <w:i/>
          <w:sz w:val="24"/>
          <w:szCs w:val="24"/>
        </w:rPr>
      </w:pPr>
    </w:p>
    <w:p w14:paraId="7F847C58" w14:textId="77777777" w:rsidR="00935577" w:rsidRPr="00991BAF" w:rsidRDefault="00935577" w:rsidP="00935577">
      <w:pPr>
        <w:autoSpaceDE w:val="0"/>
        <w:autoSpaceDN w:val="0"/>
        <w:adjustRightInd w:val="0"/>
        <w:jc w:val="both"/>
        <w:rPr>
          <w:i/>
          <w:sz w:val="28"/>
          <w:szCs w:val="24"/>
        </w:rPr>
      </w:pPr>
      <w:r w:rsidRPr="00991BAF">
        <w:rPr>
          <w:i/>
          <w:sz w:val="28"/>
          <w:szCs w:val="24"/>
        </w:rPr>
        <w:t>Parliament should have the opportunity and the resources to effectively examine any fiscal report that it deems necessary.</w:t>
      </w:r>
    </w:p>
    <w:p w14:paraId="18A32A1E" w14:textId="77777777" w:rsidR="00935577" w:rsidRPr="00991BAF" w:rsidRDefault="00935577" w:rsidP="00935577">
      <w:pPr>
        <w:autoSpaceDE w:val="0"/>
        <w:autoSpaceDN w:val="0"/>
        <w:adjustRightInd w:val="0"/>
        <w:jc w:val="right"/>
        <w:rPr>
          <w:i/>
          <w:sz w:val="24"/>
          <w:szCs w:val="24"/>
        </w:rPr>
      </w:pPr>
      <w:r w:rsidRPr="00991BAF">
        <w:rPr>
          <w:i/>
          <w:sz w:val="24"/>
          <w:szCs w:val="24"/>
        </w:rPr>
        <w:t>- OECD Best Practices on Budget Transparency</w:t>
      </w:r>
    </w:p>
    <w:p w14:paraId="469374F9" w14:textId="77777777" w:rsidR="00935577" w:rsidRPr="00991BAF" w:rsidRDefault="00935577" w:rsidP="00935577">
      <w:pPr>
        <w:autoSpaceDE w:val="0"/>
        <w:autoSpaceDN w:val="0"/>
        <w:adjustRightInd w:val="0"/>
        <w:jc w:val="right"/>
        <w:rPr>
          <w:i/>
          <w:sz w:val="28"/>
          <w:szCs w:val="24"/>
        </w:rPr>
      </w:pPr>
    </w:p>
    <w:p w14:paraId="21FB5784" w14:textId="77777777" w:rsidR="00935577" w:rsidRPr="00991BAF" w:rsidRDefault="00935577" w:rsidP="00935577">
      <w:pPr>
        <w:ind w:firstLine="720"/>
        <w:jc w:val="both"/>
        <w:rPr>
          <w:i/>
          <w:sz w:val="28"/>
          <w:szCs w:val="24"/>
        </w:rPr>
      </w:pPr>
    </w:p>
    <w:p w14:paraId="42591B60" w14:textId="77777777" w:rsidR="00935577" w:rsidRPr="00991BAF" w:rsidRDefault="00935577" w:rsidP="00935577">
      <w:pPr>
        <w:ind w:firstLine="720"/>
        <w:jc w:val="both"/>
        <w:rPr>
          <w:i/>
          <w:sz w:val="28"/>
          <w:szCs w:val="24"/>
        </w:rPr>
      </w:pPr>
    </w:p>
    <w:p w14:paraId="6F7C0318" w14:textId="77777777" w:rsidR="00935577" w:rsidRPr="00991BAF" w:rsidRDefault="00935577" w:rsidP="00935577">
      <w:pPr>
        <w:ind w:firstLine="720"/>
        <w:jc w:val="both"/>
        <w:rPr>
          <w:sz w:val="24"/>
          <w:szCs w:val="24"/>
        </w:rPr>
      </w:pPr>
    </w:p>
    <w:p w14:paraId="038FAC07" w14:textId="77777777" w:rsidR="00935577" w:rsidRPr="00991BAF" w:rsidRDefault="00935577" w:rsidP="00935577">
      <w:pPr>
        <w:ind w:firstLine="720"/>
        <w:jc w:val="both"/>
        <w:rPr>
          <w:sz w:val="24"/>
          <w:szCs w:val="24"/>
        </w:rPr>
      </w:pPr>
    </w:p>
    <w:p w14:paraId="39C74935" w14:textId="77777777" w:rsidR="00935577" w:rsidRPr="00991BAF" w:rsidRDefault="008134BD" w:rsidP="00935577">
      <w:pPr>
        <w:jc w:val="both"/>
      </w:pPr>
      <w:r w:rsidRPr="00991BAF">
        <w:rPr>
          <w:noProof/>
          <w:lang w:eastAsia="en-GB"/>
        </w:rPr>
        <mc:AlternateContent>
          <mc:Choice Requires="wpg">
            <w:drawing>
              <wp:inline distT="0" distB="0" distL="0" distR="0" wp14:anchorId="34C7697B" wp14:editId="6126746A">
                <wp:extent cx="5720715" cy="647700"/>
                <wp:effectExtent l="0" t="0" r="0" b="0"/>
                <wp:docPr id="464"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647700"/>
                          <a:chOff x="0" y="0"/>
                          <a:chExt cx="57204" cy="6480"/>
                        </a:xfrm>
                      </wpg:grpSpPr>
                      <wps:wsp>
                        <wps:cNvPr id="469" name="Rectangle 4112"/>
                        <wps:cNvSpPr>
                          <a:spLocks noChangeArrowheads="1"/>
                        </wps:cNvSpPr>
                        <wps:spPr bwMode="auto">
                          <a:xfrm>
                            <a:off x="0" y="0"/>
                            <a:ext cx="57204" cy="648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592720" w14:textId="77777777" w:rsidR="00CC49D6" w:rsidRDefault="00CC49D6" w:rsidP="00935577">
                              <w:pPr>
                                <w:pStyle w:val="NormalWeb"/>
                                <w:spacing w:before="0" w:beforeAutospacing="0" w:after="0"/>
                                <w:jc w:val="center"/>
                              </w:pPr>
                              <w:proofErr w:type="gramStart"/>
                              <w:r>
                                <w:rPr>
                                  <w:rFonts w:ascii="Arial" w:hAnsi="Arial" w:cs="Arial"/>
                                  <w:b/>
                                  <w:bCs/>
                                  <w:color w:val="FFFFFF" w:themeColor="light1"/>
                                  <w:kern w:val="24"/>
                                  <w:sz w:val="36"/>
                                  <w:szCs w:val="36"/>
                                </w:rPr>
                                <w:t>In this chapter…</w:t>
                              </w:r>
                              <w:proofErr w:type="gramEnd"/>
                            </w:p>
                          </w:txbxContent>
                        </wps:txbx>
                        <wps:bodyPr rot="0" vert="horz" wrap="square" lIns="91440" tIns="45720" rIns="91440" bIns="45720" anchor="ctr" anchorCtr="0" upright="1">
                          <a:noAutofit/>
                        </wps:bodyPr>
                      </wps:wsp>
                      <pic:pic xmlns:pic="http://schemas.openxmlformats.org/drawingml/2006/picture">
                        <pic:nvPicPr>
                          <pic:cNvPr id="470" name="Picture 4113" descr="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45" y="719"/>
                            <a:ext cx="5041" cy="5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17" o:spid="_x0000_s1296" style="width:450.45pt;height:51pt;mso-position-horizontal-relative:char;mso-position-vertical-relative:line" coordsize="57204,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">
                <v:rect id="Rectangle 4112" o:spid="_x0000_s1297" style="position:absolute;width:5720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qCsYA&#10;AADcAAAADwAAAGRycy9kb3ducmV2LnhtbESPQWsCMRSE7wX/Q3hCbzWrtIvdGkULlR5blaK3x+a5&#10;Wbp5CZusu/bXN4WCx2FmvmEWq8E24kJtqB0rmE4yEMSl0zVXCg77t4c5iBCRNTaOScGVAqyWo7sF&#10;Ftr1/EmXXaxEgnAoUIGJ0RdShtKQxTBxnjh5Z9dajEm2ldQt9gluGznLslxarDktGPT0aqj83nVW&#10;gd8ePk5ns/F9fv162g5Vd/ypO6Xux8P6BUSkId7C/+13reAxf4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0qCsYAAADcAAAADwAAAAAAAAAAAAAAAACYAgAAZHJz&#10;L2Rvd25yZXYueG1sUEsFBgAAAAAEAAQA9QAAAIsDAAAAAA==&#10;" fillcolor="#4f81bd [3204]" stroked="f" strokeweight="2pt">
                  <v:textbox>
                    <w:txbxContent>
                      <w:p w14:paraId="58592720" w14:textId="77777777" w:rsidR="00CC49D6" w:rsidRDefault="00CC49D6" w:rsidP="00935577">
                        <w:pPr>
                          <w:pStyle w:val="NormalWeb"/>
                          <w:spacing w:before="0" w:beforeAutospacing="0" w:after="0"/>
                          <w:jc w:val="center"/>
                        </w:pPr>
                        <w:proofErr w:type="gramStart"/>
                        <w:r>
                          <w:rPr>
                            <w:rFonts w:ascii="Arial" w:hAnsi="Arial" w:cs="Arial"/>
                            <w:b/>
                            <w:bCs/>
                            <w:color w:val="FFFFFF" w:themeColor="light1"/>
                            <w:kern w:val="24"/>
                            <w:sz w:val="36"/>
                            <w:szCs w:val="36"/>
                          </w:rPr>
                          <w:t>In this chapter…</w:t>
                        </w:r>
                        <w:proofErr w:type="gramEnd"/>
                      </w:p>
                    </w:txbxContent>
                  </v:textbox>
                </v:rect>
                <v:shape id="Picture 4113" o:spid="_x0000_s1298" type="#_x0000_t75" alt="sign" style="position:absolute;left:1645;top:719;width:5041;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unTCAAAA3AAAAA8AAABkcnMvZG93bnJldi54bWxET0trwkAQvhf8D8sIvdWNpVQbXSUohXqq&#10;2hfeptlpEszOhuw2xn/vHASPH997vuxdrTpqQ+XZwHiUgCLOva24MPD58fowBRUissXaMxk4U4Dl&#10;YnA3x9T6E++o28dCSQiHFA2UMTap1iEvyWEY+YZYuD/fOowC20LbFk8S7mr9mCTP2mHF0lBiQ6uS&#10;8uP+3xnA7P0l+/5Zb7ZufZiMN1+x+32zxtwP+2wGKlIfb+KrW3h4msh8OSNHQC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Lp0wgAAANwAAAAPAAAAAAAAAAAAAAAAAJ8C&#10;AABkcnMvZG93bnJldi54bWxQSwUGAAAAAAQABAD3AAAAjgMAAAAA&#10;">
                  <v:imagedata r:id="rId90" o:title="sign"/>
                </v:shape>
                <w10:anchorlock/>
              </v:group>
            </w:pict>
          </mc:Fallback>
        </mc:AlternateContent>
      </w:r>
    </w:p>
    <w:p w14:paraId="2D5046BA" w14:textId="77777777" w:rsidR="00935577" w:rsidRPr="00991BAF" w:rsidRDefault="00935577" w:rsidP="00935577">
      <w:pPr>
        <w:jc w:val="both"/>
      </w:pPr>
    </w:p>
    <w:p w14:paraId="7BB62A8E" w14:textId="77777777" w:rsidR="00935577" w:rsidRPr="00991BAF" w:rsidRDefault="008134BD" w:rsidP="00935577">
      <w:pPr>
        <w:jc w:val="both"/>
      </w:pPr>
      <w:r w:rsidRPr="00991BAF">
        <w:rPr>
          <w:noProof/>
          <w:lang w:eastAsia="en-GB"/>
        </w:rPr>
        <mc:AlternateContent>
          <mc:Choice Requires="wpg">
            <w:drawing>
              <wp:inline distT="0" distB="0" distL="0" distR="0" wp14:anchorId="1B4CF375" wp14:editId="72248706">
                <wp:extent cx="5698490" cy="467995"/>
                <wp:effectExtent l="12700" t="12700" r="16510" b="14605"/>
                <wp:docPr id="460"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61" name="Rectangle 4115"/>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594BA5D5" w14:textId="77777777" w:rsidR="00CC49D6" w:rsidRPr="0084580D"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C</w:t>
                              </w:r>
                            </w:p>
                          </w:txbxContent>
                        </wps:txbx>
                        <wps:bodyPr rot="0" vert="horz" wrap="square" lIns="91440" tIns="45720" rIns="91440" bIns="45720" anchor="ctr" anchorCtr="0" upright="1">
                          <a:noAutofit/>
                        </wps:bodyPr>
                      </wps:wsp>
                      <wps:wsp>
                        <wps:cNvPr id="463" name="Rectangle 4116"/>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2EB8606F"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Benefiting from parliamentary engagement and scrutiny</w:t>
                              </w:r>
                            </w:p>
                          </w:txbxContent>
                        </wps:txbx>
                        <wps:bodyPr rot="0" vert="horz" wrap="square" lIns="91440" tIns="45720" rIns="91440" bIns="45720" anchor="ctr" anchorCtr="0" upright="1">
                          <a:noAutofit/>
                        </wps:bodyPr>
                      </wps:wsp>
                    </wpg:wgp>
                  </a:graphicData>
                </a:graphic>
              </wp:inline>
            </w:drawing>
          </mc:Choice>
          <mc:Fallback>
            <w:pict>
              <v:group id="Group 1314" o:spid="_x0000_s1299"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">
                <v:rect id="Rectangle 4115" o:spid="_x0000_s1300"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X0sIA&#10;AADcAAAADwAAAGRycy9kb3ducmV2LnhtbESP32rCMBTG7we+QziCN0NTdYhUo0hB3C6tPsChOTbd&#10;mpOSxNrt6ZeBsMuP78+Pb7sfbCt68qFxrGA+y0AQV043XCu4Xo7TNYgQkTW2jknBNwXY70YvW8y1&#10;e/CZ+jLWIo1wyFGBibHLpQyVIYth5jri5N2ctxiT9LXUHh9p3LZykWUrabHhRDDYUWGo+irvNnF/&#10;4kd5Wh6qz9f1MrsbX/QcCqUm4+GwARFpiP/hZ/tdK3hbze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1fSwgAAANwAAAAPAAAAAAAAAAAAAAAAAJgCAABkcnMvZG93&#10;bnJldi54bWxQSwUGAAAAAAQABAD1AAAAhwMAAAAA&#10;" fillcolor="#4f81bd [3204]" strokecolor="#4f81bd [3204]" strokeweight="2pt">
                  <v:textbox>
                    <w:txbxContent>
                      <w:p w14:paraId="594BA5D5" w14:textId="77777777" w:rsidR="00CC49D6" w:rsidRPr="0084580D"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C</w:t>
                        </w:r>
                      </w:p>
                    </w:txbxContent>
                  </v:textbox>
                </v:rect>
                <v:rect id="Rectangle 4116" o:spid="_x0000_s1301"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paMUA&#10;AADcAAAADwAAAGRycy9kb3ducmV2LnhtbESPzWrDMBCE74W8g9hCb43cuAnBtRxCQmhpTvnB5621&#10;sU2slZFUx337qlDIcZiZb5h8NZpODOR8a1nByzQBQVxZ3XKt4HzaPS9B+ICssbNMCn7Iw6qYPOSY&#10;aXvjAw3HUIsIYZ+hgiaEPpPSVw0Z9FPbE0fvYp3BEKWrpXZ4i3DTyVmSLKTBluNCgz1tGqqux2+j&#10;4JP62pX2nO7KcjvfnNKvdz/slXp6HNdvIAKN4R7+b39oBa+L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mloxQAAANwAAAAPAAAAAAAAAAAAAAAAAJgCAABkcnMv&#10;ZG93bnJldi54bWxQSwUGAAAAAAQABAD1AAAAigMAAAAA&#10;" fillcolor="white [3212]" strokecolor="#4f81bd [3204]" strokeweight="2pt">
                  <v:textbox>
                    <w:txbxContent>
                      <w:p w14:paraId="2EB8606F"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Benefiting from parliamentary engagement and scrutiny</w:t>
                        </w:r>
                      </w:p>
                    </w:txbxContent>
                  </v:textbox>
                </v:rect>
                <w10:anchorlock/>
              </v:group>
            </w:pict>
          </mc:Fallback>
        </mc:AlternateContent>
      </w:r>
    </w:p>
    <w:p w14:paraId="168B7363" w14:textId="77777777" w:rsidR="00935577" w:rsidRPr="00991BAF" w:rsidRDefault="00935577" w:rsidP="00935577">
      <w:pPr>
        <w:jc w:val="both"/>
      </w:pPr>
    </w:p>
    <w:p w14:paraId="7ED662B8" w14:textId="77777777" w:rsidR="00935577" w:rsidRPr="00991BAF" w:rsidRDefault="008134BD" w:rsidP="00935577">
      <w:pPr>
        <w:jc w:val="both"/>
      </w:pPr>
      <w:r w:rsidRPr="00991BAF">
        <w:rPr>
          <w:noProof/>
          <w:lang w:eastAsia="en-GB"/>
        </w:rPr>
        <mc:AlternateContent>
          <mc:Choice Requires="wpg">
            <w:drawing>
              <wp:inline distT="0" distB="0" distL="0" distR="0" wp14:anchorId="7E5CE1DE" wp14:editId="4C52090B">
                <wp:extent cx="5698490" cy="467995"/>
                <wp:effectExtent l="12700" t="12700" r="16510" b="14605"/>
                <wp:docPr id="457"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58" name="Rectangle 4115"/>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3ECF773B" w14:textId="77777777" w:rsidR="00CC49D6" w:rsidRPr="0084580D"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D</w:t>
                              </w:r>
                            </w:p>
                          </w:txbxContent>
                        </wps:txbx>
                        <wps:bodyPr rot="0" vert="horz" wrap="square" lIns="91440" tIns="45720" rIns="91440" bIns="45720" anchor="ctr" anchorCtr="0" upright="1">
                          <a:noAutofit/>
                        </wps:bodyPr>
                      </wps:wsp>
                      <wps:wsp>
                        <wps:cNvPr id="459" name="Rectangle 4116"/>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6BCDAFD4"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Supporting parliamentary capacity</w:t>
                              </w:r>
                            </w:p>
                          </w:txbxContent>
                        </wps:txbx>
                        <wps:bodyPr rot="0" vert="horz" wrap="square" lIns="91440" tIns="45720" rIns="91440" bIns="45720" anchor="ctr" anchorCtr="0" upright="1">
                          <a:noAutofit/>
                        </wps:bodyPr>
                      </wps:wsp>
                    </wpg:wgp>
                  </a:graphicData>
                </a:graphic>
              </wp:inline>
            </w:drawing>
          </mc:Choice>
          <mc:Fallback>
            <w:pict>
              <v:group id="Group 1311" o:spid="_x0000_s1302"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">
                <v:rect id="Rectangle 4115" o:spid="_x0000_s1303"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08sEA&#10;AADcAAAADwAAAGRycy9kb3ducmV2LnhtbERPzUrDQBC+C32HZQpexG60VkrabSkBUY+mfYAhO81G&#10;s7Nhd5tGn945CB4/vv/tfvK9GimmLrCBh0UBirgJtuPWwOn4cr8GlTKyxT4wGfimBPvd7GaLpQ1X&#10;/qCxzq2SEE4lGnA5D6XWqXHkMS3CQCzcOUSPWWBstY14lXDf68eieNYeO5YGhwNVjpqv+uKl9ye/&#10;16/LQ/N5t14WFxerkVNlzO18OmxAZZryv/jP/WYNPK1krZyR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hNPLBAAAA3AAAAA8AAAAAAAAAAAAAAAAAmAIAAGRycy9kb3du&#10;cmV2LnhtbFBLBQYAAAAABAAEAPUAAACGAwAAAAA=&#10;" fillcolor="#4f81bd [3204]" strokecolor="#4f81bd [3204]" strokeweight="2pt">
                  <v:textbox>
                    <w:txbxContent>
                      <w:p w14:paraId="3ECF773B" w14:textId="77777777" w:rsidR="00CC49D6" w:rsidRPr="0084580D"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D</w:t>
                        </w:r>
                      </w:p>
                    </w:txbxContent>
                  </v:textbox>
                </v:rect>
                <v:rect id="Rectangle 4116" o:spid="_x0000_s1304"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UP8QA&#10;AADcAAAADwAAAGRycy9kb3ducmV2LnhtbESPT2vCQBTE74LfYXlCb3WjVtHoKmKRlnryDzk/s88k&#10;mH0bdrcx/fbdQsHjMDO/YVabztSiJecrywpGwwQEcW51xYWCy3n/OgfhA7LG2jIp+CEPm3W/t8JU&#10;2wcfqT2FQkQI+xQVlCE0qZQ+L8mgH9qGOHo36wyGKF0htcNHhJtajpNkJg1WHBdKbGhXUn4/fRsF&#10;X9QULrOXyT7L3qe78+T64duDUi+DbrsEEagLz/B/+1MreJsu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lD/EAAAA3AAAAA8AAAAAAAAAAAAAAAAAmAIAAGRycy9k&#10;b3ducmV2LnhtbFBLBQYAAAAABAAEAPUAAACJAwAAAAA=&#10;" fillcolor="white [3212]" strokecolor="#4f81bd [3204]" strokeweight="2pt">
                  <v:textbox>
                    <w:txbxContent>
                      <w:p w14:paraId="6BCDAFD4"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Supporting parliamentary capacity</w:t>
                        </w:r>
                      </w:p>
                    </w:txbxContent>
                  </v:textbox>
                </v:rect>
                <w10:anchorlock/>
              </v:group>
            </w:pict>
          </mc:Fallback>
        </mc:AlternateContent>
      </w:r>
    </w:p>
    <w:p w14:paraId="0196312C" w14:textId="77777777" w:rsidR="00935577" w:rsidRPr="00991BAF" w:rsidRDefault="00935577" w:rsidP="00935577">
      <w:pPr>
        <w:jc w:val="both"/>
      </w:pPr>
    </w:p>
    <w:p w14:paraId="79E91011" w14:textId="77777777" w:rsidR="00935577" w:rsidRPr="00991BAF" w:rsidRDefault="00935577" w:rsidP="00935577">
      <w:pPr>
        <w:rPr>
          <w:b/>
          <w:i/>
          <w:sz w:val="24"/>
          <w:szCs w:val="24"/>
          <w:shd w:val="pct15" w:color="auto" w:fill="FFFFFF"/>
        </w:rPr>
      </w:pPr>
      <w:r w:rsidRPr="00991BAF">
        <w:rPr>
          <w:b/>
          <w:i/>
          <w:sz w:val="24"/>
          <w:szCs w:val="24"/>
          <w:shd w:val="pct15" w:color="auto" w:fill="FFFFFF"/>
        </w:rPr>
        <w:br w:type="page"/>
      </w:r>
    </w:p>
    <w:p w14:paraId="7D1A4705" w14:textId="77777777" w:rsidR="00935577" w:rsidRPr="00991BAF" w:rsidRDefault="008134BD" w:rsidP="00935577">
      <w:pPr>
        <w:contextualSpacing/>
        <w:jc w:val="both"/>
        <w:rPr>
          <w:b/>
          <w:i/>
          <w:sz w:val="24"/>
          <w:szCs w:val="24"/>
          <w:shd w:val="pct15" w:color="auto" w:fill="FFFFFF"/>
        </w:rPr>
      </w:pPr>
      <w:r w:rsidRPr="00991BAF">
        <w:rPr>
          <w:noProof/>
          <w:lang w:eastAsia="en-GB"/>
        </w:rPr>
        <w:lastRenderedPageBreak/>
        <mc:AlternateContent>
          <mc:Choice Requires="wpg">
            <w:drawing>
              <wp:inline distT="0" distB="0" distL="0" distR="0" wp14:anchorId="0231CD88" wp14:editId="4BA68869">
                <wp:extent cx="5698490" cy="467995"/>
                <wp:effectExtent l="12700" t="12700" r="16510" b="14605"/>
                <wp:docPr id="454"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55" name="Rectangle 4115"/>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2C628F75" w14:textId="77777777" w:rsidR="00CC49D6" w:rsidRPr="0084580D"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C</w:t>
                              </w:r>
                            </w:p>
                          </w:txbxContent>
                        </wps:txbx>
                        <wps:bodyPr rot="0" vert="horz" wrap="square" lIns="91440" tIns="45720" rIns="91440" bIns="45720" anchor="ctr" anchorCtr="0" upright="1">
                          <a:noAutofit/>
                        </wps:bodyPr>
                      </wps:wsp>
                      <wps:wsp>
                        <wps:cNvPr id="456" name="Rectangle 4116"/>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44FB4A45"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Benefiting from parliamentary engagement and scrutiny</w:t>
                              </w:r>
                            </w:p>
                          </w:txbxContent>
                        </wps:txbx>
                        <wps:bodyPr rot="0" vert="horz" wrap="square" lIns="91440" tIns="45720" rIns="91440" bIns="45720" anchor="ctr" anchorCtr="0" upright="1">
                          <a:noAutofit/>
                        </wps:bodyPr>
                      </wps:wsp>
                    </wpg:wgp>
                  </a:graphicData>
                </a:graphic>
              </wp:inline>
            </w:drawing>
          </mc:Choice>
          <mc:Fallback>
            <w:pict>
              <v:group id="Group 1308" o:spid="_x0000_s1305"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">
                <v:rect id="Rectangle 4115" o:spid="_x0000_s1306"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bbMMA&#10;AADcAAAADwAAAGRycy9kb3ducmV2LnhtbESP32rCMBTG7we+QziCN2OmzinSGUUKY+5y1Qc4NGdN&#10;Z3NSkljrnt4MBC8/vj8/vvV2sK3oyYfGsYLZNANBXDndcK3gePh4WYEIEVlj65gUXCnAdjN6WmOu&#10;3YW/qS9jLdIIhxwVmBi7XMpQGbIYpq4jTt6P8xZjkr6W2uMljdtWvmbZUlpsOBEMdlQYqk7l2Sbu&#10;X/wqP+e76vd5Nc/Oxhc9h0KpyXjYvYOINMRH+N7eawVviwX8n0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bbMMAAADcAAAADwAAAAAAAAAAAAAAAACYAgAAZHJzL2Rv&#10;d25yZXYueG1sUEsFBgAAAAAEAAQA9QAAAIgDAAAAAA==&#10;" fillcolor="#4f81bd [3204]" strokecolor="#4f81bd [3204]" strokeweight="2pt">
                  <v:textbox>
                    <w:txbxContent>
                      <w:p w14:paraId="2C628F75" w14:textId="77777777" w:rsidR="00CC49D6" w:rsidRPr="0084580D"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C</w:t>
                        </w:r>
                      </w:p>
                    </w:txbxContent>
                  </v:textbox>
                </v:rect>
                <v:rect id="Rectangle 4116" o:spid="_x0000_s1307"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ATcQA&#10;AADcAAAADwAAAGRycy9kb3ducmV2LnhtbESPQWvCQBSE70L/w/IKvemmtYpEN6FYpKWejJLzM/tM&#10;QrNvw+42pv++WxA8DjPzDbPJR9OJgZxvLSt4niUgiCurW64VnI676QqED8gaO8uk4Jc85NnDZIOp&#10;tlc+0FCEWkQI+xQVNCH0qZS+asign9meOHoX6wyGKF0ttcNrhJtOviTJUhpsOS402NO2oeq7+DEK&#10;vqivXWlP811Zvi+2x/n5ww97pZ4ex7c1iEBjuIdv7U+t4HWxhP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AE3EAAAA3AAAAA8AAAAAAAAAAAAAAAAAmAIAAGRycy9k&#10;b3ducmV2LnhtbFBLBQYAAAAABAAEAPUAAACJAwAAAAA=&#10;" fillcolor="white [3212]" strokecolor="#4f81bd [3204]" strokeweight="2pt">
                  <v:textbox>
                    <w:txbxContent>
                      <w:p w14:paraId="44FB4A45"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Benefiting from parliamentary engagement and scrutiny</w:t>
                        </w:r>
                      </w:p>
                    </w:txbxContent>
                  </v:textbox>
                </v:rect>
                <w10:anchorlock/>
              </v:group>
            </w:pict>
          </mc:Fallback>
        </mc:AlternateContent>
      </w:r>
    </w:p>
    <w:p w14:paraId="7423974E" w14:textId="77777777" w:rsidR="00935577" w:rsidRPr="00991BAF" w:rsidRDefault="00935577" w:rsidP="00935577">
      <w:pPr>
        <w:contextualSpacing/>
        <w:jc w:val="both"/>
        <w:rPr>
          <w:b/>
          <w:i/>
          <w:sz w:val="24"/>
          <w:szCs w:val="24"/>
          <w:shd w:val="pct15" w:color="auto" w:fill="FFFFFF"/>
        </w:rPr>
      </w:pPr>
    </w:p>
    <w:p w14:paraId="14707B5B" w14:textId="76D83583" w:rsidR="00935577" w:rsidRPr="00991BAF" w:rsidRDefault="00935577" w:rsidP="00935577">
      <w:pPr>
        <w:jc w:val="both"/>
        <w:rPr>
          <w:b/>
          <w:color w:val="0070C0"/>
          <w:sz w:val="26"/>
          <w:szCs w:val="26"/>
        </w:rPr>
      </w:pPr>
      <w:r w:rsidRPr="00991BAF">
        <w:rPr>
          <w:b/>
          <w:color w:val="0070C0"/>
          <w:sz w:val="26"/>
          <w:szCs w:val="26"/>
        </w:rPr>
        <w:t xml:space="preserve">Parliaments’ </w:t>
      </w:r>
      <w:r w:rsidR="00DB1366">
        <w:rPr>
          <w:b/>
          <w:color w:val="0070C0"/>
          <w:sz w:val="26"/>
          <w:szCs w:val="26"/>
        </w:rPr>
        <w:t>“</w:t>
      </w:r>
      <w:r w:rsidRPr="00991BAF">
        <w:rPr>
          <w:b/>
          <w:color w:val="0070C0"/>
          <w:sz w:val="26"/>
          <w:szCs w:val="26"/>
        </w:rPr>
        <w:t>power of the purse</w:t>
      </w:r>
      <w:r w:rsidR="00DB1366">
        <w:rPr>
          <w:b/>
          <w:color w:val="0070C0"/>
          <w:sz w:val="26"/>
          <w:szCs w:val="26"/>
        </w:rPr>
        <w:t>”</w:t>
      </w:r>
      <w:r w:rsidRPr="00991BAF">
        <w:rPr>
          <w:b/>
          <w:color w:val="0070C0"/>
          <w:sz w:val="26"/>
          <w:szCs w:val="26"/>
        </w:rPr>
        <w:t xml:space="preserve"> is a cornerstone of democratic governance. Parliaments play a formal role in scrutiny and authorisation of the executive’s budget proposal and </w:t>
      </w:r>
      <w:r w:rsidR="00C57761" w:rsidRPr="00991BAF">
        <w:rPr>
          <w:b/>
          <w:color w:val="0070C0"/>
          <w:sz w:val="26"/>
          <w:szCs w:val="26"/>
        </w:rPr>
        <w:t xml:space="preserve">holding the executive to account, on behalf of citizens, for its decisions and for policy execution. </w:t>
      </w:r>
      <w:r w:rsidRPr="00991BAF">
        <w:rPr>
          <w:b/>
          <w:color w:val="0070C0"/>
          <w:sz w:val="26"/>
          <w:szCs w:val="26"/>
        </w:rPr>
        <w:t xml:space="preserve">In modern public governance, there are a range of opportunities where the budget cycle can benefit from the distinct democratic legitimacy of parliamentary input. </w:t>
      </w:r>
    </w:p>
    <w:p w14:paraId="3A391AD1" w14:textId="77777777" w:rsidR="00935577" w:rsidRPr="00991BAF" w:rsidRDefault="00935577" w:rsidP="00935577">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3BC685B7" w14:textId="77777777" w:rsidR="00935577" w:rsidRPr="00991BAF" w:rsidRDefault="00935577" w:rsidP="00935577">
      <w:pPr>
        <w:contextualSpacing/>
        <w:jc w:val="both"/>
        <w:rPr>
          <w:b/>
          <w:i/>
          <w:sz w:val="24"/>
          <w:szCs w:val="24"/>
          <w:shd w:val="pct15" w:color="auto" w:fill="FFFFFF"/>
        </w:rPr>
      </w:pPr>
    </w:p>
    <w:p w14:paraId="4A048363" w14:textId="771D306E" w:rsidR="000475CF" w:rsidRPr="00991BAF" w:rsidRDefault="00935577" w:rsidP="000475CF">
      <w:pPr>
        <w:contextualSpacing/>
        <w:jc w:val="both"/>
        <w:rPr>
          <w:sz w:val="24"/>
          <w:szCs w:val="24"/>
        </w:rPr>
      </w:pPr>
      <w:r w:rsidRPr="00991BAF">
        <w:rPr>
          <w:rFonts w:asciiTheme="majorHAnsi" w:hAnsiTheme="majorHAnsi"/>
          <w:b/>
          <w:color w:val="4F81BD" w:themeColor="accent1"/>
          <w:sz w:val="24"/>
          <w:szCs w:val="24"/>
          <w:shd w:val="clear" w:color="auto" w:fill="FFFFFF" w:themeFill="background1"/>
        </w:rPr>
        <w:t>C.1 Parliamentary committees</w:t>
      </w:r>
      <w:r w:rsidRPr="00991BAF">
        <w:rPr>
          <w:rFonts w:asciiTheme="majorHAnsi" w:hAnsiTheme="majorHAnsi"/>
          <w:b/>
          <w:color w:val="0070C0"/>
          <w:sz w:val="24"/>
          <w:szCs w:val="24"/>
          <w:shd w:val="clear" w:color="auto" w:fill="FFFFFF" w:themeFill="background1"/>
        </w:rPr>
        <w:t xml:space="preserve"> </w:t>
      </w:r>
      <w:r w:rsidR="000475CF" w:rsidRPr="00991BAF">
        <w:rPr>
          <w:sz w:val="24"/>
          <w:szCs w:val="24"/>
        </w:rPr>
        <w:t xml:space="preserve">are a useful forum for </w:t>
      </w:r>
      <w:r w:rsidRPr="00991BAF">
        <w:rPr>
          <w:sz w:val="24"/>
          <w:szCs w:val="24"/>
        </w:rPr>
        <w:t>focused</w:t>
      </w:r>
      <w:r w:rsidR="000475CF" w:rsidRPr="00991BAF">
        <w:rPr>
          <w:sz w:val="24"/>
          <w:szCs w:val="24"/>
        </w:rPr>
        <w:t>,</w:t>
      </w:r>
      <w:r w:rsidRPr="00991BAF">
        <w:rPr>
          <w:sz w:val="24"/>
          <w:szCs w:val="24"/>
        </w:rPr>
        <w:t xml:space="preserve"> in-depth scrutiny and effective engagement with the budgetary process</w:t>
      </w:r>
      <w:r w:rsidR="00C57761" w:rsidRPr="00991BAF">
        <w:rPr>
          <w:sz w:val="24"/>
          <w:szCs w:val="24"/>
        </w:rPr>
        <w:t xml:space="preserve">. </w:t>
      </w:r>
      <w:r w:rsidR="00EB679E" w:rsidRPr="00991BAF">
        <w:rPr>
          <w:sz w:val="24"/>
          <w:szCs w:val="24"/>
        </w:rPr>
        <w:t>C</w:t>
      </w:r>
      <w:r w:rsidR="000475CF" w:rsidRPr="00991BAF">
        <w:rPr>
          <w:sz w:val="24"/>
          <w:szCs w:val="24"/>
        </w:rPr>
        <w:t xml:space="preserve">ommittee members build up specialised knowledge of budget-related topics, and the committees themselves </w:t>
      </w:r>
      <w:r w:rsidR="00827332" w:rsidRPr="00991BAF">
        <w:rPr>
          <w:sz w:val="24"/>
          <w:szCs w:val="24"/>
        </w:rPr>
        <w:t>can</w:t>
      </w:r>
      <w:r w:rsidR="000475CF" w:rsidRPr="00991BAF">
        <w:rPr>
          <w:sz w:val="24"/>
          <w:szCs w:val="24"/>
        </w:rPr>
        <w:t xml:space="preserve"> sustain an informed “accountability dialogue” with government ministries and agencies throughout the annual budget cycle, and from year to year.</w:t>
      </w:r>
      <w:r w:rsidR="00C57761" w:rsidRPr="00991BAF">
        <w:rPr>
          <w:sz w:val="24"/>
          <w:szCs w:val="24"/>
        </w:rPr>
        <w:t xml:space="preserve"> In addition to serving as key democratic forums in their own right, parliamentary committees </w:t>
      </w:r>
      <w:r w:rsidR="007073F4">
        <w:rPr>
          <w:sz w:val="24"/>
          <w:szCs w:val="24"/>
        </w:rPr>
        <w:t>may</w:t>
      </w:r>
      <w:r w:rsidR="00C57761" w:rsidRPr="00991BAF">
        <w:rPr>
          <w:sz w:val="24"/>
          <w:szCs w:val="24"/>
        </w:rPr>
        <w:t xml:space="preserve"> also benefit from inputs directly from citizens, civil society bodies and </w:t>
      </w:r>
      <w:r w:rsidR="00EB679E" w:rsidRPr="00991BAF">
        <w:rPr>
          <w:sz w:val="24"/>
          <w:szCs w:val="24"/>
        </w:rPr>
        <w:t>independent experts, who can contribute to an inclusive, informed parliamentary discussion on budget-related issues.</w:t>
      </w:r>
    </w:p>
    <w:p w14:paraId="2A3158DD" w14:textId="6788D2C1" w:rsidR="000475CF" w:rsidRPr="00991BAF" w:rsidRDefault="000475CF" w:rsidP="000475CF">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parliamentary committees </w:t>
      </w:r>
      <w:r w:rsidR="00BD68A5">
        <w:rPr>
          <w:sz w:val="24"/>
          <w:szCs w:val="24"/>
        </w:rPr>
        <w:t>should:</w:t>
      </w:r>
    </w:p>
    <w:p w14:paraId="422ADF57" w14:textId="77777777" w:rsidR="000475CF" w:rsidRPr="00991BAF" w:rsidRDefault="000475CF"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include sector-specific committees for detailed scrutiny in particular areas</w:t>
      </w:r>
    </w:p>
    <w:p w14:paraId="01C6EA45" w14:textId="0C5D2A63" w:rsidR="000475CF" w:rsidRPr="00991BAF" w:rsidRDefault="000475CF"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 xml:space="preserve">maintain a budget/finance committee to consider the executive’s </w:t>
      </w:r>
      <w:r w:rsidRPr="00991BAF">
        <w:rPr>
          <w:rFonts w:asciiTheme="majorHAnsi" w:hAnsiTheme="majorHAnsi"/>
          <w:b/>
          <w:color w:val="4F81BD" w:themeColor="accent1"/>
          <w:sz w:val="24"/>
          <w:szCs w:val="24"/>
        </w:rPr>
        <w:t>budget proposal</w:t>
      </w:r>
      <w:r w:rsidRPr="00991BAF">
        <w:rPr>
          <w:sz w:val="24"/>
          <w:szCs w:val="24"/>
        </w:rPr>
        <w:t xml:space="preserve"> </w:t>
      </w:r>
    </w:p>
    <w:p w14:paraId="47160E7D" w14:textId="280924FB" w:rsidR="00C57761" w:rsidRPr="00991BAF" w:rsidRDefault="00C57761"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 xml:space="preserve">maintain a finance/public accounts committee to engage with the issues raised in the reports of the Supreme Audit Institution including the </w:t>
      </w:r>
      <w:r w:rsidRPr="00991BAF">
        <w:rPr>
          <w:rFonts w:asciiTheme="majorHAnsi" w:hAnsiTheme="majorHAnsi"/>
          <w:b/>
          <w:color w:val="4F81BD" w:themeColor="accent1"/>
          <w:sz w:val="24"/>
          <w:szCs w:val="24"/>
        </w:rPr>
        <w:t>year-end report</w:t>
      </w:r>
      <w:r w:rsidR="004648D4">
        <w:rPr>
          <w:rFonts w:asciiTheme="majorHAnsi" w:hAnsiTheme="majorHAnsi"/>
          <w:b/>
          <w:color w:val="4F81BD" w:themeColor="accent1"/>
          <w:sz w:val="24"/>
          <w:szCs w:val="24"/>
        </w:rPr>
        <w:t>ing</w:t>
      </w:r>
      <w:r w:rsidRPr="00991BAF">
        <w:rPr>
          <w:sz w:val="24"/>
          <w:szCs w:val="24"/>
        </w:rPr>
        <w:t xml:space="preserve"> </w:t>
      </w:r>
    </w:p>
    <w:p w14:paraId="3436BECF" w14:textId="77777777" w:rsidR="00C57761" w:rsidRPr="00991BAF" w:rsidRDefault="00C57761" w:rsidP="0054185C">
      <w:pPr>
        <w:pStyle w:val="ListParagraph"/>
        <w:numPr>
          <w:ilvl w:val="0"/>
          <w:numId w:val="6"/>
        </w:numPr>
        <w:shd w:val="clear" w:color="auto" w:fill="FFFFFF" w:themeFill="background1"/>
        <w:tabs>
          <w:tab w:val="left" w:pos="850"/>
          <w:tab w:val="left" w:pos="1191"/>
          <w:tab w:val="left" w:pos="1531"/>
        </w:tabs>
        <w:spacing w:before="120" w:after="120"/>
        <w:contextualSpacing w:val="0"/>
        <w:jc w:val="both"/>
        <w:rPr>
          <w:sz w:val="24"/>
          <w:szCs w:val="24"/>
        </w:rPr>
      </w:pPr>
      <w:r w:rsidRPr="00991BAF">
        <w:rPr>
          <w:sz w:val="24"/>
          <w:szCs w:val="24"/>
        </w:rPr>
        <w:t>provide for coherence and continuity of approach among the various committees</w:t>
      </w:r>
      <w:r w:rsidR="00EB679E" w:rsidRPr="00991BAF">
        <w:rPr>
          <w:sz w:val="24"/>
          <w:szCs w:val="24"/>
        </w:rPr>
        <w:t xml:space="preserve"> </w:t>
      </w:r>
    </w:p>
    <w:p w14:paraId="3342DD2C" w14:textId="780765EB" w:rsidR="00935577" w:rsidRPr="00991BAF" w:rsidRDefault="00E341C7" w:rsidP="0054185C">
      <w:pPr>
        <w:pStyle w:val="ListParagraph"/>
        <w:numPr>
          <w:ilvl w:val="0"/>
          <w:numId w:val="1"/>
        </w:numPr>
        <w:shd w:val="clear" w:color="auto" w:fill="FFFFFF" w:themeFill="background1"/>
        <w:tabs>
          <w:tab w:val="left" w:pos="850"/>
          <w:tab w:val="left" w:pos="1191"/>
          <w:tab w:val="left" w:pos="1531"/>
        </w:tabs>
        <w:spacing w:before="120" w:after="120"/>
        <w:contextualSpacing w:val="0"/>
        <w:jc w:val="both"/>
        <w:rPr>
          <w:color w:val="244061" w:themeColor="accent1" w:themeShade="80"/>
          <w:sz w:val="24"/>
          <w:szCs w:val="24"/>
        </w:rPr>
      </w:pPr>
      <w:proofErr w:type="gramStart"/>
      <w:r>
        <w:rPr>
          <w:sz w:val="24"/>
          <w:szCs w:val="24"/>
        </w:rPr>
        <w:t>consider</w:t>
      </w:r>
      <w:proofErr w:type="gramEnd"/>
      <w:r>
        <w:rPr>
          <w:sz w:val="24"/>
          <w:szCs w:val="24"/>
        </w:rPr>
        <w:t xml:space="preserve"> </w:t>
      </w:r>
      <w:r w:rsidR="00C57761" w:rsidRPr="00991BAF">
        <w:rPr>
          <w:sz w:val="24"/>
          <w:szCs w:val="24"/>
        </w:rPr>
        <w:t>allow</w:t>
      </w:r>
      <w:r>
        <w:rPr>
          <w:sz w:val="24"/>
          <w:szCs w:val="24"/>
        </w:rPr>
        <w:t>ing</w:t>
      </w:r>
      <w:r w:rsidR="00C57761" w:rsidRPr="00991BAF">
        <w:rPr>
          <w:sz w:val="24"/>
          <w:szCs w:val="24"/>
        </w:rPr>
        <w:t xml:space="preserve"> for </w:t>
      </w:r>
      <w:r w:rsidR="00935577" w:rsidRPr="00991BAF">
        <w:rPr>
          <w:sz w:val="24"/>
          <w:szCs w:val="24"/>
        </w:rPr>
        <w:t>structured, transparent inputs from citizens and civil society</w:t>
      </w:r>
      <w:r w:rsidR="00360B16">
        <w:rPr>
          <w:sz w:val="24"/>
          <w:szCs w:val="24"/>
        </w:rPr>
        <w:t xml:space="preserve"> where national legal frameworks allow for this</w:t>
      </w:r>
      <w:r w:rsidR="00EB679E" w:rsidRPr="00991BAF">
        <w:rPr>
          <w:sz w:val="24"/>
          <w:szCs w:val="24"/>
        </w:rPr>
        <w:t>.</w:t>
      </w:r>
      <w:r w:rsidR="00EB679E" w:rsidRPr="00991BAF">
        <w:rPr>
          <w:color w:val="244061" w:themeColor="accent1" w:themeShade="80"/>
          <w:sz w:val="24"/>
          <w:szCs w:val="24"/>
        </w:rPr>
        <w:t xml:space="preserve"> </w:t>
      </w:r>
    </w:p>
    <w:p w14:paraId="272BAFE3" w14:textId="77777777" w:rsidR="00935577" w:rsidRPr="00991BAF" w:rsidRDefault="00AF5479" w:rsidP="00935577">
      <w:pPr>
        <w:rPr>
          <w:sz w:val="24"/>
          <w:szCs w:val="24"/>
        </w:rPr>
      </w:pPr>
      <w:r w:rsidRPr="00991BAF">
        <w:rPr>
          <w:noProof/>
          <w:lang w:eastAsia="en-GB"/>
        </w:rPr>
        <mc:AlternateContent>
          <mc:Choice Requires="wps">
            <w:drawing>
              <wp:anchor distT="0" distB="0" distL="114300" distR="114300" simplePos="0" relativeHeight="251581440" behindDoc="0" locked="0" layoutInCell="1" allowOverlap="1" wp14:anchorId="4ECC1237" wp14:editId="05E3B24F">
                <wp:simplePos x="0" y="0"/>
                <wp:positionH relativeFrom="column">
                  <wp:posOffset>2921000</wp:posOffset>
                </wp:positionH>
                <wp:positionV relativeFrom="paragraph">
                  <wp:posOffset>28575</wp:posOffset>
                </wp:positionV>
                <wp:extent cx="2921635" cy="2609850"/>
                <wp:effectExtent l="0" t="0" r="24765" b="31750"/>
                <wp:wrapNone/>
                <wp:docPr id="453"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2609850"/>
                        </a:xfrm>
                        <a:prstGeom prst="rect">
                          <a:avLst/>
                        </a:prstGeom>
                        <a:solidFill>
                          <a:srgbClr val="FFFFFF"/>
                        </a:solidFill>
                        <a:ln w="9525">
                          <a:solidFill>
                            <a:sysClr val="window" lastClr="FFFFFF">
                              <a:lumMod val="100000"/>
                              <a:lumOff val="0"/>
                            </a:sysClr>
                          </a:solidFill>
                          <a:miter lim="800000"/>
                          <a:headEnd/>
                          <a:tailEnd/>
                        </a:ln>
                      </wps:spPr>
                      <wps:txbx>
                        <w:txbxContent>
                          <w:p w14:paraId="4A8B2A5B" w14:textId="77777777" w:rsidR="00CC49D6" w:rsidRDefault="00CC49D6" w:rsidP="00935577">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7E4C0D8" w14:textId="77777777" w:rsidR="00CC49D6" w:rsidRDefault="00CC49D6" w:rsidP="00935577">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12"/>
                                <w:szCs w:val="12"/>
                                <w:lang w:eastAsia="en-GB"/>
                              </w:rPr>
                            </w:pPr>
                          </w:p>
                          <w:p w14:paraId="5B850854" w14:textId="77777777" w:rsidR="00CC49D6" w:rsidRDefault="00CC49D6" w:rsidP="00673CAC">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p>
                          <w:p w14:paraId="5DE80B59" w14:textId="2A0846DA" w:rsidR="00CC49D6" w:rsidRDefault="00CC49D6" w:rsidP="00673CAC">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bCs/>
                                <w:noProof/>
                                <w:color w:val="984806" w:themeColor="accent6" w:themeShade="80"/>
                                <w:lang w:eastAsia="en-GB"/>
                              </w:rPr>
                              <w:drawing>
                                <wp:inline distT="0" distB="0" distL="0" distR="0" wp14:anchorId="1578813F" wp14:editId="3B6760B8">
                                  <wp:extent cx="1616075" cy="212725"/>
                                  <wp:effectExtent l="0" t="0" r="3175" b="0"/>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673CAC">
                              <w:rPr>
                                <w:rFonts w:ascii="Calibri" w:hAnsi="Calibri" w:cs="Times New Roman"/>
                                <w:color w:val="984806" w:themeColor="accent6" w:themeShade="80"/>
                                <w:position w:val="8"/>
                                <w:lang w:eastAsia="en-GB"/>
                              </w:rPr>
                              <w:t xml:space="preserve"> </w:t>
                            </w:r>
                            <w:r w:rsidRPr="00DF2CA7">
                              <w:rPr>
                                <w:rFonts w:ascii="Calibri" w:hAnsi="Calibri" w:cs="Times New Roman"/>
                                <w:color w:val="984806" w:themeColor="accent6" w:themeShade="80"/>
                                <w:position w:val="8"/>
                                <w:lang w:eastAsia="en-GB"/>
                              </w:rPr>
                              <w:t>Q 112-114</w:t>
                            </w:r>
                            <w:r>
                              <w:rPr>
                                <w:rFonts w:ascii="Calibri" w:hAnsi="Calibri" w:cs="Times New Roman"/>
                                <w:color w:val="984806" w:themeColor="accent6" w:themeShade="80"/>
                                <w:position w:val="8"/>
                                <w:lang w:eastAsia="en-GB"/>
                              </w:rPr>
                              <w:t>, 118</w:t>
                            </w:r>
                          </w:p>
                          <w:p w14:paraId="0F249662" w14:textId="07F655AE" w:rsidR="00CC49D6" w:rsidRPr="0094651E" w:rsidRDefault="00CC49D6" w:rsidP="00935577">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79439825" w14:textId="77777777" w:rsidR="00CC49D6" w:rsidRPr="00AE02D5"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p w14:paraId="274ECD65" w14:textId="21F3FD25" w:rsidR="00CC49D6"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sidRPr="0054185C">
                              <w:rPr>
                                <w:rFonts w:ascii="Calibri" w:hAnsi="Calibri" w:cs="Times New Roman"/>
                                <w:noProof/>
                                <w:color w:val="984806" w:themeColor="accent6" w:themeShade="80"/>
                                <w:lang w:eastAsia="en-GB"/>
                              </w:rPr>
                              <w:drawing>
                                <wp:inline distT="0" distB="0" distL="0" distR="0" wp14:anchorId="6E6011DF" wp14:editId="769A8BD9">
                                  <wp:extent cx="516255" cy="199390"/>
                                  <wp:effectExtent l="0" t="0" r="0" b="0"/>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PI-18, 31</w:t>
                            </w:r>
                          </w:p>
                          <w:p w14:paraId="152A6101" w14:textId="77777777" w:rsidR="00CC49D6" w:rsidRPr="0094651E"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sz w:val="8"/>
                                <w:szCs w:val="8"/>
                                <w:lang w:eastAsia="en-GB"/>
                              </w:rPr>
                            </w:pPr>
                          </w:p>
                          <w:p w14:paraId="15D81784" w14:textId="2362DE4F" w:rsidR="00CC49D6"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bCs/>
                                <w:noProof/>
                                <w:color w:val="984806" w:themeColor="accent6" w:themeShade="80"/>
                                <w:lang w:eastAsia="en-GB"/>
                              </w:rPr>
                              <w:drawing>
                                <wp:inline distT="0" distB="0" distL="0" distR="0" wp14:anchorId="7B1E5D0E" wp14:editId="56E4D241">
                                  <wp:extent cx="1258570" cy="199390"/>
                                  <wp:effectExtent l="0" t="0" r="0" b="0"/>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857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7" o:spid="_x0000_s1308" type="#_x0000_t202" style="position:absolute;margin-left:230pt;margin-top:2.25pt;width:230.05pt;height:20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" strokecolor="white">
                <v:textbox inset=".5mm">
                  <w:txbxContent>
                    <w:p w14:paraId="4A8B2A5B" w14:textId="77777777" w:rsidR="00CC49D6" w:rsidRDefault="00CC49D6" w:rsidP="00935577">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7E4C0D8" w14:textId="77777777" w:rsidR="00CC49D6" w:rsidRDefault="00CC49D6" w:rsidP="00935577">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12"/>
                          <w:szCs w:val="12"/>
                          <w:lang w:eastAsia="en-GB"/>
                        </w:rPr>
                      </w:pPr>
                    </w:p>
                    <w:p w14:paraId="5B850854" w14:textId="77777777" w:rsidR="00CC49D6" w:rsidRDefault="00CC49D6" w:rsidP="00673CAC">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p>
                    <w:p w14:paraId="5DE80B59" w14:textId="2A0846DA" w:rsidR="00CC49D6" w:rsidRDefault="00CC49D6" w:rsidP="00673CAC">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bCs/>
                          <w:noProof/>
                          <w:color w:val="984806" w:themeColor="accent6" w:themeShade="80"/>
                          <w:lang w:eastAsia="en-GB"/>
                        </w:rPr>
                        <w:drawing>
                          <wp:inline distT="0" distB="0" distL="0" distR="0" wp14:anchorId="1578813F" wp14:editId="3B6760B8">
                            <wp:extent cx="1616075" cy="212725"/>
                            <wp:effectExtent l="0" t="0" r="3175" b="0"/>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673CAC">
                        <w:rPr>
                          <w:rFonts w:ascii="Calibri" w:hAnsi="Calibri" w:cs="Times New Roman"/>
                          <w:color w:val="984806" w:themeColor="accent6" w:themeShade="80"/>
                          <w:position w:val="8"/>
                          <w:lang w:eastAsia="en-GB"/>
                        </w:rPr>
                        <w:t xml:space="preserve"> </w:t>
                      </w:r>
                      <w:r w:rsidRPr="00DF2CA7">
                        <w:rPr>
                          <w:rFonts w:ascii="Calibri" w:hAnsi="Calibri" w:cs="Times New Roman"/>
                          <w:color w:val="984806" w:themeColor="accent6" w:themeShade="80"/>
                          <w:position w:val="8"/>
                          <w:lang w:eastAsia="en-GB"/>
                        </w:rPr>
                        <w:t>Q 112-114</w:t>
                      </w:r>
                      <w:r>
                        <w:rPr>
                          <w:rFonts w:ascii="Calibri" w:hAnsi="Calibri" w:cs="Times New Roman"/>
                          <w:color w:val="984806" w:themeColor="accent6" w:themeShade="80"/>
                          <w:position w:val="8"/>
                          <w:lang w:eastAsia="en-GB"/>
                        </w:rPr>
                        <w:t>, 118</w:t>
                      </w:r>
                    </w:p>
                    <w:p w14:paraId="0F249662" w14:textId="07F655AE" w:rsidR="00CC49D6" w:rsidRPr="0094651E" w:rsidRDefault="00CC49D6" w:rsidP="00935577">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79439825" w14:textId="77777777" w:rsidR="00CC49D6" w:rsidRPr="00AE02D5"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p w14:paraId="274ECD65" w14:textId="21F3FD25" w:rsidR="00CC49D6"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sidRPr="0054185C">
                        <w:rPr>
                          <w:rFonts w:ascii="Calibri" w:hAnsi="Calibri" w:cs="Times New Roman"/>
                          <w:noProof/>
                          <w:color w:val="984806" w:themeColor="accent6" w:themeShade="80"/>
                          <w:lang w:eastAsia="en-GB"/>
                        </w:rPr>
                        <w:drawing>
                          <wp:inline distT="0" distB="0" distL="0" distR="0" wp14:anchorId="6E6011DF" wp14:editId="769A8BD9">
                            <wp:extent cx="516255" cy="199390"/>
                            <wp:effectExtent l="0" t="0" r="0" b="0"/>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PI-18, 31</w:t>
                      </w:r>
                    </w:p>
                    <w:p w14:paraId="152A6101" w14:textId="77777777" w:rsidR="00CC49D6" w:rsidRPr="0094651E"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sz w:val="8"/>
                          <w:szCs w:val="8"/>
                          <w:lang w:eastAsia="en-GB"/>
                        </w:rPr>
                      </w:pPr>
                    </w:p>
                    <w:p w14:paraId="15D81784" w14:textId="2362DE4F" w:rsidR="00CC49D6" w:rsidRDefault="00CC49D6" w:rsidP="00935577">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bCs/>
                          <w:noProof/>
                          <w:color w:val="984806" w:themeColor="accent6" w:themeShade="80"/>
                          <w:lang w:eastAsia="en-GB"/>
                        </w:rPr>
                        <w:drawing>
                          <wp:inline distT="0" distB="0" distL="0" distR="0" wp14:anchorId="7B1E5D0E" wp14:editId="56E4D241">
                            <wp:extent cx="1258570" cy="199390"/>
                            <wp:effectExtent l="0" t="0" r="0" b="0"/>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857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p>
                  </w:txbxContent>
                </v:textbox>
              </v:shape>
            </w:pict>
          </mc:Fallback>
        </mc:AlternateContent>
      </w:r>
      <w:r w:rsidRPr="00991BAF">
        <w:rPr>
          <w:noProof/>
          <w:lang w:eastAsia="en-GB"/>
        </w:rPr>
        <mc:AlternateContent>
          <mc:Choice Requires="wps">
            <w:drawing>
              <wp:anchor distT="0" distB="0" distL="114300" distR="114300" simplePos="0" relativeHeight="251582464" behindDoc="0" locked="0" layoutInCell="1" allowOverlap="1" wp14:anchorId="0B3C2A83" wp14:editId="1E37A4B4">
                <wp:simplePos x="0" y="0"/>
                <wp:positionH relativeFrom="column">
                  <wp:posOffset>200025</wp:posOffset>
                </wp:positionH>
                <wp:positionV relativeFrom="paragraph">
                  <wp:posOffset>38100</wp:posOffset>
                </wp:positionV>
                <wp:extent cx="2952750" cy="2714625"/>
                <wp:effectExtent l="0" t="0" r="19050" b="28575"/>
                <wp:wrapNone/>
                <wp:docPr id="452"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714625"/>
                        </a:xfrm>
                        <a:prstGeom prst="rect">
                          <a:avLst/>
                        </a:prstGeom>
                        <a:solidFill>
                          <a:srgbClr val="FFFFFF"/>
                        </a:solidFill>
                        <a:ln w="12700">
                          <a:solidFill>
                            <a:srgbClr val="FFFFFF"/>
                          </a:solidFill>
                          <a:miter lim="800000"/>
                          <a:headEnd/>
                          <a:tailEnd/>
                        </a:ln>
                      </wps:spPr>
                      <wps:txbx>
                        <w:txbxContent>
                          <w:p w14:paraId="233DEFB3" w14:textId="77777777" w:rsidR="00CC49D6" w:rsidRPr="00063C5C" w:rsidRDefault="00CC49D6" w:rsidP="00935577">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A2177A0" w14:textId="77777777" w:rsidR="00CC49D6" w:rsidRPr="00E9458B" w:rsidRDefault="00CC49D6" w:rsidP="00935577">
                            <w:pPr>
                              <w:shd w:val="clear" w:color="auto" w:fill="DAEEF3" w:themeFill="accent5" w:themeFillTint="33"/>
                              <w:spacing w:before="120" w:after="120"/>
                              <w:contextualSpacing/>
                              <w:jc w:val="both"/>
                              <w:rPr>
                                <w:rFonts w:cs="Times New Roman"/>
                                <w:b/>
                                <w:color w:val="215868" w:themeColor="accent5" w:themeShade="80"/>
                                <w:sz w:val="12"/>
                                <w:szCs w:val="12"/>
                              </w:rPr>
                            </w:pPr>
                          </w:p>
                          <w:p w14:paraId="10F7078D" w14:textId="5823500E" w:rsidR="00CC49D6" w:rsidRPr="00B634D8" w:rsidRDefault="00CC49D6" w:rsidP="00935577">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Germany</w:t>
                            </w:r>
                            <w:r w:rsidRPr="00063C5C">
                              <w:rPr>
                                <w:rFonts w:cs="Times New Roman"/>
                                <w:b/>
                                <w:bCs/>
                                <w:color w:val="215868" w:themeColor="accent5" w:themeShade="80"/>
                              </w:rPr>
                              <w:t xml:space="preserve">: </w:t>
                            </w:r>
                            <w:r w:rsidRPr="00DB5F1D">
                              <w:rPr>
                                <w:rFonts w:cs="Times New Roman"/>
                                <w:bCs/>
                                <w:color w:val="215868" w:themeColor="accent5" w:themeShade="80"/>
                              </w:rPr>
                              <w:t xml:space="preserve">The </w:t>
                            </w:r>
                            <w:proofErr w:type="spellStart"/>
                            <w:r w:rsidRPr="00DB5F1D">
                              <w:rPr>
                                <w:rFonts w:cs="Times New Roman"/>
                                <w:bCs/>
                                <w:color w:val="215868" w:themeColor="accent5" w:themeShade="80"/>
                              </w:rPr>
                              <w:t>Bundestag’s</w:t>
                            </w:r>
                            <w:proofErr w:type="spellEnd"/>
                            <w:r w:rsidRPr="00DB5F1D">
                              <w:rPr>
                                <w:rFonts w:cs="Times New Roman"/>
                                <w:bCs/>
                                <w:color w:val="215868" w:themeColor="accent5" w:themeShade="80"/>
                              </w:rPr>
                              <w:t xml:space="preserve"> Budget Committee has a strong and active role in scrutinising the government’s draft budget. The committee sends “rapporteurs”, along with representatives from the S</w:t>
                            </w:r>
                            <w:r>
                              <w:rPr>
                                <w:rFonts w:cs="Times New Roman"/>
                                <w:bCs/>
                                <w:color w:val="215868" w:themeColor="accent5" w:themeShade="80"/>
                              </w:rPr>
                              <w:t xml:space="preserve">upreme </w:t>
                            </w:r>
                            <w:r w:rsidRPr="00DB5F1D">
                              <w:rPr>
                                <w:rFonts w:cs="Times New Roman"/>
                                <w:bCs/>
                                <w:color w:val="215868" w:themeColor="accent5" w:themeShade="80"/>
                              </w:rPr>
                              <w:t>A</w:t>
                            </w:r>
                            <w:r>
                              <w:rPr>
                                <w:rFonts w:cs="Times New Roman"/>
                                <w:bCs/>
                                <w:color w:val="215868" w:themeColor="accent5" w:themeShade="80"/>
                              </w:rPr>
                              <w:t xml:space="preserve">udit </w:t>
                            </w:r>
                            <w:r w:rsidRPr="00DB5F1D">
                              <w:rPr>
                                <w:rFonts w:cs="Times New Roman"/>
                                <w:bCs/>
                                <w:color w:val="215868" w:themeColor="accent5" w:themeShade="80"/>
                              </w:rPr>
                              <w:t>I</w:t>
                            </w:r>
                            <w:r>
                              <w:rPr>
                                <w:rFonts w:cs="Times New Roman"/>
                                <w:bCs/>
                                <w:color w:val="215868" w:themeColor="accent5" w:themeShade="80"/>
                              </w:rPr>
                              <w:t>nstitution</w:t>
                            </w:r>
                            <w:r w:rsidRPr="00DB5F1D">
                              <w:rPr>
                                <w:rFonts w:cs="Times New Roman"/>
                                <w:bCs/>
                                <w:color w:val="215868" w:themeColor="accent5" w:themeShade="80"/>
                              </w:rPr>
                              <w:t>, into each ministry to discuss proposed spending allocations.</w:t>
                            </w:r>
                            <w:r>
                              <w:rPr>
                                <w:rFonts w:cs="Times New Roman"/>
                                <w:bCs/>
                                <w:color w:val="215868" w:themeColor="accent5" w:themeShade="80"/>
                              </w:rPr>
                              <w:t xml:space="preserve"> This allows for a strong feedback loop from audit into the budget deliberations.</w:t>
                            </w:r>
                            <w:r w:rsidRPr="00DB5F1D">
                              <w:rPr>
                                <w:rFonts w:cs="Times New Roman"/>
                                <w:bCs/>
                                <w:color w:val="215868" w:themeColor="accent5" w:themeShade="80"/>
                              </w:rPr>
                              <w:t xml:space="preserve"> The rapporteurs </w:t>
                            </w:r>
                            <w:r>
                              <w:rPr>
                                <w:rFonts w:cs="Times New Roman"/>
                                <w:bCs/>
                                <w:color w:val="215868" w:themeColor="accent5" w:themeShade="80"/>
                              </w:rPr>
                              <w:t xml:space="preserve">are </w:t>
                            </w:r>
                            <w:r w:rsidRPr="00DB5F1D">
                              <w:rPr>
                                <w:rFonts w:cs="Times New Roman"/>
                                <w:bCs/>
                                <w:color w:val="215868" w:themeColor="accent5" w:themeShade="80"/>
                              </w:rPr>
                              <w:t xml:space="preserve">responsible for this portfolio for the full electoral term, allowing them to develop expertise. The committee can propose amendments to the draft </w:t>
                            </w:r>
                            <w:r>
                              <w:rPr>
                                <w:rFonts w:cs="Times New Roman"/>
                                <w:bCs/>
                                <w:color w:val="215868" w:themeColor="accent5" w:themeShade="80"/>
                              </w:rPr>
                              <w:t xml:space="preserve">budget </w:t>
                            </w:r>
                            <w:r w:rsidRPr="00DB5F1D">
                              <w:rPr>
                                <w:rFonts w:cs="Times New Roman"/>
                                <w:bCs/>
                                <w:color w:val="215868" w:themeColor="accent5" w:themeShade="80"/>
                              </w:rPr>
                              <w:t xml:space="preserve">and place conditions on the execution of </w:t>
                            </w:r>
                            <w:r>
                              <w:rPr>
                                <w:rFonts w:cs="Times New Roman"/>
                                <w:bCs/>
                                <w:color w:val="215868" w:themeColor="accent5" w:themeShade="80"/>
                              </w:rPr>
                              <w:t xml:space="preserve">particular </w:t>
                            </w:r>
                            <w:r w:rsidRPr="00DB5F1D">
                              <w:rPr>
                                <w:rFonts w:cs="Times New Roman"/>
                                <w:bCs/>
                                <w:color w:val="215868" w:themeColor="accent5" w:themeShade="80"/>
                              </w:rPr>
                              <w:t xml:space="preserve">budget lines.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8" o:spid="_x0000_s1309" type="#_x0000_t202" style="position:absolute;margin-left:15.75pt;margin-top:3pt;width:232.5pt;height:213.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" strokecolor="white" strokeweight="1pt">
                <v:textbox inset=".5mm">
                  <w:txbxContent>
                    <w:p w14:paraId="233DEFB3" w14:textId="77777777" w:rsidR="00CC49D6" w:rsidRPr="00063C5C" w:rsidRDefault="00CC49D6" w:rsidP="00935577">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A2177A0" w14:textId="77777777" w:rsidR="00CC49D6" w:rsidRPr="00E9458B" w:rsidRDefault="00CC49D6" w:rsidP="00935577">
                      <w:pPr>
                        <w:shd w:val="clear" w:color="auto" w:fill="DAEEF3" w:themeFill="accent5" w:themeFillTint="33"/>
                        <w:spacing w:before="120" w:after="120"/>
                        <w:contextualSpacing/>
                        <w:jc w:val="both"/>
                        <w:rPr>
                          <w:rFonts w:cs="Times New Roman"/>
                          <w:b/>
                          <w:color w:val="215868" w:themeColor="accent5" w:themeShade="80"/>
                          <w:sz w:val="12"/>
                          <w:szCs w:val="12"/>
                        </w:rPr>
                      </w:pPr>
                    </w:p>
                    <w:p w14:paraId="10F7078D" w14:textId="5823500E" w:rsidR="00CC49D6" w:rsidRPr="00B634D8" w:rsidRDefault="00CC49D6" w:rsidP="00935577">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Germany</w:t>
                      </w:r>
                      <w:r w:rsidRPr="00063C5C">
                        <w:rPr>
                          <w:rFonts w:cs="Times New Roman"/>
                          <w:b/>
                          <w:bCs/>
                          <w:color w:val="215868" w:themeColor="accent5" w:themeShade="80"/>
                        </w:rPr>
                        <w:t xml:space="preserve">: </w:t>
                      </w:r>
                      <w:r w:rsidRPr="00DB5F1D">
                        <w:rPr>
                          <w:rFonts w:cs="Times New Roman"/>
                          <w:bCs/>
                          <w:color w:val="215868" w:themeColor="accent5" w:themeShade="80"/>
                        </w:rPr>
                        <w:t xml:space="preserve">The </w:t>
                      </w:r>
                      <w:proofErr w:type="spellStart"/>
                      <w:r w:rsidRPr="00DB5F1D">
                        <w:rPr>
                          <w:rFonts w:cs="Times New Roman"/>
                          <w:bCs/>
                          <w:color w:val="215868" w:themeColor="accent5" w:themeShade="80"/>
                        </w:rPr>
                        <w:t>Bundestag’s</w:t>
                      </w:r>
                      <w:proofErr w:type="spellEnd"/>
                      <w:r w:rsidRPr="00DB5F1D">
                        <w:rPr>
                          <w:rFonts w:cs="Times New Roman"/>
                          <w:bCs/>
                          <w:color w:val="215868" w:themeColor="accent5" w:themeShade="80"/>
                        </w:rPr>
                        <w:t xml:space="preserve"> Budget Committee has a strong and active role in scrutinising the government’s draft budget. The committee sends “rapporteurs”, along with representatives from the S</w:t>
                      </w:r>
                      <w:r>
                        <w:rPr>
                          <w:rFonts w:cs="Times New Roman"/>
                          <w:bCs/>
                          <w:color w:val="215868" w:themeColor="accent5" w:themeShade="80"/>
                        </w:rPr>
                        <w:t xml:space="preserve">upreme </w:t>
                      </w:r>
                      <w:r w:rsidRPr="00DB5F1D">
                        <w:rPr>
                          <w:rFonts w:cs="Times New Roman"/>
                          <w:bCs/>
                          <w:color w:val="215868" w:themeColor="accent5" w:themeShade="80"/>
                        </w:rPr>
                        <w:t>A</w:t>
                      </w:r>
                      <w:r>
                        <w:rPr>
                          <w:rFonts w:cs="Times New Roman"/>
                          <w:bCs/>
                          <w:color w:val="215868" w:themeColor="accent5" w:themeShade="80"/>
                        </w:rPr>
                        <w:t xml:space="preserve">udit </w:t>
                      </w:r>
                      <w:r w:rsidRPr="00DB5F1D">
                        <w:rPr>
                          <w:rFonts w:cs="Times New Roman"/>
                          <w:bCs/>
                          <w:color w:val="215868" w:themeColor="accent5" w:themeShade="80"/>
                        </w:rPr>
                        <w:t>I</w:t>
                      </w:r>
                      <w:r>
                        <w:rPr>
                          <w:rFonts w:cs="Times New Roman"/>
                          <w:bCs/>
                          <w:color w:val="215868" w:themeColor="accent5" w:themeShade="80"/>
                        </w:rPr>
                        <w:t>nstitution</w:t>
                      </w:r>
                      <w:r w:rsidRPr="00DB5F1D">
                        <w:rPr>
                          <w:rFonts w:cs="Times New Roman"/>
                          <w:bCs/>
                          <w:color w:val="215868" w:themeColor="accent5" w:themeShade="80"/>
                        </w:rPr>
                        <w:t>, into each ministry to discuss proposed spending allocations.</w:t>
                      </w:r>
                      <w:r>
                        <w:rPr>
                          <w:rFonts w:cs="Times New Roman"/>
                          <w:bCs/>
                          <w:color w:val="215868" w:themeColor="accent5" w:themeShade="80"/>
                        </w:rPr>
                        <w:t xml:space="preserve"> This allows for a strong feedback loop from audit into the budget deliberations.</w:t>
                      </w:r>
                      <w:r w:rsidRPr="00DB5F1D">
                        <w:rPr>
                          <w:rFonts w:cs="Times New Roman"/>
                          <w:bCs/>
                          <w:color w:val="215868" w:themeColor="accent5" w:themeShade="80"/>
                        </w:rPr>
                        <w:t xml:space="preserve"> The rapporteurs </w:t>
                      </w:r>
                      <w:r>
                        <w:rPr>
                          <w:rFonts w:cs="Times New Roman"/>
                          <w:bCs/>
                          <w:color w:val="215868" w:themeColor="accent5" w:themeShade="80"/>
                        </w:rPr>
                        <w:t xml:space="preserve">are </w:t>
                      </w:r>
                      <w:r w:rsidRPr="00DB5F1D">
                        <w:rPr>
                          <w:rFonts w:cs="Times New Roman"/>
                          <w:bCs/>
                          <w:color w:val="215868" w:themeColor="accent5" w:themeShade="80"/>
                        </w:rPr>
                        <w:t xml:space="preserve">responsible for this portfolio for the full electoral term, allowing them to develop expertise. The committee can propose amendments to the draft </w:t>
                      </w:r>
                      <w:r>
                        <w:rPr>
                          <w:rFonts w:cs="Times New Roman"/>
                          <w:bCs/>
                          <w:color w:val="215868" w:themeColor="accent5" w:themeShade="80"/>
                        </w:rPr>
                        <w:t xml:space="preserve">budget </w:t>
                      </w:r>
                      <w:r w:rsidRPr="00DB5F1D">
                        <w:rPr>
                          <w:rFonts w:cs="Times New Roman"/>
                          <w:bCs/>
                          <w:color w:val="215868" w:themeColor="accent5" w:themeShade="80"/>
                        </w:rPr>
                        <w:t xml:space="preserve">and place conditions on the execution of </w:t>
                      </w:r>
                      <w:r>
                        <w:rPr>
                          <w:rFonts w:cs="Times New Roman"/>
                          <w:bCs/>
                          <w:color w:val="215868" w:themeColor="accent5" w:themeShade="80"/>
                        </w:rPr>
                        <w:t xml:space="preserve">particular </w:t>
                      </w:r>
                      <w:r w:rsidRPr="00DB5F1D">
                        <w:rPr>
                          <w:rFonts w:cs="Times New Roman"/>
                          <w:bCs/>
                          <w:color w:val="215868" w:themeColor="accent5" w:themeShade="80"/>
                        </w:rPr>
                        <w:t xml:space="preserve">budget lines. </w:t>
                      </w:r>
                    </w:p>
                  </w:txbxContent>
                </v:textbox>
              </v:shape>
            </w:pict>
          </mc:Fallback>
        </mc:AlternateContent>
      </w:r>
      <w:r w:rsidR="008134BD" w:rsidRPr="00991BAF">
        <w:rPr>
          <w:noProof/>
          <w:lang w:eastAsia="en-GB"/>
        </w:rPr>
        <mc:AlternateContent>
          <mc:Choice Requires="wps">
            <w:drawing>
              <wp:anchor distT="0" distB="0" distL="114300" distR="114300" simplePos="0" relativeHeight="251580416" behindDoc="0" locked="0" layoutInCell="1" allowOverlap="1" wp14:anchorId="57B6614F" wp14:editId="0ABFFE53">
                <wp:simplePos x="0" y="0"/>
                <wp:positionH relativeFrom="column">
                  <wp:posOffset>1114425</wp:posOffset>
                </wp:positionH>
                <wp:positionV relativeFrom="paragraph">
                  <wp:posOffset>4860290</wp:posOffset>
                </wp:positionV>
                <wp:extent cx="2952750" cy="2676525"/>
                <wp:effectExtent l="0" t="0" r="19050" b="15875"/>
                <wp:wrapNone/>
                <wp:docPr id="451"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76525"/>
                        </a:xfrm>
                        <a:prstGeom prst="rect">
                          <a:avLst/>
                        </a:prstGeom>
                        <a:solidFill>
                          <a:srgbClr val="FFFFFF"/>
                        </a:solidFill>
                        <a:ln w="12700">
                          <a:solidFill>
                            <a:sysClr val="window" lastClr="FFFFFF">
                              <a:lumMod val="100000"/>
                              <a:lumOff val="0"/>
                            </a:sysClr>
                          </a:solidFill>
                          <a:miter lim="800000"/>
                          <a:headEnd/>
                          <a:tailEnd/>
                        </a:ln>
                      </wps:spPr>
                      <wps:txbx>
                        <w:txbxContent>
                          <w:p w14:paraId="65E9B4A1" w14:textId="77777777" w:rsidR="00CC49D6" w:rsidRPr="00063C5C" w:rsidRDefault="00CC49D6" w:rsidP="00935577">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1C37A80" w14:textId="77777777" w:rsidR="00CC49D6" w:rsidRDefault="00CC49D6" w:rsidP="00935577">
                            <w:pPr>
                              <w:shd w:val="clear" w:color="auto" w:fill="DAEEF3" w:themeFill="accent5" w:themeFillTint="33"/>
                              <w:spacing w:before="120" w:after="120"/>
                              <w:contextualSpacing/>
                              <w:jc w:val="both"/>
                              <w:rPr>
                                <w:rFonts w:cs="Times New Roman"/>
                                <w:b/>
                                <w:color w:val="215868" w:themeColor="accent5" w:themeShade="80"/>
                              </w:rPr>
                            </w:pPr>
                          </w:p>
                          <w:p w14:paraId="533F5D8F" w14:textId="77777777" w:rsidR="00CC49D6" w:rsidRPr="00063C5C" w:rsidRDefault="00CC49D6" w:rsidP="00935577">
                            <w:pPr>
                              <w:shd w:val="clear" w:color="auto" w:fill="DAEEF3" w:themeFill="accent5" w:themeFillTint="33"/>
                              <w:spacing w:before="120" w:after="120"/>
                              <w:contextualSpacing/>
                              <w:jc w:val="both"/>
                              <w:rPr>
                                <w:rFonts w:cs="Times New Roman"/>
                                <w:b/>
                                <w:bCs/>
                                <w:color w:val="215868" w:themeColor="accent5" w:themeShade="80"/>
                              </w:rPr>
                            </w:pPr>
                            <w:r>
                              <w:rPr>
                                <w:rFonts w:cs="Times New Roman"/>
                                <w:b/>
                                <w:bCs/>
                                <w:color w:val="215868" w:themeColor="accent5" w:themeShade="80"/>
                              </w:rPr>
                              <w:t>United States</w:t>
                            </w:r>
                            <w:r w:rsidRPr="00063C5C">
                              <w:rPr>
                                <w:rFonts w:cs="Times New Roman"/>
                                <w:b/>
                                <w:bCs/>
                                <w:color w:val="215868" w:themeColor="accent5" w:themeShade="80"/>
                              </w:rPr>
                              <w:t xml:space="preserve">: </w:t>
                            </w:r>
                            <w:r>
                              <w:rPr>
                                <w:rFonts w:cs="Times New Roman"/>
                                <w:bCs/>
                                <w:color w:val="215868" w:themeColor="accent5" w:themeShade="80"/>
                              </w:rPr>
                              <w:t>Monthly budget execution</w:t>
                            </w:r>
                            <w:r w:rsidRPr="005C4D52">
                              <w:rPr>
                                <w:rFonts w:cs="Times New Roman"/>
                                <w:bCs/>
                                <w:color w:val="215868" w:themeColor="accent5" w:themeShade="80"/>
                              </w:rPr>
                              <w:t xml:space="preserve"> repo</w:t>
                            </w:r>
                            <w:r>
                              <w:rPr>
                                <w:rFonts w:cs="Times New Roman"/>
                                <w:bCs/>
                                <w:color w:val="215868" w:themeColor="accent5" w:themeShade="80"/>
                              </w:rPr>
                              <w:t xml:space="preserve">rts show monthly obligations </w:t>
                            </w:r>
                            <w:r w:rsidRPr="005C4D52">
                              <w:rPr>
                                <w:rFonts w:cs="Times New Roman"/>
                                <w:bCs/>
                                <w:color w:val="215868" w:themeColor="accent5" w:themeShade="80"/>
                              </w:rPr>
                              <w:t xml:space="preserve">reported by agencies.  </w:t>
                            </w:r>
                            <w:r>
                              <w:rPr>
                                <w:rFonts w:cs="Times New Roman"/>
                                <w:bCs/>
                                <w:color w:val="215868" w:themeColor="accent5" w:themeShade="80"/>
                              </w:rPr>
                              <w:t>T</w:t>
                            </w:r>
                            <w:r w:rsidRPr="005C4D52">
                              <w:rPr>
                                <w:rFonts w:cs="Times New Roman"/>
                                <w:bCs/>
                                <w:color w:val="215868" w:themeColor="accent5" w:themeShade="80"/>
                              </w:rPr>
                              <w:t xml:space="preserve">wo versions </w:t>
                            </w:r>
                            <w:r>
                              <w:rPr>
                                <w:rFonts w:cs="Times New Roman"/>
                                <w:bCs/>
                                <w:color w:val="215868" w:themeColor="accent5" w:themeShade="80"/>
                              </w:rPr>
                              <w:t xml:space="preserve">are prepared and available, </w:t>
                            </w:r>
                            <w:r w:rsidRPr="005C4D52">
                              <w:rPr>
                                <w:rFonts w:cs="Times New Roman"/>
                                <w:bCs/>
                                <w:color w:val="215868" w:themeColor="accent5" w:themeShade="80"/>
                              </w:rPr>
                              <w:t xml:space="preserve">one </w:t>
                            </w:r>
                            <w:r>
                              <w:rPr>
                                <w:rFonts w:cs="Times New Roman"/>
                                <w:bCs/>
                                <w:color w:val="215868" w:themeColor="accent5" w:themeShade="80"/>
                              </w:rPr>
                              <w:t>showing a breakdown</w:t>
                            </w:r>
                            <w:r w:rsidRPr="005C4D52">
                              <w:rPr>
                                <w:rFonts w:cs="Times New Roman"/>
                                <w:bCs/>
                                <w:color w:val="215868" w:themeColor="accent5" w:themeShade="80"/>
                              </w:rPr>
                              <w:t xml:space="preserve"> by agen</w:t>
                            </w:r>
                            <w:r>
                              <w:rPr>
                                <w:rFonts w:cs="Times New Roman"/>
                                <w:bCs/>
                                <w:color w:val="215868" w:themeColor="accent5" w:themeShade="80"/>
                              </w:rPr>
                              <w:t xml:space="preserve">cy and bureau, the other one sorting information </w:t>
                            </w:r>
                            <w:r w:rsidRPr="005C4D52">
                              <w:rPr>
                                <w:rFonts w:cs="Times New Roman"/>
                                <w:bCs/>
                                <w:color w:val="215868" w:themeColor="accent5" w:themeShade="80"/>
                              </w:rPr>
                              <w:t>by appropriations sub-committee, agency, and bureau.</w:t>
                            </w:r>
                            <w:r>
                              <w:rPr>
                                <w:rFonts w:cs="Times New Roman"/>
                                <w:bCs/>
                                <w:color w:val="215868" w:themeColor="accent5" w:themeShade="80"/>
                              </w:rPr>
                              <w:t xml:space="preserve"> Additional to the information referring to the previous month, t</w:t>
                            </w:r>
                            <w:r w:rsidRPr="005C4D52">
                              <w:rPr>
                                <w:rFonts w:cs="Times New Roman"/>
                                <w:bCs/>
                                <w:color w:val="215868" w:themeColor="accent5" w:themeShade="80"/>
                              </w:rPr>
                              <w:t xml:space="preserve">he reports show cumulative obligations for </w:t>
                            </w:r>
                            <w:r>
                              <w:rPr>
                                <w:rFonts w:cs="Times New Roman"/>
                                <w:bCs/>
                                <w:color w:val="215868" w:themeColor="accent5" w:themeShade="80"/>
                              </w:rPr>
                              <w:t xml:space="preserve">previous quarters of the fiscal year and </w:t>
                            </w:r>
                            <w:r w:rsidRPr="005C4D52">
                              <w:rPr>
                                <w:rFonts w:cs="Times New Roman"/>
                                <w:bCs/>
                                <w:color w:val="215868" w:themeColor="accent5" w:themeShade="80"/>
                              </w:rPr>
                              <w:t>historical obligations reported in the previous fiscal year</w:t>
                            </w:r>
                            <w:r>
                              <w:rPr>
                                <w:rFonts w:cs="Times New Roman"/>
                                <w:bCs/>
                                <w:color w:val="215868" w:themeColor="accent5" w:themeShade="80"/>
                              </w:rPr>
                              <w:t xml:space="preserve"> when available</w:t>
                            </w:r>
                            <w:r w:rsidRPr="005C4D52">
                              <w:rPr>
                                <w:rFonts w:cs="Times New Roman"/>
                                <w:bCs/>
                                <w:color w:val="215868" w:themeColor="accent5" w:themeShade="80"/>
                              </w:rPr>
                              <w:t>.</w:t>
                            </w:r>
                          </w:p>
                          <w:p w14:paraId="40F527B7" w14:textId="77777777" w:rsidR="00CC49D6" w:rsidRPr="00B634D8" w:rsidRDefault="00CC49D6" w:rsidP="00935577">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16" o:spid="_x0000_s1310" type="#_x0000_t202" style="position:absolute;margin-left:87.75pt;margin-top:382.7pt;width:232.5pt;height:210.7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" strokecolor="white" strokeweight="1pt">
                <v:textbox style="mso-fit-shape-to-text:t" inset=".5mm">
                  <w:txbxContent>
                    <w:p w14:paraId="65E9B4A1" w14:textId="77777777" w:rsidR="00CC49D6" w:rsidRPr="00063C5C" w:rsidRDefault="00CC49D6" w:rsidP="00935577">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1C37A80" w14:textId="77777777" w:rsidR="00CC49D6" w:rsidRDefault="00CC49D6" w:rsidP="00935577">
                      <w:pPr>
                        <w:shd w:val="clear" w:color="auto" w:fill="DAEEF3" w:themeFill="accent5" w:themeFillTint="33"/>
                        <w:spacing w:before="120" w:after="120"/>
                        <w:contextualSpacing/>
                        <w:jc w:val="both"/>
                        <w:rPr>
                          <w:rFonts w:cs="Times New Roman"/>
                          <w:b/>
                          <w:color w:val="215868" w:themeColor="accent5" w:themeShade="80"/>
                        </w:rPr>
                      </w:pPr>
                    </w:p>
                    <w:p w14:paraId="533F5D8F" w14:textId="77777777" w:rsidR="00CC49D6" w:rsidRPr="00063C5C" w:rsidRDefault="00CC49D6" w:rsidP="00935577">
                      <w:pPr>
                        <w:shd w:val="clear" w:color="auto" w:fill="DAEEF3" w:themeFill="accent5" w:themeFillTint="33"/>
                        <w:spacing w:before="120" w:after="120"/>
                        <w:contextualSpacing/>
                        <w:jc w:val="both"/>
                        <w:rPr>
                          <w:rFonts w:cs="Times New Roman"/>
                          <w:b/>
                          <w:bCs/>
                          <w:color w:val="215868" w:themeColor="accent5" w:themeShade="80"/>
                        </w:rPr>
                      </w:pPr>
                      <w:r>
                        <w:rPr>
                          <w:rFonts w:cs="Times New Roman"/>
                          <w:b/>
                          <w:bCs/>
                          <w:color w:val="215868" w:themeColor="accent5" w:themeShade="80"/>
                        </w:rPr>
                        <w:t>United States</w:t>
                      </w:r>
                      <w:r w:rsidRPr="00063C5C">
                        <w:rPr>
                          <w:rFonts w:cs="Times New Roman"/>
                          <w:b/>
                          <w:bCs/>
                          <w:color w:val="215868" w:themeColor="accent5" w:themeShade="80"/>
                        </w:rPr>
                        <w:t xml:space="preserve">: </w:t>
                      </w:r>
                      <w:r>
                        <w:rPr>
                          <w:rFonts w:cs="Times New Roman"/>
                          <w:bCs/>
                          <w:color w:val="215868" w:themeColor="accent5" w:themeShade="80"/>
                        </w:rPr>
                        <w:t>Monthly budget execution</w:t>
                      </w:r>
                      <w:r w:rsidRPr="005C4D52">
                        <w:rPr>
                          <w:rFonts w:cs="Times New Roman"/>
                          <w:bCs/>
                          <w:color w:val="215868" w:themeColor="accent5" w:themeShade="80"/>
                        </w:rPr>
                        <w:t xml:space="preserve"> repo</w:t>
                      </w:r>
                      <w:r>
                        <w:rPr>
                          <w:rFonts w:cs="Times New Roman"/>
                          <w:bCs/>
                          <w:color w:val="215868" w:themeColor="accent5" w:themeShade="80"/>
                        </w:rPr>
                        <w:t xml:space="preserve">rts show monthly obligations </w:t>
                      </w:r>
                      <w:r w:rsidRPr="005C4D52">
                        <w:rPr>
                          <w:rFonts w:cs="Times New Roman"/>
                          <w:bCs/>
                          <w:color w:val="215868" w:themeColor="accent5" w:themeShade="80"/>
                        </w:rPr>
                        <w:t xml:space="preserve">reported by agencies.  </w:t>
                      </w:r>
                      <w:r>
                        <w:rPr>
                          <w:rFonts w:cs="Times New Roman"/>
                          <w:bCs/>
                          <w:color w:val="215868" w:themeColor="accent5" w:themeShade="80"/>
                        </w:rPr>
                        <w:t>T</w:t>
                      </w:r>
                      <w:r w:rsidRPr="005C4D52">
                        <w:rPr>
                          <w:rFonts w:cs="Times New Roman"/>
                          <w:bCs/>
                          <w:color w:val="215868" w:themeColor="accent5" w:themeShade="80"/>
                        </w:rPr>
                        <w:t xml:space="preserve">wo versions </w:t>
                      </w:r>
                      <w:r>
                        <w:rPr>
                          <w:rFonts w:cs="Times New Roman"/>
                          <w:bCs/>
                          <w:color w:val="215868" w:themeColor="accent5" w:themeShade="80"/>
                        </w:rPr>
                        <w:t xml:space="preserve">are prepared and available, </w:t>
                      </w:r>
                      <w:r w:rsidRPr="005C4D52">
                        <w:rPr>
                          <w:rFonts w:cs="Times New Roman"/>
                          <w:bCs/>
                          <w:color w:val="215868" w:themeColor="accent5" w:themeShade="80"/>
                        </w:rPr>
                        <w:t xml:space="preserve">one </w:t>
                      </w:r>
                      <w:r>
                        <w:rPr>
                          <w:rFonts w:cs="Times New Roman"/>
                          <w:bCs/>
                          <w:color w:val="215868" w:themeColor="accent5" w:themeShade="80"/>
                        </w:rPr>
                        <w:t>showing a breakdown</w:t>
                      </w:r>
                      <w:r w:rsidRPr="005C4D52">
                        <w:rPr>
                          <w:rFonts w:cs="Times New Roman"/>
                          <w:bCs/>
                          <w:color w:val="215868" w:themeColor="accent5" w:themeShade="80"/>
                        </w:rPr>
                        <w:t xml:space="preserve"> by agen</w:t>
                      </w:r>
                      <w:r>
                        <w:rPr>
                          <w:rFonts w:cs="Times New Roman"/>
                          <w:bCs/>
                          <w:color w:val="215868" w:themeColor="accent5" w:themeShade="80"/>
                        </w:rPr>
                        <w:t xml:space="preserve">cy and bureau, the other one sorting information </w:t>
                      </w:r>
                      <w:r w:rsidRPr="005C4D52">
                        <w:rPr>
                          <w:rFonts w:cs="Times New Roman"/>
                          <w:bCs/>
                          <w:color w:val="215868" w:themeColor="accent5" w:themeShade="80"/>
                        </w:rPr>
                        <w:t>by appropriations sub-committee, agency, and bureau.</w:t>
                      </w:r>
                      <w:r>
                        <w:rPr>
                          <w:rFonts w:cs="Times New Roman"/>
                          <w:bCs/>
                          <w:color w:val="215868" w:themeColor="accent5" w:themeShade="80"/>
                        </w:rPr>
                        <w:t xml:space="preserve"> Additional to the information referring to the previous month, t</w:t>
                      </w:r>
                      <w:r w:rsidRPr="005C4D52">
                        <w:rPr>
                          <w:rFonts w:cs="Times New Roman"/>
                          <w:bCs/>
                          <w:color w:val="215868" w:themeColor="accent5" w:themeShade="80"/>
                        </w:rPr>
                        <w:t xml:space="preserve">he reports show cumulative obligations for </w:t>
                      </w:r>
                      <w:r>
                        <w:rPr>
                          <w:rFonts w:cs="Times New Roman"/>
                          <w:bCs/>
                          <w:color w:val="215868" w:themeColor="accent5" w:themeShade="80"/>
                        </w:rPr>
                        <w:t xml:space="preserve">previous quarters of the fiscal year and </w:t>
                      </w:r>
                      <w:r w:rsidRPr="005C4D52">
                        <w:rPr>
                          <w:rFonts w:cs="Times New Roman"/>
                          <w:bCs/>
                          <w:color w:val="215868" w:themeColor="accent5" w:themeShade="80"/>
                        </w:rPr>
                        <w:t>historical obligations reported in the previous fiscal year</w:t>
                      </w:r>
                      <w:r>
                        <w:rPr>
                          <w:rFonts w:cs="Times New Roman"/>
                          <w:bCs/>
                          <w:color w:val="215868" w:themeColor="accent5" w:themeShade="80"/>
                        </w:rPr>
                        <w:t xml:space="preserve"> when available</w:t>
                      </w:r>
                      <w:r w:rsidRPr="005C4D52">
                        <w:rPr>
                          <w:rFonts w:cs="Times New Roman"/>
                          <w:bCs/>
                          <w:color w:val="215868" w:themeColor="accent5" w:themeShade="80"/>
                        </w:rPr>
                        <w:t>.</w:t>
                      </w:r>
                    </w:p>
                    <w:p w14:paraId="40F527B7" w14:textId="77777777" w:rsidR="00CC49D6" w:rsidRPr="00B634D8" w:rsidRDefault="00CC49D6" w:rsidP="00935577">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52075534" w14:textId="77777777" w:rsidR="00935577" w:rsidRPr="00991BAF" w:rsidRDefault="00935577" w:rsidP="00935577">
      <w:pPr>
        <w:jc w:val="both"/>
        <w:rPr>
          <w:sz w:val="24"/>
          <w:szCs w:val="24"/>
        </w:rPr>
      </w:pPr>
    </w:p>
    <w:p w14:paraId="7E5C9F80" w14:textId="77777777" w:rsidR="00935577" w:rsidRPr="00991BAF" w:rsidRDefault="00935577" w:rsidP="00935577">
      <w:pPr>
        <w:jc w:val="both"/>
        <w:rPr>
          <w:sz w:val="24"/>
          <w:szCs w:val="24"/>
        </w:rPr>
      </w:pPr>
    </w:p>
    <w:p w14:paraId="425FFC1E" w14:textId="77777777" w:rsidR="00935577" w:rsidRPr="00991BAF" w:rsidRDefault="00935577" w:rsidP="00935577">
      <w:pPr>
        <w:jc w:val="both"/>
        <w:rPr>
          <w:sz w:val="24"/>
          <w:szCs w:val="24"/>
        </w:rPr>
      </w:pPr>
    </w:p>
    <w:p w14:paraId="7757E63C" w14:textId="77777777" w:rsidR="00935577" w:rsidRPr="00991BAF" w:rsidRDefault="00935577" w:rsidP="00935577">
      <w:pPr>
        <w:jc w:val="both"/>
        <w:rPr>
          <w:sz w:val="24"/>
          <w:szCs w:val="24"/>
        </w:rPr>
      </w:pPr>
    </w:p>
    <w:p w14:paraId="022875C0" w14:textId="77777777" w:rsidR="00935577" w:rsidRPr="00991BAF" w:rsidRDefault="00935577" w:rsidP="00935577">
      <w:pPr>
        <w:jc w:val="both"/>
        <w:rPr>
          <w:sz w:val="24"/>
          <w:szCs w:val="24"/>
        </w:rPr>
      </w:pPr>
    </w:p>
    <w:p w14:paraId="6539F43B" w14:textId="77777777" w:rsidR="00935577" w:rsidRPr="00991BAF" w:rsidRDefault="00935577" w:rsidP="00935577">
      <w:pPr>
        <w:jc w:val="both"/>
        <w:rPr>
          <w:sz w:val="24"/>
          <w:szCs w:val="24"/>
        </w:rPr>
      </w:pPr>
    </w:p>
    <w:p w14:paraId="7B5B5F16" w14:textId="77777777" w:rsidR="00935577" w:rsidRPr="00991BAF" w:rsidRDefault="00935577" w:rsidP="00935577">
      <w:pPr>
        <w:jc w:val="both"/>
        <w:rPr>
          <w:sz w:val="24"/>
          <w:szCs w:val="24"/>
        </w:rPr>
      </w:pPr>
    </w:p>
    <w:p w14:paraId="7B5BD629" w14:textId="77777777" w:rsidR="00935577" w:rsidRPr="00991BAF" w:rsidRDefault="00935577" w:rsidP="00935577">
      <w:pPr>
        <w:jc w:val="both"/>
        <w:rPr>
          <w:sz w:val="24"/>
          <w:szCs w:val="24"/>
        </w:rPr>
      </w:pPr>
    </w:p>
    <w:p w14:paraId="0D33D6D0" w14:textId="77777777" w:rsidR="00E9458B" w:rsidRPr="00991BAF" w:rsidRDefault="00E9458B" w:rsidP="00935577">
      <w:pPr>
        <w:jc w:val="both"/>
        <w:rPr>
          <w:sz w:val="24"/>
          <w:szCs w:val="24"/>
        </w:rPr>
      </w:pPr>
    </w:p>
    <w:p w14:paraId="18C49D0A" w14:textId="77777777" w:rsidR="00935577" w:rsidRPr="00991BAF" w:rsidRDefault="00935577" w:rsidP="00935577">
      <w:pPr>
        <w:jc w:val="both"/>
        <w:rPr>
          <w:sz w:val="24"/>
          <w:szCs w:val="24"/>
        </w:rPr>
      </w:pPr>
    </w:p>
    <w:p w14:paraId="49C95A4E" w14:textId="77777777" w:rsidR="00935577" w:rsidRPr="00991BAF" w:rsidRDefault="00935577" w:rsidP="00935577">
      <w:pPr>
        <w:jc w:val="both"/>
        <w:rPr>
          <w:sz w:val="24"/>
          <w:szCs w:val="24"/>
        </w:rPr>
      </w:pPr>
    </w:p>
    <w:p w14:paraId="4C9A3BBA" w14:textId="77777777" w:rsidR="00E9458B" w:rsidRPr="00991BAF" w:rsidRDefault="00E9458B" w:rsidP="00935577">
      <w:pPr>
        <w:jc w:val="both"/>
        <w:rPr>
          <w:sz w:val="24"/>
          <w:szCs w:val="24"/>
        </w:rPr>
      </w:pPr>
    </w:p>
    <w:p w14:paraId="0A4789DE" w14:textId="77777777" w:rsidR="00935577" w:rsidRPr="00991BAF" w:rsidRDefault="00935577" w:rsidP="00935577">
      <w:pPr>
        <w:jc w:val="both"/>
        <w:rPr>
          <w:sz w:val="24"/>
          <w:szCs w:val="24"/>
        </w:rPr>
      </w:pPr>
    </w:p>
    <w:p w14:paraId="1C937870" w14:textId="77777777" w:rsidR="007073F4" w:rsidRDefault="007073F4" w:rsidP="00D44A75">
      <w:pPr>
        <w:jc w:val="both"/>
        <w:rPr>
          <w:b/>
          <w:color w:val="0070C0"/>
          <w:sz w:val="24"/>
          <w:szCs w:val="24"/>
          <w:shd w:val="clear" w:color="auto" w:fill="FFFFFF" w:themeFill="background1"/>
        </w:rPr>
      </w:pPr>
    </w:p>
    <w:p w14:paraId="255CEECD" w14:textId="77777777" w:rsidR="00D7017F" w:rsidRPr="00D7017F" w:rsidRDefault="00935577" w:rsidP="00D7017F">
      <w:pPr>
        <w:jc w:val="both"/>
        <w:rPr>
          <w:rFonts w:ascii="Calibri" w:hAnsi="Calibri"/>
          <w:color w:val="1F497D"/>
        </w:rPr>
      </w:pPr>
      <w:r w:rsidRPr="00D7017F">
        <w:rPr>
          <w:rFonts w:asciiTheme="majorHAnsi" w:hAnsiTheme="majorHAnsi"/>
          <w:b/>
          <w:color w:val="4F81BD" w:themeColor="accent1"/>
          <w:sz w:val="24"/>
          <w:szCs w:val="24"/>
          <w:shd w:val="clear" w:color="auto" w:fill="FFFFFF" w:themeFill="background1"/>
        </w:rPr>
        <w:lastRenderedPageBreak/>
        <w:t xml:space="preserve">C.2 </w:t>
      </w:r>
      <w:r w:rsidRPr="00D7017F">
        <w:rPr>
          <w:rFonts w:asciiTheme="majorHAnsi" w:hAnsiTheme="majorHAnsi"/>
          <w:b/>
          <w:i/>
          <w:color w:val="4F81BD" w:themeColor="accent1"/>
          <w:sz w:val="24"/>
          <w:szCs w:val="24"/>
          <w:shd w:val="clear" w:color="auto" w:fill="FFFFFF" w:themeFill="background1"/>
        </w:rPr>
        <w:t>Ex ante</w:t>
      </w:r>
      <w:r w:rsidRPr="00D7017F">
        <w:rPr>
          <w:rFonts w:asciiTheme="majorHAnsi" w:hAnsiTheme="majorHAnsi"/>
          <w:b/>
          <w:color w:val="4F81BD" w:themeColor="accent1"/>
          <w:sz w:val="24"/>
          <w:szCs w:val="24"/>
          <w:shd w:val="clear" w:color="auto" w:fill="FFFFFF" w:themeFill="background1"/>
        </w:rPr>
        <w:t xml:space="preserve"> parliamentary engagement</w:t>
      </w:r>
      <w:r w:rsidRPr="00D7017F">
        <w:rPr>
          <w:rFonts w:asciiTheme="majorHAnsi" w:hAnsiTheme="majorHAnsi"/>
          <w:b/>
          <w:color w:val="0070C0"/>
          <w:sz w:val="24"/>
          <w:szCs w:val="24"/>
          <w:shd w:val="clear" w:color="auto" w:fill="FFFFFF" w:themeFill="background1"/>
        </w:rPr>
        <w:t xml:space="preserve"> </w:t>
      </w:r>
      <w:r w:rsidRPr="00D7017F">
        <w:rPr>
          <w:sz w:val="24"/>
          <w:szCs w:val="24"/>
        </w:rPr>
        <w:t>allows parliamentarians</w:t>
      </w:r>
      <w:r w:rsidR="00EB679E" w:rsidRPr="00D7017F">
        <w:rPr>
          <w:sz w:val="24"/>
          <w:szCs w:val="24"/>
        </w:rPr>
        <w:t>’</w:t>
      </w:r>
      <w:r w:rsidRPr="00D7017F">
        <w:rPr>
          <w:sz w:val="24"/>
          <w:szCs w:val="24"/>
        </w:rPr>
        <w:t xml:space="preserve"> views on issues of fiscal and budgetary policy to inform t</w:t>
      </w:r>
      <w:r w:rsidR="00F65F07" w:rsidRPr="00D7017F">
        <w:rPr>
          <w:sz w:val="24"/>
          <w:szCs w:val="24"/>
        </w:rPr>
        <w:t>he budget formulation process</w:t>
      </w:r>
      <w:r w:rsidR="00D44A75" w:rsidRPr="00D7017F">
        <w:rPr>
          <w:sz w:val="24"/>
          <w:szCs w:val="24"/>
        </w:rPr>
        <w:t xml:space="preserve">. </w:t>
      </w:r>
      <w:r w:rsidR="00DD48C8" w:rsidRPr="00D7017F">
        <w:rPr>
          <w:sz w:val="24"/>
          <w:szCs w:val="24"/>
        </w:rPr>
        <w:t>In this way, the executive’s budget proposal (A.2) can reflect the input and priorities of the legislature</w:t>
      </w:r>
      <w:r w:rsidR="00D7017F" w:rsidRPr="00D7017F">
        <w:rPr>
          <w:sz w:val="24"/>
          <w:szCs w:val="24"/>
        </w:rPr>
        <w:t xml:space="preserve">, </w:t>
      </w:r>
      <w:r w:rsidR="00D7017F" w:rsidRPr="00D7017F">
        <w:t>which is particularly relevant for countries where the parliament lacks significant powers to amend the draft budget.</w:t>
      </w:r>
    </w:p>
    <w:p w14:paraId="64D07E38" w14:textId="7941F20E" w:rsidR="00D44A75" w:rsidRPr="00991BAF" w:rsidRDefault="00D44A75" w:rsidP="00D44A75">
      <w:pPr>
        <w:jc w:val="both"/>
        <w:rPr>
          <w:sz w:val="24"/>
          <w:szCs w:val="24"/>
        </w:rPr>
      </w:pPr>
      <w:r w:rsidRPr="00991BAF">
        <w:rPr>
          <w:sz w:val="24"/>
          <w:szCs w:val="24"/>
        </w:rPr>
        <w:t xml:space="preserve"> </w:t>
      </w:r>
    </w:p>
    <w:p w14:paraId="2D87254D" w14:textId="41C09EC2" w:rsidR="00D44A75" w:rsidRPr="00991BAF" w:rsidRDefault="00D44A75" w:rsidP="00D44A75">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w:t>
      </w:r>
      <w:r w:rsidRPr="00991BAF">
        <w:rPr>
          <w:i/>
          <w:color w:val="000000" w:themeColor="text1"/>
          <w:sz w:val="24"/>
          <w:szCs w:val="24"/>
        </w:rPr>
        <w:t>ex ante</w:t>
      </w:r>
      <w:r w:rsidRPr="00991BAF">
        <w:rPr>
          <w:color w:val="000000" w:themeColor="text1"/>
          <w:sz w:val="24"/>
          <w:szCs w:val="24"/>
        </w:rPr>
        <w:t xml:space="preserve"> parliamentary </w:t>
      </w:r>
      <w:r w:rsidR="00BD68A5">
        <w:rPr>
          <w:sz w:val="24"/>
          <w:szCs w:val="24"/>
        </w:rPr>
        <w:t>engagement should:</w:t>
      </w:r>
    </w:p>
    <w:p w14:paraId="34AED796" w14:textId="5F89EC62" w:rsidR="00D44A75" w:rsidRPr="00991BAF" w:rsidRDefault="00D44A75" w:rsidP="0054185C">
      <w:pPr>
        <w:pStyle w:val="ListParagraph"/>
        <w:numPr>
          <w:ilvl w:val="0"/>
          <w:numId w:val="6"/>
        </w:numPr>
        <w:tabs>
          <w:tab w:val="left" w:pos="850"/>
          <w:tab w:val="left" w:pos="1191"/>
          <w:tab w:val="left" w:pos="1531"/>
        </w:tabs>
        <w:spacing w:before="120" w:after="120"/>
        <w:contextualSpacing w:val="0"/>
        <w:jc w:val="both"/>
        <w:rPr>
          <w:sz w:val="24"/>
          <w:szCs w:val="24"/>
        </w:rPr>
      </w:pPr>
      <w:r w:rsidRPr="00991BAF">
        <w:rPr>
          <w:sz w:val="24"/>
          <w:szCs w:val="24"/>
        </w:rPr>
        <w:t xml:space="preserve">be informed by the government’s </w:t>
      </w:r>
      <w:r w:rsidRPr="00991BAF">
        <w:rPr>
          <w:rFonts w:asciiTheme="majorHAnsi" w:hAnsiTheme="majorHAnsi"/>
          <w:b/>
          <w:color w:val="4F81BD" w:themeColor="accent1"/>
          <w:sz w:val="24"/>
          <w:szCs w:val="24"/>
          <w:shd w:val="clear" w:color="auto" w:fill="FFFFFF" w:themeFill="background1"/>
        </w:rPr>
        <w:t>pre-budget statement (A.1)</w:t>
      </w:r>
      <w:r w:rsidRPr="00991BAF">
        <w:rPr>
          <w:sz w:val="24"/>
          <w:szCs w:val="24"/>
        </w:rPr>
        <w:t xml:space="preserve"> on fiscal policy intentions and potential budgetary options</w:t>
      </w:r>
    </w:p>
    <w:p w14:paraId="3873290E" w14:textId="77777777" w:rsidR="004F471F" w:rsidRDefault="0025284C" w:rsidP="0054185C">
      <w:pPr>
        <w:pStyle w:val="ListParagraph"/>
        <w:numPr>
          <w:ilvl w:val="0"/>
          <w:numId w:val="6"/>
        </w:numPr>
        <w:tabs>
          <w:tab w:val="left" w:pos="850"/>
          <w:tab w:val="left" w:pos="1191"/>
          <w:tab w:val="left" w:pos="1531"/>
        </w:tabs>
        <w:spacing w:before="120" w:after="120"/>
        <w:contextualSpacing w:val="0"/>
        <w:jc w:val="both"/>
        <w:rPr>
          <w:sz w:val="24"/>
          <w:szCs w:val="24"/>
        </w:rPr>
      </w:pPr>
      <w:r>
        <w:rPr>
          <w:sz w:val="24"/>
          <w:szCs w:val="24"/>
        </w:rPr>
        <w:t xml:space="preserve">be conducted in a realistic manner that takes account of overall fiscal constraints </w:t>
      </w:r>
    </w:p>
    <w:p w14:paraId="03A723AC" w14:textId="1DFDCE0B" w:rsidR="0025284C" w:rsidRPr="000E2C86" w:rsidRDefault="004F471F" w:rsidP="0054185C">
      <w:pPr>
        <w:pStyle w:val="ListParagraph"/>
        <w:numPr>
          <w:ilvl w:val="0"/>
          <w:numId w:val="6"/>
        </w:numPr>
        <w:tabs>
          <w:tab w:val="left" w:pos="850"/>
          <w:tab w:val="left" w:pos="1191"/>
          <w:tab w:val="left" w:pos="1531"/>
        </w:tabs>
        <w:spacing w:before="120" w:after="120"/>
        <w:contextualSpacing w:val="0"/>
        <w:jc w:val="both"/>
        <w:rPr>
          <w:color w:val="FF0000"/>
          <w:sz w:val="24"/>
          <w:szCs w:val="24"/>
        </w:rPr>
      </w:pPr>
      <w:r>
        <w:rPr>
          <w:sz w:val="24"/>
          <w:szCs w:val="24"/>
        </w:rPr>
        <w:t>p</w:t>
      </w:r>
      <w:r w:rsidR="0025284C">
        <w:rPr>
          <w:sz w:val="24"/>
          <w:szCs w:val="24"/>
        </w:rPr>
        <w:t>rovide opportunities for public input through mechanisms such as public hearings</w:t>
      </w:r>
      <w:r w:rsidR="00360B16">
        <w:rPr>
          <w:sz w:val="24"/>
          <w:szCs w:val="24"/>
        </w:rPr>
        <w:t xml:space="preserve">, </w:t>
      </w:r>
      <w:r w:rsidR="00360B16" w:rsidRPr="000E2C86">
        <w:rPr>
          <w:color w:val="FF0000"/>
          <w:sz w:val="24"/>
          <w:szCs w:val="24"/>
        </w:rPr>
        <w:t>where national legal frameworks allow for this</w:t>
      </w:r>
    </w:p>
    <w:p w14:paraId="15517B2B" w14:textId="77777777" w:rsidR="00935577" w:rsidRPr="00991BAF" w:rsidRDefault="00D44A75" w:rsidP="0054185C">
      <w:pPr>
        <w:pStyle w:val="ListParagraph"/>
        <w:numPr>
          <w:ilvl w:val="0"/>
          <w:numId w:val="6"/>
        </w:numPr>
        <w:tabs>
          <w:tab w:val="left" w:pos="850"/>
          <w:tab w:val="left" w:pos="1191"/>
          <w:tab w:val="left" w:pos="1531"/>
        </w:tabs>
        <w:spacing w:before="120" w:after="120"/>
        <w:contextualSpacing w:val="0"/>
        <w:jc w:val="both"/>
        <w:rPr>
          <w:sz w:val="24"/>
          <w:szCs w:val="24"/>
        </w:rPr>
      </w:pPr>
      <w:proofErr w:type="gramStart"/>
      <w:r w:rsidRPr="00991BAF">
        <w:rPr>
          <w:sz w:val="24"/>
          <w:szCs w:val="24"/>
        </w:rPr>
        <w:t>result</w:t>
      </w:r>
      <w:proofErr w:type="gramEnd"/>
      <w:r w:rsidRPr="00991BAF">
        <w:rPr>
          <w:sz w:val="24"/>
          <w:szCs w:val="24"/>
        </w:rPr>
        <w:t xml:space="preserve"> in clear policy priorities and considerations from parliament to the executive. </w:t>
      </w:r>
    </w:p>
    <w:p w14:paraId="71EEDD29" w14:textId="77777777" w:rsidR="00056C45" w:rsidRPr="00991BAF" w:rsidRDefault="00056C45" w:rsidP="00935577">
      <w:pPr>
        <w:jc w:val="both"/>
        <w:rPr>
          <w:sz w:val="24"/>
          <w:szCs w:val="24"/>
        </w:rPr>
      </w:pPr>
    </w:p>
    <w:p w14:paraId="7A9FC664" w14:textId="77777777" w:rsidR="00374C34" w:rsidRPr="00755950" w:rsidRDefault="00374C34" w:rsidP="00374C34">
      <w:pPr>
        <w:jc w:val="both"/>
        <w:rPr>
          <w:sz w:val="24"/>
          <w:szCs w:val="24"/>
        </w:rPr>
      </w:pPr>
      <w:r>
        <w:rPr>
          <w:noProof/>
          <w:lang w:eastAsia="en-GB"/>
        </w:rPr>
        <mc:AlternateContent>
          <mc:Choice Requires="wps">
            <w:drawing>
              <wp:anchor distT="0" distB="0" distL="114300" distR="114300" simplePos="0" relativeHeight="251817984" behindDoc="0" locked="0" layoutInCell="1" allowOverlap="1" wp14:anchorId="5E8AEBF4" wp14:editId="128AD2A0">
                <wp:simplePos x="0" y="0"/>
                <wp:positionH relativeFrom="column">
                  <wp:posOffset>2908935</wp:posOffset>
                </wp:positionH>
                <wp:positionV relativeFrom="paragraph">
                  <wp:posOffset>28575</wp:posOffset>
                </wp:positionV>
                <wp:extent cx="2874645" cy="2421890"/>
                <wp:effectExtent l="0" t="0" r="20955" b="16510"/>
                <wp:wrapNone/>
                <wp:docPr id="450"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421890"/>
                        </a:xfrm>
                        <a:prstGeom prst="rect">
                          <a:avLst/>
                        </a:prstGeom>
                        <a:solidFill>
                          <a:srgbClr val="FFFFFF"/>
                        </a:solidFill>
                        <a:ln w="9525">
                          <a:solidFill>
                            <a:sysClr val="window" lastClr="FFFFFF">
                              <a:lumMod val="100000"/>
                              <a:lumOff val="0"/>
                            </a:sysClr>
                          </a:solidFill>
                          <a:miter lim="800000"/>
                          <a:headEnd/>
                          <a:tailEnd/>
                        </a:ln>
                      </wps:spPr>
                      <wps:txbx>
                        <w:txbxContent>
                          <w:p w14:paraId="3C0D8DD8"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F075B20"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noProof/>
                                <w:color w:val="984806" w:themeColor="accent6" w:themeShade="80"/>
                                <w:lang w:eastAsia="ko-KR"/>
                              </w:rPr>
                            </w:pPr>
                          </w:p>
                          <w:p w14:paraId="083FDBA8" w14:textId="1EE67172"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ED8862C" wp14:editId="444825FF">
                                  <wp:extent cx="1466850" cy="19939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DF2CA7">
                              <w:rPr>
                                <w:rFonts w:ascii="Calibri" w:hAnsi="Calibri" w:cs="Times New Roman"/>
                                <w:color w:val="984806" w:themeColor="accent6" w:themeShade="80"/>
                                <w:position w:val="8"/>
                                <w:lang w:eastAsia="en-GB"/>
                              </w:rPr>
                              <w:t>5 (a), 5 (b)</w:t>
                            </w:r>
                          </w:p>
                          <w:p w14:paraId="26C897C9"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4DA6745" w14:textId="77777777" w:rsidR="00CC49D6" w:rsidRPr="00C40BE7" w:rsidRDefault="00CC49D6" w:rsidP="00374C34">
                            <w:pPr>
                              <w:shd w:val="clear" w:color="auto" w:fill="FDE9D9" w:themeFill="accent6" w:themeFillTint="33"/>
                              <w:spacing w:before="120" w:after="120"/>
                              <w:ind w:left="360"/>
                              <w:contextualSpacing/>
                              <w:jc w:val="both"/>
                              <w:rPr>
                                <w:rFonts w:ascii="Calibri" w:hAnsi="Calibri" w:cs="Times New Roman"/>
                                <w:noProof/>
                                <w:color w:val="984806" w:themeColor="accent6" w:themeShade="80"/>
                                <w:sz w:val="4"/>
                                <w:szCs w:val="4"/>
                                <w:lang w:eastAsia="ko-KR"/>
                              </w:rPr>
                            </w:pPr>
                          </w:p>
                          <w:p w14:paraId="2162E889"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1E5F10D" wp14:editId="0C3DE6CB">
                                  <wp:extent cx="1616075" cy="212725"/>
                                  <wp:effectExtent l="0" t="0" r="3175"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8177B">
                              <w:rPr>
                                <w:rFonts w:ascii="Calibri" w:hAnsi="Calibri" w:cs="Times New Roman"/>
                                <w:color w:val="984806" w:themeColor="accent6" w:themeShade="80"/>
                                <w:lang w:eastAsia="en-GB"/>
                              </w:rPr>
                              <w:t xml:space="preserve"> </w:t>
                            </w:r>
                            <w:r w:rsidRPr="00DF2CA7">
                              <w:rPr>
                                <w:rFonts w:ascii="Calibri" w:hAnsi="Calibri" w:cs="Times New Roman"/>
                                <w:color w:val="984806" w:themeColor="accent6" w:themeShade="80"/>
                                <w:position w:val="8"/>
                                <w:lang w:eastAsia="en-GB"/>
                              </w:rPr>
                              <w:t xml:space="preserve">Q </w:t>
                            </w:r>
                            <w:r>
                              <w:rPr>
                                <w:rFonts w:ascii="Calibri" w:hAnsi="Calibri" w:cs="Times New Roman"/>
                                <w:color w:val="984806" w:themeColor="accent6" w:themeShade="80"/>
                                <w:position w:val="8"/>
                                <w:lang w:eastAsia="en-GB"/>
                              </w:rPr>
                              <w:t xml:space="preserve">107, </w:t>
                            </w:r>
                            <w:r w:rsidRPr="00DF2CA7">
                              <w:rPr>
                                <w:rFonts w:ascii="Calibri" w:hAnsi="Calibri" w:cs="Times New Roman"/>
                                <w:color w:val="984806" w:themeColor="accent6" w:themeShade="80"/>
                                <w:position w:val="8"/>
                                <w:lang w:eastAsia="en-GB"/>
                              </w:rPr>
                              <w:t>136-138</w:t>
                            </w:r>
                          </w:p>
                          <w:p w14:paraId="536593F8" w14:textId="3BB7D895" w:rsidR="00CC49D6" w:rsidRPr="009A5255" w:rsidRDefault="00CC49D6" w:rsidP="00374C34">
                            <w:pPr>
                              <w:shd w:val="clear" w:color="auto" w:fill="FDE9D9" w:themeFill="accent6" w:themeFillTint="33"/>
                              <w:spacing w:before="120" w:after="120"/>
                              <w:ind w:left="360"/>
                              <w:contextualSpacing/>
                              <w:jc w:val="both"/>
                              <w:rPr>
                                <w:rFonts w:ascii="Calibri" w:hAnsi="Calibri" w:cs="Times New Roman"/>
                                <w:noProof/>
                                <w:color w:val="984806" w:themeColor="accent6" w:themeShade="80"/>
                                <w:sz w:val="8"/>
                                <w:szCs w:val="8"/>
                                <w:lang w:eastAsia="ko-KR"/>
                              </w:rPr>
                            </w:pPr>
                            <w:r>
                              <w:rPr>
                                <w:rFonts w:ascii="Calibri" w:hAnsi="Calibri" w:cs="Times New Roman"/>
                                <w:color w:val="984806" w:themeColor="accent6" w:themeShade="80"/>
                                <w:lang w:eastAsia="en-GB"/>
                              </w:rPr>
                              <w:t xml:space="preserve"> </w:t>
                            </w:r>
                          </w:p>
                          <w:p w14:paraId="7AEA82D5" w14:textId="273E7032" w:rsidR="00CC49D6" w:rsidRPr="009F6A54" w:rsidRDefault="00CC49D6" w:rsidP="00374C34">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sidRPr="0054185C">
                              <w:rPr>
                                <w:rFonts w:ascii="Calibri" w:hAnsi="Calibri" w:cs="Times New Roman"/>
                                <w:noProof/>
                                <w:color w:val="984806" w:themeColor="accent6" w:themeShade="80"/>
                                <w:lang w:eastAsia="en-GB"/>
                              </w:rPr>
                              <w:drawing>
                                <wp:inline distT="0" distB="0" distL="0" distR="0" wp14:anchorId="33D22EDF" wp14:editId="215CEF04">
                                  <wp:extent cx="516255" cy="199390"/>
                                  <wp:effectExtent l="0" t="0" r="0" b="0"/>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PI-17, 18</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5" o:spid="_x0000_s1311" type="#_x0000_t202" style="position:absolute;left:0;text-align:left;margin-left:229.05pt;margin-top:2.25pt;width:226.35pt;height:190.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" strokecolor="white">
                <v:textbox inset=".5mm">
                  <w:txbxContent>
                    <w:p w14:paraId="3C0D8DD8"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F075B20"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noProof/>
                          <w:color w:val="984806" w:themeColor="accent6" w:themeShade="80"/>
                          <w:lang w:eastAsia="ko-KR"/>
                        </w:rPr>
                      </w:pPr>
                    </w:p>
                    <w:p w14:paraId="083FDBA8" w14:textId="1EE67172"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ED8862C" wp14:editId="444825FF">
                            <wp:extent cx="1466850" cy="19939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DF2CA7">
                        <w:rPr>
                          <w:rFonts w:ascii="Calibri" w:hAnsi="Calibri" w:cs="Times New Roman"/>
                          <w:color w:val="984806" w:themeColor="accent6" w:themeShade="80"/>
                          <w:position w:val="8"/>
                          <w:lang w:eastAsia="en-GB"/>
                        </w:rPr>
                        <w:t>5 (a), 5 (b)</w:t>
                      </w:r>
                    </w:p>
                    <w:p w14:paraId="26C897C9" w14:textId="77777777" w:rsidR="00CC49D6" w:rsidRPr="0094651E"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4DA6745" w14:textId="77777777" w:rsidR="00CC49D6" w:rsidRPr="00C40BE7" w:rsidRDefault="00CC49D6" w:rsidP="00374C34">
                      <w:pPr>
                        <w:shd w:val="clear" w:color="auto" w:fill="FDE9D9" w:themeFill="accent6" w:themeFillTint="33"/>
                        <w:spacing w:before="120" w:after="120"/>
                        <w:ind w:left="360"/>
                        <w:contextualSpacing/>
                        <w:jc w:val="both"/>
                        <w:rPr>
                          <w:rFonts w:ascii="Calibri" w:hAnsi="Calibri" w:cs="Times New Roman"/>
                          <w:noProof/>
                          <w:color w:val="984806" w:themeColor="accent6" w:themeShade="80"/>
                          <w:sz w:val="4"/>
                          <w:szCs w:val="4"/>
                          <w:lang w:eastAsia="ko-KR"/>
                        </w:rPr>
                      </w:pPr>
                    </w:p>
                    <w:p w14:paraId="2162E889" w14:textId="77777777" w:rsidR="00CC49D6" w:rsidRDefault="00CC49D6" w:rsidP="00374C34">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1E5F10D" wp14:editId="0C3DE6CB">
                            <wp:extent cx="1616075" cy="212725"/>
                            <wp:effectExtent l="0" t="0" r="3175"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8177B">
                        <w:rPr>
                          <w:rFonts w:ascii="Calibri" w:hAnsi="Calibri" w:cs="Times New Roman"/>
                          <w:color w:val="984806" w:themeColor="accent6" w:themeShade="80"/>
                          <w:lang w:eastAsia="en-GB"/>
                        </w:rPr>
                        <w:t xml:space="preserve"> </w:t>
                      </w:r>
                      <w:r w:rsidRPr="00DF2CA7">
                        <w:rPr>
                          <w:rFonts w:ascii="Calibri" w:hAnsi="Calibri" w:cs="Times New Roman"/>
                          <w:color w:val="984806" w:themeColor="accent6" w:themeShade="80"/>
                          <w:position w:val="8"/>
                          <w:lang w:eastAsia="en-GB"/>
                        </w:rPr>
                        <w:t xml:space="preserve">Q </w:t>
                      </w:r>
                      <w:r>
                        <w:rPr>
                          <w:rFonts w:ascii="Calibri" w:hAnsi="Calibri" w:cs="Times New Roman"/>
                          <w:color w:val="984806" w:themeColor="accent6" w:themeShade="80"/>
                          <w:position w:val="8"/>
                          <w:lang w:eastAsia="en-GB"/>
                        </w:rPr>
                        <w:t xml:space="preserve">107, </w:t>
                      </w:r>
                      <w:r w:rsidRPr="00DF2CA7">
                        <w:rPr>
                          <w:rFonts w:ascii="Calibri" w:hAnsi="Calibri" w:cs="Times New Roman"/>
                          <w:color w:val="984806" w:themeColor="accent6" w:themeShade="80"/>
                          <w:position w:val="8"/>
                          <w:lang w:eastAsia="en-GB"/>
                        </w:rPr>
                        <w:t>136-138</w:t>
                      </w:r>
                    </w:p>
                    <w:p w14:paraId="536593F8" w14:textId="3BB7D895" w:rsidR="00CC49D6" w:rsidRPr="009A5255" w:rsidRDefault="00CC49D6" w:rsidP="00374C34">
                      <w:pPr>
                        <w:shd w:val="clear" w:color="auto" w:fill="FDE9D9" w:themeFill="accent6" w:themeFillTint="33"/>
                        <w:spacing w:before="120" w:after="120"/>
                        <w:ind w:left="360"/>
                        <w:contextualSpacing/>
                        <w:jc w:val="both"/>
                        <w:rPr>
                          <w:rFonts w:ascii="Calibri" w:hAnsi="Calibri" w:cs="Times New Roman"/>
                          <w:noProof/>
                          <w:color w:val="984806" w:themeColor="accent6" w:themeShade="80"/>
                          <w:sz w:val="8"/>
                          <w:szCs w:val="8"/>
                          <w:lang w:eastAsia="ko-KR"/>
                        </w:rPr>
                      </w:pPr>
                      <w:r>
                        <w:rPr>
                          <w:rFonts w:ascii="Calibri" w:hAnsi="Calibri" w:cs="Times New Roman"/>
                          <w:color w:val="984806" w:themeColor="accent6" w:themeShade="80"/>
                          <w:lang w:eastAsia="en-GB"/>
                        </w:rPr>
                        <w:t xml:space="preserve"> </w:t>
                      </w:r>
                    </w:p>
                    <w:p w14:paraId="7AEA82D5" w14:textId="273E7032" w:rsidR="00CC49D6" w:rsidRPr="009F6A54" w:rsidRDefault="00CC49D6" w:rsidP="00374C34">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sidRPr="0054185C">
                        <w:rPr>
                          <w:rFonts w:ascii="Calibri" w:hAnsi="Calibri" w:cs="Times New Roman"/>
                          <w:noProof/>
                          <w:color w:val="984806" w:themeColor="accent6" w:themeShade="80"/>
                          <w:lang w:eastAsia="en-GB"/>
                        </w:rPr>
                        <w:drawing>
                          <wp:inline distT="0" distB="0" distL="0" distR="0" wp14:anchorId="33D22EDF" wp14:editId="215CEF04">
                            <wp:extent cx="516255" cy="199390"/>
                            <wp:effectExtent l="0" t="0" r="0" b="0"/>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PI-17, 18</w:t>
                      </w: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14:anchorId="72BEF593" wp14:editId="22E0041C">
                <wp:simplePos x="0" y="0"/>
                <wp:positionH relativeFrom="column">
                  <wp:posOffset>200025</wp:posOffset>
                </wp:positionH>
                <wp:positionV relativeFrom="paragraph">
                  <wp:posOffset>41910</wp:posOffset>
                </wp:positionV>
                <wp:extent cx="2952750" cy="2408555"/>
                <wp:effectExtent l="0" t="3810" r="9525" b="13335"/>
                <wp:wrapNone/>
                <wp:docPr id="449"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08555"/>
                        </a:xfrm>
                        <a:prstGeom prst="rect">
                          <a:avLst/>
                        </a:prstGeom>
                        <a:solidFill>
                          <a:srgbClr val="FFFFFF"/>
                        </a:solidFill>
                        <a:ln w="12700">
                          <a:solidFill>
                            <a:srgbClr val="FFFFFF"/>
                          </a:solidFill>
                          <a:miter lim="800000"/>
                          <a:headEnd/>
                          <a:tailEnd/>
                        </a:ln>
                      </wps:spPr>
                      <wps:txbx>
                        <w:txbxContent>
                          <w:p w14:paraId="6714279F"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B40F23B"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55997163" w14:textId="77777777" w:rsidR="00CC49D6" w:rsidRPr="00755950" w:rsidRDefault="00CC49D6" w:rsidP="00374C34">
                            <w:pPr>
                              <w:shd w:val="clear" w:color="auto" w:fill="DAEEF3" w:themeFill="accent5" w:themeFillTint="33"/>
                              <w:spacing w:before="120" w:after="120"/>
                              <w:contextualSpacing/>
                              <w:jc w:val="both"/>
                              <w:rPr>
                                <w:rFonts w:cs="Times New Roman"/>
                                <w:b/>
                                <w:bCs/>
                                <w:color w:val="215868" w:themeColor="accent5" w:themeShade="80"/>
                              </w:rPr>
                            </w:pPr>
                            <w:r>
                              <w:rPr>
                                <w:rFonts w:cs="Times New Roman"/>
                                <w:b/>
                                <w:bCs/>
                                <w:color w:val="215868" w:themeColor="accent5" w:themeShade="80"/>
                              </w:rPr>
                              <w:t>Sweden:</w:t>
                            </w:r>
                            <w:r w:rsidRPr="00755950">
                              <w:rPr>
                                <w:rFonts w:cs="Times New Roman"/>
                                <w:b/>
                                <w:bCs/>
                                <w:color w:val="215868" w:themeColor="accent5" w:themeShade="80"/>
                              </w:rPr>
                              <w:t xml:space="preserve"> </w:t>
                            </w:r>
                            <w:r w:rsidRPr="00755950">
                              <w:rPr>
                                <w:rFonts w:cs="Times New Roman"/>
                                <w:bCs/>
                                <w:color w:val="215868" w:themeColor="accent5" w:themeShade="80"/>
                              </w:rPr>
                              <w:t>In Sweden the annual budget process is divided into two distinct phases, with a Spring Fiscal Policy Bill in April setting down broad aggregates for fiscal policy development, followed by a government Budget Bill in the autumn specifying allocations for the budget year ahead. The Spring Fiscal Policy Bill provides for parliamentary debate on fiscal policy in general terms.  The main budgetary aggregates are voted on in a single spring vote.</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5" o:spid="_x0000_s1312" type="#_x0000_t202" style="position:absolute;left:0;text-align:left;margin-left:15.75pt;margin-top:3.3pt;width:232.5pt;height:189.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" strokecolor="white" strokeweight="1pt">
                <v:textbox inset=".5mm">
                  <w:txbxContent>
                    <w:p w14:paraId="6714279F" w14:textId="77777777" w:rsidR="00CC49D6" w:rsidRPr="00063C5C" w:rsidRDefault="00CC49D6" w:rsidP="00374C34">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B40F23B" w14:textId="77777777" w:rsidR="00CC49D6" w:rsidRDefault="00CC49D6" w:rsidP="00374C34">
                      <w:pPr>
                        <w:shd w:val="clear" w:color="auto" w:fill="DAEEF3" w:themeFill="accent5" w:themeFillTint="33"/>
                        <w:spacing w:before="120" w:after="120"/>
                        <w:contextualSpacing/>
                        <w:jc w:val="both"/>
                        <w:rPr>
                          <w:rFonts w:cs="Times New Roman"/>
                          <w:b/>
                          <w:color w:val="215868" w:themeColor="accent5" w:themeShade="80"/>
                        </w:rPr>
                      </w:pPr>
                    </w:p>
                    <w:p w14:paraId="55997163" w14:textId="77777777" w:rsidR="00CC49D6" w:rsidRPr="00755950" w:rsidRDefault="00CC49D6" w:rsidP="00374C34">
                      <w:pPr>
                        <w:shd w:val="clear" w:color="auto" w:fill="DAEEF3" w:themeFill="accent5" w:themeFillTint="33"/>
                        <w:spacing w:before="120" w:after="120"/>
                        <w:contextualSpacing/>
                        <w:jc w:val="both"/>
                        <w:rPr>
                          <w:rFonts w:cs="Times New Roman"/>
                          <w:b/>
                          <w:bCs/>
                          <w:color w:val="215868" w:themeColor="accent5" w:themeShade="80"/>
                        </w:rPr>
                      </w:pPr>
                      <w:r>
                        <w:rPr>
                          <w:rFonts w:cs="Times New Roman"/>
                          <w:b/>
                          <w:bCs/>
                          <w:color w:val="215868" w:themeColor="accent5" w:themeShade="80"/>
                        </w:rPr>
                        <w:t>Sweden:</w:t>
                      </w:r>
                      <w:r w:rsidRPr="00755950">
                        <w:rPr>
                          <w:rFonts w:cs="Times New Roman"/>
                          <w:b/>
                          <w:bCs/>
                          <w:color w:val="215868" w:themeColor="accent5" w:themeShade="80"/>
                        </w:rPr>
                        <w:t xml:space="preserve"> </w:t>
                      </w:r>
                      <w:r w:rsidRPr="00755950">
                        <w:rPr>
                          <w:rFonts w:cs="Times New Roman"/>
                          <w:bCs/>
                          <w:color w:val="215868" w:themeColor="accent5" w:themeShade="80"/>
                        </w:rPr>
                        <w:t>In Sweden the annual budget process is divided into two distinct phases, with a Spring Fiscal Policy Bill in April setting down broad aggregates for fiscal policy development, followed by a government Budget Bill in the autumn specifying allocations for the budget year ahead. The Spring Fiscal Policy Bill provides for parliamentary debate on fiscal policy in general terms.  The main budgetary aggregates are voted on in a single spring vote.</w:t>
                      </w:r>
                    </w:p>
                  </w:txbxContent>
                </v:textbox>
              </v:shape>
            </w:pict>
          </mc:Fallback>
        </mc:AlternateContent>
      </w:r>
    </w:p>
    <w:p w14:paraId="77DE9658" w14:textId="77777777" w:rsidR="00935577" w:rsidRPr="00991BAF" w:rsidRDefault="00935577" w:rsidP="00935577">
      <w:pPr>
        <w:jc w:val="both"/>
        <w:rPr>
          <w:sz w:val="24"/>
          <w:szCs w:val="24"/>
        </w:rPr>
      </w:pPr>
    </w:p>
    <w:p w14:paraId="313AB092" w14:textId="77777777" w:rsidR="00935577" w:rsidRPr="00991BAF" w:rsidRDefault="00935577" w:rsidP="00935577">
      <w:pPr>
        <w:rPr>
          <w:sz w:val="24"/>
          <w:szCs w:val="24"/>
        </w:rPr>
      </w:pPr>
    </w:p>
    <w:p w14:paraId="33949B98" w14:textId="77777777" w:rsidR="00935577" w:rsidRPr="00991BAF" w:rsidRDefault="00935577" w:rsidP="00935577">
      <w:pPr>
        <w:rPr>
          <w:sz w:val="24"/>
          <w:szCs w:val="24"/>
        </w:rPr>
      </w:pPr>
    </w:p>
    <w:p w14:paraId="6721E5CA" w14:textId="77777777" w:rsidR="00935577" w:rsidRPr="00991BAF" w:rsidRDefault="00935577" w:rsidP="00935577">
      <w:pPr>
        <w:rPr>
          <w:sz w:val="24"/>
          <w:szCs w:val="24"/>
        </w:rPr>
      </w:pPr>
    </w:p>
    <w:p w14:paraId="1A7972D7" w14:textId="77777777" w:rsidR="00935577" w:rsidRPr="00991BAF" w:rsidRDefault="00935577" w:rsidP="00935577">
      <w:pPr>
        <w:rPr>
          <w:sz w:val="24"/>
          <w:szCs w:val="24"/>
        </w:rPr>
      </w:pPr>
    </w:p>
    <w:p w14:paraId="403770A1" w14:textId="77777777" w:rsidR="00935577" w:rsidRPr="00991BAF" w:rsidRDefault="00935577" w:rsidP="00935577">
      <w:pPr>
        <w:rPr>
          <w:sz w:val="24"/>
          <w:szCs w:val="24"/>
        </w:rPr>
      </w:pPr>
    </w:p>
    <w:p w14:paraId="29E8B81E" w14:textId="77777777" w:rsidR="00935577" w:rsidRPr="00991BAF" w:rsidRDefault="00935577" w:rsidP="00935577">
      <w:pPr>
        <w:rPr>
          <w:sz w:val="24"/>
          <w:szCs w:val="24"/>
        </w:rPr>
      </w:pPr>
    </w:p>
    <w:p w14:paraId="5FEC1264" w14:textId="77777777" w:rsidR="00935577" w:rsidRPr="00991BAF" w:rsidRDefault="00935577" w:rsidP="00935577">
      <w:pPr>
        <w:rPr>
          <w:sz w:val="24"/>
          <w:szCs w:val="24"/>
        </w:rPr>
      </w:pPr>
    </w:p>
    <w:p w14:paraId="7E8A68B5" w14:textId="77777777" w:rsidR="00935577" w:rsidRPr="00991BAF" w:rsidRDefault="00935577" w:rsidP="00935577">
      <w:pPr>
        <w:rPr>
          <w:sz w:val="24"/>
          <w:szCs w:val="24"/>
        </w:rPr>
      </w:pPr>
    </w:p>
    <w:p w14:paraId="1EDFD48D" w14:textId="77777777" w:rsidR="00935577" w:rsidRPr="00991BAF" w:rsidRDefault="00935577" w:rsidP="00935577">
      <w:pPr>
        <w:rPr>
          <w:sz w:val="24"/>
          <w:szCs w:val="24"/>
        </w:rPr>
      </w:pPr>
    </w:p>
    <w:p w14:paraId="0BE9F52D" w14:textId="77777777" w:rsidR="00935577" w:rsidRPr="00991BAF" w:rsidRDefault="00935577" w:rsidP="00935577">
      <w:pPr>
        <w:rPr>
          <w:sz w:val="24"/>
          <w:szCs w:val="24"/>
        </w:rPr>
      </w:pPr>
    </w:p>
    <w:p w14:paraId="296F6B8F" w14:textId="77777777" w:rsidR="00935577" w:rsidRPr="00991BAF" w:rsidRDefault="00935577" w:rsidP="00935577">
      <w:pPr>
        <w:rPr>
          <w:sz w:val="24"/>
          <w:szCs w:val="24"/>
        </w:rPr>
      </w:pPr>
    </w:p>
    <w:p w14:paraId="327E06DF" w14:textId="77777777" w:rsidR="00935577" w:rsidRPr="00991BAF" w:rsidRDefault="00935577" w:rsidP="00935577">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27DA5C26" w14:textId="77777777" w:rsidR="00935577" w:rsidRPr="00991BAF" w:rsidRDefault="00935577" w:rsidP="00935577">
      <w:pPr>
        <w:contextualSpacing/>
        <w:jc w:val="both"/>
        <w:rPr>
          <w:sz w:val="24"/>
          <w:szCs w:val="24"/>
        </w:rPr>
      </w:pPr>
    </w:p>
    <w:p w14:paraId="7F0DEE0D" w14:textId="77777777" w:rsidR="000A6935" w:rsidRPr="00991BAF" w:rsidRDefault="000A6935">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5472572B" w14:textId="307DBC9E" w:rsidR="00D44A75" w:rsidRPr="00991BAF" w:rsidRDefault="00935577" w:rsidP="000456BF">
      <w:pPr>
        <w:jc w:val="both"/>
        <w:rPr>
          <w:sz w:val="24"/>
          <w:szCs w:val="24"/>
        </w:rPr>
      </w:pPr>
      <w:r w:rsidRPr="00991BAF">
        <w:rPr>
          <w:rFonts w:asciiTheme="majorHAnsi" w:hAnsiTheme="majorHAnsi"/>
          <w:b/>
          <w:color w:val="4F81BD" w:themeColor="accent1"/>
          <w:sz w:val="24"/>
          <w:szCs w:val="24"/>
          <w:shd w:val="clear" w:color="auto" w:fill="FFFFFF" w:themeFill="background1"/>
        </w:rPr>
        <w:lastRenderedPageBreak/>
        <w:t>C.3 Parliamentary approval of the budget</w:t>
      </w:r>
      <w:r w:rsidRPr="00991BAF">
        <w:rPr>
          <w:rFonts w:asciiTheme="majorHAnsi" w:hAnsiTheme="majorHAnsi"/>
          <w:b/>
          <w:color w:val="0070C0"/>
          <w:sz w:val="24"/>
          <w:szCs w:val="24"/>
          <w:shd w:val="clear" w:color="auto" w:fill="FFFFFF" w:themeFill="background1"/>
        </w:rPr>
        <w:t xml:space="preserve"> </w:t>
      </w:r>
      <w:r w:rsidRPr="00991BAF">
        <w:rPr>
          <w:sz w:val="24"/>
          <w:szCs w:val="24"/>
        </w:rPr>
        <w:t>is a fundamental element of democratic</w:t>
      </w:r>
      <w:r w:rsidR="005E2990" w:rsidRPr="00991BAF">
        <w:rPr>
          <w:sz w:val="24"/>
          <w:szCs w:val="24"/>
        </w:rPr>
        <w:t xml:space="preserve"> accountability and oversight. </w:t>
      </w:r>
      <w:r w:rsidR="001144D7" w:rsidRPr="00991BAF">
        <w:rPr>
          <w:sz w:val="24"/>
          <w:szCs w:val="24"/>
        </w:rPr>
        <w:t>Approval by the legislature confers democratic legitimacy on</w:t>
      </w:r>
      <w:r w:rsidR="00DD48C8">
        <w:rPr>
          <w:sz w:val="24"/>
          <w:szCs w:val="24"/>
        </w:rPr>
        <w:t xml:space="preserve"> the levying of taxation and on</w:t>
      </w:r>
      <w:r w:rsidR="001144D7" w:rsidRPr="00991BAF">
        <w:rPr>
          <w:sz w:val="24"/>
          <w:szCs w:val="24"/>
        </w:rPr>
        <w:t xml:space="preserve"> the appropriation and use of public funds; at other phases of the budget cycle, the parliament can follow through on its accountability role based upon the approved budget allocations. </w:t>
      </w:r>
    </w:p>
    <w:p w14:paraId="4186DC92" w14:textId="77777777" w:rsidR="00935577" w:rsidRPr="00991BAF" w:rsidRDefault="00D44A75" w:rsidP="00754094">
      <w:pPr>
        <w:spacing w:before="120" w:after="120"/>
        <w:jc w:val="both"/>
        <w:rPr>
          <w:rFonts w:asciiTheme="majorHAnsi" w:hAnsiTheme="majorHAnsi"/>
          <w:b/>
          <w:color w:val="0070C0"/>
          <w:sz w:val="24"/>
          <w:szCs w:val="24"/>
          <w:shd w:val="clear" w:color="auto" w:fill="FFFFFF" w:themeFill="background1"/>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w:t>
      </w:r>
      <w:r w:rsidR="00F65F07" w:rsidRPr="00991BAF">
        <w:rPr>
          <w:sz w:val="24"/>
          <w:szCs w:val="24"/>
        </w:rPr>
        <w:t>that</w:t>
      </w:r>
      <w:r w:rsidR="00031C2C" w:rsidRPr="00991BAF">
        <w:rPr>
          <w:sz w:val="24"/>
          <w:szCs w:val="24"/>
        </w:rPr>
        <w:t xml:space="preserve"> parliamentary </w:t>
      </w:r>
      <w:r w:rsidRPr="00991BAF">
        <w:rPr>
          <w:sz w:val="24"/>
          <w:szCs w:val="24"/>
        </w:rPr>
        <w:t xml:space="preserve">approval </w:t>
      </w:r>
      <w:r w:rsidR="00031C2C" w:rsidRPr="00991BAF">
        <w:rPr>
          <w:sz w:val="24"/>
          <w:szCs w:val="24"/>
        </w:rPr>
        <w:t>should</w:t>
      </w:r>
      <w:r w:rsidR="00F514DA" w:rsidRPr="00991BAF">
        <w:rPr>
          <w:sz w:val="24"/>
          <w:szCs w:val="24"/>
        </w:rPr>
        <w:t>:</w:t>
      </w:r>
    </w:p>
    <w:p w14:paraId="6DC89F9C" w14:textId="77777777" w:rsidR="00031C2C" w:rsidRPr="00991BAF" w:rsidRDefault="00031C2C" w:rsidP="0054185C">
      <w:pPr>
        <w:pStyle w:val="ListParagraph"/>
        <w:numPr>
          <w:ilvl w:val="0"/>
          <w:numId w:val="9"/>
        </w:numPr>
        <w:spacing w:before="120" w:after="120"/>
        <w:contextualSpacing w:val="0"/>
        <w:jc w:val="both"/>
        <w:rPr>
          <w:sz w:val="24"/>
          <w:szCs w:val="24"/>
        </w:rPr>
      </w:pPr>
      <w:r w:rsidRPr="00991BAF">
        <w:rPr>
          <w:sz w:val="24"/>
          <w:szCs w:val="24"/>
        </w:rPr>
        <w:t xml:space="preserve">be based on </w:t>
      </w:r>
      <w:r w:rsidR="001144D7" w:rsidRPr="00991BAF">
        <w:rPr>
          <w:sz w:val="24"/>
          <w:szCs w:val="24"/>
        </w:rPr>
        <w:t xml:space="preserve">public </w:t>
      </w:r>
      <w:r w:rsidR="00665DAF" w:rsidRPr="00991BAF">
        <w:rPr>
          <w:sz w:val="24"/>
          <w:szCs w:val="24"/>
        </w:rPr>
        <w:t xml:space="preserve">parliamentary </w:t>
      </w:r>
      <w:r w:rsidR="005E2990" w:rsidRPr="00991BAF">
        <w:rPr>
          <w:sz w:val="24"/>
          <w:szCs w:val="24"/>
        </w:rPr>
        <w:t xml:space="preserve">debate </w:t>
      </w:r>
      <w:r w:rsidR="00665DAF" w:rsidRPr="00991BAF">
        <w:rPr>
          <w:sz w:val="24"/>
          <w:szCs w:val="24"/>
        </w:rPr>
        <w:t xml:space="preserve">of </w:t>
      </w:r>
      <w:r w:rsidR="005E2990" w:rsidRPr="00991BAF">
        <w:rPr>
          <w:sz w:val="24"/>
          <w:szCs w:val="24"/>
        </w:rPr>
        <w:t>the government’s</w:t>
      </w:r>
      <w:r w:rsidRPr="00991BAF">
        <w:rPr>
          <w:sz w:val="24"/>
          <w:szCs w:val="24"/>
        </w:rPr>
        <w:t xml:space="preserve"> </w:t>
      </w:r>
      <w:r w:rsidRPr="00991BAF">
        <w:rPr>
          <w:rFonts w:asciiTheme="majorHAnsi" w:hAnsiTheme="majorHAnsi"/>
          <w:b/>
          <w:color w:val="4F81BD" w:themeColor="accent1"/>
          <w:sz w:val="24"/>
          <w:szCs w:val="24"/>
          <w:shd w:val="clear" w:color="auto" w:fill="FFFFFF" w:themeFill="background1"/>
        </w:rPr>
        <w:t>budget proposal</w:t>
      </w:r>
    </w:p>
    <w:p w14:paraId="44A003F4" w14:textId="2200FA3A" w:rsidR="00031C2C" w:rsidRPr="00991BAF" w:rsidRDefault="00D97A95" w:rsidP="0054185C">
      <w:pPr>
        <w:numPr>
          <w:ilvl w:val="0"/>
          <w:numId w:val="9"/>
        </w:numPr>
        <w:spacing w:before="120" w:after="120"/>
        <w:ind w:left="714" w:hanging="357"/>
        <w:jc w:val="both"/>
        <w:rPr>
          <w:sz w:val="24"/>
          <w:szCs w:val="24"/>
        </w:rPr>
      </w:pPr>
      <w:r w:rsidRPr="00991BAF">
        <w:rPr>
          <w:sz w:val="24"/>
          <w:szCs w:val="24"/>
        </w:rPr>
        <w:t xml:space="preserve">allow </w:t>
      </w:r>
      <w:r w:rsidR="00E341C7">
        <w:rPr>
          <w:sz w:val="24"/>
          <w:szCs w:val="24"/>
        </w:rPr>
        <w:t xml:space="preserve">enough time </w:t>
      </w:r>
      <w:r w:rsidR="00031C2C" w:rsidRPr="00991BAF">
        <w:rPr>
          <w:sz w:val="24"/>
          <w:szCs w:val="24"/>
        </w:rPr>
        <w:t>for the parliament to undertake in-depth scrutiny</w:t>
      </w:r>
      <w:r w:rsidR="00E341C7">
        <w:rPr>
          <w:sz w:val="24"/>
          <w:szCs w:val="24"/>
        </w:rPr>
        <w:t xml:space="preserve"> – three months is a useful benchmark, although the quality and depth of review are important</w:t>
      </w:r>
    </w:p>
    <w:p w14:paraId="49C49137" w14:textId="13F16D3B" w:rsidR="00665DAF" w:rsidRPr="00991BAF" w:rsidRDefault="00665DAF" w:rsidP="0054185C">
      <w:pPr>
        <w:numPr>
          <w:ilvl w:val="0"/>
          <w:numId w:val="9"/>
        </w:numPr>
        <w:spacing w:before="120" w:after="120"/>
        <w:ind w:left="714" w:hanging="357"/>
        <w:jc w:val="both"/>
        <w:rPr>
          <w:rFonts w:asciiTheme="majorHAnsi" w:hAnsiTheme="majorHAnsi"/>
          <w:b/>
          <w:color w:val="4F81BD" w:themeColor="accent1"/>
          <w:sz w:val="24"/>
          <w:szCs w:val="24"/>
          <w:shd w:val="clear" w:color="auto" w:fill="FFFFFF" w:themeFill="background1"/>
        </w:rPr>
      </w:pPr>
      <w:r w:rsidRPr="00991BAF">
        <w:rPr>
          <w:sz w:val="24"/>
          <w:szCs w:val="24"/>
        </w:rPr>
        <w:t xml:space="preserve">ideally, take account of how the executive has responded to the policy priorities and considerations from the </w:t>
      </w:r>
      <w:r w:rsidRPr="00991BAF">
        <w:rPr>
          <w:rFonts w:asciiTheme="majorHAnsi" w:hAnsiTheme="majorHAnsi"/>
          <w:b/>
          <w:i/>
          <w:color w:val="4F81BD" w:themeColor="accent1"/>
          <w:sz w:val="24"/>
          <w:szCs w:val="24"/>
          <w:shd w:val="clear" w:color="auto" w:fill="FFFFFF" w:themeFill="background1"/>
        </w:rPr>
        <w:t>ex ante</w:t>
      </w:r>
      <w:r w:rsidRPr="00991BAF">
        <w:rPr>
          <w:rFonts w:asciiTheme="majorHAnsi" w:hAnsiTheme="majorHAnsi"/>
          <w:b/>
          <w:color w:val="4F81BD" w:themeColor="accent1"/>
          <w:sz w:val="24"/>
          <w:szCs w:val="24"/>
          <w:shd w:val="clear" w:color="auto" w:fill="FFFFFF" w:themeFill="background1"/>
        </w:rPr>
        <w:t xml:space="preserve"> parliamentary engagement </w:t>
      </w:r>
      <w:r w:rsidRPr="00991BAF">
        <w:rPr>
          <w:sz w:val="24"/>
          <w:szCs w:val="24"/>
        </w:rPr>
        <w:t>phase</w:t>
      </w:r>
      <w:r w:rsidR="004F471F">
        <w:rPr>
          <w:sz w:val="24"/>
          <w:szCs w:val="24"/>
        </w:rPr>
        <w:t xml:space="preserve"> </w:t>
      </w:r>
    </w:p>
    <w:p w14:paraId="1503C233" w14:textId="3C9E476E" w:rsidR="000A6935" w:rsidRPr="00991BAF" w:rsidRDefault="004F471F" w:rsidP="0054185C">
      <w:pPr>
        <w:numPr>
          <w:ilvl w:val="0"/>
          <w:numId w:val="9"/>
        </w:numPr>
        <w:spacing w:before="120" w:after="120"/>
        <w:ind w:left="714" w:hanging="357"/>
        <w:jc w:val="both"/>
        <w:rPr>
          <w:sz w:val="24"/>
          <w:szCs w:val="24"/>
        </w:rPr>
      </w:pPr>
      <w:proofErr w:type="gramStart"/>
      <w:r>
        <w:rPr>
          <w:sz w:val="24"/>
          <w:szCs w:val="24"/>
        </w:rPr>
        <w:t>take</w:t>
      </w:r>
      <w:proofErr w:type="gramEnd"/>
      <w:r>
        <w:rPr>
          <w:sz w:val="24"/>
          <w:szCs w:val="24"/>
        </w:rPr>
        <w:t xml:space="preserve"> place</w:t>
      </w:r>
      <w:r w:rsidR="00F65F07" w:rsidRPr="00991BAF">
        <w:rPr>
          <w:sz w:val="24"/>
          <w:szCs w:val="24"/>
        </w:rPr>
        <w:t xml:space="preserve"> prior to the start of the fiscal year</w:t>
      </w:r>
      <w:r w:rsidR="00665DAF" w:rsidRPr="00991BAF">
        <w:rPr>
          <w:sz w:val="24"/>
          <w:szCs w:val="24"/>
        </w:rPr>
        <w:t>.</w:t>
      </w:r>
    </w:p>
    <w:p w14:paraId="4C3DE27D" w14:textId="77777777" w:rsidR="00754094" w:rsidRPr="00991BAF" w:rsidRDefault="00754094" w:rsidP="00754094">
      <w:pPr>
        <w:spacing w:before="120" w:after="120"/>
        <w:jc w:val="both"/>
        <w:rPr>
          <w:sz w:val="24"/>
          <w:szCs w:val="24"/>
        </w:rPr>
      </w:pPr>
    </w:p>
    <w:p w14:paraId="5C0F5C1E" w14:textId="77777777" w:rsidR="00BD68A5" w:rsidRDefault="00BD68A5" w:rsidP="00BD68A5">
      <w:pPr>
        <w:spacing w:before="120" w:after="120"/>
        <w:jc w:val="both"/>
        <w:rPr>
          <w:sz w:val="24"/>
          <w:szCs w:val="24"/>
        </w:rPr>
      </w:pPr>
      <w:r>
        <w:rPr>
          <w:noProof/>
          <w:lang w:eastAsia="en-GB"/>
        </w:rPr>
        <mc:AlternateContent>
          <mc:Choice Requires="wps">
            <w:drawing>
              <wp:anchor distT="0" distB="0" distL="114300" distR="114300" simplePos="0" relativeHeight="251824128" behindDoc="0" locked="0" layoutInCell="1" allowOverlap="1" wp14:anchorId="544DD898" wp14:editId="497B160F">
                <wp:simplePos x="0" y="0"/>
                <wp:positionH relativeFrom="column">
                  <wp:posOffset>2966085</wp:posOffset>
                </wp:positionH>
                <wp:positionV relativeFrom="paragraph">
                  <wp:posOffset>2540</wp:posOffset>
                </wp:positionV>
                <wp:extent cx="2911475" cy="2174240"/>
                <wp:effectExtent l="0" t="0" r="22225" b="16510"/>
                <wp:wrapNone/>
                <wp:docPr id="448"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174240"/>
                        </a:xfrm>
                        <a:prstGeom prst="rect">
                          <a:avLst/>
                        </a:prstGeom>
                        <a:solidFill>
                          <a:srgbClr val="FFFFFF"/>
                        </a:solidFill>
                        <a:ln w="9525">
                          <a:solidFill>
                            <a:sysClr val="window" lastClr="FFFFFF">
                              <a:lumMod val="100000"/>
                              <a:lumOff val="0"/>
                            </a:sysClr>
                          </a:solidFill>
                          <a:miter lim="800000"/>
                          <a:headEnd/>
                          <a:tailEnd/>
                        </a:ln>
                      </wps:spPr>
                      <wps:txbx>
                        <w:txbxContent>
                          <w:p w14:paraId="4D6A26AF"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International Standards and Guidance</w:t>
                            </w:r>
                          </w:p>
                          <w:p w14:paraId="7C5AE3A8"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Calibri" w:hAnsi="Calibri" w:cs="Times New Roman"/>
                                <w:b/>
                                <w:bCs/>
                                <w:color w:val="984806" w:themeColor="accent6" w:themeShade="80"/>
                                <w:lang w:eastAsia="en-GB"/>
                              </w:rPr>
                              <w:t xml:space="preserve"> </w:t>
                            </w:r>
                          </w:p>
                          <w:p w14:paraId="45DCAD4D" w14:textId="211B01A3" w:rsidR="00CC49D6" w:rsidRPr="004813D9"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46801703" wp14:editId="1B838F3E">
                                  <wp:extent cx="814705" cy="226060"/>
                                  <wp:effectExtent l="0" t="0" r="4445" b="2540"/>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4813D9">
                              <w:rPr>
                                <w:rFonts w:ascii="Calibri" w:hAnsi="Calibri" w:cs="Times New Roman"/>
                                <w:color w:val="984806" w:themeColor="accent6" w:themeShade="80"/>
                                <w:position w:val="12"/>
                                <w:lang w:eastAsia="en-GB"/>
                              </w:rPr>
                              <w:t>2.2.1, 2.2.2, 2.4.2</w:t>
                            </w:r>
                          </w:p>
                          <w:p w14:paraId="3DF133D2" w14:textId="77777777" w:rsidR="00CC49D6" w:rsidRPr="00C40BE7"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695DD8C0"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0540FF0" w14:textId="7322B650"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r>
                              <w:rPr>
                                <w:rFonts w:ascii="Calibri" w:hAnsi="Calibri" w:cs="Times New Roman"/>
                                <w:noProof/>
                                <w:color w:val="984806" w:themeColor="accent6" w:themeShade="80"/>
                                <w:sz w:val="4"/>
                                <w:szCs w:val="4"/>
                                <w:lang w:eastAsia="en-GB"/>
                              </w:rPr>
                              <w:drawing>
                                <wp:inline distT="0" distB="0" distL="0" distR="0" wp14:anchorId="1D33A8A6" wp14:editId="5B5516A6">
                                  <wp:extent cx="1616075" cy="212725"/>
                                  <wp:effectExtent l="0" t="0" r="3175" b="0"/>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673CAC">
                              <w:rPr>
                                <w:rFonts w:ascii="Calibri" w:hAnsi="Calibri" w:cs="Times New Roman"/>
                                <w:color w:val="984806" w:themeColor="accent6" w:themeShade="80"/>
                                <w:position w:val="8"/>
                                <w:lang w:eastAsia="en-GB"/>
                              </w:rPr>
                              <w:t xml:space="preserve"> </w:t>
                            </w:r>
                            <w:r w:rsidRPr="002D17FD">
                              <w:rPr>
                                <w:rFonts w:ascii="Calibri" w:hAnsi="Calibri" w:cs="Times New Roman"/>
                                <w:color w:val="984806" w:themeColor="accent6" w:themeShade="80"/>
                                <w:position w:val="8"/>
                                <w:lang w:eastAsia="en-GB"/>
                              </w:rPr>
                              <w:t>Q 108-11</w:t>
                            </w:r>
                            <w:r>
                              <w:rPr>
                                <w:rFonts w:ascii="Calibri" w:hAnsi="Calibri" w:cs="Times New Roman"/>
                                <w:color w:val="984806" w:themeColor="accent6" w:themeShade="80"/>
                                <w:position w:val="8"/>
                                <w:lang w:eastAsia="en-GB"/>
                              </w:rPr>
                              <w:t>1</w:t>
                            </w:r>
                          </w:p>
                          <w:p w14:paraId="03102DE0"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F96EB08"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051394E" w14:textId="77777777" w:rsidR="00CC49D6" w:rsidRPr="002D17FD"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20DB8F2" wp14:editId="637CDDC6">
                                  <wp:extent cx="1508125" cy="201930"/>
                                  <wp:effectExtent l="0" t="0" r="0" b="762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Pr>
                                <w:rFonts w:ascii="Calibri" w:hAnsi="Calibri" w:cs="Times New Roman"/>
                                <w:lang w:eastAsia="en-GB"/>
                              </w:rPr>
                              <w:t xml:space="preserve"> </w:t>
                            </w:r>
                            <w:r w:rsidRPr="002D17FD">
                              <w:rPr>
                                <w:rFonts w:ascii="Calibri" w:hAnsi="Calibri" w:cs="Times New Roman"/>
                                <w:color w:val="984806" w:themeColor="accent6" w:themeShade="80"/>
                                <w:position w:val="8"/>
                                <w:lang w:eastAsia="en-GB"/>
                              </w:rPr>
                              <w:t>1.1</w:t>
                            </w:r>
                          </w:p>
                          <w:p w14:paraId="57105354"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3F429A7"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8EEBFBC" w14:textId="77777777" w:rsidR="00CC49D6" w:rsidRPr="007B597B"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859B03C" w14:textId="6D6FFF65" w:rsidR="00CC49D6" w:rsidRPr="006C039C" w:rsidRDefault="00CC49D6" w:rsidP="00A73F8B">
                            <w:pPr>
                              <w:shd w:val="clear" w:color="auto" w:fill="FDE9D9" w:themeFill="accent6" w:themeFillTint="33"/>
                              <w:spacing w:before="120" w:after="120"/>
                              <w:ind w:left="357"/>
                              <w:contextualSpacing/>
                              <w:jc w:val="both"/>
                              <w:rPr>
                                <w:rFonts w:ascii="Calibri" w:hAnsi="Calibri" w:cs="Times New Roman"/>
                                <w:lang w:eastAsia="en-GB"/>
                              </w:rPr>
                            </w:pPr>
                            <w:r>
                              <w:rPr>
                                <w:rFonts w:ascii="Calibri" w:hAnsi="Calibri" w:cs="Times New Roman"/>
                                <w:noProof/>
                                <w:lang w:eastAsia="en-GB"/>
                              </w:rPr>
                              <w:drawing>
                                <wp:inline distT="0" distB="0" distL="0" distR="0" wp14:anchorId="0AF9534C" wp14:editId="4B732D6B">
                                  <wp:extent cx="516255" cy="199390"/>
                                  <wp:effectExtent l="0" t="0" r="0" b="0"/>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PI-1</w:t>
                            </w:r>
                            <w:r w:rsidRPr="002D17FD">
                              <w:rPr>
                                <w:rFonts w:ascii="Calibri" w:hAnsi="Calibri" w:cs="Times New Roman"/>
                                <w:color w:val="984806" w:themeColor="accent6" w:themeShade="80"/>
                                <w:position w:val="8"/>
                                <w:lang w:eastAsia="en-GB"/>
                              </w:rPr>
                              <w:t>7, 18</w:t>
                            </w:r>
                          </w:p>
                          <w:p w14:paraId="13CAA4CC"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2A3E87DC"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3BEEC05D"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6020E606" w14:textId="3BBC0A66" w:rsidR="00CC49D6"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lang w:eastAsia="en-GB"/>
                              </w:rPr>
                            </w:pPr>
                            <w:r>
                              <w:rPr>
                                <w:rFonts w:ascii="Calibri" w:hAnsi="Calibri" w:cs="Times New Roman"/>
                                <w:noProof/>
                                <w:lang w:eastAsia="en-GB"/>
                              </w:rPr>
                              <w:drawing>
                                <wp:inline distT="0" distB="0" distL="0" distR="0" wp14:anchorId="65BE07C8" wp14:editId="463D5EB2">
                                  <wp:extent cx="1257300" cy="190500"/>
                                  <wp:effectExtent l="0" t="0" r="0" b="0"/>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2D17FD">
                              <w:rPr>
                                <w:rFonts w:ascii="Calibri" w:hAnsi="Calibri" w:cs="Times New Roman"/>
                                <w:color w:val="984806" w:themeColor="accent6" w:themeShade="80"/>
                                <w:position w:val="8"/>
                                <w:lang w:eastAsia="en-GB"/>
                              </w:rPr>
                              <w:t>7.2.1</w:t>
                            </w:r>
                          </w:p>
                          <w:p w14:paraId="69254BB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51568787"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7F9A146A" w14:textId="77777777" w:rsidR="00CC49D6" w:rsidRPr="005E4EF2"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62ECAD30" w14:textId="77777777" w:rsidR="00CC49D6" w:rsidRPr="00C40BE7"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2CBCF36A"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67D2EF57"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234C189"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CF171F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5AD2E3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FD239D6"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F01A261"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CBF42B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06E903E"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CA04B60"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C788C3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7A750B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8CFCA80"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6988ADD"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513E527" w14:textId="77777777" w:rsidR="00CC49D6" w:rsidRPr="004C5D53"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74ACABC" w14:textId="77777777" w:rsidR="00CC49D6" w:rsidRDefault="00CC49D6" w:rsidP="00BD68A5"/>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left:0;text-align:left;margin-left:233.55pt;margin-top:.2pt;width:229.25pt;height:17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" strokecolor="white">
                <v:textbox inset=".5mm">
                  <w:txbxContent>
                    <w:p w14:paraId="4D6A26AF"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International Standards and Guidance</w:t>
                      </w:r>
                    </w:p>
                    <w:p w14:paraId="7C5AE3A8"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Calibri" w:hAnsi="Calibri" w:cs="Times New Roman"/>
                          <w:b/>
                          <w:bCs/>
                          <w:color w:val="984806" w:themeColor="accent6" w:themeShade="80"/>
                          <w:lang w:eastAsia="en-GB"/>
                        </w:rPr>
                        <w:t xml:space="preserve"> </w:t>
                      </w:r>
                    </w:p>
                    <w:p w14:paraId="45DCAD4D" w14:textId="211B01A3" w:rsidR="00CC49D6" w:rsidRPr="004813D9"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46801703" wp14:editId="1B838F3E">
                            <wp:extent cx="814705" cy="226060"/>
                            <wp:effectExtent l="0" t="0" r="4445" b="2540"/>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sidRPr="004813D9">
                        <w:rPr>
                          <w:rFonts w:ascii="Calibri" w:hAnsi="Calibri" w:cs="Times New Roman"/>
                          <w:color w:val="984806" w:themeColor="accent6" w:themeShade="80"/>
                          <w:position w:val="12"/>
                          <w:lang w:eastAsia="en-GB"/>
                        </w:rPr>
                        <w:t>2.2.1, 2.2.2, 2.4.2</w:t>
                      </w:r>
                    </w:p>
                    <w:p w14:paraId="3DF133D2" w14:textId="77777777" w:rsidR="00CC49D6" w:rsidRPr="00C40BE7"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695DD8C0"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0540FF0" w14:textId="7322B650"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r>
                        <w:rPr>
                          <w:rFonts w:ascii="Calibri" w:hAnsi="Calibri" w:cs="Times New Roman"/>
                          <w:noProof/>
                          <w:color w:val="984806" w:themeColor="accent6" w:themeShade="80"/>
                          <w:sz w:val="4"/>
                          <w:szCs w:val="4"/>
                          <w:lang w:eastAsia="en-GB"/>
                        </w:rPr>
                        <w:drawing>
                          <wp:inline distT="0" distB="0" distL="0" distR="0" wp14:anchorId="1D33A8A6" wp14:editId="5B5516A6">
                            <wp:extent cx="1616075" cy="212725"/>
                            <wp:effectExtent l="0" t="0" r="3175" b="0"/>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673CAC">
                        <w:rPr>
                          <w:rFonts w:ascii="Calibri" w:hAnsi="Calibri" w:cs="Times New Roman"/>
                          <w:color w:val="984806" w:themeColor="accent6" w:themeShade="80"/>
                          <w:position w:val="8"/>
                          <w:lang w:eastAsia="en-GB"/>
                        </w:rPr>
                        <w:t xml:space="preserve"> </w:t>
                      </w:r>
                      <w:r w:rsidRPr="002D17FD">
                        <w:rPr>
                          <w:rFonts w:ascii="Calibri" w:hAnsi="Calibri" w:cs="Times New Roman"/>
                          <w:color w:val="984806" w:themeColor="accent6" w:themeShade="80"/>
                          <w:position w:val="8"/>
                          <w:lang w:eastAsia="en-GB"/>
                        </w:rPr>
                        <w:t>Q 108-11</w:t>
                      </w:r>
                      <w:r>
                        <w:rPr>
                          <w:rFonts w:ascii="Calibri" w:hAnsi="Calibri" w:cs="Times New Roman"/>
                          <w:color w:val="984806" w:themeColor="accent6" w:themeShade="80"/>
                          <w:position w:val="8"/>
                          <w:lang w:eastAsia="en-GB"/>
                        </w:rPr>
                        <w:t>1</w:t>
                      </w:r>
                    </w:p>
                    <w:p w14:paraId="03102DE0"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F96EB08"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051394E" w14:textId="77777777" w:rsidR="00CC49D6" w:rsidRPr="002D17FD"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20DB8F2" wp14:editId="637CDDC6">
                            <wp:extent cx="1508125" cy="201930"/>
                            <wp:effectExtent l="0" t="0" r="0" b="762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Pr>
                          <w:rFonts w:ascii="Calibri" w:hAnsi="Calibri" w:cs="Times New Roman"/>
                          <w:lang w:eastAsia="en-GB"/>
                        </w:rPr>
                        <w:t xml:space="preserve"> </w:t>
                      </w:r>
                      <w:r w:rsidRPr="002D17FD">
                        <w:rPr>
                          <w:rFonts w:ascii="Calibri" w:hAnsi="Calibri" w:cs="Times New Roman"/>
                          <w:color w:val="984806" w:themeColor="accent6" w:themeShade="80"/>
                          <w:position w:val="8"/>
                          <w:lang w:eastAsia="en-GB"/>
                        </w:rPr>
                        <w:t>1.1</w:t>
                      </w:r>
                    </w:p>
                    <w:p w14:paraId="57105354"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3F429A7"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68EEBFBC" w14:textId="77777777" w:rsidR="00CC49D6" w:rsidRPr="007B597B"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859B03C" w14:textId="6D6FFF65" w:rsidR="00CC49D6" w:rsidRPr="006C039C" w:rsidRDefault="00CC49D6" w:rsidP="00A73F8B">
                      <w:pPr>
                        <w:shd w:val="clear" w:color="auto" w:fill="FDE9D9" w:themeFill="accent6" w:themeFillTint="33"/>
                        <w:spacing w:before="120" w:after="120"/>
                        <w:ind w:left="357"/>
                        <w:contextualSpacing/>
                        <w:jc w:val="both"/>
                        <w:rPr>
                          <w:rFonts w:ascii="Calibri" w:hAnsi="Calibri" w:cs="Times New Roman"/>
                          <w:lang w:eastAsia="en-GB"/>
                        </w:rPr>
                      </w:pPr>
                      <w:r>
                        <w:rPr>
                          <w:rFonts w:ascii="Calibri" w:hAnsi="Calibri" w:cs="Times New Roman"/>
                          <w:noProof/>
                          <w:lang w:eastAsia="en-GB"/>
                        </w:rPr>
                        <w:drawing>
                          <wp:inline distT="0" distB="0" distL="0" distR="0" wp14:anchorId="0AF9534C" wp14:editId="4B732D6B">
                            <wp:extent cx="516255" cy="199390"/>
                            <wp:effectExtent l="0" t="0" r="0" b="0"/>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PI-1</w:t>
                      </w:r>
                      <w:r w:rsidRPr="002D17FD">
                        <w:rPr>
                          <w:rFonts w:ascii="Calibri" w:hAnsi="Calibri" w:cs="Times New Roman"/>
                          <w:color w:val="984806" w:themeColor="accent6" w:themeShade="80"/>
                          <w:position w:val="8"/>
                          <w:lang w:eastAsia="en-GB"/>
                        </w:rPr>
                        <w:t>7, 18</w:t>
                      </w:r>
                    </w:p>
                    <w:p w14:paraId="13CAA4CC"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2A3E87DC"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3BEEC05D" w14:textId="77777777" w:rsidR="00CC49D6" w:rsidRPr="009A5255"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6020E606" w14:textId="3BBC0A66" w:rsidR="00CC49D6" w:rsidRDefault="00CC49D6" w:rsidP="00BD68A5">
                      <w:pPr>
                        <w:shd w:val="clear" w:color="auto" w:fill="FDE9D9" w:themeFill="accent6" w:themeFillTint="33"/>
                        <w:spacing w:before="120" w:after="120"/>
                        <w:ind w:left="360"/>
                        <w:contextualSpacing/>
                        <w:jc w:val="both"/>
                        <w:rPr>
                          <w:rFonts w:ascii="Calibri" w:hAnsi="Calibri" w:cs="Times New Roman"/>
                          <w:bCs/>
                          <w:color w:val="984806" w:themeColor="accent6" w:themeShade="80"/>
                          <w:lang w:eastAsia="en-GB"/>
                        </w:rPr>
                      </w:pPr>
                      <w:r>
                        <w:rPr>
                          <w:rFonts w:ascii="Calibri" w:hAnsi="Calibri" w:cs="Times New Roman"/>
                          <w:noProof/>
                          <w:lang w:eastAsia="en-GB"/>
                        </w:rPr>
                        <w:drawing>
                          <wp:inline distT="0" distB="0" distL="0" distR="0" wp14:anchorId="65BE07C8" wp14:editId="463D5EB2">
                            <wp:extent cx="1257300" cy="190500"/>
                            <wp:effectExtent l="0" t="0" r="0" b="0"/>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2D17FD">
                        <w:rPr>
                          <w:rFonts w:ascii="Calibri" w:hAnsi="Calibri" w:cs="Times New Roman"/>
                          <w:color w:val="984806" w:themeColor="accent6" w:themeShade="80"/>
                          <w:position w:val="8"/>
                          <w:lang w:eastAsia="en-GB"/>
                        </w:rPr>
                        <w:t>7.2.1</w:t>
                      </w:r>
                    </w:p>
                    <w:p w14:paraId="69254BB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51568787"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7F9A146A" w14:textId="77777777" w:rsidR="00CC49D6" w:rsidRPr="005E4EF2"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62ECAD30" w14:textId="77777777" w:rsidR="00CC49D6" w:rsidRPr="00C40BE7"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2CBCF36A"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67D2EF57"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234C189"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CF171F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5AD2E3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FD239D6"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F01A261"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CBF42B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06E903E"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CA04B60"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C788C3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7A750B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8CFCA80"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6988ADD"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513E527" w14:textId="77777777" w:rsidR="00CC49D6" w:rsidRPr="004C5D53"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74ACABC" w14:textId="77777777" w:rsidR="00CC49D6" w:rsidRDefault="00CC49D6" w:rsidP="00BD68A5"/>
                  </w:txbxContent>
                </v:textbox>
              </v:shape>
            </w:pict>
          </mc:Fallback>
        </mc:AlternateContent>
      </w:r>
      <w:r>
        <w:rPr>
          <w:noProof/>
          <w:lang w:eastAsia="en-GB"/>
        </w:rPr>
        <mc:AlternateContent>
          <mc:Choice Requires="wps">
            <w:drawing>
              <wp:anchor distT="0" distB="0" distL="114300" distR="114300" simplePos="0" relativeHeight="251825152" behindDoc="0" locked="0" layoutInCell="1" allowOverlap="1" wp14:anchorId="120A2B4C" wp14:editId="2B2BC107">
                <wp:simplePos x="0" y="0"/>
                <wp:positionH relativeFrom="column">
                  <wp:posOffset>233680</wp:posOffset>
                </wp:positionH>
                <wp:positionV relativeFrom="paragraph">
                  <wp:posOffset>2540</wp:posOffset>
                </wp:positionV>
                <wp:extent cx="2952750" cy="2174240"/>
                <wp:effectExtent l="0" t="0" r="19050" b="16510"/>
                <wp:wrapNone/>
                <wp:docPr id="447"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174240"/>
                        </a:xfrm>
                        <a:prstGeom prst="rect">
                          <a:avLst/>
                        </a:prstGeom>
                        <a:solidFill>
                          <a:srgbClr val="FFFFFF"/>
                        </a:solidFill>
                        <a:ln w="12700">
                          <a:solidFill>
                            <a:srgbClr val="FFFFFF"/>
                          </a:solidFill>
                          <a:miter lim="800000"/>
                          <a:headEnd/>
                          <a:tailEnd/>
                        </a:ln>
                      </wps:spPr>
                      <wps:txbx>
                        <w:txbxContent>
                          <w:p w14:paraId="5EDD4A53" w14:textId="77777777" w:rsidR="00CC49D6" w:rsidRPr="00063C5C" w:rsidRDefault="00CC49D6" w:rsidP="00BD68A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A793248" w14:textId="77777777" w:rsidR="00CC49D6" w:rsidRDefault="00CC49D6" w:rsidP="00BD68A5">
                            <w:pPr>
                              <w:shd w:val="clear" w:color="auto" w:fill="DAEEF3" w:themeFill="accent5" w:themeFillTint="33"/>
                              <w:spacing w:before="120" w:after="120"/>
                              <w:contextualSpacing/>
                              <w:jc w:val="both"/>
                              <w:rPr>
                                <w:rFonts w:cs="Times New Roman"/>
                                <w:b/>
                                <w:color w:val="215868" w:themeColor="accent5" w:themeShade="80"/>
                              </w:rPr>
                            </w:pPr>
                          </w:p>
                          <w:p w14:paraId="468AF615" w14:textId="77777777" w:rsidR="00CC49D6" w:rsidRPr="00B634D8" w:rsidRDefault="00CC49D6" w:rsidP="00BD68A5">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 xml:space="preserve">Denmark: </w:t>
                            </w:r>
                            <w:r>
                              <w:rPr>
                                <w:rFonts w:cs="Times New Roman"/>
                                <w:bCs/>
                                <w:color w:val="215868" w:themeColor="accent5" w:themeShade="80"/>
                              </w:rPr>
                              <w:t>The finance bill for the next fiscal year must be submitted to the Danish Parliament not later than four months before the beginning of that fiscal year (Article 45 of the Constitution).  The finance bill has to be passed before the end of the calendar year.</w:t>
                            </w:r>
                            <w:r>
                              <w:rPr>
                                <w:rFonts w:cs="Times New Roman"/>
                                <w:b/>
                                <w:bCs/>
                                <w:color w:val="215868" w:themeColor="accent5" w:themeShade="80"/>
                              </w:rPr>
                              <w:t xml:space="preserve">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8" o:spid="_x0000_s1314" type="#_x0000_t202" style="position:absolute;left:0;text-align:left;margin-left:18.4pt;margin-top:.2pt;width:232.5pt;height:17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" strokecolor="white" strokeweight="1pt">
                <v:textbox inset=".5mm">
                  <w:txbxContent>
                    <w:p w14:paraId="5EDD4A53" w14:textId="77777777" w:rsidR="00CC49D6" w:rsidRPr="00063C5C" w:rsidRDefault="00CC49D6" w:rsidP="00BD68A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A793248" w14:textId="77777777" w:rsidR="00CC49D6" w:rsidRDefault="00CC49D6" w:rsidP="00BD68A5">
                      <w:pPr>
                        <w:shd w:val="clear" w:color="auto" w:fill="DAEEF3" w:themeFill="accent5" w:themeFillTint="33"/>
                        <w:spacing w:before="120" w:after="120"/>
                        <w:contextualSpacing/>
                        <w:jc w:val="both"/>
                        <w:rPr>
                          <w:rFonts w:cs="Times New Roman"/>
                          <w:b/>
                          <w:color w:val="215868" w:themeColor="accent5" w:themeShade="80"/>
                        </w:rPr>
                      </w:pPr>
                    </w:p>
                    <w:p w14:paraId="468AF615" w14:textId="77777777" w:rsidR="00CC49D6" w:rsidRPr="00B634D8" w:rsidRDefault="00CC49D6" w:rsidP="00BD68A5">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 xml:space="preserve">Denmark: </w:t>
                      </w:r>
                      <w:r>
                        <w:rPr>
                          <w:rFonts w:cs="Times New Roman"/>
                          <w:bCs/>
                          <w:color w:val="215868" w:themeColor="accent5" w:themeShade="80"/>
                        </w:rPr>
                        <w:t>The finance bill for the next fiscal year must be submitted to the Danish Parliament not later than four months before the beginning of that fiscal year (Article 45 of the Constitution).  The finance bill has to be passed before the end of the calendar year.</w:t>
                      </w:r>
                      <w:r>
                        <w:rPr>
                          <w:rFonts w:cs="Times New Roman"/>
                          <w:b/>
                          <w:bCs/>
                          <w:color w:val="215868" w:themeColor="accent5" w:themeShade="80"/>
                        </w:rPr>
                        <w:t xml:space="preserve"> </w:t>
                      </w:r>
                    </w:p>
                  </w:txbxContent>
                </v:textbox>
              </v:shape>
            </w:pict>
          </mc:Fallback>
        </mc:AlternateContent>
      </w:r>
    </w:p>
    <w:p w14:paraId="4EAB2C9B" w14:textId="77777777" w:rsidR="00754094" w:rsidRPr="00991BAF" w:rsidRDefault="00754094" w:rsidP="00754094">
      <w:pPr>
        <w:spacing w:before="120" w:after="120"/>
        <w:jc w:val="both"/>
        <w:rPr>
          <w:sz w:val="24"/>
          <w:szCs w:val="24"/>
        </w:rPr>
      </w:pPr>
    </w:p>
    <w:p w14:paraId="17DB0A4E" w14:textId="77777777" w:rsidR="00754094" w:rsidRPr="00991BAF" w:rsidRDefault="00754094" w:rsidP="00754094">
      <w:pPr>
        <w:spacing w:before="120" w:after="120"/>
        <w:jc w:val="both"/>
        <w:rPr>
          <w:sz w:val="24"/>
          <w:szCs w:val="24"/>
        </w:rPr>
      </w:pPr>
    </w:p>
    <w:p w14:paraId="49271D90" w14:textId="77777777" w:rsidR="00754094" w:rsidRPr="00991BAF" w:rsidRDefault="00754094" w:rsidP="00754094">
      <w:pPr>
        <w:spacing w:before="120" w:after="120"/>
        <w:jc w:val="both"/>
        <w:rPr>
          <w:sz w:val="24"/>
          <w:szCs w:val="24"/>
        </w:rPr>
      </w:pPr>
    </w:p>
    <w:p w14:paraId="7CA6053C" w14:textId="77777777" w:rsidR="00754094" w:rsidRPr="00991BAF" w:rsidRDefault="00754094" w:rsidP="00754094">
      <w:pPr>
        <w:spacing w:before="120" w:after="120"/>
        <w:jc w:val="both"/>
        <w:rPr>
          <w:sz w:val="24"/>
          <w:szCs w:val="24"/>
        </w:rPr>
      </w:pPr>
    </w:p>
    <w:p w14:paraId="0823CC88" w14:textId="77777777" w:rsidR="00754094" w:rsidRPr="00991BAF" w:rsidRDefault="00754094" w:rsidP="00754094">
      <w:pPr>
        <w:spacing w:before="120" w:after="120"/>
        <w:jc w:val="both"/>
        <w:rPr>
          <w:sz w:val="24"/>
          <w:szCs w:val="24"/>
        </w:rPr>
      </w:pPr>
    </w:p>
    <w:p w14:paraId="606A2916" w14:textId="77777777" w:rsidR="00754094" w:rsidRPr="00991BAF" w:rsidRDefault="00754094" w:rsidP="00754094">
      <w:pPr>
        <w:spacing w:before="120" w:after="120"/>
        <w:jc w:val="both"/>
        <w:rPr>
          <w:sz w:val="24"/>
          <w:szCs w:val="24"/>
        </w:rPr>
      </w:pPr>
    </w:p>
    <w:p w14:paraId="63B72D39" w14:textId="77777777" w:rsidR="00754094" w:rsidRDefault="00754094" w:rsidP="00754094">
      <w:pPr>
        <w:spacing w:before="120" w:after="120"/>
        <w:jc w:val="both"/>
        <w:rPr>
          <w:sz w:val="24"/>
          <w:szCs w:val="24"/>
        </w:rPr>
      </w:pPr>
    </w:p>
    <w:p w14:paraId="4898E8C8" w14:textId="77777777" w:rsidR="00BD68A5" w:rsidRPr="00991BAF" w:rsidRDefault="00BD68A5" w:rsidP="00754094">
      <w:pPr>
        <w:spacing w:before="120" w:after="120"/>
        <w:jc w:val="both"/>
        <w:rPr>
          <w:sz w:val="24"/>
          <w:szCs w:val="24"/>
        </w:rPr>
      </w:pPr>
    </w:p>
    <w:p w14:paraId="054EC3B2" w14:textId="77777777" w:rsidR="00935577" w:rsidRPr="00991BAF" w:rsidRDefault="00935577" w:rsidP="00935577">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39B62AED" w14:textId="77777777" w:rsidR="00935577" w:rsidRPr="00991BAF" w:rsidRDefault="00935577" w:rsidP="00935577">
      <w:pPr>
        <w:contextualSpacing/>
        <w:jc w:val="both"/>
        <w:rPr>
          <w:sz w:val="24"/>
          <w:szCs w:val="24"/>
        </w:rPr>
      </w:pPr>
    </w:p>
    <w:p w14:paraId="1C99A6D5" w14:textId="77777777" w:rsidR="000A6935" w:rsidRPr="00991BAF" w:rsidRDefault="000A6935">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4DA1FFF6" w14:textId="77777777" w:rsidR="00935577" w:rsidRPr="00991BAF" w:rsidRDefault="00935577" w:rsidP="00754094">
      <w:pPr>
        <w:contextualSpacing/>
        <w:jc w:val="both"/>
        <w:rPr>
          <w:sz w:val="24"/>
          <w:szCs w:val="24"/>
        </w:rPr>
      </w:pPr>
      <w:r w:rsidRPr="00991BAF">
        <w:rPr>
          <w:rFonts w:asciiTheme="majorHAnsi" w:hAnsiTheme="majorHAnsi"/>
          <w:b/>
          <w:color w:val="4F81BD" w:themeColor="accent1"/>
          <w:sz w:val="24"/>
          <w:szCs w:val="24"/>
          <w:shd w:val="clear" w:color="auto" w:fill="FFFFFF" w:themeFill="background1"/>
        </w:rPr>
        <w:lastRenderedPageBreak/>
        <w:t>C.4 Parliamentary scrutiny of budget execution and outturn</w:t>
      </w:r>
      <w:r w:rsidRPr="00991BAF">
        <w:rPr>
          <w:rFonts w:asciiTheme="majorHAnsi" w:hAnsiTheme="majorHAnsi"/>
          <w:b/>
          <w:color w:val="0070C0"/>
          <w:sz w:val="24"/>
          <w:szCs w:val="24"/>
          <w:shd w:val="clear" w:color="auto" w:fill="FFFFFF" w:themeFill="background1"/>
        </w:rPr>
        <w:t xml:space="preserve"> </w:t>
      </w:r>
      <w:r w:rsidRPr="00991BAF">
        <w:rPr>
          <w:sz w:val="24"/>
          <w:szCs w:val="24"/>
        </w:rPr>
        <w:t>ensures that public funds are being / have been u</w:t>
      </w:r>
      <w:r w:rsidR="00F65F07" w:rsidRPr="00991BAF">
        <w:rPr>
          <w:sz w:val="24"/>
          <w:szCs w:val="24"/>
        </w:rPr>
        <w:t>sed for the purposes intended</w:t>
      </w:r>
      <w:r w:rsidR="00FC2228" w:rsidRPr="00991BAF">
        <w:rPr>
          <w:sz w:val="24"/>
          <w:szCs w:val="24"/>
        </w:rPr>
        <w:t xml:space="preserve">, and that policies are achieving their intended results. </w:t>
      </w:r>
      <w:r w:rsidR="00754094" w:rsidRPr="00991BAF">
        <w:rPr>
          <w:sz w:val="24"/>
          <w:szCs w:val="24"/>
        </w:rPr>
        <w:t xml:space="preserve">Careful monitoring of budget execution helps to underpin public confidence and trust in the use of public funds, and to guard against corruption, mismanagement and waste. </w:t>
      </w:r>
    </w:p>
    <w:p w14:paraId="5AE55E40" w14:textId="52CBE6BE" w:rsidR="00754094" w:rsidRPr="00991BAF" w:rsidRDefault="00754094" w:rsidP="003E1B06">
      <w:pPr>
        <w:spacing w:before="120" w:after="120"/>
        <w:jc w:val="both"/>
        <w:rPr>
          <w:rFonts w:asciiTheme="majorHAnsi" w:hAnsiTheme="majorHAnsi"/>
          <w:b/>
          <w:color w:val="0070C0"/>
          <w:sz w:val="24"/>
          <w:szCs w:val="24"/>
          <w:shd w:val="clear" w:color="auto" w:fill="FFFFFF" w:themeFill="background1"/>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w:t>
      </w:r>
      <w:r w:rsidRPr="00991BAF">
        <w:rPr>
          <w:sz w:val="24"/>
          <w:szCs w:val="24"/>
        </w:rPr>
        <w:t>that parliamentary</w:t>
      </w:r>
      <w:r w:rsidR="00BD68A5">
        <w:rPr>
          <w:sz w:val="24"/>
          <w:szCs w:val="24"/>
        </w:rPr>
        <w:t xml:space="preserve"> scrutiny in this area should:</w:t>
      </w:r>
    </w:p>
    <w:p w14:paraId="2C5DADF2" w14:textId="7B274BD7" w:rsidR="00754094" w:rsidRPr="00991BAF" w:rsidRDefault="003E1B06" w:rsidP="0054185C">
      <w:pPr>
        <w:pStyle w:val="ListParagraph"/>
        <w:numPr>
          <w:ilvl w:val="0"/>
          <w:numId w:val="9"/>
        </w:numPr>
        <w:spacing w:before="120" w:after="120"/>
        <w:contextualSpacing w:val="0"/>
        <w:jc w:val="both"/>
        <w:rPr>
          <w:sz w:val="24"/>
          <w:szCs w:val="24"/>
        </w:rPr>
      </w:pPr>
      <w:r w:rsidRPr="00991BAF">
        <w:rPr>
          <w:sz w:val="24"/>
          <w:szCs w:val="24"/>
        </w:rPr>
        <w:t xml:space="preserve">make use of </w:t>
      </w:r>
      <w:r w:rsidR="00754094" w:rsidRPr="00991BAF">
        <w:rPr>
          <w:sz w:val="24"/>
          <w:szCs w:val="24"/>
        </w:rPr>
        <w:t xml:space="preserve">regular </w:t>
      </w:r>
      <w:r w:rsidR="00754094" w:rsidRPr="00991BAF">
        <w:rPr>
          <w:rFonts w:asciiTheme="majorHAnsi" w:hAnsiTheme="majorHAnsi"/>
          <w:b/>
          <w:color w:val="4F81BD" w:themeColor="accent1"/>
          <w:sz w:val="24"/>
          <w:szCs w:val="24"/>
          <w:shd w:val="clear" w:color="auto" w:fill="FFFFFF" w:themeFill="background1"/>
        </w:rPr>
        <w:t>in-year</w:t>
      </w:r>
      <w:r w:rsidR="00713B42">
        <w:rPr>
          <w:rFonts w:asciiTheme="majorHAnsi" w:hAnsiTheme="majorHAnsi"/>
          <w:b/>
          <w:color w:val="4F81BD" w:themeColor="accent1"/>
          <w:sz w:val="24"/>
          <w:szCs w:val="24"/>
          <w:shd w:val="clear" w:color="auto" w:fill="FFFFFF" w:themeFill="background1"/>
        </w:rPr>
        <w:t xml:space="preserve"> / mid-year reports</w:t>
      </w:r>
      <w:r w:rsidR="00754094" w:rsidRPr="00991BAF">
        <w:rPr>
          <w:sz w:val="24"/>
          <w:szCs w:val="24"/>
        </w:rPr>
        <w:t xml:space="preserve"> (see </w:t>
      </w:r>
      <w:r w:rsidR="00754094" w:rsidRPr="00DB1366">
        <w:rPr>
          <w:rFonts w:asciiTheme="majorHAnsi" w:hAnsiTheme="majorHAnsi"/>
          <w:b/>
          <w:color w:val="4F81BD" w:themeColor="accent1"/>
          <w:sz w:val="24"/>
          <w:szCs w:val="24"/>
          <w:shd w:val="clear" w:color="auto" w:fill="FFFFFF" w:themeFill="background1"/>
        </w:rPr>
        <w:t>A.6</w:t>
      </w:r>
      <w:r w:rsidR="00754094" w:rsidRPr="00991BAF">
        <w:rPr>
          <w:sz w:val="24"/>
          <w:szCs w:val="24"/>
        </w:rPr>
        <w:t xml:space="preserve"> </w:t>
      </w:r>
      <w:r w:rsidR="00713B42">
        <w:rPr>
          <w:sz w:val="24"/>
          <w:szCs w:val="24"/>
        </w:rPr>
        <w:t xml:space="preserve">and </w:t>
      </w:r>
      <w:r w:rsidR="00713B42" w:rsidRPr="00DB1366">
        <w:rPr>
          <w:rFonts w:asciiTheme="majorHAnsi" w:hAnsiTheme="majorHAnsi"/>
          <w:b/>
          <w:color w:val="4F81BD" w:themeColor="accent1"/>
          <w:sz w:val="24"/>
          <w:szCs w:val="24"/>
          <w:shd w:val="clear" w:color="auto" w:fill="FFFFFF" w:themeFill="background1"/>
        </w:rPr>
        <w:t>A.</w:t>
      </w:r>
      <w:r w:rsidR="00713B42">
        <w:rPr>
          <w:rFonts w:asciiTheme="majorHAnsi" w:hAnsiTheme="majorHAnsi"/>
          <w:b/>
          <w:color w:val="4F81BD" w:themeColor="accent1"/>
          <w:sz w:val="24"/>
          <w:szCs w:val="24"/>
          <w:shd w:val="clear" w:color="auto" w:fill="FFFFFF" w:themeFill="background1"/>
        </w:rPr>
        <w:t>7</w:t>
      </w:r>
      <w:r w:rsidR="00713B42" w:rsidRPr="00991BAF">
        <w:rPr>
          <w:sz w:val="24"/>
          <w:szCs w:val="24"/>
        </w:rPr>
        <w:t xml:space="preserve"> </w:t>
      </w:r>
      <w:r w:rsidR="00754094" w:rsidRPr="00991BAF">
        <w:rPr>
          <w:sz w:val="24"/>
          <w:szCs w:val="24"/>
        </w:rPr>
        <w:t>above)</w:t>
      </w:r>
    </w:p>
    <w:p w14:paraId="20E6D796" w14:textId="3A6EC82D" w:rsidR="003E1B06" w:rsidRPr="00991BAF" w:rsidRDefault="00754094" w:rsidP="0054185C">
      <w:pPr>
        <w:pStyle w:val="ListParagraph"/>
        <w:numPr>
          <w:ilvl w:val="0"/>
          <w:numId w:val="9"/>
        </w:numPr>
        <w:spacing w:before="120" w:after="120"/>
        <w:contextualSpacing w:val="0"/>
        <w:jc w:val="both"/>
        <w:rPr>
          <w:sz w:val="24"/>
          <w:szCs w:val="24"/>
        </w:rPr>
      </w:pPr>
      <w:r w:rsidRPr="00991BAF">
        <w:rPr>
          <w:sz w:val="24"/>
          <w:szCs w:val="24"/>
        </w:rPr>
        <w:t>require new</w:t>
      </w:r>
      <w:r w:rsidR="009638B9">
        <w:rPr>
          <w:sz w:val="24"/>
          <w:szCs w:val="24"/>
        </w:rPr>
        <w:t xml:space="preserve"> </w:t>
      </w:r>
      <w:r w:rsidR="00713B42">
        <w:rPr>
          <w:sz w:val="24"/>
          <w:szCs w:val="24"/>
        </w:rPr>
        <w:t xml:space="preserve">prior </w:t>
      </w:r>
      <w:r w:rsidRPr="00991BAF">
        <w:rPr>
          <w:sz w:val="24"/>
          <w:szCs w:val="24"/>
        </w:rPr>
        <w:t xml:space="preserve">parliamentary approval of significant </w:t>
      </w:r>
      <w:r w:rsidR="003E1B06" w:rsidRPr="00991BAF">
        <w:rPr>
          <w:sz w:val="24"/>
          <w:szCs w:val="24"/>
        </w:rPr>
        <w:t xml:space="preserve">in-year budget </w:t>
      </w:r>
      <w:r w:rsidRPr="00991BAF">
        <w:rPr>
          <w:sz w:val="24"/>
          <w:szCs w:val="24"/>
        </w:rPr>
        <w:t>reallocations</w:t>
      </w:r>
      <w:r w:rsidR="00713B42">
        <w:rPr>
          <w:sz w:val="24"/>
          <w:szCs w:val="24"/>
        </w:rPr>
        <w:t xml:space="preserve"> </w:t>
      </w:r>
    </w:p>
    <w:p w14:paraId="52E95195" w14:textId="4C2068B5" w:rsidR="003E1B06" w:rsidRPr="00991BAF" w:rsidRDefault="003E1B06" w:rsidP="0054185C">
      <w:pPr>
        <w:numPr>
          <w:ilvl w:val="0"/>
          <w:numId w:val="9"/>
        </w:numPr>
        <w:shd w:val="clear" w:color="auto" w:fill="FFFFFF" w:themeFill="background1"/>
        <w:autoSpaceDE w:val="0"/>
        <w:autoSpaceDN w:val="0"/>
        <w:adjustRightInd w:val="0"/>
        <w:spacing w:before="120" w:after="120"/>
        <w:jc w:val="both"/>
        <w:rPr>
          <w:rFonts w:cs="Novarese-Medium"/>
          <w:sz w:val="24"/>
          <w:szCs w:val="24"/>
        </w:rPr>
      </w:pPr>
      <w:r w:rsidRPr="00991BAF">
        <w:rPr>
          <w:rFonts w:cs="Novarese-Medium"/>
          <w:sz w:val="24"/>
          <w:szCs w:val="24"/>
        </w:rPr>
        <w:t>review the</w:t>
      </w:r>
      <w:r w:rsidRPr="00991BAF">
        <w:rPr>
          <w:rFonts w:cs="Novarese-Medium"/>
          <w:color w:val="1F497D" w:themeColor="text2"/>
          <w:sz w:val="24"/>
          <w:szCs w:val="24"/>
        </w:rPr>
        <w:t xml:space="preserve"> </w:t>
      </w:r>
      <w:r w:rsidRPr="00991BAF">
        <w:rPr>
          <w:rFonts w:asciiTheme="majorHAnsi" w:hAnsiTheme="majorHAnsi"/>
          <w:b/>
          <w:color w:val="4F81BD" w:themeColor="accent1"/>
          <w:sz w:val="24"/>
          <w:szCs w:val="24"/>
          <w:shd w:val="clear" w:color="auto" w:fill="FFFFFF" w:themeFill="background1"/>
        </w:rPr>
        <w:t xml:space="preserve">external audit report </w:t>
      </w:r>
      <w:r w:rsidRPr="00E341C7">
        <w:rPr>
          <w:rFonts w:asciiTheme="majorHAnsi" w:hAnsiTheme="majorHAnsi"/>
          <w:sz w:val="24"/>
          <w:szCs w:val="24"/>
          <w:shd w:val="clear" w:color="auto" w:fill="FFFFFF" w:themeFill="background1"/>
        </w:rPr>
        <w:t>(</w:t>
      </w:r>
      <w:r w:rsidR="00DB1366">
        <w:rPr>
          <w:rFonts w:asciiTheme="majorHAnsi" w:hAnsiTheme="majorHAnsi"/>
          <w:sz w:val="24"/>
          <w:szCs w:val="24"/>
          <w:shd w:val="clear" w:color="auto" w:fill="FFFFFF" w:themeFill="background1"/>
        </w:rPr>
        <w:t xml:space="preserve">see </w:t>
      </w:r>
      <w:r w:rsidR="00DB1366">
        <w:rPr>
          <w:rFonts w:asciiTheme="majorHAnsi" w:hAnsiTheme="majorHAnsi"/>
          <w:b/>
          <w:color w:val="4F81BD" w:themeColor="accent1"/>
          <w:sz w:val="24"/>
          <w:szCs w:val="24"/>
          <w:shd w:val="clear" w:color="auto" w:fill="FFFFFF" w:themeFill="background1"/>
        </w:rPr>
        <w:t>F.2</w:t>
      </w:r>
      <w:r w:rsidRPr="00E341C7">
        <w:rPr>
          <w:rFonts w:asciiTheme="majorHAnsi" w:hAnsiTheme="majorHAnsi"/>
          <w:sz w:val="24"/>
          <w:szCs w:val="24"/>
          <w:shd w:val="clear" w:color="auto" w:fill="FFFFFF" w:themeFill="background1"/>
        </w:rPr>
        <w:t>)</w:t>
      </w:r>
      <w:r w:rsidRPr="00991BAF">
        <w:rPr>
          <w:rFonts w:cs="Novarese-Medium"/>
          <w:sz w:val="24"/>
          <w:szCs w:val="24"/>
        </w:rPr>
        <w:t xml:space="preserve"> and other reports provided by the Supreme Audit Institution and publish recommendations for action</w:t>
      </w:r>
    </w:p>
    <w:p w14:paraId="5BEBB4E4" w14:textId="31F27808" w:rsidR="003E1B06" w:rsidRPr="00991BAF" w:rsidRDefault="005F7029" w:rsidP="00087037">
      <w:pPr>
        <w:pStyle w:val="ListParagraph"/>
        <w:numPr>
          <w:ilvl w:val="0"/>
          <w:numId w:val="1"/>
        </w:numPr>
        <w:shd w:val="clear" w:color="auto" w:fill="FFFFFF" w:themeFill="background1"/>
        <w:spacing w:before="120" w:after="120"/>
        <w:contextualSpacing w:val="0"/>
        <w:jc w:val="both"/>
        <w:rPr>
          <w:rFonts w:cs="Novarese-Medium"/>
          <w:sz w:val="24"/>
          <w:szCs w:val="24"/>
        </w:rPr>
      </w:pPr>
      <w:proofErr w:type="gramStart"/>
      <w:r>
        <w:rPr>
          <w:rFonts w:cs="Novarese-Medium"/>
          <w:sz w:val="24"/>
          <w:szCs w:val="24"/>
        </w:rPr>
        <w:t>ensure</w:t>
      </w:r>
      <w:proofErr w:type="gramEnd"/>
      <w:r>
        <w:rPr>
          <w:rFonts w:cs="Novarese-Medium"/>
          <w:sz w:val="24"/>
          <w:szCs w:val="24"/>
        </w:rPr>
        <w:t xml:space="preserve"> that</w:t>
      </w:r>
      <w:r w:rsidR="00FC2228" w:rsidRPr="00991BAF">
        <w:rPr>
          <w:rFonts w:cs="Novarese-Medium"/>
          <w:sz w:val="24"/>
          <w:szCs w:val="24"/>
        </w:rPr>
        <w:t xml:space="preserve"> </w:t>
      </w:r>
      <w:r>
        <w:rPr>
          <w:rFonts w:cs="Novarese-Medium"/>
          <w:sz w:val="24"/>
          <w:szCs w:val="24"/>
        </w:rPr>
        <w:t xml:space="preserve">the </w:t>
      </w:r>
      <w:r w:rsidR="003E1B06" w:rsidRPr="00991BAF">
        <w:rPr>
          <w:rFonts w:cs="Novarese-Medium"/>
          <w:sz w:val="24"/>
          <w:szCs w:val="24"/>
        </w:rPr>
        <w:t xml:space="preserve">issues raised </w:t>
      </w:r>
      <w:r>
        <w:rPr>
          <w:rFonts w:cs="Novarese-Medium"/>
          <w:sz w:val="24"/>
          <w:szCs w:val="24"/>
        </w:rPr>
        <w:t xml:space="preserve">during scrutiny </w:t>
      </w:r>
      <w:r w:rsidR="001B1F70" w:rsidRPr="00991BAF">
        <w:rPr>
          <w:rFonts w:cs="Novarese-Medium"/>
          <w:sz w:val="24"/>
          <w:szCs w:val="24"/>
        </w:rPr>
        <w:t xml:space="preserve">inform </w:t>
      </w:r>
      <w:r w:rsidR="003E1B06" w:rsidRPr="00991BAF">
        <w:rPr>
          <w:rFonts w:cs="Novarese-Medium"/>
          <w:sz w:val="24"/>
          <w:szCs w:val="24"/>
        </w:rPr>
        <w:t xml:space="preserve">the subsequent budgetary cycle. </w:t>
      </w:r>
    </w:p>
    <w:p w14:paraId="7C878104" w14:textId="77777777" w:rsidR="003E1B06" w:rsidRPr="00991BAF" w:rsidRDefault="003E1B06" w:rsidP="003E1B06">
      <w:pPr>
        <w:spacing w:before="120" w:after="120"/>
        <w:jc w:val="both"/>
        <w:rPr>
          <w:sz w:val="24"/>
          <w:szCs w:val="24"/>
        </w:rPr>
      </w:pPr>
    </w:p>
    <w:p w14:paraId="57F97D79" w14:textId="1C443EAC" w:rsidR="0081774B" w:rsidRDefault="00E91EAF" w:rsidP="0081774B">
      <w:pPr>
        <w:spacing w:before="120" w:after="120"/>
        <w:jc w:val="both"/>
        <w:rPr>
          <w:sz w:val="24"/>
          <w:szCs w:val="24"/>
        </w:rPr>
      </w:pPr>
      <w:r>
        <w:rPr>
          <w:noProof/>
          <w:lang w:eastAsia="en-GB"/>
        </w:rPr>
        <mc:AlternateContent>
          <mc:Choice Requires="wps">
            <w:drawing>
              <wp:anchor distT="0" distB="0" distL="114300" distR="114300" simplePos="0" relativeHeight="251822080" behindDoc="0" locked="0" layoutInCell="1" allowOverlap="1" wp14:anchorId="194F67CC" wp14:editId="704BEB80">
                <wp:simplePos x="0" y="0"/>
                <wp:positionH relativeFrom="column">
                  <wp:posOffset>225425</wp:posOffset>
                </wp:positionH>
                <wp:positionV relativeFrom="paragraph">
                  <wp:posOffset>635</wp:posOffset>
                </wp:positionV>
                <wp:extent cx="2952750" cy="2229485"/>
                <wp:effectExtent l="0" t="0" r="19050" b="18415"/>
                <wp:wrapNone/>
                <wp:docPr id="445"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29485"/>
                        </a:xfrm>
                        <a:prstGeom prst="rect">
                          <a:avLst/>
                        </a:prstGeom>
                        <a:solidFill>
                          <a:srgbClr val="FFFFFF"/>
                        </a:solidFill>
                        <a:ln w="12700">
                          <a:solidFill>
                            <a:srgbClr val="FFFFFF"/>
                          </a:solidFill>
                          <a:miter lim="800000"/>
                          <a:headEnd/>
                          <a:tailEnd/>
                        </a:ln>
                      </wps:spPr>
                      <wps:txbx>
                        <w:txbxContent>
                          <w:p w14:paraId="4B5E7AF7" w14:textId="77777777" w:rsidR="00CC49D6" w:rsidRPr="00063C5C" w:rsidRDefault="00CC49D6" w:rsidP="0081774B">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2A0405C" w14:textId="77777777" w:rsidR="00CC49D6" w:rsidRDefault="00CC49D6" w:rsidP="0081774B">
                            <w:pPr>
                              <w:shd w:val="clear" w:color="auto" w:fill="DAEEF3" w:themeFill="accent5" w:themeFillTint="33"/>
                              <w:spacing w:before="120" w:after="120"/>
                              <w:contextualSpacing/>
                              <w:jc w:val="both"/>
                              <w:rPr>
                                <w:rFonts w:cs="Times New Roman"/>
                                <w:b/>
                                <w:color w:val="215868" w:themeColor="accent5" w:themeShade="80"/>
                              </w:rPr>
                            </w:pPr>
                          </w:p>
                          <w:p w14:paraId="58D1A8BE" w14:textId="77777777" w:rsidR="00CC49D6" w:rsidRPr="007005A2" w:rsidRDefault="00CC49D6" w:rsidP="0081774B">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 xml:space="preserve">Austria: </w:t>
                            </w:r>
                            <w:r>
                              <w:rPr>
                                <w:rFonts w:cs="Times New Roman"/>
                                <w:bCs/>
                                <w:color w:val="215868" w:themeColor="accent5" w:themeShade="80"/>
                              </w:rPr>
                              <w:t xml:space="preserve">The Austrian Parliament decides on financial </w:t>
                            </w:r>
                            <w:r w:rsidRPr="007005A2">
                              <w:rPr>
                                <w:rFonts w:cs="Times New Roman"/>
                                <w:bCs/>
                                <w:color w:val="215868" w:themeColor="accent5" w:themeShade="80"/>
                              </w:rPr>
                              <w:t>resources and on results (outcomes and</w:t>
                            </w:r>
                            <w:r>
                              <w:rPr>
                                <w:rFonts w:cs="Times New Roman"/>
                                <w:bCs/>
                                <w:color w:val="215868" w:themeColor="accent5" w:themeShade="80"/>
                              </w:rPr>
                              <w:t xml:space="preserve"> </w:t>
                            </w:r>
                            <w:r w:rsidRPr="007005A2">
                              <w:rPr>
                                <w:rFonts w:cs="Times New Roman"/>
                                <w:bCs/>
                                <w:color w:val="215868" w:themeColor="accent5" w:themeShade="80"/>
                              </w:rPr>
                              <w:t>outputs) as a part of annual budget bill</w:t>
                            </w:r>
                            <w:r>
                              <w:rPr>
                                <w:rFonts w:cs="Times New Roman"/>
                                <w:bCs/>
                                <w:color w:val="215868" w:themeColor="accent5" w:themeShade="80"/>
                              </w:rPr>
                              <w:t>.  The Parliament also assesses the performance reports of government, reflecting critically on performance information and using it</w:t>
                            </w:r>
                            <w:r w:rsidRPr="007005A2">
                              <w:rPr>
                                <w:rFonts w:cs="Times New Roman"/>
                                <w:bCs/>
                                <w:color w:val="215868" w:themeColor="accent5" w:themeShade="80"/>
                              </w:rPr>
                              <w:t xml:space="preserve"> </w:t>
                            </w:r>
                            <w:r>
                              <w:rPr>
                                <w:rFonts w:cs="Times New Roman"/>
                                <w:bCs/>
                                <w:color w:val="215868" w:themeColor="accent5" w:themeShade="80"/>
                              </w:rPr>
                              <w:t xml:space="preserve">to ensure a more strategic budget debate.  </w:t>
                            </w:r>
                            <w:r w:rsidRPr="007005A2">
                              <w:rPr>
                                <w:rFonts w:cs="Times New Roman"/>
                                <w:bCs/>
                                <w:color w:val="215868" w:themeColor="accent5" w:themeShade="80"/>
                              </w:rPr>
                              <w:t xml:space="preserve"> </w:t>
                            </w:r>
                          </w:p>
                          <w:p w14:paraId="7E435804" w14:textId="77777777" w:rsidR="00CC49D6" w:rsidRPr="00B634D8" w:rsidRDefault="00CC49D6" w:rsidP="0081774B">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3" o:spid="_x0000_s1315" type="#_x0000_t202" style="position:absolute;left:0;text-align:left;margin-left:17.75pt;margin-top:.05pt;width:232.5pt;height:175.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" strokecolor="white" strokeweight="1pt">
                <v:textbox inset=".5mm">
                  <w:txbxContent>
                    <w:p w14:paraId="4B5E7AF7" w14:textId="77777777" w:rsidR="00CC49D6" w:rsidRPr="00063C5C" w:rsidRDefault="00CC49D6" w:rsidP="0081774B">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2A0405C" w14:textId="77777777" w:rsidR="00CC49D6" w:rsidRDefault="00CC49D6" w:rsidP="0081774B">
                      <w:pPr>
                        <w:shd w:val="clear" w:color="auto" w:fill="DAEEF3" w:themeFill="accent5" w:themeFillTint="33"/>
                        <w:spacing w:before="120" w:after="120"/>
                        <w:contextualSpacing/>
                        <w:jc w:val="both"/>
                        <w:rPr>
                          <w:rFonts w:cs="Times New Roman"/>
                          <w:b/>
                          <w:color w:val="215868" w:themeColor="accent5" w:themeShade="80"/>
                        </w:rPr>
                      </w:pPr>
                    </w:p>
                    <w:p w14:paraId="58D1A8BE" w14:textId="77777777" w:rsidR="00CC49D6" w:rsidRPr="007005A2" w:rsidRDefault="00CC49D6" w:rsidP="0081774B">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 xml:space="preserve">Austria: </w:t>
                      </w:r>
                      <w:r>
                        <w:rPr>
                          <w:rFonts w:cs="Times New Roman"/>
                          <w:bCs/>
                          <w:color w:val="215868" w:themeColor="accent5" w:themeShade="80"/>
                        </w:rPr>
                        <w:t xml:space="preserve">The Austrian Parliament decides on financial </w:t>
                      </w:r>
                      <w:r w:rsidRPr="007005A2">
                        <w:rPr>
                          <w:rFonts w:cs="Times New Roman"/>
                          <w:bCs/>
                          <w:color w:val="215868" w:themeColor="accent5" w:themeShade="80"/>
                        </w:rPr>
                        <w:t>resources and on results (outcomes and</w:t>
                      </w:r>
                      <w:r>
                        <w:rPr>
                          <w:rFonts w:cs="Times New Roman"/>
                          <w:bCs/>
                          <w:color w:val="215868" w:themeColor="accent5" w:themeShade="80"/>
                        </w:rPr>
                        <w:t xml:space="preserve"> </w:t>
                      </w:r>
                      <w:r w:rsidRPr="007005A2">
                        <w:rPr>
                          <w:rFonts w:cs="Times New Roman"/>
                          <w:bCs/>
                          <w:color w:val="215868" w:themeColor="accent5" w:themeShade="80"/>
                        </w:rPr>
                        <w:t>outputs) as a part of annual budget bill</w:t>
                      </w:r>
                      <w:r>
                        <w:rPr>
                          <w:rFonts w:cs="Times New Roman"/>
                          <w:bCs/>
                          <w:color w:val="215868" w:themeColor="accent5" w:themeShade="80"/>
                        </w:rPr>
                        <w:t>.  The Parliament also assesses the performance reports of government, reflecting critically on performance information and using it</w:t>
                      </w:r>
                      <w:r w:rsidRPr="007005A2">
                        <w:rPr>
                          <w:rFonts w:cs="Times New Roman"/>
                          <w:bCs/>
                          <w:color w:val="215868" w:themeColor="accent5" w:themeShade="80"/>
                        </w:rPr>
                        <w:t xml:space="preserve"> </w:t>
                      </w:r>
                      <w:r>
                        <w:rPr>
                          <w:rFonts w:cs="Times New Roman"/>
                          <w:bCs/>
                          <w:color w:val="215868" w:themeColor="accent5" w:themeShade="80"/>
                        </w:rPr>
                        <w:t xml:space="preserve">to ensure a more strategic budget debate.  </w:t>
                      </w:r>
                      <w:r w:rsidRPr="007005A2">
                        <w:rPr>
                          <w:rFonts w:cs="Times New Roman"/>
                          <w:bCs/>
                          <w:color w:val="215868" w:themeColor="accent5" w:themeShade="80"/>
                        </w:rPr>
                        <w:t xml:space="preserve"> </w:t>
                      </w:r>
                    </w:p>
                    <w:p w14:paraId="7E435804" w14:textId="77777777" w:rsidR="00CC49D6" w:rsidRPr="00B634D8" w:rsidRDefault="00CC49D6" w:rsidP="0081774B">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r>
        <w:rPr>
          <w:noProof/>
          <w:lang w:eastAsia="en-GB"/>
        </w:rPr>
        <mc:AlternateContent>
          <mc:Choice Requires="wps">
            <w:drawing>
              <wp:anchor distT="0" distB="0" distL="114300" distR="114300" simplePos="0" relativeHeight="251821056" behindDoc="0" locked="0" layoutInCell="1" allowOverlap="1" wp14:anchorId="3DC9D8AC" wp14:editId="0124FB78">
                <wp:simplePos x="0" y="0"/>
                <wp:positionH relativeFrom="column">
                  <wp:posOffset>2968625</wp:posOffset>
                </wp:positionH>
                <wp:positionV relativeFrom="paragraph">
                  <wp:posOffset>635</wp:posOffset>
                </wp:positionV>
                <wp:extent cx="2922270" cy="2229485"/>
                <wp:effectExtent l="0" t="0" r="11430" b="18415"/>
                <wp:wrapNone/>
                <wp:docPr id="446"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229485"/>
                        </a:xfrm>
                        <a:prstGeom prst="rect">
                          <a:avLst/>
                        </a:prstGeom>
                        <a:solidFill>
                          <a:srgbClr val="FFFFFF"/>
                        </a:solidFill>
                        <a:ln w="9525">
                          <a:solidFill>
                            <a:sysClr val="window" lastClr="FFFFFF">
                              <a:lumMod val="100000"/>
                              <a:lumOff val="0"/>
                            </a:sysClr>
                          </a:solidFill>
                          <a:miter lim="800000"/>
                          <a:headEnd/>
                          <a:tailEnd/>
                        </a:ln>
                      </wps:spPr>
                      <wps:txbx>
                        <w:txbxContent>
                          <w:p w14:paraId="78947DD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International Standards and Guidance</w:t>
                            </w:r>
                          </w:p>
                          <w:p w14:paraId="73ADCDEB"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Calibri" w:hAnsi="Calibri" w:cs="Times New Roman"/>
                                <w:b/>
                                <w:bCs/>
                                <w:color w:val="984806" w:themeColor="accent6" w:themeShade="80"/>
                                <w:lang w:eastAsia="en-GB"/>
                              </w:rPr>
                              <w:t xml:space="preserve"> </w:t>
                            </w:r>
                          </w:p>
                          <w:p w14:paraId="0CC36868" w14:textId="77777777" w:rsidR="00CC49D6" w:rsidRDefault="00CC49D6" w:rsidP="00E91EAF">
                            <w:pPr>
                              <w:shd w:val="clear" w:color="auto" w:fill="FDE9D9" w:themeFill="accent6" w:themeFillTint="33"/>
                              <w:spacing w:before="120" w:after="120"/>
                              <w:ind w:left="360"/>
                              <w:contextualSpacing/>
                              <w:jc w:val="both"/>
                              <w:rPr>
                                <w:rFonts w:ascii="Calibri" w:hAnsi="Calibri" w:cs="Times New Roman"/>
                                <w:bCs/>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F89038C" wp14:editId="0659DA52">
                                  <wp:extent cx="814705" cy="226060"/>
                                  <wp:effectExtent l="0" t="0" r="4445" b="254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bCs/>
                                <w:color w:val="984806" w:themeColor="accent6" w:themeShade="80"/>
                                <w:lang w:eastAsia="en-GB"/>
                              </w:rPr>
                              <w:t xml:space="preserve"> </w:t>
                            </w:r>
                            <w:r w:rsidRPr="00087037">
                              <w:rPr>
                                <w:rFonts w:ascii="Calibri" w:hAnsi="Calibri" w:cs="Times New Roman"/>
                                <w:bCs/>
                                <w:color w:val="984806" w:themeColor="accent6" w:themeShade="80"/>
                                <w:lang w:eastAsia="en-GB"/>
                              </w:rPr>
                              <w:t>2.4.2</w:t>
                            </w:r>
                          </w:p>
                          <w:p w14:paraId="00C9D954" w14:textId="77777777" w:rsidR="00CC49D6" w:rsidRPr="009A5255" w:rsidRDefault="00CC49D6" w:rsidP="00E91EAF">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3137C5CF" w14:textId="6BE35020" w:rsidR="00CC49D6" w:rsidRDefault="00CC49D6" w:rsidP="00E91EAF">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Pr>
                                <w:rFonts w:ascii="Calibri" w:hAnsi="Calibri" w:cs="Times New Roman"/>
                                <w:noProof/>
                                <w:color w:val="984806" w:themeColor="accent6" w:themeShade="80"/>
                                <w:sz w:val="4"/>
                                <w:szCs w:val="4"/>
                                <w:lang w:eastAsia="en-GB"/>
                              </w:rPr>
                              <w:drawing>
                                <wp:inline distT="0" distB="0" distL="0" distR="0" wp14:anchorId="4A195862" wp14:editId="4960712E">
                                  <wp:extent cx="1616075" cy="212725"/>
                                  <wp:effectExtent l="0" t="0" r="3175"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673CAC">
                              <w:rPr>
                                <w:rFonts w:ascii="Calibri" w:hAnsi="Calibri" w:cs="Times New Roman"/>
                                <w:color w:val="984806" w:themeColor="accent6" w:themeShade="80"/>
                                <w:position w:val="8"/>
                                <w:lang w:eastAsia="en-GB"/>
                              </w:rPr>
                              <w:t xml:space="preserve"> </w:t>
                            </w:r>
                            <w:r w:rsidRPr="002D17FD">
                              <w:rPr>
                                <w:rFonts w:ascii="Calibri" w:hAnsi="Calibri" w:cs="Times New Roman"/>
                                <w:color w:val="984806" w:themeColor="accent6" w:themeShade="80"/>
                                <w:position w:val="8"/>
                                <w:lang w:eastAsia="en-GB"/>
                              </w:rPr>
                              <w:t>Q1</w:t>
                            </w:r>
                            <w:r>
                              <w:rPr>
                                <w:rFonts w:ascii="Calibri" w:hAnsi="Calibri" w:cs="Times New Roman"/>
                                <w:color w:val="984806" w:themeColor="accent6" w:themeShade="80"/>
                                <w:position w:val="8"/>
                                <w:lang w:eastAsia="en-GB"/>
                              </w:rPr>
                              <w:t>14-118, 139</w:t>
                            </w:r>
                          </w:p>
                          <w:p w14:paraId="13E2D9CA" w14:textId="77777777" w:rsidR="00CC49D6" w:rsidRPr="009A5255" w:rsidRDefault="00CC49D6" w:rsidP="00E91EAF">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8"/>
                                <w:szCs w:val="8"/>
                                <w:lang w:eastAsia="en-GB"/>
                              </w:rPr>
                            </w:pPr>
                          </w:p>
                          <w:p w14:paraId="3F391ABC" w14:textId="77777777" w:rsidR="00CC49D6" w:rsidRPr="00673CAC"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6DC19E97" w14:textId="77777777" w:rsidR="00CC49D6" w:rsidRPr="00AB299D"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5771DD0" wp14:editId="55BF9598">
                                  <wp:extent cx="1508125" cy="201930"/>
                                  <wp:effectExtent l="0" t="0" r="0" b="762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Pr>
                                <w:rFonts w:ascii="Calibri" w:hAnsi="Calibri" w:cs="Times New Roman"/>
                                <w:lang w:eastAsia="en-GB"/>
                              </w:rPr>
                              <w:t xml:space="preserve"> </w:t>
                            </w:r>
                            <w:r w:rsidRPr="002D17FD">
                              <w:rPr>
                                <w:rFonts w:ascii="Calibri" w:hAnsi="Calibri" w:cs="Times New Roman"/>
                                <w:color w:val="984806" w:themeColor="accent6" w:themeShade="80"/>
                                <w:position w:val="8"/>
                                <w:lang w:eastAsia="en-GB"/>
                              </w:rPr>
                              <w:t>3.3</w:t>
                            </w:r>
                          </w:p>
                          <w:p w14:paraId="37EDE830"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7E7C38C"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8E8586C" w14:textId="77777777" w:rsidR="00CC49D6" w:rsidRPr="009A5255"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4950C04" w14:textId="77777777" w:rsidR="00CC49D6" w:rsidRPr="007B597B"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CF1517B" w14:textId="2BBDEE9D" w:rsidR="00CC49D6" w:rsidRDefault="00CC49D6" w:rsidP="0081774B">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r>
                              <w:rPr>
                                <w:rFonts w:ascii="Calibri" w:hAnsi="Calibri" w:cs="Times New Roman"/>
                                <w:noProof/>
                                <w:lang w:eastAsia="en-GB"/>
                              </w:rPr>
                              <w:drawing>
                                <wp:inline distT="0" distB="0" distL="0" distR="0" wp14:anchorId="5D7F4E03" wp14:editId="4061E7F1">
                                  <wp:extent cx="516255" cy="199390"/>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2D17FD">
                              <w:rPr>
                                <w:rFonts w:ascii="Calibri" w:hAnsi="Calibri" w:cs="Times New Roman"/>
                                <w:color w:val="984806" w:themeColor="accent6" w:themeShade="80"/>
                                <w:position w:val="8"/>
                                <w:lang w:eastAsia="en-GB"/>
                              </w:rPr>
                              <w:t>PI- 30, 31</w:t>
                            </w:r>
                          </w:p>
                          <w:p w14:paraId="10CF9F92"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34FAB4B2"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10F2CFD5" w14:textId="77777777" w:rsidR="00CC49D6" w:rsidRPr="009A5255"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51459931" w14:textId="77777777" w:rsidR="00CC49D6" w:rsidRPr="005E4EF2"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08296D3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Pr>
                                <w:rFonts w:ascii="Calibri" w:hAnsi="Calibri" w:cs="Times New Roman"/>
                                <w:noProof/>
                                <w:lang w:eastAsia="en-GB"/>
                              </w:rPr>
                              <w:drawing>
                                <wp:inline distT="0" distB="0" distL="0" distR="0" wp14:anchorId="19AE8F15" wp14:editId="58B3C536">
                                  <wp:extent cx="1257300" cy="19050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Pr>
                                <w:rFonts w:ascii="Calibri" w:hAnsi="Calibri" w:cs="Times New Roman"/>
                                <w:b/>
                                <w:bCs/>
                                <w:color w:val="984806" w:themeColor="accent6" w:themeShade="80"/>
                                <w:lang w:eastAsia="en-GB"/>
                              </w:rPr>
                              <w:t xml:space="preserve"> </w:t>
                            </w:r>
                            <w:r w:rsidRPr="002D17FD">
                              <w:rPr>
                                <w:rFonts w:ascii="Calibri" w:hAnsi="Calibri" w:cs="Times New Roman"/>
                                <w:color w:val="984806" w:themeColor="accent6" w:themeShade="80"/>
                                <w:position w:val="8"/>
                                <w:lang w:eastAsia="en-GB"/>
                              </w:rPr>
                              <w:t>7.2.3</w:t>
                            </w:r>
                          </w:p>
                          <w:p w14:paraId="3850CF1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4E1BD693"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1D03A816"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7612C3A4" w14:textId="77777777" w:rsidR="00CC49D6" w:rsidRPr="00F514DA"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5999EBFB" w14:textId="77777777" w:rsidR="00CC49D6" w:rsidRPr="00F514DA"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0FED67A"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B76B513"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40D80E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5180666"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5BA4C05"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7035B46"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6D13EDC"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4653AC4"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A8C378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03C584A"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6140BF0"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A1AD62B"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297239C"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B3DF868"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36F745D" w14:textId="77777777" w:rsidR="00CC49D6" w:rsidRPr="004C5D53"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5CFF1AC" w14:textId="77777777" w:rsidR="00CC49D6" w:rsidRDefault="00CC49D6" w:rsidP="0081774B"/>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left:0;text-align:left;margin-left:233.75pt;margin-top:.05pt;width:230.1pt;height:17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" strokecolor="white">
                <v:textbox inset=".5mm">
                  <w:txbxContent>
                    <w:p w14:paraId="78947DD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International Standards and Guidance</w:t>
                      </w:r>
                    </w:p>
                    <w:p w14:paraId="73ADCDEB"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Calibri" w:hAnsi="Calibri" w:cs="Times New Roman"/>
                          <w:b/>
                          <w:bCs/>
                          <w:color w:val="984806" w:themeColor="accent6" w:themeShade="80"/>
                          <w:lang w:eastAsia="en-GB"/>
                        </w:rPr>
                        <w:t xml:space="preserve"> </w:t>
                      </w:r>
                    </w:p>
                    <w:p w14:paraId="0CC36868" w14:textId="77777777" w:rsidR="00CC49D6" w:rsidRDefault="00CC49D6" w:rsidP="00E91EAF">
                      <w:pPr>
                        <w:shd w:val="clear" w:color="auto" w:fill="FDE9D9" w:themeFill="accent6" w:themeFillTint="33"/>
                        <w:spacing w:before="120" w:after="120"/>
                        <w:ind w:left="360"/>
                        <w:contextualSpacing/>
                        <w:jc w:val="both"/>
                        <w:rPr>
                          <w:rFonts w:ascii="Calibri" w:hAnsi="Calibri" w:cs="Times New Roman"/>
                          <w:bCs/>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F89038C" wp14:editId="0659DA52">
                            <wp:extent cx="814705" cy="226060"/>
                            <wp:effectExtent l="0" t="0" r="4445" b="2540"/>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bCs/>
                          <w:color w:val="984806" w:themeColor="accent6" w:themeShade="80"/>
                          <w:lang w:eastAsia="en-GB"/>
                        </w:rPr>
                        <w:t xml:space="preserve"> </w:t>
                      </w:r>
                      <w:r w:rsidRPr="00087037">
                        <w:rPr>
                          <w:rFonts w:ascii="Calibri" w:hAnsi="Calibri" w:cs="Times New Roman"/>
                          <w:bCs/>
                          <w:color w:val="984806" w:themeColor="accent6" w:themeShade="80"/>
                          <w:lang w:eastAsia="en-GB"/>
                        </w:rPr>
                        <w:t>2.4.2</w:t>
                      </w:r>
                    </w:p>
                    <w:p w14:paraId="00C9D954" w14:textId="77777777" w:rsidR="00CC49D6" w:rsidRPr="009A5255" w:rsidRDefault="00CC49D6" w:rsidP="00E91EAF">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3137C5CF" w14:textId="6BE35020" w:rsidR="00CC49D6" w:rsidRDefault="00CC49D6" w:rsidP="00E91EAF">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Pr>
                          <w:rFonts w:ascii="Calibri" w:hAnsi="Calibri" w:cs="Times New Roman"/>
                          <w:noProof/>
                          <w:color w:val="984806" w:themeColor="accent6" w:themeShade="80"/>
                          <w:sz w:val="4"/>
                          <w:szCs w:val="4"/>
                          <w:lang w:eastAsia="en-GB"/>
                        </w:rPr>
                        <w:drawing>
                          <wp:inline distT="0" distB="0" distL="0" distR="0" wp14:anchorId="4A195862" wp14:editId="4960712E">
                            <wp:extent cx="1616075" cy="212725"/>
                            <wp:effectExtent l="0" t="0" r="3175"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673CAC">
                        <w:rPr>
                          <w:rFonts w:ascii="Calibri" w:hAnsi="Calibri" w:cs="Times New Roman"/>
                          <w:color w:val="984806" w:themeColor="accent6" w:themeShade="80"/>
                          <w:position w:val="8"/>
                          <w:lang w:eastAsia="en-GB"/>
                        </w:rPr>
                        <w:t xml:space="preserve"> </w:t>
                      </w:r>
                      <w:r w:rsidRPr="002D17FD">
                        <w:rPr>
                          <w:rFonts w:ascii="Calibri" w:hAnsi="Calibri" w:cs="Times New Roman"/>
                          <w:color w:val="984806" w:themeColor="accent6" w:themeShade="80"/>
                          <w:position w:val="8"/>
                          <w:lang w:eastAsia="en-GB"/>
                        </w:rPr>
                        <w:t>Q1</w:t>
                      </w:r>
                      <w:r>
                        <w:rPr>
                          <w:rFonts w:ascii="Calibri" w:hAnsi="Calibri" w:cs="Times New Roman"/>
                          <w:color w:val="984806" w:themeColor="accent6" w:themeShade="80"/>
                          <w:position w:val="8"/>
                          <w:lang w:eastAsia="en-GB"/>
                        </w:rPr>
                        <w:t>14-118, 139</w:t>
                      </w:r>
                    </w:p>
                    <w:p w14:paraId="13E2D9CA" w14:textId="77777777" w:rsidR="00CC49D6" w:rsidRPr="009A5255" w:rsidRDefault="00CC49D6" w:rsidP="00E91EAF">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8"/>
                          <w:szCs w:val="8"/>
                          <w:lang w:eastAsia="en-GB"/>
                        </w:rPr>
                      </w:pPr>
                    </w:p>
                    <w:p w14:paraId="3F391ABC" w14:textId="77777777" w:rsidR="00CC49D6" w:rsidRPr="00673CAC"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6DC19E97" w14:textId="77777777" w:rsidR="00CC49D6" w:rsidRPr="00AB299D"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5771DD0" wp14:editId="55BF9598">
                            <wp:extent cx="1508125" cy="201930"/>
                            <wp:effectExtent l="0" t="0" r="0" b="762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08125" cy="201930"/>
                                    </a:xfrm>
                                    <a:prstGeom prst="rect">
                                      <a:avLst/>
                                    </a:prstGeom>
                                    <a:noFill/>
                                    <a:ln>
                                      <a:noFill/>
                                    </a:ln>
                                  </pic:spPr>
                                </pic:pic>
                              </a:graphicData>
                            </a:graphic>
                          </wp:inline>
                        </w:drawing>
                      </w:r>
                      <w:r>
                        <w:rPr>
                          <w:rFonts w:ascii="Calibri" w:hAnsi="Calibri" w:cs="Times New Roman"/>
                          <w:lang w:eastAsia="en-GB"/>
                        </w:rPr>
                        <w:t xml:space="preserve"> </w:t>
                      </w:r>
                      <w:r w:rsidRPr="002D17FD">
                        <w:rPr>
                          <w:rFonts w:ascii="Calibri" w:hAnsi="Calibri" w:cs="Times New Roman"/>
                          <w:color w:val="984806" w:themeColor="accent6" w:themeShade="80"/>
                          <w:position w:val="8"/>
                          <w:lang w:eastAsia="en-GB"/>
                        </w:rPr>
                        <w:t>3.3</w:t>
                      </w:r>
                    </w:p>
                    <w:p w14:paraId="37EDE830"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7E7C38C"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8E8586C" w14:textId="77777777" w:rsidR="00CC49D6" w:rsidRPr="009A5255"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4950C04" w14:textId="77777777" w:rsidR="00CC49D6" w:rsidRPr="007B597B"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CF1517B" w14:textId="2BBDEE9D" w:rsidR="00CC49D6" w:rsidRDefault="00CC49D6" w:rsidP="0081774B">
                      <w:pPr>
                        <w:shd w:val="clear" w:color="auto" w:fill="FDE9D9" w:themeFill="accent6" w:themeFillTint="33"/>
                        <w:spacing w:before="120" w:after="120"/>
                        <w:ind w:left="357"/>
                        <w:contextualSpacing/>
                        <w:jc w:val="both"/>
                        <w:rPr>
                          <w:rFonts w:ascii="Calibri" w:hAnsi="Calibri" w:cs="Times New Roman"/>
                          <w:color w:val="984806" w:themeColor="accent6" w:themeShade="80"/>
                          <w:lang w:eastAsia="en-GB"/>
                        </w:rPr>
                      </w:pPr>
                      <w:r>
                        <w:rPr>
                          <w:rFonts w:ascii="Calibri" w:hAnsi="Calibri" w:cs="Times New Roman"/>
                          <w:noProof/>
                          <w:lang w:eastAsia="en-GB"/>
                        </w:rPr>
                        <w:drawing>
                          <wp:inline distT="0" distB="0" distL="0" distR="0" wp14:anchorId="5D7F4E03" wp14:editId="4061E7F1">
                            <wp:extent cx="516255" cy="199390"/>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lang w:eastAsia="en-GB"/>
                        </w:rPr>
                        <w:t xml:space="preserve"> </w:t>
                      </w:r>
                      <w:r w:rsidRPr="002D17FD">
                        <w:rPr>
                          <w:rFonts w:ascii="Calibri" w:hAnsi="Calibri" w:cs="Times New Roman"/>
                          <w:color w:val="984806" w:themeColor="accent6" w:themeShade="80"/>
                          <w:position w:val="8"/>
                          <w:lang w:eastAsia="en-GB"/>
                        </w:rPr>
                        <w:t>PI- 30, 31</w:t>
                      </w:r>
                    </w:p>
                    <w:p w14:paraId="10CF9F92"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34FAB4B2"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10F2CFD5" w14:textId="77777777" w:rsidR="00CC49D6" w:rsidRPr="009A5255"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8"/>
                          <w:szCs w:val="8"/>
                          <w:lang w:eastAsia="en-GB"/>
                        </w:rPr>
                      </w:pPr>
                    </w:p>
                    <w:p w14:paraId="51459931" w14:textId="77777777" w:rsidR="00CC49D6" w:rsidRPr="005E4EF2" w:rsidRDefault="00CC49D6" w:rsidP="0081774B">
                      <w:pPr>
                        <w:shd w:val="clear" w:color="auto" w:fill="FDE9D9" w:themeFill="accent6" w:themeFillTint="33"/>
                        <w:spacing w:before="120" w:after="120"/>
                        <w:ind w:left="360"/>
                        <w:contextualSpacing/>
                        <w:jc w:val="both"/>
                        <w:rPr>
                          <w:rFonts w:ascii="Calibri" w:hAnsi="Calibri" w:cs="Times New Roman"/>
                          <w:bCs/>
                          <w:color w:val="984806" w:themeColor="accent6" w:themeShade="80"/>
                          <w:sz w:val="4"/>
                          <w:szCs w:val="4"/>
                          <w:lang w:eastAsia="en-GB"/>
                        </w:rPr>
                      </w:pPr>
                    </w:p>
                    <w:p w14:paraId="08296D3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Pr>
                          <w:rFonts w:ascii="Calibri" w:hAnsi="Calibri" w:cs="Times New Roman"/>
                          <w:noProof/>
                          <w:lang w:eastAsia="en-GB"/>
                        </w:rPr>
                        <w:drawing>
                          <wp:inline distT="0" distB="0" distL="0" distR="0" wp14:anchorId="19AE8F15" wp14:editId="58B3C536">
                            <wp:extent cx="1257300" cy="19050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Pr>
                          <w:rFonts w:ascii="Calibri" w:hAnsi="Calibri" w:cs="Times New Roman"/>
                          <w:b/>
                          <w:bCs/>
                          <w:color w:val="984806" w:themeColor="accent6" w:themeShade="80"/>
                          <w:lang w:eastAsia="en-GB"/>
                        </w:rPr>
                        <w:t xml:space="preserve"> </w:t>
                      </w:r>
                      <w:r w:rsidRPr="002D17FD">
                        <w:rPr>
                          <w:rFonts w:ascii="Calibri" w:hAnsi="Calibri" w:cs="Times New Roman"/>
                          <w:color w:val="984806" w:themeColor="accent6" w:themeShade="80"/>
                          <w:position w:val="8"/>
                          <w:lang w:eastAsia="en-GB"/>
                        </w:rPr>
                        <w:t>7.2.3</w:t>
                      </w:r>
                    </w:p>
                    <w:p w14:paraId="3850CF1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4E1BD693"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1D03A816"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7612C3A4" w14:textId="77777777" w:rsidR="00CC49D6" w:rsidRPr="00F514DA" w:rsidRDefault="00CC49D6" w:rsidP="0081774B">
                      <w:pPr>
                        <w:shd w:val="clear" w:color="auto" w:fill="FDE9D9" w:themeFill="accent6" w:themeFillTint="33"/>
                        <w:spacing w:before="120" w:after="120"/>
                        <w:ind w:left="360"/>
                        <w:contextualSpacing/>
                        <w:jc w:val="both"/>
                        <w:rPr>
                          <w:rFonts w:ascii="Calibri" w:hAnsi="Calibri" w:cs="Times New Roman"/>
                          <w:b/>
                          <w:bCs/>
                          <w:color w:val="984806" w:themeColor="accent6" w:themeShade="80"/>
                          <w:sz w:val="4"/>
                          <w:szCs w:val="4"/>
                          <w:lang w:eastAsia="en-GB"/>
                        </w:rPr>
                      </w:pPr>
                    </w:p>
                    <w:p w14:paraId="5999EBFB" w14:textId="77777777" w:rsidR="00CC49D6" w:rsidRPr="00F514DA"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0FED67A"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B76B513"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40D80E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5180666"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5BA4C05"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7035B46"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26D13EDC"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4653AC4"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A8C378F"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03C584A"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6140BF0"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A1AD62B"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297239C"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0B3DF868" w14:textId="77777777" w:rsidR="00CC49D6"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636F745D" w14:textId="77777777" w:rsidR="00CC49D6" w:rsidRPr="004C5D53" w:rsidRDefault="00CC49D6" w:rsidP="0081774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5CFF1AC" w14:textId="77777777" w:rsidR="00CC49D6" w:rsidRDefault="00CC49D6" w:rsidP="0081774B"/>
                  </w:txbxContent>
                </v:textbox>
              </v:shape>
            </w:pict>
          </mc:Fallback>
        </mc:AlternateContent>
      </w:r>
    </w:p>
    <w:p w14:paraId="026568AE" w14:textId="77777777" w:rsidR="003E1B06" w:rsidRPr="00991BAF" w:rsidRDefault="003E1B06" w:rsidP="003E1B06">
      <w:pPr>
        <w:spacing w:before="120" w:after="120"/>
        <w:jc w:val="both"/>
        <w:rPr>
          <w:sz w:val="24"/>
          <w:szCs w:val="24"/>
        </w:rPr>
      </w:pPr>
    </w:p>
    <w:p w14:paraId="076D90CA" w14:textId="77777777" w:rsidR="003E1B06" w:rsidRPr="00991BAF" w:rsidRDefault="003E1B06" w:rsidP="003E1B06">
      <w:pPr>
        <w:spacing w:before="120" w:after="120"/>
        <w:jc w:val="both"/>
        <w:rPr>
          <w:sz w:val="24"/>
          <w:szCs w:val="24"/>
        </w:rPr>
      </w:pPr>
    </w:p>
    <w:p w14:paraId="115843FE" w14:textId="77777777" w:rsidR="003E1B06" w:rsidRPr="00991BAF" w:rsidRDefault="003E1B06" w:rsidP="003E1B06">
      <w:pPr>
        <w:spacing w:before="120" w:after="120"/>
        <w:jc w:val="both"/>
        <w:rPr>
          <w:sz w:val="24"/>
          <w:szCs w:val="24"/>
        </w:rPr>
      </w:pPr>
    </w:p>
    <w:p w14:paraId="023530FF" w14:textId="77777777" w:rsidR="003E1B06" w:rsidRPr="00991BAF" w:rsidRDefault="003E1B06" w:rsidP="003E1B06">
      <w:pPr>
        <w:spacing w:before="120" w:after="120"/>
        <w:jc w:val="both"/>
        <w:rPr>
          <w:sz w:val="24"/>
          <w:szCs w:val="24"/>
        </w:rPr>
      </w:pPr>
    </w:p>
    <w:p w14:paraId="4DA56709" w14:textId="77777777" w:rsidR="00935577" w:rsidRPr="00991BAF" w:rsidRDefault="00935577" w:rsidP="00935577">
      <w:pPr>
        <w:rPr>
          <w:sz w:val="24"/>
          <w:szCs w:val="24"/>
        </w:rPr>
      </w:pPr>
    </w:p>
    <w:p w14:paraId="5D6EB5E6" w14:textId="77777777" w:rsidR="00935577" w:rsidRPr="00991BAF" w:rsidRDefault="00935577" w:rsidP="00935577">
      <w:pPr>
        <w:rPr>
          <w:sz w:val="24"/>
          <w:szCs w:val="24"/>
        </w:rPr>
      </w:pPr>
    </w:p>
    <w:p w14:paraId="7B4527BF" w14:textId="77777777" w:rsidR="00935577" w:rsidRDefault="00935577" w:rsidP="00935577">
      <w:pPr>
        <w:rPr>
          <w:sz w:val="24"/>
          <w:szCs w:val="24"/>
        </w:rPr>
      </w:pPr>
    </w:p>
    <w:p w14:paraId="2B967B6C" w14:textId="77777777" w:rsidR="00E91EAF" w:rsidRPr="00991BAF" w:rsidRDefault="00E91EAF" w:rsidP="00935577">
      <w:pPr>
        <w:rPr>
          <w:sz w:val="24"/>
          <w:szCs w:val="24"/>
        </w:rPr>
      </w:pPr>
    </w:p>
    <w:p w14:paraId="2712B982" w14:textId="77777777" w:rsidR="00935577" w:rsidRPr="00991BAF" w:rsidRDefault="00935577" w:rsidP="00935577">
      <w:pPr>
        <w:rPr>
          <w:sz w:val="24"/>
          <w:szCs w:val="24"/>
        </w:rPr>
      </w:pPr>
    </w:p>
    <w:p w14:paraId="14637217" w14:textId="77777777" w:rsidR="00935577" w:rsidRPr="00991BAF" w:rsidRDefault="00935577" w:rsidP="00935577">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461CA93B" w14:textId="77777777" w:rsidR="000A6935" w:rsidRPr="00991BAF" w:rsidRDefault="000A6935">
      <w:pPr>
        <w:rPr>
          <w:sz w:val="24"/>
          <w:szCs w:val="24"/>
        </w:rPr>
      </w:pPr>
      <w:r w:rsidRPr="00991BAF">
        <w:rPr>
          <w:sz w:val="24"/>
          <w:szCs w:val="24"/>
        </w:rPr>
        <w:br w:type="page"/>
      </w:r>
    </w:p>
    <w:p w14:paraId="54952435" w14:textId="77777777" w:rsidR="00935577" w:rsidRPr="00991BAF" w:rsidRDefault="008134BD" w:rsidP="00935577">
      <w:pPr>
        <w:rPr>
          <w:rFonts w:cs="Novarese-Medium"/>
          <w:sz w:val="24"/>
          <w:szCs w:val="24"/>
        </w:rPr>
      </w:pPr>
      <w:r w:rsidRPr="00991BAF">
        <w:rPr>
          <w:rFonts w:cs="Novarese-Medium"/>
          <w:noProof/>
          <w:sz w:val="24"/>
          <w:szCs w:val="24"/>
          <w:lang w:eastAsia="en-GB"/>
        </w:rPr>
        <w:lastRenderedPageBreak/>
        <mc:AlternateContent>
          <mc:Choice Requires="wpg">
            <w:drawing>
              <wp:inline distT="0" distB="0" distL="0" distR="0" wp14:anchorId="01EA87EE" wp14:editId="1D6D7288">
                <wp:extent cx="5698490" cy="467995"/>
                <wp:effectExtent l="12700" t="12700" r="16510" b="14605"/>
                <wp:docPr id="44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43" name="Rectangle 4118"/>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370EE386" w14:textId="77777777" w:rsidR="00CC49D6" w:rsidRPr="00390016"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D</w:t>
                              </w:r>
                            </w:p>
                          </w:txbxContent>
                        </wps:txbx>
                        <wps:bodyPr rot="0" vert="horz" wrap="square" lIns="91440" tIns="45720" rIns="91440" bIns="45720" anchor="ctr" anchorCtr="0" upright="1">
                          <a:noAutofit/>
                        </wps:bodyPr>
                      </wps:wsp>
                      <wps:wsp>
                        <wps:cNvPr id="444" name="Rectangle 4119"/>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6D4B2127"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 xml:space="preserve">Supporting parliamentary capacity </w:t>
                              </w:r>
                            </w:p>
                          </w:txbxContent>
                        </wps:txbx>
                        <wps:bodyPr rot="0" vert="horz" wrap="square" lIns="91440" tIns="45720" rIns="91440" bIns="45720" anchor="ctr" anchorCtr="0" upright="1">
                          <a:noAutofit/>
                        </wps:bodyPr>
                      </wps:wsp>
                    </wpg:wgp>
                  </a:graphicData>
                </a:graphic>
              </wp:inline>
            </w:drawing>
          </mc:Choice>
          <mc:Fallback>
            <w:pict>
              <v:group id="Group 1305" o:spid="_x0000_s1317"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">
                <v:rect id="Rectangle 4118" o:spid="_x0000_s1318"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wXsMA&#10;AADcAAAADwAAAGRycy9kb3ducmV2LnhtbESP32rCMBTG7we+QzjCbsZMXWVIZxQpyOal1Qc4NGdN&#10;t+akJLF2e3ojCF5+fH9+fKvNaDsxkA+tYwXzWQaCuHa65UbB6bh7XYIIEVlj55gU/FGAzXrytMJC&#10;uwsfaKhiI9IIhwIVmBj7QspQG7IYZq4nTt638xZjkr6R2uMljdtOvmXZu7TYciIY7Kk0VP9WZ5u4&#10;/3Fffebb+udlmWdn48uBQ6nU83TcfoCINMZH+N7+0goWixxuZ9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wXsMAAADcAAAADwAAAAAAAAAAAAAAAACYAgAAZHJzL2Rv&#10;d25yZXYueG1sUEsFBgAAAAAEAAQA9QAAAIgDAAAAAA==&#10;" fillcolor="#4f81bd [3204]" strokecolor="#4f81bd [3204]" strokeweight="2pt">
                  <v:textbox>
                    <w:txbxContent>
                      <w:p w14:paraId="370EE386" w14:textId="77777777" w:rsidR="00CC49D6" w:rsidRPr="00390016" w:rsidRDefault="00CC49D6" w:rsidP="00935577">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D</w:t>
                        </w:r>
                      </w:p>
                    </w:txbxContent>
                  </v:textbox>
                </v:rect>
                <v:rect id="Rectangle 4119" o:spid="_x0000_s1319"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tfMQA&#10;AADcAAAADwAAAGRycy9kb3ducmV2LnhtbESPT2vCQBTE7wW/w/IEb3VjTUWiq4hFLO3JP+T8zD6T&#10;YPZt2F1j/PbdQqHHYWZ+wyzXvWlER87XlhVMxgkI4sLqmksF59PudQ7CB2SNjWVS8CQP69XgZYmZ&#10;tg8+UHcMpYgQ9hkqqEJoMyl9UZFBP7YtcfSu1hkMUbpSaoePCDeNfEuSmTRYc1yosKVtRcXteDcK&#10;vqgtXW7P012ef7xvT9PL3nffSo2G/WYBIlAf/sN/7U+tIE1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rXzEAAAA3AAAAA8AAAAAAAAAAAAAAAAAmAIAAGRycy9k&#10;b3ducmV2LnhtbFBLBQYAAAAABAAEAPUAAACJAwAAAAA=&#10;" fillcolor="white [3212]" strokecolor="#4f81bd [3204]" strokeweight="2pt">
                  <v:textbox>
                    <w:txbxContent>
                      <w:p w14:paraId="6D4B2127" w14:textId="77777777" w:rsidR="00CC49D6" w:rsidRPr="00303867" w:rsidRDefault="00CC49D6" w:rsidP="00935577">
                        <w:pPr>
                          <w:pStyle w:val="NormalWeb"/>
                          <w:spacing w:before="0" w:beforeAutospacing="0" w:after="0"/>
                          <w:rPr>
                            <w:color w:val="4F81BD" w:themeColor="accent1"/>
                          </w:rPr>
                        </w:pPr>
                        <w:r w:rsidRPr="00303867">
                          <w:rPr>
                            <w:rFonts w:ascii="Arial" w:hAnsi="Arial" w:cs="Arial"/>
                            <w:b/>
                            <w:bCs/>
                            <w:color w:val="4F81BD" w:themeColor="accent1"/>
                            <w:kern w:val="24"/>
                            <w:lang w:val="en-US"/>
                          </w:rPr>
                          <w:t xml:space="preserve">Supporting parliamentary capacity </w:t>
                        </w:r>
                      </w:p>
                    </w:txbxContent>
                  </v:textbox>
                </v:rect>
                <w10:anchorlock/>
              </v:group>
            </w:pict>
          </mc:Fallback>
        </mc:AlternateContent>
      </w:r>
    </w:p>
    <w:p w14:paraId="789AF50B" w14:textId="77777777" w:rsidR="00935577" w:rsidRPr="00991BAF" w:rsidRDefault="00935577" w:rsidP="00935577">
      <w:pPr>
        <w:jc w:val="both"/>
        <w:rPr>
          <w:rFonts w:cs="Novarese-BoldItalic"/>
          <w:b/>
          <w:bCs/>
          <w:iCs/>
          <w:sz w:val="24"/>
          <w:szCs w:val="24"/>
        </w:rPr>
      </w:pPr>
    </w:p>
    <w:p w14:paraId="6BB7A77F" w14:textId="77777777" w:rsidR="00935577" w:rsidRPr="00991BAF" w:rsidRDefault="00935577" w:rsidP="00935577">
      <w:pPr>
        <w:jc w:val="both"/>
        <w:rPr>
          <w:b/>
          <w:color w:val="4F81BD" w:themeColor="accent1"/>
          <w:sz w:val="26"/>
          <w:szCs w:val="26"/>
        </w:rPr>
      </w:pPr>
      <w:r w:rsidRPr="00991BAF">
        <w:rPr>
          <w:b/>
          <w:color w:val="4F81BD" w:themeColor="accent1"/>
          <w:sz w:val="26"/>
          <w:szCs w:val="26"/>
        </w:rPr>
        <w:t xml:space="preserve">In order to undertake budget scrutiny and oversight effectively, parliaments need to be equipped to engage in a professional manner </w:t>
      </w:r>
      <w:r w:rsidR="00367B4C" w:rsidRPr="00991BAF">
        <w:rPr>
          <w:b/>
          <w:color w:val="4F81BD" w:themeColor="accent1"/>
          <w:sz w:val="26"/>
          <w:szCs w:val="26"/>
        </w:rPr>
        <w:t xml:space="preserve">with the financial and policy-related issues that are presented during the budgetary cycle. </w:t>
      </w:r>
    </w:p>
    <w:p w14:paraId="7FA1A0C1" w14:textId="77777777" w:rsidR="00935577" w:rsidRPr="00991BAF" w:rsidRDefault="00935577" w:rsidP="00935577">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76A1026C" w14:textId="77777777" w:rsidR="00935577" w:rsidRPr="00991BAF" w:rsidRDefault="00935577" w:rsidP="00935577">
      <w:pPr>
        <w:contextualSpacing/>
        <w:jc w:val="both"/>
        <w:rPr>
          <w:sz w:val="24"/>
          <w:szCs w:val="24"/>
        </w:rPr>
      </w:pPr>
    </w:p>
    <w:p w14:paraId="19E6E23F" w14:textId="100940B3" w:rsidR="007E06BC" w:rsidRPr="00991BAF" w:rsidRDefault="00935577" w:rsidP="007E06BC">
      <w:pPr>
        <w:autoSpaceDE w:val="0"/>
        <w:autoSpaceDN w:val="0"/>
        <w:adjustRightInd w:val="0"/>
        <w:jc w:val="both"/>
        <w:rPr>
          <w:sz w:val="24"/>
          <w:szCs w:val="24"/>
        </w:rPr>
      </w:pPr>
      <w:r w:rsidRPr="00991BAF">
        <w:rPr>
          <w:rFonts w:asciiTheme="majorHAnsi" w:hAnsiTheme="majorHAnsi"/>
          <w:b/>
          <w:color w:val="4F81BD" w:themeColor="accent1"/>
          <w:sz w:val="24"/>
          <w:szCs w:val="24"/>
          <w:shd w:val="clear" w:color="auto" w:fill="FFFFFF" w:themeFill="background1"/>
        </w:rPr>
        <w:t>D.1</w:t>
      </w:r>
      <w:r w:rsidR="005B0153" w:rsidRPr="00991BAF">
        <w:rPr>
          <w:rFonts w:asciiTheme="majorHAnsi" w:hAnsiTheme="majorHAnsi"/>
          <w:b/>
          <w:color w:val="4F81BD" w:themeColor="accent1"/>
          <w:sz w:val="24"/>
          <w:szCs w:val="24"/>
          <w:shd w:val="clear" w:color="auto" w:fill="FFFFFF" w:themeFill="background1"/>
        </w:rPr>
        <w:tab/>
      </w:r>
      <w:r w:rsidRPr="00991BAF">
        <w:rPr>
          <w:rFonts w:asciiTheme="majorHAnsi" w:hAnsiTheme="majorHAnsi"/>
          <w:b/>
          <w:color w:val="4F81BD" w:themeColor="accent1"/>
          <w:sz w:val="24"/>
          <w:szCs w:val="24"/>
          <w:shd w:val="clear" w:color="auto" w:fill="FFFFFF" w:themeFill="background1"/>
        </w:rPr>
        <w:t xml:space="preserve">Specialist analytical and research </w:t>
      </w:r>
      <w:r w:rsidR="00367B4C" w:rsidRPr="00991BAF">
        <w:rPr>
          <w:rFonts w:asciiTheme="majorHAnsi" w:hAnsiTheme="majorHAnsi"/>
          <w:b/>
          <w:color w:val="4F81BD" w:themeColor="accent1"/>
          <w:sz w:val="24"/>
          <w:szCs w:val="24"/>
          <w:shd w:val="clear" w:color="auto" w:fill="FFFFFF" w:themeFill="background1"/>
        </w:rPr>
        <w:t>resources</w:t>
      </w:r>
      <w:r w:rsidR="00C64818">
        <w:rPr>
          <w:rFonts w:asciiTheme="majorHAnsi" w:hAnsiTheme="majorHAnsi"/>
          <w:b/>
          <w:color w:val="4F81BD" w:themeColor="accent1"/>
          <w:sz w:val="24"/>
          <w:szCs w:val="24"/>
          <w:shd w:val="clear" w:color="auto" w:fill="FFFFFF" w:themeFill="background1"/>
        </w:rPr>
        <w:t xml:space="preserve">, </w:t>
      </w:r>
      <w:r w:rsidR="00C64818">
        <w:rPr>
          <w:sz w:val="24"/>
          <w:szCs w:val="24"/>
        </w:rPr>
        <w:t>such as in-house research services and budget units w</w:t>
      </w:r>
      <w:r w:rsidRPr="00991BAF">
        <w:rPr>
          <w:sz w:val="24"/>
          <w:szCs w:val="24"/>
        </w:rPr>
        <w:t>ithin parliaments</w:t>
      </w:r>
      <w:r w:rsidR="00C64818">
        <w:rPr>
          <w:sz w:val="24"/>
          <w:szCs w:val="24"/>
        </w:rPr>
        <w:t>,</w:t>
      </w:r>
      <w:r w:rsidRPr="00991BAF">
        <w:rPr>
          <w:sz w:val="24"/>
          <w:szCs w:val="24"/>
        </w:rPr>
        <w:t xml:space="preserve"> can promote a more informed engagement between </w:t>
      </w:r>
      <w:r w:rsidR="003E1B06" w:rsidRPr="00991BAF">
        <w:rPr>
          <w:sz w:val="24"/>
          <w:szCs w:val="24"/>
        </w:rPr>
        <w:t xml:space="preserve">the legislature and the </w:t>
      </w:r>
      <w:r w:rsidRPr="00991BAF">
        <w:rPr>
          <w:sz w:val="24"/>
          <w:szCs w:val="24"/>
        </w:rPr>
        <w:t xml:space="preserve">executive. </w:t>
      </w:r>
      <w:r w:rsidR="007E06BC" w:rsidRPr="00991BAF">
        <w:rPr>
          <w:sz w:val="24"/>
          <w:szCs w:val="24"/>
        </w:rPr>
        <w:t>This is particularly important in the budgetary area, since budget-related document</w:t>
      </w:r>
      <w:r w:rsidR="00367B4C" w:rsidRPr="00991BAF">
        <w:rPr>
          <w:sz w:val="24"/>
          <w:szCs w:val="24"/>
        </w:rPr>
        <w:t>s</w:t>
      </w:r>
      <w:r w:rsidR="007E06BC" w:rsidRPr="00991BAF">
        <w:rPr>
          <w:sz w:val="24"/>
          <w:szCs w:val="24"/>
        </w:rPr>
        <w:t xml:space="preserve"> can be </w:t>
      </w:r>
      <w:r w:rsidR="00367B4C" w:rsidRPr="00991BAF">
        <w:rPr>
          <w:sz w:val="24"/>
          <w:szCs w:val="24"/>
        </w:rPr>
        <w:t>hi</w:t>
      </w:r>
      <w:r w:rsidR="00CE0BB8" w:rsidRPr="00991BAF">
        <w:rPr>
          <w:sz w:val="24"/>
          <w:szCs w:val="24"/>
        </w:rPr>
        <w:t xml:space="preserve">ghly complex and detailed, and the parliament must rely on </w:t>
      </w:r>
      <w:r w:rsidR="004C1267" w:rsidRPr="00991BAF">
        <w:rPr>
          <w:sz w:val="24"/>
          <w:szCs w:val="24"/>
        </w:rPr>
        <w:t xml:space="preserve">specialist support </w:t>
      </w:r>
      <w:r w:rsidR="00CE0BB8" w:rsidRPr="00991BAF">
        <w:rPr>
          <w:sz w:val="24"/>
          <w:szCs w:val="24"/>
        </w:rPr>
        <w:t>to fulfil its mandate in budget approval and accountability</w:t>
      </w:r>
      <w:r w:rsidR="004C1267" w:rsidRPr="00991BAF">
        <w:rPr>
          <w:sz w:val="24"/>
          <w:szCs w:val="24"/>
        </w:rPr>
        <w:t>.</w:t>
      </w:r>
    </w:p>
    <w:p w14:paraId="49824BD9" w14:textId="29E4805D" w:rsidR="007E06BC" w:rsidRPr="00991BAF" w:rsidRDefault="007E06BC" w:rsidP="00367B4C">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w:t>
      </w:r>
      <w:r w:rsidR="004C1267" w:rsidRPr="00991BAF">
        <w:rPr>
          <w:color w:val="000000" w:themeColor="text1"/>
          <w:sz w:val="24"/>
          <w:szCs w:val="24"/>
        </w:rPr>
        <w:t xml:space="preserve">that </w:t>
      </w:r>
      <w:r w:rsidR="00367B4C" w:rsidRPr="00991BAF">
        <w:rPr>
          <w:color w:val="000000" w:themeColor="text1"/>
          <w:sz w:val="24"/>
          <w:szCs w:val="24"/>
        </w:rPr>
        <w:t>such analytical</w:t>
      </w:r>
      <w:r w:rsidR="00BD68A5">
        <w:rPr>
          <w:color w:val="000000" w:themeColor="text1"/>
          <w:sz w:val="24"/>
          <w:szCs w:val="24"/>
        </w:rPr>
        <w:t xml:space="preserve"> and research resources should:</w:t>
      </w:r>
    </w:p>
    <w:p w14:paraId="26A4B02E" w14:textId="260400E4" w:rsidR="00935577" w:rsidRPr="00991BAF" w:rsidRDefault="00CE0BB8" w:rsidP="0054185C">
      <w:pPr>
        <w:numPr>
          <w:ilvl w:val="0"/>
          <w:numId w:val="9"/>
        </w:numPr>
        <w:spacing w:before="120" w:after="120"/>
        <w:jc w:val="both"/>
        <w:rPr>
          <w:sz w:val="24"/>
          <w:szCs w:val="24"/>
        </w:rPr>
      </w:pPr>
      <w:r w:rsidRPr="00991BAF">
        <w:rPr>
          <w:sz w:val="24"/>
          <w:szCs w:val="24"/>
        </w:rPr>
        <w:t xml:space="preserve">provide </w:t>
      </w:r>
      <w:r w:rsidR="00935577" w:rsidRPr="00991BAF">
        <w:rPr>
          <w:sz w:val="24"/>
          <w:szCs w:val="24"/>
        </w:rPr>
        <w:t>technical</w:t>
      </w:r>
      <w:r w:rsidR="004C1267" w:rsidRPr="00991BAF">
        <w:rPr>
          <w:sz w:val="24"/>
          <w:szCs w:val="24"/>
        </w:rPr>
        <w:t>, expert</w:t>
      </w:r>
      <w:r w:rsidR="00935577" w:rsidRPr="00991BAF">
        <w:rPr>
          <w:sz w:val="24"/>
          <w:szCs w:val="24"/>
        </w:rPr>
        <w:t xml:space="preserve"> and non-partisan analysis of </w:t>
      </w:r>
      <w:r w:rsidRPr="00991BAF">
        <w:rPr>
          <w:sz w:val="24"/>
          <w:szCs w:val="24"/>
        </w:rPr>
        <w:t xml:space="preserve">budgetary reports </w:t>
      </w:r>
    </w:p>
    <w:p w14:paraId="1707A137" w14:textId="77777777" w:rsidR="00CE0BB8" w:rsidRPr="00991BAF" w:rsidRDefault="00CE0BB8" w:rsidP="0054185C">
      <w:pPr>
        <w:numPr>
          <w:ilvl w:val="0"/>
          <w:numId w:val="9"/>
        </w:numPr>
        <w:spacing w:before="120" w:after="120"/>
        <w:jc w:val="both"/>
        <w:rPr>
          <w:sz w:val="24"/>
          <w:szCs w:val="24"/>
        </w:rPr>
      </w:pPr>
      <w:r w:rsidRPr="00991BAF">
        <w:rPr>
          <w:sz w:val="24"/>
          <w:szCs w:val="24"/>
        </w:rPr>
        <w:t xml:space="preserve">have full, timely </w:t>
      </w:r>
      <w:r w:rsidR="00935577" w:rsidRPr="00991BAF">
        <w:rPr>
          <w:sz w:val="24"/>
          <w:szCs w:val="24"/>
        </w:rPr>
        <w:t xml:space="preserve">access to fiscal and budget-related information </w:t>
      </w:r>
      <w:r w:rsidRPr="00991BAF">
        <w:rPr>
          <w:sz w:val="24"/>
          <w:szCs w:val="24"/>
        </w:rPr>
        <w:t>from the executive</w:t>
      </w:r>
    </w:p>
    <w:p w14:paraId="1AC07FEB" w14:textId="4FC1FE5A" w:rsidR="00935577" w:rsidRPr="00991BAF" w:rsidRDefault="00C64818" w:rsidP="0054185C">
      <w:pPr>
        <w:numPr>
          <w:ilvl w:val="0"/>
          <w:numId w:val="9"/>
        </w:numPr>
        <w:spacing w:before="120" w:after="120"/>
        <w:jc w:val="both"/>
        <w:rPr>
          <w:sz w:val="24"/>
          <w:szCs w:val="24"/>
        </w:rPr>
      </w:pPr>
      <w:proofErr w:type="gramStart"/>
      <w:r>
        <w:rPr>
          <w:sz w:val="24"/>
          <w:szCs w:val="24"/>
        </w:rPr>
        <w:t>consider</w:t>
      </w:r>
      <w:proofErr w:type="gramEnd"/>
      <w:r>
        <w:rPr>
          <w:sz w:val="24"/>
          <w:szCs w:val="24"/>
        </w:rPr>
        <w:t xml:space="preserve"> augmenting specialist capacity through establishing </w:t>
      </w:r>
      <w:r w:rsidR="00CE0BB8" w:rsidRPr="00991BAF">
        <w:rPr>
          <w:sz w:val="24"/>
          <w:szCs w:val="24"/>
        </w:rPr>
        <w:t>an independent, clearly-mandated Parliamentary Budget Office (PBO</w:t>
      </w:r>
      <w:r w:rsidR="009638B9">
        <w:rPr>
          <w:sz w:val="24"/>
          <w:szCs w:val="24"/>
        </w:rPr>
        <w:t xml:space="preserve">, see </w:t>
      </w:r>
      <w:r w:rsidR="009638B9" w:rsidRPr="00DF625D">
        <w:rPr>
          <w:b/>
          <w:color w:val="0070C0"/>
          <w:sz w:val="24"/>
          <w:szCs w:val="24"/>
        </w:rPr>
        <w:t>G.1</w:t>
      </w:r>
      <w:r w:rsidR="00CE0BB8" w:rsidRPr="00991BAF">
        <w:rPr>
          <w:sz w:val="24"/>
          <w:szCs w:val="24"/>
        </w:rPr>
        <w:t>).</w:t>
      </w:r>
    </w:p>
    <w:p w14:paraId="65F8120A" w14:textId="77777777" w:rsidR="00A17A4C" w:rsidRPr="00991BAF" w:rsidRDefault="00A17A4C" w:rsidP="00A17A4C">
      <w:pPr>
        <w:ind w:left="720"/>
        <w:contextualSpacing/>
        <w:jc w:val="both"/>
        <w:rPr>
          <w:sz w:val="24"/>
          <w:szCs w:val="24"/>
        </w:rPr>
      </w:pPr>
    </w:p>
    <w:p w14:paraId="1210D027" w14:textId="77777777" w:rsidR="00BD68A5" w:rsidRDefault="00BD68A5" w:rsidP="00BD68A5">
      <w:pPr>
        <w:rPr>
          <w:sz w:val="24"/>
          <w:szCs w:val="24"/>
        </w:rPr>
      </w:pPr>
      <w:r>
        <w:rPr>
          <w:noProof/>
          <w:lang w:eastAsia="en-GB"/>
        </w:rPr>
        <mc:AlternateContent>
          <mc:Choice Requires="wps">
            <w:drawing>
              <wp:anchor distT="0" distB="0" distL="114300" distR="114300" simplePos="0" relativeHeight="251827200" behindDoc="0" locked="0" layoutInCell="1" allowOverlap="1" wp14:anchorId="2A0E10EE" wp14:editId="42654442">
                <wp:simplePos x="0" y="0"/>
                <wp:positionH relativeFrom="column">
                  <wp:posOffset>2932043</wp:posOffset>
                </wp:positionH>
                <wp:positionV relativeFrom="paragraph">
                  <wp:posOffset>29735</wp:posOffset>
                </wp:positionV>
                <wp:extent cx="2921635" cy="3358515"/>
                <wp:effectExtent l="0" t="0" r="12065" b="13335"/>
                <wp:wrapNone/>
                <wp:docPr id="441"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3358515"/>
                        </a:xfrm>
                        <a:prstGeom prst="rect">
                          <a:avLst/>
                        </a:prstGeom>
                        <a:solidFill>
                          <a:srgbClr val="FFFFFF"/>
                        </a:solidFill>
                        <a:ln w="9525">
                          <a:solidFill>
                            <a:sysClr val="window" lastClr="FFFFFF">
                              <a:lumMod val="100000"/>
                              <a:lumOff val="0"/>
                            </a:sysClr>
                          </a:solidFill>
                          <a:miter lim="800000"/>
                          <a:headEnd/>
                          <a:tailEnd/>
                        </a:ln>
                      </wps:spPr>
                      <wps:txbx>
                        <w:txbxContent>
                          <w:p w14:paraId="41FD727E"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31E1A1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4DB1DA0"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469ACCB" wp14:editId="2516B021">
                                  <wp:extent cx="1733550" cy="213995"/>
                                  <wp:effectExtent l="0" t="0" r="0"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8</w:t>
                            </w:r>
                          </w:p>
                          <w:p w14:paraId="550E268F" w14:textId="77777777" w:rsidR="00CC49D6" w:rsidRPr="009A5255"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8"/>
                                <w:szCs w:val="8"/>
                                <w:lang w:eastAsia="en-GB"/>
                              </w:rPr>
                            </w:pPr>
                          </w:p>
                          <w:p w14:paraId="050C4AFC" w14:textId="77777777" w:rsidR="00CC49D6" w:rsidRPr="00A17A4C"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p w14:paraId="43A56071" w14:textId="32DF96AA"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83680EC" wp14:editId="42BF7B8B">
                                  <wp:extent cx="1616075" cy="212725"/>
                                  <wp:effectExtent l="0" t="0" r="317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8177B">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Q 103</w:t>
                            </w:r>
                          </w:p>
                          <w:p w14:paraId="1AEA2620" w14:textId="77777777" w:rsidR="00CC49D6" w:rsidRPr="009A5255"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8"/>
                                <w:szCs w:val="8"/>
                                <w:lang w:eastAsia="en-GB"/>
                              </w:rPr>
                            </w:pPr>
                          </w:p>
                          <w:p w14:paraId="3A71A00D" w14:textId="77777777" w:rsidR="00CC49D6" w:rsidRPr="00A17A4C"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p w14:paraId="3415D3C3"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D093448" wp14:editId="1527AF30">
                                  <wp:extent cx="1333500" cy="190500"/>
                                  <wp:effectExtent l="0" t="0" r="0"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1-22</w:t>
                            </w:r>
                          </w:p>
                          <w:p w14:paraId="63C55EBD"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25D0702C"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486C16F5"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75B9A013"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6D3EE865"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21664F53"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6CFDD487"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60CF33C8"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08025959"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5D2A6F11"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3FF3C0CF"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20" type="#_x0000_t202" style="position:absolute;margin-left:230.85pt;margin-top:2.35pt;width:230.05pt;height:264.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" strokecolor="white">
                <v:textbox inset=".5mm">
                  <w:txbxContent>
                    <w:p w14:paraId="41FD727E"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31E1A13"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4DB1DA0"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469ACCB" wp14:editId="2516B021">
                            <wp:extent cx="1733550" cy="213995"/>
                            <wp:effectExtent l="0" t="0" r="0"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8</w:t>
                      </w:r>
                    </w:p>
                    <w:p w14:paraId="550E268F" w14:textId="77777777" w:rsidR="00CC49D6" w:rsidRPr="009A5255"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8"/>
                          <w:szCs w:val="8"/>
                          <w:lang w:eastAsia="en-GB"/>
                        </w:rPr>
                      </w:pPr>
                    </w:p>
                    <w:p w14:paraId="050C4AFC" w14:textId="77777777" w:rsidR="00CC49D6" w:rsidRPr="00A17A4C"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p w14:paraId="43A56071" w14:textId="32DF96AA"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83680EC" wp14:editId="42BF7B8B">
                            <wp:extent cx="1616075" cy="212725"/>
                            <wp:effectExtent l="0" t="0" r="317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18177B">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Q 103</w:t>
                      </w:r>
                    </w:p>
                    <w:p w14:paraId="1AEA2620" w14:textId="77777777" w:rsidR="00CC49D6" w:rsidRPr="009A5255"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8"/>
                          <w:szCs w:val="8"/>
                          <w:lang w:eastAsia="en-GB"/>
                        </w:rPr>
                      </w:pPr>
                    </w:p>
                    <w:p w14:paraId="3A71A00D" w14:textId="77777777" w:rsidR="00CC49D6" w:rsidRPr="00A17A4C"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p w14:paraId="3415D3C3"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D093448" wp14:editId="1527AF30">
                            <wp:extent cx="1333500" cy="190500"/>
                            <wp:effectExtent l="0" t="0" r="0"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1-22</w:t>
                      </w:r>
                    </w:p>
                    <w:p w14:paraId="63C55EBD"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25D0702C"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486C16F5"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75B9A013"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6D3EE865"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21664F53"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6CFDD487"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60CF33C8"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08025959"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5D2A6F11"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3FF3C0CF" w14:textId="77777777" w:rsidR="00CC49D6" w:rsidRDefault="00CC49D6" w:rsidP="00BD68A5">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28224" behindDoc="0" locked="0" layoutInCell="1" allowOverlap="1" wp14:anchorId="0516EC10" wp14:editId="5B6AE0D3">
                <wp:simplePos x="0" y="0"/>
                <wp:positionH relativeFrom="column">
                  <wp:posOffset>190500</wp:posOffset>
                </wp:positionH>
                <wp:positionV relativeFrom="paragraph">
                  <wp:posOffset>28575</wp:posOffset>
                </wp:positionV>
                <wp:extent cx="2952750" cy="3358515"/>
                <wp:effectExtent l="0" t="0" r="19050" b="37465"/>
                <wp:wrapNone/>
                <wp:docPr id="440"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358515"/>
                        </a:xfrm>
                        <a:prstGeom prst="rect">
                          <a:avLst/>
                        </a:prstGeom>
                        <a:solidFill>
                          <a:srgbClr val="FFFFFF"/>
                        </a:solidFill>
                        <a:ln w="12700">
                          <a:solidFill>
                            <a:sysClr val="window" lastClr="FFFFFF">
                              <a:lumMod val="100000"/>
                              <a:lumOff val="0"/>
                            </a:sysClr>
                          </a:solidFill>
                          <a:miter lim="800000"/>
                          <a:headEnd/>
                          <a:tailEnd/>
                        </a:ln>
                      </wps:spPr>
                      <wps:txbx>
                        <w:txbxContent>
                          <w:p w14:paraId="2E786FAC" w14:textId="77777777" w:rsidR="00CC49D6" w:rsidRPr="00063C5C" w:rsidRDefault="00CC49D6" w:rsidP="00BD68A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D60EBE7" w14:textId="77777777" w:rsidR="00CC49D6" w:rsidRDefault="00CC49D6" w:rsidP="00BD68A5">
                            <w:pPr>
                              <w:shd w:val="clear" w:color="auto" w:fill="DAEEF3" w:themeFill="accent5" w:themeFillTint="33"/>
                              <w:spacing w:before="120" w:after="120"/>
                              <w:contextualSpacing/>
                              <w:jc w:val="both"/>
                              <w:rPr>
                                <w:rFonts w:cs="Times New Roman"/>
                                <w:b/>
                                <w:color w:val="215868" w:themeColor="accent5" w:themeShade="80"/>
                              </w:rPr>
                            </w:pPr>
                          </w:p>
                          <w:p w14:paraId="11639852" w14:textId="77777777" w:rsidR="00CC49D6" w:rsidRDefault="00CC49D6" w:rsidP="00BD68A5">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UK</w:t>
                            </w:r>
                            <w:r w:rsidRPr="00063C5C">
                              <w:rPr>
                                <w:rFonts w:cs="Times New Roman"/>
                                <w:b/>
                                <w:bCs/>
                                <w:color w:val="215868" w:themeColor="accent5" w:themeShade="80"/>
                              </w:rPr>
                              <w:t xml:space="preserve">: </w:t>
                            </w:r>
                            <w:r w:rsidRPr="00BD473B">
                              <w:rPr>
                                <w:rFonts w:cs="Times New Roman"/>
                                <w:bCs/>
                                <w:color w:val="215868" w:themeColor="accent5" w:themeShade="80"/>
                              </w:rPr>
                              <w:t xml:space="preserve">The UK parliament and some of the devolved </w:t>
                            </w:r>
                            <w:r>
                              <w:rPr>
                                <w:rFonts w:cs="Times New Roman"/>
                                <w:bCs/>
                                <w:color w:val="215868" w:themeColor="accent5" w:themeShade="80"/>
                              </w:rPr>
                              <w:t xml:space="preserve">regional </w:t>
                            </w:r>
                            <w:r w:rsidRPr="00BD473B">
                              <w:rPr>
                                <w:rFonts w:cs="Times New Roman"/>
                                <w:bCs/>
                                <w:color w:val="215868" w:themeColor="accent5" w:themeShade="80"/>
                              </w:rPr>
                              <w:t xml:space="preserve">legislatures have established in-house technical units to support budget scrutiny and enhance transparency. For example, the Scottish </w:t>
                            </w:r>
                            <w:r>
                              <w:rPr>
                                <w:rFonts w:cs="Times New Roman"/>
                                <w:bCs/>
                                <w:color w:val="215868" w:themeColor="accent5" w:themeShade="80"/>
                              </w:rPr>
                              <w:t>P</w:t>
                            </w:r>
                            <w:r w:rsidRPr="00BD473B">
                              <w:rPr>
                                <w:rFonts w:cs="Times New Roman"/>
                                <w:bCs/>
                                <w:color w:val="215868" w:themeColor="accent5" w:themeShade="80"/>
                              </w:rPr>
                              <w:t>arliament, helped by its Financial Scrutiny Unit (FSU), negotiated with the executive to speed up the provision of detailed budget information for all portfolios, in order to enable effective oversight. In addition to providing in-depth technical analysis of the budget figures, the FSU has worked to simplify presentation of budget information.</w:t>
                            </w:r>
                            <w:r>
                              <w:rPr>
                                <w:rFonts w:cs="Times New Roman"/>
                                <w:bCs/>
                                <w:color w:val="215868" w:themeColor="accent5" w:themeShade="80"/>
                              </w:rPr>
                              <w:t xml:space="preserve"> </w:t>
                            </w:r>
                          </w:p>
                          <w:p w14:paraId="3FFDB98C" w14:textId="77777777" w:rsidR="00CC49D6" w:rsidRDefault="00CC49D6" w:rsidP="00BD68A5">
                            <w:pPr>
                              <w:shd w:val="clear" w:color="auto" w:fill="DAEEF3" w:themeFill="accent5" w:themeFillTint="33"/>
                              <w:spacing w:before="120" w:after="120"/>
                              <w:contextualSpacing/>
                              <w:jc w:val="both"/>
                              <w:rPr>
                                <w:rFonts w:cs="Times New Roman"/>
                                <w:bCs/>
                                <w:color w:val="215868" w:themeColor="accent5" w:themeShade="80"/>
                              </w:rPr>
                            </w:pPr>
                          </w:p>
                          <w:p w14:paraId="3F49ECDE" w14:textId="417E3CAB" w:rsidR="00CC49D6" w:rsidRPr="00B634D8" w:rsidRDefault="00CC49D6" w:rsidP="00BD68A5">
                            <w:pPr>
                              <w:shd w:val="clear" w:color="auto" w:fill="DAEEF3" w:themeFill="accent5" w:themeFillTint="33"/>
                              <w:spacing w:before="120" w:after="120"/>
                              <w:contextualSpacing/>
                              <w:jc w:val="both"/>
                              <w:rPr>
                                <w:rFonts w:cs="Times New Roman"/>
                                <w:color w:val="215868" w:themeColor="accent5" w:themeShade="80"/>
                              </w:rPr>
                            </w:pPr>
                            <w:r w:rsidRPr="00C64818">
                              <w:rPr>
                                <w:rFonts w:cs="Times New Roman"/>
                                <w:b/>
                                <w:bCs/>
                                <w:color w:val="215868" w:themeColor="accent5" w:themeShade="80"/>
                              </w:rPr>
                              <w:t>PBOs</w:t>
                            </w:r>
                            <w:r>
                              <w:rPr>
                                <w:rFonts w:cs="Times New Roman"/>
                                <w:bCs/>
                                <w:color w:val="215868" w:themeColor="accent5" w:themeShade="80"/>
                              </w:rPr>
                              <w:t xml:space="preserve"> have been established in several countries around the world, including Australia, Austria, Canada, Italy, Korea, and the United States.</w:t>
                            </w: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321" type="#_x0000_t202" style="position:absolute;margin-left:15pt;margin-top:2.25pt;width:232.5pt;height:264.4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" strokecolor="white" strokeweight="1pt">
                <v:textbox style="mso-fit-shape-to-text:t" inset=".5mm">
                  <w:txbxContent>
                    <w:p w14:paraId="2E786FAC" w14:textId="77777777" w:rsidR="00CC49D6" w:rsidRPr="00063C5C" w:rsidRDefault="00CC49D6" w:rsidP="00BD68A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D60EBE7" w14:textId="77777777" w:rsidR="00CC49D6" w:rsidRDefault="00CC49D6" w:rsidP="00BD68A5">
                      <w:pPr>
                        <w:shd w:val="clear" w:color="auto" w:fill="DAEEF3" w:themeFill="accent5" w:themeFillTint="33"/>
                        <w:spacing w:before="120" w:after="120"/>
                        <w:contextualSpacing/>
                        <w:jc w:val="both"/>
                        <w:rPr>
                          <w:rFonts w:cs="Times New Roman"/>
                          <w:b/>
                          <w:color w:val="215868" w:themeColor="accent5" w:themeShade="80"/>
                        </w:rPr>
                      </w:pPr>
                    </w:p>
                    <w:p w14:paraId="11639852" w14:textId="77777777" w:rsidR="00CC49D6" w:rsidRDefault="00CC49D6" w:rsidP="00BD68A5">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UK</w:t>
                      </w:r>
                      <w:r w:rsidRPr="00063C5C">
                        <w:rPr>
                          <w:rFonts w:cs="Times New Roman"/>
                          <w:b/>
                          <w:bCs/>
                          <w:color w:val="215868" w:themeColor="accent5" w:themeShade="80"/>
                        </w:rPr>
                        <w:t xml:space="preserve">: </w:t>
                      </w:r>
                      <w:r w:rsidRPr="00BD473B">
                        <w:rPr>
                          <w:rFonts w:cs="Times New Roman"/>
                          <w:bCs/>
                          <w:color w:val="215868" w:themeColor="accent5" w:themeShade="80"/>
                        </w:rPr>
                        <w:t xml:space="preserve">The UK parliament and some of the devolved </w:t>
                      </w:r>
                      <w:r>
                        <w:rPr>
                          <w:rFonts w:cs="Times New Roman"/>
                          <w:bCs/>
                          <w:color w:val="215868" w:themeColor="accent5" w:themeShade="80"/>
                        </w:rPr>
                        <w:t xml:space="preserve">regional </w:t>
                      </w:r>
                      <w:r w:rsidRPr="00BD473B">
                        <w:rPr>
                          <w:rFonts w:cs="Times New Roman"/>
                          <w:bCs/>
                          <w:color w:val="215868" w:themeColor="accent5" w:themeShade="80"/>
                        </w:rPr>
                        <w:t xml:space="preserve">legislatures have established in-house technical units to support budget scrutiny and enhance transparency. For example, the Scottish </w:t>
                      </w:r>
                      <w:r>
                        <w:rPr>
                          <w:rFonts w:cs="Times New Roman"/>
                          <w:bCs/>
                          <w:color w:val="215868" w:themeColor="accent5" w:themeShade="80"/>
                        </w:rPr>
                        <w:t>P</w:t>
                      </w:r>
                      <w:r w:rsidRPr="00BD473B">
                        <w:rPr>
                          <w:rFonts w:cs="Times New Roman"/>
                          <w:bCs/>
                          <w:color w:val="215868" w:themeColor="accent5" w:themeShade="80"/>
                        </w:rPr>
                        <w:t>arliament, helped by its Financial Scrutiny Unit (FSU), negotiated with the executive to speed up the provision of detailed budget information for all portfolios, in order to enable effective oversight. In addition to providing in-depth technical analysis of the budget figures, the FSU has worked to simplify presentation of budget information.</w:t>
                      </w:r>
                      <w:r>
                        <w:rPr>
                          <w:rFonts w:cs="Times New Roman"/>
                          <w:bCs/>
                          <w:color w:val="215868" w:themeColor="accent5" w:themeShade="80"/>
                        </w:rPr>
                        <w:t xml:space="preserve"> </w:t>
                      </w:r>
                    </w:p>
                    <w:p w14:paraId="3FFDB98C" w14:textId="77777777" w:rsidR="00CC49D6" w:rsidRDefault="00CC49D6" w:rsidP="00BD68A5">
                      <w:pPr>
                        <w:shd w:val="clear" w:color="auto" w:fill="DAEEF3" w:themeFill="accent5" w:themeFillTint="33"/>
                        <w:spacing w:before="120" w:after="120"/>
                        <w:contextualSpacing/>
                        <w:jc w:val="both"/>
                        <w:rPr>
                          <w:rFonts w:cs="Times New Roman"/>
                          <w:bCs/>
                          <w:color w:val="215868" w:themeColor="accent5" w:themeShade="80"/>
                        </w:rPr>
                      </w:pPr>
                    </w:p>
                    <w:p w14:paraId="3F49ECDE" w14:textId="417E3CAB" w:rsidR="00CC49D6" w:rsidRPr="00B634D8" w:rsidRDefault="00CC49D6" w:rsidP="00BD68A5">
                      <w:pPr>
                        <w:shd w:val="clear" w:color="auto" w:fill="DAEEF3" w:themeFill="accent5" w:themeFillTint="33"/>
                        <w:spacing w:before="120" w:after="120"/>
                        <w:contextualSpacing/>
                        <w:jc w:val="both"/>
                        <w:rPr>
                          <w:rFonts w:cs="Times New Roman"/>
                          <w:color w:val="215868" w:themeColor="accent5" w:themeShade="80"/>
                        </w:rPr>
                      </w:pPr>
                      <w:r w:rsidRPr="00C64818">
                        <w:rPr>
                          <w:rFonts w:cs="Times New Roman"/>
                          <w:b/>
                          <w:bCs/>
                          <w:color w:val="215868" w:themeColor="accent5" w:themeShade="80"/>
                        </w:rPr>
                        <w:t>PBOs</w:t>
                      </w:r>
                      <w:r>
                        <w:rPr>
                          <w:rFonts w:cs="Times New Roman"/>
                          <w:bCs/>
                          <w:color w:val="215868" w:themeColor="accent5" w:themeShade="80"/>
                        </w:rPr>
                        <w:t xml:space="preserve"> have been established in several countries around the world, including Australia, Austria, Canada, Italy, Korea, and the United States.</w:t>
                      </w:r>
                    </w:p>
                  </w:txbxContent>
                </v:textbox>
              </v:shape>
            </w:pict>
          </mc:Fallback>
        </mc:AlternateContent>
      </w:r>
    </w:p>
    <w:p w14:paraId="391ECB21" w14:textId="77777777" w:rsidR="00935577" w:rsidRPr="00991BAF" w:rsidRDefault="00935577" w:rsidP="00935577">
      <w:pPr>
        <w:jc w:val="both"/>
        <w:rPr>
          <w:sz w:val="24"/>
          <w:szCs w:val="24"/>
        </w:rPr>
      </w:pPr>
    </w:p>
    <w:p w14:paraId="6D639444" w14:textId="77777777" w:rsidR="00935577" w:rsidRPr="00991BAF" w:rsidRDefault="00935577" w:rsidP="00935577">
      <w:pPr>
        <w:jc w:val="both"/>
        <w:rPr>
          <w:sz w:val="24"/>
          <w:szCs w:val="24"/>
        </w:rPr>
      </w:pPr>
    </w:p>
    <w:p w14:paraId="203BE865" w14:textId="77777777" w:rsidR="00935577" w:rsidRPr="00991BAF" w:rsidRDefault="00935577" w:rsidP="00935577">
      <w:pPr>
        <w:jc w:val="both"/>
        <w:rPr>
          <w:sz w:val="24"/>
          <w:szCs w:val="24"/>
        </w:rPr>
      </w:pPr>
    </w:p>
    <w:p w14:paraId="354F2F8D" w14:textId="77777777" w:rsidR="00935577" w:rsidRPr="00991BAF" w:rsidRDefault="00935577" w:rsidP="00935577">
      <w:pPr>
        <w:jc w:val="both"/>
        <w:rPr>
          <w:sz w:val="24"/>
          <w:szCs w:val="24"/>
        </w:rPr>
      </w:pPr>
    </w:p>
    <w:p w14:paraId="39E00B4A" w14:textId="77777777" w:rsidR="00935577" w:rsidRPr="00991BAF" w:rsidRDefault="00935577" w:rsidP="00935577">
      <w:pPr>
        <w:jc w:val="both"/>
        <w:rPr>
          <w:sz w:val="24"/>
          <w:szCs w:val="24"/>
        </w:rPr>
      </w:pPr>
    </w:p>
    <w:p w14:paraId="631DF245" w14:textId="77777777" w:rsidR="00935577" w:rsidRPr="00991BAF" w:rsidRDefault="00935577" w:rsidP="00935577">
      <w:pPr>
        <w:jc w:val="both"/>
        <w:rPr>
          <w:sz w:val="24"/>
          <w:szCs w:val="24"/>
        </w:rPr>
      </w:pPr>
    </w:p>
    <w:p w14:paraId="0EE4197C" w14:textId="77777777" w:rsidR="00935577" w:rsidRPr="00991BAF" w:rsidRDefault="00935577" w:rsidP="00935577">
      <w:pPr>
        <w:jc w:val="both"/>
        <w:rPr>
          <w:sz w:val="24"/>
          <w:szCs w:val="24"/>
        </w:rPr>
      </w:pPr>
    </w:p>
    <w:p w14:paraId="5FB26A69" w14:textId="77777777" w:rsidR="00935577" w:rsidRPr="00991BAF" w:rsidRDefault="00935577" w:rsidP="00935577">
      <w:pPr>
        <w:contextualSpacing/>
        <w:jc w:val="both"/>
        <w:rPr>
          <w:b/>
          <w:color w:val="0070C0"/>
          <w:sz w:val="24"/>
          <w:szCs w:val="24"/>
          <w:shd w:val="clear" w:color="auto" w:fill="FFFFFF" w:themeFill="background1"/>
        </w:rPr>
      </w:pPr>
    </w:p>
    <w:p w14:paraId="5AA9191B" w14:textId="77777777" w:rsidR="00935577" w:rsidRPr="00991BAF" w:rsidRDefault="00935577" w:rsidP="00935577">
      <w:pPr>
        <w:contextualSpacing/>
        <w:jc w:val="both"/>
        <w:rPr>
          <w:b/>
          <w:color w:val="0070C0"/>
          <w:sz w:val="24"/>
          <w:szCs w:val="24"/>
          <w:shd w:val="clear" w:color="auto" w:fill="FFFFFF" w:themeFill="background1"/>
        </w:rPr>
      </w:pPr>
    </w:p>
    <w:p w14:paraId="24350E48" w14:textId="77777777" w:rsidR="00935577" w:rsidRPr="00991BAF" w:rsidRDefault="00935577" w:rsidP="00935577">
      <w:pPr>
        <w:contextualSpacing/>
        <w:jc w:val="both"/>
        <w:rPr>
          <w:b/>
          <w:color w:val="0070C0"/>
          <w:sz w:val="24"/>
          <w:szCs w:val="24"/>
          <w:shd w:val="clear" w:color="auto" w:fill="FFFFFF" w:themeFill="background1"/>
        </w:rPr>
      </w:pPr>
    </w:p>
    <w:p w14:paraId="2271A218" w14:textId="77777777" w:rsidR="00935577" w:rsidRPr="00991BAF" w:rsidRDefault="00935577" w:rsidP="00935577">
      <w:pPr>
        <w:contextualSpacing/>
        <w:jc w:val="both"/>
        <w:rPr>
          <w:b/>
          <w:color w:val="0070C0"/>
          <w:sz w:val="24"/>
          <w:szCs w:val="24"/>
          <w:shd w:val="clear" w:color="auto" w:fill="FFFFFF" w:themeFill="background1"/>
        </w:rPr>
      </w:pPr>
    </w:p>
    <w:p w14:paraId="7C64468F" w14:textId="77777777" w:rsidR="00935577" w:rsidRPr="00991BAF" w:rsidRDefault="00935577" w:rsidP="00935577">
      <w:pPr>
        <w:contextualSpacing/>
        <w:jc w:val="both"/>
        <w:rPr>
          <w:b/>
          <w:color w:val="0070C0"/>
          <w:sz w:val="24"/>
          <w:szCs w:val="24"/>
          <w:shd w:val="clear" w:color="auto" w:fill="FFFFFF" w:themeFill="background1"/>
        </w:rPr>
      </w:pPr>
    </w:p>
    <w:p w14:paraId="2DF3E5F8" w14:textId="77777777" w:rsidR="009B3C7D" w:rsidRPr="00991BAF" w:rsidRDefault="009B3C7D" w:rsidP="00935577">
      <w:pPr>
        <w:contextualSpacing/>
        <w:jc w:val="both"/>
        <w:rPr>
          <w:b/>
          <w:color w:val="0070C0"/>
          <w:sz w:val="24"/>
          <w:szCs w:val="24"/>
          <w:shd w:val="clear" w:color="auto" w:fill="FFFFFF" w:themeFill="background1"/>
        </w:rPr>
      </w:pPr>
    </w:p>
    <w:p w14:paraId="00CA250D" w14:textId="77777777" w:rsidR="00935577" w:rsidRPr="00991BAF" w:rsidRDefault="00935577" w:rsidP="00935577">
      <w:pPr>
        <w:contextualSpacing/>
        <w:jc w:val="both"/>
        <w:rPr>
          <w:b/>
          <w:color w:val="0070C0"/>
          <w:sz w:val="24"/>
          <w:szCs w:val="24"/>
          <w:shd w:val="clear" w:color="auto" w:fill="FFFFFF" w:themeFill="background1"/>
        </w:rPr>
      </w:pPr>
    </w:p>
    <w:p w14:paraId="65FC21E9" w14:textId="77777777" w:rsidR="009B3C7D" w:rsidRPr="00991BAF" w:rsidRDefault="009B3C7D" w:rsidP="00935577">
      <w:pPr>
        <w:contextualSpacing/>
        <w:jc w:val="both"/>
        <w:rPr>
          <w:b/>
          <w:color w:val="0070C0"/>
          <w:sz w:val="24"/>
          <w:szCs w:val="24"/>
          <w:shd w:val="clear" w:color="auto" w:fill="FFFFFF" w:themeFill="background1"/>
        </w:rPr>
      </w:pPr>
    </w:p>
    <w:p w14:paraId="14ADDEB6" w14:textId="77777777" w:rsidR="005E2990" w:rsidRPr="00991BAF" w:rsidRDefault="005E2990" w:rsidP="00935577">
      <w:pPr>
        <w:contextualSpacing/>
        <w:jc w:val="both"/>
        <w:rPr>
          <w:b/>
          <w:color w:val="0070C0"/>
          <w:sz w:val="24"/>
          <w:szCs w:val="24"/>
          <w:shd w:val="clear" w:color="auto" w:fill="FFFFFF" w:themeFill="background1"/>
        </w:rPr>
      </w:pPr>
    </w:p>
    <w:p w14:paraId="6D459CBE" w14:textId="77777777" w:rsidR="005E2990" w:rsidRPr="00991BAF" w:rsidRDefault="005E2990" w:rsidP="00935577">
      <w:pPr>
        <w:contextualSpacing/>
        <w:jc w:val="both"/>
        <w:rPr>
          <w:b/>
          <w:color w:val="0070C0"/>
          <w:sz w:val="24"/>
          <w:szCs w:val="24"/>
          <w:shd w:val="clear" w:color="auto" w:fill="FFFFFF" w:themeFill="background1"/>
        </w:rPr>
      </w:pPr>
    </w:p>
    <w:p w14:paraId="229B20CF" w14:textId="77777777" w:rsidR="00935577" w:rsidRPr="00991BAF" w:rsidRDefault="00935577" w:rsidP="00935577">
      <w:pPr>
        <w:contextualSpacing/>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w:t>
      </w:r>
    </w:p>
    <w:p w14:paraId="34465B60" w14:textId="77777777" w:rsidR="00935577" w:rsidRPr="00991BAF" w:rsidRDefault="00935577" w:rsidP="00935577">
      <w:pPr>
        <w:jc w:val="both"/>
        <w:rPr>
          <w:b/>
          <w:i/>
          <w:sz w:val="24"/>
          <w:szCs w:val="24"/>
        </w:rPr>
      </w:pPr>
    </w:p>
    <w:p w14:paraId="0A2C31DE" w14:textId="77777777" w:rsidR="000A6935" w:rsidRPr="00991BAF" w:rsidRDefault="000A6935">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5C81C9C5" w14:textId="3974FAA5" w:rsidR="004C1267" w:rsidRPr="00991BAF" w:rsidRDefault="00935577" w:rsidP="00935577">
      <w:pPr>
        <w:jc w:val="both"/>
        <w:rPr>
          <w:sz w:val="24"/>
          <w:szCs w:val="24"/>
        </w:rPr>
      </w:pPr>
      <w:r w:rsidRPr="00991BAF">
        <w:rPr>
          <w:rFonts w:asciiTheme="majorHAnsi" w:hAnsiTheme="majorHAnsi"/>
          <w:b/>
          <w:color w:val="4F81BD" w:themeColor="accent1"/>
          <w:sz w:val="24"/>
          <w:szCs w:val="24"/>
          <w:shd w:val="clear" w:color="auto" w:fill="FFFFFF" w:themeFill="background1"/>
        </w:rPr>
        <w:lastRenderedPageBreak/>
        <w:t xml:space="preserve">D.2 </w:t>
      </w:r>
      <w:r w:rsidR="005B0153" w:rsidRPr="00991BAF">
        <w:rPr>
          <w:rFonts w:asciiTheme="majorHAnsi" w:hAnsiTheme="majorHAnsi"/>
          <w:b/>
          <w:color w:val="4F81BD" w:themeColor="accent1"/>
          <w:sz w:val="24"/>
          <w:szCs w:val="24"/>
          <w:shd w:val="clear" w:color="auto" w:fill="FFFFFF" w:themeFill="background1"/>
        </w:rPr>
        <w:tab/>
      </w:r>
      <w:r w:rsidRPr="00991BAF">
        <w:rPr>
          <w:rFonts w:asciiTheme="majorHAnsi" w:hAnsiTheme="majorHAnsi"/>
          <w:b/>
          <w:color w:val="4F81BD" w:themeColor="accent1"/>
          <w:sz w:val="24"/>
          <w:szCs w:val="24"/>
          <w:shd w:val="clear" w:color="auto" w:fill="FFFFFF" w:themeFill="background1"/>
        </w:rPr>
        <w:t>Continuing Professional Development (CPD)</w:t>
      </w:r>
      <w:r w:rsidRPr="005F7029">
        <w:rPr>
          <w:rFonts w:asciiTheme="majorHAnsi" w:hAnsiTheme="majorHAnsi"/>
          <w:b/>
          <w:color w:val="4F81BD" w:themeColor="accent1"/>
          <w:sz w:val="24"/>
          <w:szCs w:val="24"/>
          <w:shd w:val="clear" w:color="auto" w:fill="FFFFFF" w:themeFill="background1"/>
        </w:rPr>
        <w:t xml:space="preserve"> of parliamentarians</w:t>
      </w:r>
      <w:r w:rsidRPr="00991BAF">
        <w:rPr>
          <w:sz w:val="24"/>
          <w:szCs w:val="24"/>
        </w:rPr>
        <w:t xml:space="preserve"> </w:t>
      </w:r>
      <w:r w:rsidR="003D529E">
        <w:rPr>
          <w:sz w:val="24"/>
          <w:szCs w:val="24"/>
        </w:rPr>
        <w:t xml:space="preserve">on budgetary matters </w:t>
      </w:r>
      <w:r w:rsidRPr="00991BAF">
        <w:rPr>
          <w:sz w:val="24"/>
          <w:szCs w:val="24"/>
        </w:rPr>
        <w:t>recognises that scrutiny of overall public spending</w:t>
      </w:r>
      <w:r w:rsidR="009638B9">
        <w:rPr>
          <w:sz w:val="24"/>
          <w:szCs w:val="24"/>
        </w:rPr>
        <w:t xml:space="preserve">, </w:t>
      </w:r>
      <w:r w:rsidRPr="00991BAF">
        <w:rPr>
          <w:sz w:val="24"/>
          <w:szCs w:val="24"/>
        </w:rPr>
        <w:t>taxation</w:t>
      </w:r>
      <w:r w:rsidR="009638B9">
        <w:rPr>
          <w:sz w:val="24"/>
          <w:szCs w:val="24"/>
        </w:rPr>
        <w:t xml:space="preserve"> and asset and liability management</w:t>
      </w:r>
      <w:r w:rsidRPr="00991BAF">
        <w:rPr>
          <w:sz w:val="24"/>
          <w:szCs w:val="24"/>
        </w:rPr>
        <w:t xml:space="preserve"> is a complex, demanding task of professional public representatives. </w:t>
      </w:r>
      <w:r w:rsidR="004C1267" w:rsidRPr="00991BAF">
        <w:rPr>
          <w:sz w:val="24"/>
          <w:szCs w:val="24"/>
        </w:rPr>
        <w:t>For staff of government ministries</w:t>
      </w:r>
      <w:r w:rsidR="00B879E8" w:rsidRPr="00991BAF">
        <w:rPr>
          <w:sz w:val="24"/>
          <w:szCs w:val="24"/>
        </w:rPr>
        <w:t xml:space="preserve"> and agencies, </w:t>
      </w:r>
      <w:proofErr w:type="gramStart"/>
      <w:r w:rsidR="00B879E8" w:rsidRPr="00991BAF">
        <w:rPr>
          <w:sz w:val="24"/>
          <w:szCs w:val="24"/>
        </w:rPr>
        <w:t>who</w:t>
      </w:r>
      <w:proofErr w:type="gramEnd"/>
      <w:r w:rsidR="001B1F70" w:rsidRPr="00991BAF">
        <w:rPr>
          <w:sz w:val="24"/>
          <w:szCs w:val="24"/>
        </w:rPr>
        <w:t xml:space="preserve"> </w:t>
      </w:r>
      <w:r w:rsidR="00B879E8" w:rsidRPr="00991BAF">
        <w:rPr>
          <w:sz w:val="24"/>
          <w:szCs w:val="24"/>
        </w:rPr>
        <w:t xml:space="preserve">deal in-depth with the </w:t>
      </w:r>
      <w:r w:rsidR="004C1267" w:rsidRPr="00991BAF">
        <w:rPr>
          <w:sz w:val="24"/>
          <w:szCs w:val="24"/>
        </w:rPr>
        <w:t xml:space="preserve">budget </w:t>
      </w:r>
      <w:r w:rsidR="00B879E8" w:rsidRPr="00991BAF">
        <w:rPr>
          <w:sz w:val="24"/>
          <w:szCs w:val="24"/>
        </w:rPr>
        <w:t>cycle</w:t>
      </w:r>
      <w:r w:rsidR="004C1267" w:rsidRPr="00991BAF">
        <w:rPr>
          <w:sz w:val="24"/>
          <w:szCs w:val="24"/>
        </w:rPr>
        <w:t xml:space="preserve"> </w:t>
      </w:r>
      <w:r w:rsidR="00B879E8" w:rsidRPr="00991BAF">
        <w:rPr>
          <w:sz w:val="24"/>
          <w:szCs w:val="24"/>
        </w:rPr>
        <w:t xml:space="preserve">and documents each year, the process is usually familiar. For parliamentarians who have a broader range of issues to address, and </w:t>
      </w:r>
      <w:r w:rsidR="00C64818">
        <w:rPr>
          <w:sz w:val="24"/>
          <w:szCs w:val="24"/>
        </w:rPr>
        <w:t xml:space="preserve">who may have </w:t>
      </w:r>
      <w:r w:rsidR="00B879E8" w:rsidRPr="00991BAF">
        <w:rPr>
          <w:sz w:val="24"/>
          <w:szCs w:val="24"/>
        </w:rPr>
        <w:t xml:space="preserve">less familiarity with the budget process, additional support is needed. Careful attention should be paid to equipping parliamentarians with the knowledge and skills they need to engage effectively with the budgetary documentation and to input their views to the overall process. </w:t>
      </w:r>
    </w:p>
    <w:p w14:paraId="7A266647" w14:textId="6DAE1C16" w:rsidR="004C1267" w:rsidRPr="00991BAF" w:rsidRDefault="004C1267" w:rsidP="004C1267">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w:t>
      </w:r>
      <w:r w:rsidR="003D529E">
        <w:rPr>
          <w:color w:val="000000" w:themeColor="text1"/>
          <w:sz w:val="24"/>
          <w:szCs w:val="24"/>
        </w:rPr>
        <w:t xml:space="preserve">budget-related </w:t>
      </w:r>
      <w:r w:rsidR="00B879E8" w:rsidRPr="00991BAF">
        <w:rPr>
          <w:color w:val="000000" w:themeColor="text1"/>
          <w:sz w:val="24"/>
          <w:szCs w:val="24"/>
        </w:rPr>
        <w:t>CP</w:t>
      </w:r>
      <w:r w:rsidR="00BD68A5">
        <w:rPr>
          <w:color w:val="000000" w:themeColor="text1"/>
          <w:sz w:val="24"/>
          <w:szCs w:val="24"/>
        </w:rPr>
        <w:t>D for parliamentarians should:</w:t>
      </w:r>
    </w:p>
    <w:p w14:paraId="2E2E9839" w14:textId="1C1E3A9C" w:rsidR="00B879E8" w:rsidRPr="00991BAF" w:rsidRDefault="00B879E8" w:rsidP="0054185C">
      <w:pPr>
        <w:numPr>
          <w:ilvl w:val="0"/>
          <w:numId w:val="9"/>
        </w:numPr>
        <w:spacing w:before="120" w:after="120"/>
        <w:jc w:val="both"/>
        <w:rPr>
          <w:sz w:val="24"/>
          <w:szCs w:val="24"/>
        </w:rPr>
      </w:pPr>
      <w:r w:rsidRPr="00991BAF">
        <w:rPr>
          <w:sz w:val="24"/>
          <w:szCs w:val="24"/>
        </w:rPr>
        <w:t>include induction training for parliamentarians, committee members and chairs</w:t>
      </w:r>
    </w:p>
    <w:p w14:paraId="4C9281DF" w14:textId="58BCCBA6" w:rsidR="00B879E8" w:rsidRPr="00991BAF" w:rsidRDefault="00993984" w:rsidP="0054185C">
      <w:pPr>
        <w:pStyle w:val="ListParagraph"/>
        <w:numPr>
          <w:ilvl w:val="0"/>
          <w:numId w:val="9"/>
        </w:numPr>
        <w:jc w:val="both"/>
        <w:rPr>
          <w:sz w:val="24"/>
          <w:szCs w:val="24"/>
        </w:rPr>
      </w:pPr>
      <w:proofErr w:type="gramStart"/>
      <w:r w:rsidRPr="00991BAF">
        <w:rPr>
          <w:sz w:val="24"/>
          <w:szCs w:val="24"/>
        </w:rPr>
        <w:t>cover</w:t>
      </w:r>
      <w:proofErr w:type="gramEnd"/>
      <w:r w:rsidRPr="00991BAF">
        <w:rPr>
          <w:sz w:val="24"/>
          <w:szCs w:val="24"/>
        </w:rPr>
        <w:t xml:space="preserve"> domestic and international aspects of </w:t>
      </w:r>
      <w:r w:rsidR="00B879E8" w:rsidRPr="00991BAF">
        <w:rPr>
          <w:sz w:val="24"/>
          <w:szCs w:val="24"/>
        </w:rPr>
        <w:t>budgetary scrutiny</w:t>
      </w:r>
      <w:r w:rsidRPr="00991BAF">
        <w:rPr>
          <w:sz w:val="24"/>
          <w:szCs w:val="24"/>
        </w:rPr>
        <w:t xml:space="preserve"> and </w:t>
      </w:r>
      <w:r w:rsidR="00B879E8" w:rsidRPr="00991BAF">
        <w:rPr>
          <w:sz w:val="24"/>
          <w:szCs w:val="24"/>
        </w:rPr>
        <w:t>ove</w:t>
      </w:r>
      <w:r w:rsidR="00BD68A5">
        <w:rPr>
          <w:sz w:val="24"/>
          <w:szCs w:val="24"/>
        </w:rPr>
        <w:t>rsight.</w:t>
      </w:r>
    </w:p>
    <w:p w14:paraId="610D91B8" w14:textId="77777777" w:rsidR="00993984" w:rsidRPr="00991BAF" w:rsidRDefault="00993984" w:rsidP="003D529E">
      <w:pPr>
        <w:spacing w:before="120" w:after="120"/>
        <w:ind w:left="360"/>
        <w:jc w:val="both"/>
        <w:rPr>
          <w:b/>
          <w:color w:val="0070C0"/>
          <w:sz w:val="24"/>
          <w:szCs w:val="24"/>
          <w:shd w:val="clear" w:color="auto" w:fill="FFFFFF" w:themeFill="background1"/>
        </w:rPr>
      </w:pPr>
    </w:p>
    <w:p w14:paraId="2F5D74B4" w14:textId="77777777" w:rsidR="00BD68A5" w:rsidRPr="002C7249" w:rsidRDefault="00BD68A5" w:rsidP="00BD68A5">
      <w:pPr>
        <w:jc w:val="both"/>
        <w:rPr>
          <w:sz w:val="24"/>
          <w:szCs w:val="24"/>
        </w:rPr>
      </w:pPr>
      <w:r>
        <w:rPr>
          <w:noProof/>
          <w:lang w:eastAsia="en-GB"/>
        </w:rPr>
        <mc:AlternateContent>
          <mc:Choice Requires="wps">
            <w:drawing>
              <wp:anchor distT="0" distB="0" distL="114300" distR="114300" simplePos="0" relativeHeight="251830272" behindDoc="0" locked="0" layoutInCell="1" allowOverlap="1" wp14:anchorId="2F52F283" wp14:editId="1C2E4C41">
                <wp:simplePos x="0" y="0"/>
                <wp:positionH relativeFrom="column">
                  <wp:posOffset>2884805</wp:posOffset>
                </wp:positionH>
                <wp:positionV relativeFrom="paragraph">
                  <wp:posOffset>28575</wp:posOffset>
                </wp:positionV>
                <wp:extent cx="2922270" cy="2145665"/>
                <wp:effectExtent l="0" t="0" r="24130" b="13335"/>
                <wp:wrapNone/>
                <wp:docPr id="439"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2145665"/>
                        </a:xfrm>
                        <a:prstGeom prst="rect">
                          <a:avLst/>
                        </a:prstGeom>
                        <a:solidFill>
                          <a:srgbClr val="FFFFFF"/>
                        </a:solidFill>
                        <a:ln w="9525">
                          <a:solidFill>
                            <a:sysClr val="window" lastClr="FFFFFF">
                              <a:lumMod val="100000"/>
                              <a:lumOff val="0"/>
                            </a:sysClr>
                          </a:solidFill>
                          <a:miter lim="800000"/>
                          <a:headEnd/>
                          <a:tailEnd/>
                        </a:ln>
                      </wps:spPr>
                      <wps:txbx>
                        <w:txbxContent>
                          <w:p w14:paraId="3271C966"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2482CD7"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p w14:paraId="35ED0554" w14:textId="1F53FA76"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59FB4FB" wp14:editId="3F078A5D">
                                  <wp:extent cx="1466850" cy="19939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10 (a)</w:t>
                            </w:r>
                          </w:p>
                          <w:p w14:paraId="60F23D75" w14:textId="77777777" w:rsidR="00CC49D6" w:rsidRPr="007B597B"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82C9875" w14:textId="77777777" w:rsidR="00CC49D6" w:rsidRPr="004C5D53"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1E18A01"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color w:val="984806" w:themeColor="accent6" w:themeShade="80"/>
                                <w:lang w:eastAsia="en-GB"/>
                              </w:rPr>
                              <w:tab/>
                            </w:r>
                          </w:p>
                          <w:p w14:paraId="15B7D89D"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8FDC8C4"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B0BD6DA"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03E464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101A1C6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EBD074C" w14:textId="77777777" w:rsidR="00CC49D6" w:rsidRDefault="00CC49D6" w:rsidP="00633998">
                            <w:pPr>
                              <w:shd w:val="clear" w:color="auto" w:fill="FDE9D9" w:themeFill="accent6" w:themeFillTint="33"/>
                              <w:spacing w:before="120" w:after="120"/>
                              <w:ind w:left="360"/>
                              <w:contextualSpacing/>
                              <w:jc w:val="right"/>
                              <w:rPr>
                                <w:rFonts w:ascii="Calibri" w:hAnsi="Calibri" w:cs="Times New Roman"/>
                                <w:color w:val="984806" w:themeColor="accent6" w:themeShade="80"/>
                                <w:sz w:val="18"/>
                                <w:lang w:eastAsia="en-GB"/>
                              </w:rPr>
                            </w:pPr>
                          </w:p>
                          <w:p w14:paraId="56000B7E"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22" type="#_x0000_t202" style="position:absolute;left:0;text-align:left;margin-left:227.15pt;margin-top:2.25pt;width:230.1pt;height:168.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" strokecolor="white">
                <v:textbox inset=".5mm">
                  <w:txbxContent>
                    <w:p w14:paraId="3271C966"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52482CD7"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p>
                    <w:p w14:paraId="35ED0554" w14:textId="1F53FA76"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59FB4FB" wp14:editId="3F078A5D">
                            <wp:extent cx="1466850" cy="19939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10 (a)</w:t>
                      </w:r>
                    </w:p>
                    <w:p w14:paraId="60F23D75" w14:textId="77777777" w:rsidR="00CC49D6" w:rsidRPr="007B597B"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482C9875" w14:textId="77777777" w:rsidR="00CC49D6" w:rsidRPr="004C5D53"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1E18A01"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color w:val="984806" w:themeColor="accent6" w:themeShade="80"/>
                          <w:lang w:eastAsia="en-GB"/>
                        </w:rPr>
                        <w:tab/>
                      </w:r>
                    </w:p>
                    <w:p w14:paraId="15B7D89D"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8FDC8C4"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B0BD6DA"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03E464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101A1C62"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EBD074C" w14:textId="77777777" w:rsidR="00CC49D6" w:rsidRDefault="00CC49D6" w:rsidP="00633998">
                      <w:pPr>
                        <w:shd w:val="clear" w:color="auto" w:fill="FDE9D9" w:themeFill="accent6" w:themeFillTint="33"/>
                        <w:spacing w:before="120" w:after="120"/>
                        <w:ind w:left="360"/>
                        <w:contextualSpacing/>
                        <w:jc w:val="right"/>
                        <w:rPr>
                          <w:rFonts w:ascii="Calibri" w:hAnsi="Calibri" w:cs="Times New Roman"/>
                          <w:color w:val="984806" w:themeColor="accent6" w:themeShade="80"/>
                          <w:sz w:val="18"/>
                          <w:lang w:eastAsia="en-GB"/>
                        </w:rPr>
                      </w:pPr>
                    </w:p>
                    <w:p w14:paraId="56000B7E" w14:textId="77777777" w:rsidR="00CC49D6" w:rsidRDefault="00CC49D6" w:rsidP="00BD68A5">
                      <w:pPr>
                        <w:shd w:val="clear" w:color="auto" w:fill="FDE9D9" w:themeFill="accent6" w:themeFillTint="33"/>
                        <w:spacing w:before="120" w:after="120"/>
                        <w:ind w:left="36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831296" behindDoc="0" locked="0" layoutInCell="1" allowOverlap="1" wp14:anchorId="37302A16" wp14:editId="4DCB6AFA">
                <wp:simplePos x="0" y="0"/>
                <wp:positionH relativeFrom="column">
                  <wp:posOffset>200025</wp:posOffset>
                </wp:positionH>
                <wp:positionV relativeFrom="paragraph">
                  <wp:posOffset>28575</wp:posOffset>
                </wp:positionV>
                <wp:extent cx="2952750" cy="2145665"/>
                <wp:effectExtent l="0" t="3175" r="9525" b="10160"/>
                <wp:wrapNone/>
                <wp:docPr id="438"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145665"/>
                        </a:xfrm>
                        <a:prstGeom prst="rect">
                          <a:avLst/>
                        </a:prstGeom>
                        <a:solidFill>
                          <a:srgbClr val="FFFFFF"/>
                        </a:solidFill>
                        <a:ln w="12700">
                          <a:solidFill>
                            <a:srgbClr val="FFFFFF"/>
                          </a:solidFill>
                          <a:miter lim="800000"/>
                          <a:headEnd/>
                          <a:tailEnd/>
                        </a:ln>
                      </wps:spPr>
                      <wps:txbx>
                        <w:txbxContent>
                          <w:p w14:paraId="57B5B331" w14:textId="77777777" w:rsidR="00CC49D6" w:rsidRPr="00063C5C" w:rsidRDefault="00CC49D6" w:rsidP="00BD68A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0A831F8" w14:textId="77777777" w:rsidR="00CC49D6" w:rsidRDefault="00CC49D6" w:rsidP="00BD68A5">
                            <w:pPr>
                              <w:shd w:val="clear" w:color="auto" w:fill="DAEEF3" w:themeFill="accent5" w:themeFillTint="33"/>
                              <w:spacing w:before="120" w:after="120"/>
                              <w:contextualSpacing/>
                              <w:jc w:val="both"/>
                              <w:rPr>
                                <w:rFonts w:cs="Times New Roman"/>
                                <w:b/>
                                <w:color w:val="215868" w:themeColor="accent5" w:themeShade="80"/>
                              </w:rPr>
                            </w:pPr>
                          </w:p>
                          <w:p w14:paraId="7F91E8C2" w14:textId="77777777" w:rsidR="00CC49D6" w:rsidRDefault="00CC49D6" w:rsidP="00BD68A5">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US</w:t>
                            </w:r>
                            <w:r w:rsidRPr="00063C5C">
                              <w:rPr>
                                <w:rFonts w:cs="Times New Roman"/>
                                <w:b/>
                                <w:bCs/>
                                <w:color w:val="215868" w:themeColor="accent5" w:themeShade="80"/>
                              </w:rPr>
                              <w:t xml:space="preserve">: </w:t>
                            </w:r>
                            <w:r>
                              <w:rPr>
                                <w:rFonts w:cs="Times New Roman"/>
                                <w:bCs/>
                                <w:color w:val="215868" w:themeColor="accent5" w:themeShade="80"/>
                              </w:rPr>
                              <w:t xml:space="preserve">Since 1972, the US House of Representatives leadership have offered a training programme for incoming US representatives hosted by the Harvard Institute of Politics at The Kennedy School.  </w:t>
                            </w:r>
                            <w:r w:rsidRPr="002C7249">
                              <w:rPr>
                                <w:rFonts w:cs="Times New Roman"/>
                                <w:bCs/>
                                <w:color w:val="215868" w:themeColor="accent5" w:themeShade="80"/>
                              </w:rPr>
                              <w:t>It provides intensive seminars on major public policy issues such as foreign policy, health care and the Federal budget, led by prominent scholars and practitioners representing viewpoints from across the political spectrum.</w:t>
                            </w:r>
                          </w:p>
                          <w:p w14:paraId="1B9B4973" w14:textId="77777777" w:rsidR="00CC49D6" w:rsidRPr="00B634D8" w:rsidRDefault="00CC49D6" w:rsidP="00BD68A5">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3" o:spid="_x0000_s1323" type="#_x0000_t202" style="position:absolute;left:0;text-align:left;margin-left:15.75pt;margin-top:2.25pt;width:232.5pt;height:168.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" strokecolor="white" strokeweight="1pt">
                <v:textbox inset=".5mm">
                  <w:txbxContent>
                    <w:p w14:paraId="57B5B331" w14:textId="77777777" w:rsidR="00CC49D6" w:rsidRPr="00063C5C" w:rsidRDefault="00CC49D6" w:rsidP="00BD68A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0A831F8" w14:textId="77777777" w:rsidR="00CC49D6" w:rsidRDefault="00CC49D6" w:rsidP="00BD68A5">
                      <w:pPr>
                        <w:shd w:val="clear" w:color="auto" w:fill="DAEEF3" w:themeFill="accent5" w:themeFillTint="33"/>
                        <w:spacing w:before="120" w:after="120"/>
                        <w:contextualSpacing/>
                        <w:jc w:val="both"/>
                        <w:rPr>
                          <w:rFonts w:cs="Times New Roman"/>
                          <w:b/>
                          <w:color w:val="215868" w:themeColor="accent5" w:themeShade="80"/>
                        </w:rPr>
                      </w:pPr>
                    </w:p>
                    <w:p w14:paraId="7F91E8C2" w14:textId="77777777" w:rsidR="00CC49D6" w:rsidRDefault="00CC49D6" w:rsidP="00BD68A5">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US</w:t>
                      </w:r>
                      <w:r w:rsidRPr="00063C5C">
                        <w:rPr>
                          <w:rFonts w:cs="Times New Roman"/>
                          <w:b/>
                          <w:bCs/>
                          <w:color w:val="215868" w:themeColor="accent5" w:themeShade="80"/>
                        </w:rPr>
                        <w:t xml:space="preserve">: </w:t>
                      </w:r>
                      <w:r>
                        <w:rPr>
                          <w:rFonts w:cs="Times New Roman"/>
                          <w:bCs/>
                          <w:color w:val="215868" w:themeColor="accent5" w:themeShade="80"/>
                        </w:rPr>
                        <w:t xml:space="preserve">Since 1972, the US House of Representatives leadership have offered a training programme for incoming US representatives hosted by the Harvard Institute of Politics at The Kennedy School.  </w:t>
                      </w:r>
                      <w:r w:rsidRPr="002C7249">
                        <w:rPr>
                          <w:rFonts w:cs="Times New Roman"/>
                          <w:bCs/>
                          <w:color w:val="215868" w:themeColor="accent5" w:themeShade="80"/>
                        </w:rPr>
                        <w:t>It provides intensive seminars on major public policy issues such as foreign policy, health care and the Federal budget, led by prominent scholars and practitioners representing viewpoints from across the political spectrum.</w:t>
                      </w:r>
                    </w:p>
                    <w:p w14:paraId="1B9B4973" w14:textId="77777777" w:rsidR="00CC49D6" w:rsidRPr="00B634D8" w:rsidRDefault="00CC49D6" w:rsidP="00BD68A5">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60D6F1A1" w14:textId="77777777" w:rsidR="00F65F07" w:rsidRPr="00991BAF" w:rsidRDefault="00F65F07" w:rsidP="00F65F07">
      <w:pPr>
        <w:jc w:val="both"/>
        <w:rPr>
          <w:sz w:val="24"/>
          <w:szCs w:val="24"/>
        </w:rPr>
      </w:pPr>
    </w:p>
    <w:p w14:paraId="3100A7EC" w14:textId="77777777" w:rsidR="00F65F07" w:rsidRPr="00991BAF" w:rsidRDefault="00F65F07" w:rsidP="00F65F07">
      <w:pPr>
        <w:rPr>
          <w:sz w:val="24"/>
          <w:szCs w:val="24"/>
        </w:rPr>
      </w:pPr>
    </w:p>
    <w:p w14:paraId="0136DAEF" w14:textId="77777777" w:rsidR="00F65F07" w:rsidRPr="00991BAF" w:rsidRDefault="00F65F07" w:rsidP="00F65F07">
      <w:pPr>
        <w:rPr>
          <w:sz w:val="24"/>
          <w:szCs w:val="24"/>
        </w:rPr>
      </w:pPr>
    </w:p>
    <w:p w14:paraId="3079C044" w14:textId="77777777" w:rsidR="00F65F07" w:rsidRPr="00991BAF" w:rsidRDefault="00F65F07" w:rsidP="00935577">
      <w:pPr>
        <w:jc w:val="both"/>
        <w:rPr>
          <w:b/>
          <w:color w:val="0070C0"/>
          <w:sz w:val="24"/>
          <w:szCs w:val="24"/>
          <w:shd w:val="clear" w:color="auto" w:fill="FFFFFF" w:themeFill="background1"/>
        </w:rPr>
      </w:pPr>
    </w:p>
    <w:p w14:paraId="49D1C872" w14:textId="77777777" w:rsidR="00F65F07" w:rsidRPr="00991BAF" w:rsidRDefault="00F65F07" w:rsidP="00935577">
      <w:pPr>
        <w:jc w:val="both"/>
        <w:rPr>
          <w:b/>
          <w:color w:val="0070C0"/>
          <w:sz w:val="24"/>
          <w:szCs w:val="24"/>
          <w:shd w:val="clear" w:color="auto" w:fill="FFFFFF" w:themeFill="background1"/>
        </w:rPr>
      </w:pPr>
    </w:p>
    <w:p w14:paraId="1003974B" w14:textId="77777777" w:rsidR="00F65F07" w:rsidRPr="00991BAF" w:rsidRDefault="00F65F07" w:rsidP="00935577">
      <w:pPr>
        <w:jc w:val="both"/>
        <w:rPr>
          <w:b/>
          <w:color w:val="0070C0"/>
          <w:sz w:val="24"/>
          <w:szCs w:val="24"/>
          <w:shd w:val="clear" w:color="auto" w:fill="FFFFFF" w:themeFill="background1"/>
        </w:rPr>
      </w:pPr>
    </w:p>
    <w:p w14:paraId="74CFDA2E" w14:textId="77777777" w:rsidR="00F65F07" w:rsidRPr="00991BAF" w:rsidRDefault="00F65F07" w:rsidP="00935577">
      <w:pPr>
        <w:jc w:val="both"/>
        <w:rPr>
          <w:b/>
          <w:color w:val="0070C0"/>
          <w:sz w:val="24"/>
          <w:szCs w:val="24"/>
          <w:shd w:val="clear" w:color="auto" w:fill="FFFFFF" w:themeFill="background1"/>
        </w:rPr>
      </w:pPr>
    </w:p>
    <w:p w14:paraId="64F210EB" w14:textId="77777777" w:rsidR="00F65F07" w:rsidRPr="00991BAF" w:rsidRDefault="00F65F07" w:rsidP="00935577">
      <w:pPr>
        <w:jc w:val="both"/>
        <w:rPr>
          <w:b/>
          <w:color w:val="0070C0"/>
          <w:sz w:val="24"/>
          <w:szCs w:val="24"/>
          <w:shd w:val="clear" w:color="auto" w:fill="FFFFFF" w:themeFill="background1"/>
        </w:rPr>
      </w:pPr>
    </w:p>
    <w:p w14:paraId="357FEB1A" w14:textId="77777777" w:rsidR="00935577" w:rsidRPr="00991BAF" w:rsidRDefault="00935577" w:rsidP="00935577">
      <w:pPr>
        <w:jc w:val="both"/>
        <w:rPr>
          <w:b/>
          <w:color w:val="0070C0"/>
          <w:sz w:val="24"/>
          <w:szCs w:val="24"/>
          <w:shd w:val="clear" w:color="auto" w:fill="FFFFFF" w:themeFill="background1"/>
        </w:rPr>
      </w:pPr>
    </w:p>
    <w:p w14:paraId="076B1539" w14:textId="77777777" w:rsidR="00935577" w:rsidRPr="00991BAF" w:rsidRDefault="00935577" w:rsidP="00935577">
      <w:pPr>
        <w:jc w:val="both"/>
        <w:rPr>
          <w:b/>
          <w:color w:val="0070C0"/>
          <w:sz w:val="24"/>
          <w:szCs w:val="24"/>
          <w:shd w:val="clear" w:color="auto" w:fill="FFFFFF" w:themeFill="background1"/>
        </w:rPr>
      </w:pPr>
    </w:p>
    <w:p w14:paraId="3219D7D7" w14:textId="77777777" w:rsidR="00935577" w:rsidRPr="00991BAF" w:rsidRDefault="00935577" w:rsidP="00935577">
      <w:pPr>
        <w:jc w:val="both"/>
        <w:rPr>
          <w:b/>
          <w:color w:val="0070C0"/>
          <w:sz w:val="24"/>
          <w:szCs w:val="24"/>
          <w:shd w:val="clear" w:color="auto" w:fill="FFFFFF" w:themeFill="background1"/>
        </w:rPr>
      </w:pPr>
    </w:p>
    <w:p w14:paraId="247A2C6C" w14:textId="77777777" w:rsidR="000A6935" w:rsidRPr="00991BAF" w:rsidRDefault="00935577" w:rsidP="00935577">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7E06F27D" w14:textId="77777777" w:rsidR="000A6935" w:rsidRPr="00991BAF" w:rsidRDefault="000A6935">
      <w:pPr>
        <w:rPr>
          <w:b/>
          <w:color w:val="0070C0"/>
          <w:sz w:val="24"/>
          <w:szCs w:val="24"/>
          <w:shd w:val="clear" w:color="auto" w:fill="FFFFFF" w:themeFill="background1"/>
        </w:rPr>
      </w:pPr>
      <w:r w:rsidRPr="00991BAF">
        <w:rPr>
          <w:b/>
          <w:color w:val="0070C0"/>
          <w:sz w:val="24"/>
          <w:szCs w:val="24"/>
          <w:shd w:val="clear" w:color="auto" w:fill="FFFFFF" w:themeFill="background1"/>
        </w:rPr>
        <w:br w:type="page"/>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108" w:type="dxa"/>
          <w:bottom w:w="108" w:type="dxa"/>
        </w:tblCellMar>
        <w:tblLook w:val="0000" w:firstRow="0" w:lastRow="0" w:firstColumn="0" w:lastColumn="0" w:noHBand="0" w:noVBand="0"/>
      </w:tblPr>
      <w:tblGrid>
        <w:gridCol w:w="8873"/>
      </w:tblGrid>
      <w:tr w:rsidR="00935577" w:rsidRPr="00991BAF" w14:paraId="32AF360F" w14:textId="77777777" w:rsidTr="00985D22">
        <w:trPr>
          <w:trHeight w:val="1016"/>
          <w:jc w:val="center"/>
        </w:trPr>
        <w:tc>
          <w:tcPr>
            <w:tcW w:w="8873" w:type="dxa"/>
            <w:tcBorders>
              <w:bottom w:val="single" w:sz="4" w:space="0" w:color="auto"/>
            </w:tcBorders>
            <w:shd w:val="clear" w:color="auto" w:fill="D9D9D9" w:themeFill="background1" w:themeFillShade="D9"/>
          </w:tcPr>
          <w:p w14:paraId="46BB454F" w14:textId="74B64C28" w:rsidR="00BD68A5" w:rsidRDefault="00BD68A5" w:rsidP="00BD68A5">
            <w:pPr>
              <w:contextualSpacing/>
              <w:rPr>
                <w:b/>
                <w:sz w:val="24"/>
                <w:szCs w:val="24"/>
              </w:rPr>
            </w:pPr>
            <w:r w:rsidRPr="0036299A">
              <w:rPr>
                <w:b/>
                <w:noProof/>
                <w:sz w:val="24"/>
                <w:szCs w:val="24"/>
                <w:lang w:eastAsia="en-GB"/>
              </w:rPr>
              <w:lastRenderedPageBreak/>
              <w:drawing>
                <wp:anchor distT="0" distB="0" distL="114300" distR="114300" simplePos="0" relativeHeight="251835392" behindDoc="0" locked="0" layoutInCell="1" allowOverlap="1" wp14:anchorId="035D60A8" wp14:editId="3051BC2A">
                  <wp:simplePos x="2440940" y="3398520"/>
                  <wp:positionH relativeFrom="margin">
                    <wp:align>left</wp:align>
                  </wp:positionH>
                  <wp:positionV relativeFrom="margin">
                    <wp:align>top</wp:align>
                  </wp:positionV>
                  <wp:extent cx="719455" cy="719455"/>
                  <wp:effectExtent l="0" t="0" r="0"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ook.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b/>
                <w:sz w:val="24"/>
                <w:szCs w:val="24"/>
              </w:rPr>
              <w:t>Further Guidance</w:t>
            </w:r>
          </w:p>
          <w:p w14:paraId="195EB866" w14:textId="77777777" w:rsidR="00BD68A5" w:rsidRDefault="00BD68A5" w:rsidP="00BD68A5">
            <w:pPr>
              <w:contextualSpacing/>
              <w:rPr>
                <w:b/>
                <w:sz w:val="24"/>
                <w:szCs w:val="24"/>
              </w:rPr>
            </w:pPr>
          </w:p>
          <w:p w14:paraId="61D4EC95" w14:textId="77777777" w:rsidR="00BD68A5" w:rsidRPr="00962474" w:rsidRDefault="00BD68A5" w:rsidP="00BD68A5">
            <w:pPr>
              <w:spacing w:after="200" w:line="276" w:lineRule="auto"/>
              <w:rPr>
                <w:sz w:val="24"/>
                <w:szCs w:val="24"/>
              </w:rPr>
            </w:pPr>
            <w:r w:rsidRPr="00962474">
              <w:rPr>
                <w:sz w:val="24"/>
                <w:szCs w:val="24"/>
              </w:rPr>
              <w:t>Anderson, Barry (2009), ”</w:t>
            </w:r>
            <w:r w:rsidRPr="00962474">
              <w:rPr>
                <w:i/>
                <w:sz w:val="24"/>
                <w:szCs w:val="24"/>
              </w:rPr>
              <w:t>The Changing Role of Parliament in the Budget Process”</w:t>
            </w:r>
            <w:r w:rsidRPr="00962474">
              <w:rPr>
                <w:sz w:val="24"/>
                <w:szCs w:val="24"/>
              </w:rPr>
              <w:t xml:space="preserve">, OECD Journal on Budgeting, Volume 2009/1, </w:t>
            </w:r>
            <w:hyperlink r:id="rId144" w:history="1">
              <w:r w:rsidRPr="00962474">
                <w:rPr>
                  <w:color w:val="0000FF" w:themeColor="hyperlink"/>
                  <w:sz w:val="24"/>
                  <w:szCs w:val="24"/>
                  <w:u w:val="single"/>
                </w:rPr>
                <w:t>http://www.oecd.org/governance/budgeting/43410274.pdf</w:t>
              </w:r>
            </w:hyperlink>
            <w:r w:rsidRPr="00962474">
              <w:rPr>
                <w:sz w:val="24"/>
                <w:szCs w:val="24"/>
              </w:rPr>
              <w:t xml:space="preserve"> </w:t>
            </w:r>
          </w:p>
          <w:p w14:paraId="4084ED91" w14:textId="77777777" w:rsidR="00BD68A5" w:rsidRDefault="00BD68A5" w:rsidP="00BD68A5">
            <w:pPr>
              <w:spacing w:after="200" w:line="276" w:lineRule="auto"/>
              <w:rPr>
                <w:sz w:val="24"/>
                <w:szCs w:val="24"/>
              </w:rPr>
            </w:pPr>
            <w:r>
              <w:rPr>
                <w:sz w:val="24"/>
                <w:szCs w:val="24"/>
              </w:rPr>
              <w:t>Inter-Parliamentary Union (2008), “</w:t>
            </w:r>
            <w:r w:rsidRPr="006D77B8">
              <w:rPr>
                <w:i/>
                <w:sz w:val="24"/>
                <w:szCs w:val="24"/>
              </w:rPr>
              <w:t>Evaluating parliament: A self-assessment toolkit for parliaments</w:t>
            </w:r>
            <w:r>
              <w:rPr>
                <w:sz w:val="24"/>
                <w:szCs w:val="24"/>
              </w:rPr>
              <w:t xml:space="preserve">”, </w:t>
            </w:r>
            <w:hyperlink r:id="rId145" w:history="1">
              <w:r w:rsidRPr="00014732">
                <w:rPr>
                  <w:rStyle w:val="Hyperlink"/>
                  <w:sz w:val="24"/>
                  <w:szCs w:val="24"/>
                </w:rPr>
                <w:t>http://www.ipu.org/pdf/publications/self-e.pdf</w:t>
              </w:r>
            </w:hyperlink>
            <w:r>
              <w:rPr>
                <w:sz w:val="24"/>
                <w:szCs w:val="24"/>
              </w:rPr>
              <w:t xml:space="preserve"> </w:t>
            </w:r>
          </w:p>
          <w:p w14:paraId="469A9A8F" w14:textId="77777777" w:rsidR="00BD68A5" w:rsidRPr="00C40BE7" w:rsidRDefault="00BD68A5" w:rsidP="00BD68A5">
            <w:pPr>
              <w:spacing w:after="200" w:line="276" w:lineRule="auto"/>
              <w:rPr>
                <w:sz w:val="24"/>
                <w:szCs w:val="24"/>
                <w:lang w:val="fr-FR"/>
              </w:rPr>
            </w:pPr>
            <w:r w:rsidRPr="00942D3F">
              <w:rPr>
                <w:sz w:val="24"/>
                <w:szCs w:val="24"/>
                <w:lang w:val="fr-FR"/>
              </w:rPr>
              <w:t>L'Assemblée parlementaire de la Francophonie (</w:t>
            </w:r>
            <w:r>
              <w:rPr>
                <w:sz w:val="24"/>
                <w:szCs w:val="24"/>
                <w:lang w:val="fr-FR"/>
              </w:rPr>
              <w:t xml:space="preserve">2009), </w:t>
            </w:r>
            <w:r w:rsidRPr="00942D3F">
              <w:rPr>
                <w:i/>
                <w:sz w:val="24"/>
                <w:szCs w:val="24"/>
                <w:lang w:val="fr-FR"/>
              </w:rPr>
              <w:t xml:space="preserve">La réalité démocratique des Parlements: Quels critères d’évaluation? </w:t>
            </w:r>
            <w:r w:rsidRPr="00942D3F">
              <w:rPr>
                <w:sz w:val="24"/>
                <w:szCs w:val="24"/>
                <w:lang w:val="fr-FR"/>
              </w:rPr>
              <w:t xml:space="preserve">Texte adopté lors de la </w:t>
            </w:r>
            <w:proofErr w:type="spellStart"/>
            <w:r w:rsidRPr="00942D3F">
              <w:rPr>
                <w:sz w:val="24"/>
                <w:szCs w:val="24"/>
                <w:lang w:val="fr-FR"/>
              </w:rPr>
              <w:t>XXXVème</w:t>
            </w:r>
            <w:proofErr w:type="spellEnd"/>
            <w:r w:rsidRPr="00942D3F">
              <w:rPr>
                <w:sz w:val="24"/>
                <w:szCs w:val="24"/>
                <w:lang w:val="fr-FR"/>
              </w:rPr>
              <w:t xml:space="preserve"> Session de l’APF (Paris, juillet 2009)</w:t>
            </w:r>
          </w:p>
          <w:p w14:paraId="34283358" w14:textId="77777777" w:rsidR="00BD68A5" w:rsidRPr="00962474" w:rsidRDefault="00BD68A5" w:rsidP="00BD68A5">
            <w:pPr>
              <w:spacing w:after="200" w:line="276" w:lineRule="auto"/>
              <w:rPr>
                <w:sz w:val="24"/>
                <w:szCs w:val="24"/>
              </w:rPr>
            </w:pPr>
            <w:r w:rsidRPr="00962474">
              <w:rPr>
                <w:sz w:val="24"/>
                <w:szCs w:val="24"/>
              </w:rPr>
              <w:t xml:space="preserve">McGee, David (2002), </w:t>
            </w:r>
            <w:r w:rsidRPr="00962474">
              <w:rPr>
                <w:i/>
                <w:sz w:val="24"/>
                <w:szCs w:val="24"/>
              </w:rPr>
              <w:t>The Overseers: Public Accounts Committees and Public Spending</w:t>
            </w:r>
            <w:r w:rsidRPr="00962474">
              <w:rPr>
                <w:sz w:val="24"/>
                <w:szCs w:val="24"/>
              </w:rPr>
              <w:t>, Pluto Press, London.</w:t>
            </w:r>
          </w:p>
          <w:p w14:paraId="0546972E" w14:textId="77777777" w:rsidR="00BD68A5" w:rsidRPr="00962474" w:rsidRDefault="00BD68A5" w:rsidP="00BD68A5">
            <w:pPr>
              <w:spacing w:after="200" w:line="276" w:lineRule="auto"/>
              <w:rPr>
                <w:sz w:val="24"/>
                <w:szCs w:val="24"/>
              </w:rPr>
            </w:pPr>
            <w:r w:rsidRPr="00962474">
              <w:rPr>
                <w:sz w:val="24"/>
                <w:szCs w:val="24"/>
              </w:rPr>
              <w:t xml:space="preserve">McGee, David (2007), </w:t>
            </w:r>
            <w:r w:rsidRPr="00962474">
              <w:rPr>
                <w:i/>
                <w:sz w:val="24"/>
                <w:szCs w:val="24"/>
              </w:rPr>
              <w:t>The Budget Process: A Parliamentary Imperative</w:t>
            </w:r>
            <w:r w:rsidRPr="00962474">
              <w:rPr>
                <w:sz w:val="24"/>
                <w:szCs w:val="24"/>
              </w:rPr>
              <w:t>, Pluto Press, London.</w:t>
            </w:r>
          </w:p>
          <w:p w14:paraId="00227BE2" w14:textId="77777777" w:rsidR="00BD68A5" w:rsidRPr="00962474" w:rsidRDefault="00BD68A5" w:rsidP="00BD68A5">
            <w:pPr>
              <w:tabs>
                <w:tab w:val="left" w:pos="850"/>
                <w:tab w:val="left" w:pos="1191"/>
                <w:tab w:val="left" w:pos="1531"/>
              </w:tabs>
              <w:rPr>
                <w:rFonts w:eastAsia="Calibri" w:cs="Arial"/>
                <w:i/>
                <w:sz w:val="24"/>
                <w:szCs w:val="24"/>
              </w:rPr>
            </w:pPr>
            <w:r w:rsidRPr="00962474">
              <w:rPr>
                <w:rFonts w:eastAsia="Calibri" w:cs="Arial"/>
                <w:sz w:val="24"/>
                <w:szCs w:val="24"/>
              </w:rPr>
              <w:t>Posner, Paul, and Chung-</w:t>
            </w:r>
            <w:proofErr w:type="spellStart"/>
            <w:r w:rsidRPr="00962474">
              <w:rPr>
                <w:rFonts w:eastAsia="Calibri" w:cs="Arial"/>
                <w:sz w:val="24"/>
                <w:szCs w:val="24"/>
              </w:rPr>
              <w:t>Keun</w:t>
            </w:r>
            <w:proofErr w:type="spellEnd"/>
            <w:r w:rsidRPr="00962474">
              <w:rPr>
                <w:rFonts w:eastAsia="Calibri" w:cs="Arial"/>
                <w:sz w:val="24"/>
                <w:szCs w:val="24"/>
              </w:rPr>
              <w:t xml:space="preserve"> Park, 2007, “</w:t>
            </w:r>
            <w:r w:rsidRPr="00962474">
              <w:rPr>
                <w:rFonts w:eastAsia="Calibri" w:cs="Arial"/>
                <w:i/>
                <w:sz w:val="24"/>
                <w:szCs w:val="24"/>
              </w:rPr>
              <w:t>Role of the Legislatur</w:t>
            </w:r>
            <w:r>
              <w:rPr>
                <w:rFonts w:eastAsia="Calibri" w:cs="Arial"/>
                <w:i/>
                <w:sz w:val="24"/>
                <w:szCs w:val="24"/>
              </w:rPr>
              <w:t xml:space="preserve">e in the Budget Process: Recent </w:t>
            </w:r>
            <w:r w:rsidRPr="00962474">
              <w:rPr>
                <w:rFonts w:eastAsia="Calibri" w:cs="Arial"/>
                <w:i/>
                <w:sz w:val="24"/>
                <w:szCs w:val="24"/>
              </w:rPr>
              <w:t>Trends and Innovations</w:t>
            </w:r>
            <w:r w:rsidRPr="00962474">
              <w:rPr>
                <w:rFonts w:eastAsia="Calibri" w:cs="Arial"/>
                <w:sz w:val="24"/>
                <w:szCs w:val="24"/>
              </w:rPr>
              <w:t xml:space="preserve">,” OECD Journal on Budgeting, Vol. 7 No. 3 (Paris: OECD), </w:t>
            </w:r>
            <w:hyperlink r:id="rId146" w:history="1">
              <w:r w:rsidRPr="00962474">
                <w:rPr>
                  <w:rFonts w:eastAsia="Calibri" w:cs="Arial"/>
                  <w:color w:val="0000FF" w:themeColor="hyperlink"/>
                  <w:sz w:val="24"/>
                  <w:szCs w:val="24"/>
                  <w:u w:val="single"/>
                </w:rPr>
                <w:t>https://www.oecd.org/gov/budgeting/43411793.pdf</w:t>
              </w:r>
            </w:hyperlink>
            <w:r w:rsidRPr="00962474">
              <w:rPr>
                <w:rFonts w:eastAsia="Calibri" w:cs="Arial"/>
                <w:sz w:val="24"/>
                <w:szCs w:val="24"/>
              </w:rPr>
              <w:t xml:space="preserve"> </w:t>
            </w:r>
          </w:p>
          <w:p w14:paraId="45F73B1C" w14:textId="77777777" w:rsidR="00BD68A5" w:rsidRPr="00962474" w:rsidRDefault="00BD68A5" w:rsidP="00BD68A5">
            <w:pPr>
              <w:tabs>
                <w:tab w:val="left" w:pos="850"/>
                <w:tab w:val="left" w:pos="1191"/>
                <w:tab w:val="left" w:pos="1531"/>
              </w:tabs>
              <w:rPr>
                <w:rFonts w:eastAsia="Calibri" w:cs="Arial"/>
                <w:sz w:val="24"/>
                <w:szCs w:val="24"/>
              </w:rPr>
            </w:pPr>
          </w:p>
          <w:p w14:paraId="38A368E1" w14:textId="77777777" w:rsidR="00BD68A5" w:rsidRPr="00962474" w:rsidRDefault="00BD68A5" w:rsidP="00BD68A5">
            <w:pPr>
              <w:spacing w:after="200" w:line="276" w:lineRule="auto"/>
              <w:rPr>
                <w:i/>
                <w:sz w:val="24"/>
                <w:szCs w:val="24"/>
              </w:rPr>
            </w:pPr>
            <w:r w:rsidRPr="00962474">
              <w:rPr>
                <w:sz w:val="24"/>
                <w:szCs w:val="24"/>
              </w:rPr>
              <w:t>Schick, Allen (2002), ”</w:t>
            </w:r>
            <w:r w:rsidRPr="00962474">
              <w:rPr>
                <w:i/>
                <w:sz w:val="24"/>
                <w:szCs w:val="24"/>
              </w:rPr>
              <w:t xml:space="preserve">Can National Legislatures Regain an Effective Voice in Budget Policy?”, OECD Journal on Budgeting, </w:t>
            </w:r>
            <w:hyperlink r:id="rId147" w:history="1">
              <w:r w:rsidRPr="00962474">
                <w:rPr>
                  <w:i/>
                  <w:color w:val="0000FF" w:themeColor="hyperlink"/>
                  <w:sz w:val="24"/>
                  <w:szCs w:val="24"/>
                  <w:u w:val="single"/>
                </w:rPr>
                <w:t>http://www.oecd.org/governance/budgeting/43514045.pdf</w:t>
              </w:r>
            </w:hyperlink>
            <w:r w:rsidRPr="00962474">
              <w:rPr>
                <w:i/>
                <w:sz w:val="24"/>
                <w:szCs w:val="24"/>
              </w:rPr>
              <w:t xml:space="preserve"> </w:t>
            </w:r>
          </w:p>
          <w:p w14:paraId="6FFB6171" w14:textId="77777777" w:rsidR="00BD68A5" w:rsidRPr="00962474" w:rsidRDefault="00BD68A5" w:rsidP="00BD68A5">
            <w:pPr>
              <w:spacing w:after="200" w:line="276" w:lineRule="auto"/>
              <w:rPr>
                <w:sz w:val="24"/>
                <w:szCs w:val="24"/>
              </w:rPr>
            </w:pPr>
            <w:proofErr w:type="spellStart"/>
            <w:r w:rsidRPr="00962474">
              <w:rPr>
                <w:sz w:val="24"/>
                <w:szCs w:val="24"/>
              </w:rPr>
              <w:t>Stapenhurst</w:t>
            </w:r>
            <w:proofErr w:type="spellEnd"/>
            <w:r w:rsidRPr="00962474">
              <w:rPr>
                <w:sz w:val="24"/>
                <w:szCs w:val="24"/>
              </w:rPr>
              <w:t xml:space="preserve">, Rick, Riccardo </w:t>
            </w:r>
            <w:proofErr w:type="spellStart"/>
            <w:r w:rsidRPr="00962474">
              <w:rPr>
                <w:sz w:val="24"/>
                <w:szCs w:val="24"/>
              </w:rPr>
              <w:t>Pelizzo</w:t>
            </w:r>
            <w:proofErr w:type="spellEnd"/>
            <w:r w:rsidRPr="00962474">
              <w:rPr>
                <w:sz w:val="24"/>
                <w:szCs w:val="24"/>
              </w:rPr>
              <w:t xml:space="preserve">, and Kerry Jacobs (2014), </w:t>
            </w:r>
            <w:r w:rsidRPr="00962474">
              <w:rPr>
                <w:i/>
                <w:sz w:val="24"/>
                <w:szCs w:val="24"/>
              </w:rPr>
              <w:t>Following the Money: Comparing Parliamentary Public Accounts Committees</w:t>
            </w:r>
            <w:r w:rsidRPr="00962474">
              <w:rPr>
                <w:sz w:val="24"/>
                <w:szCs w:val="24"/>
              </w:rPr>
              <w:t xml:space="preserve">, Pluto Press, </w:t>
            </w:r>
            <w:proofErr w:type="gramStart"/>
            <w:r w:rsidRPr="00962474">
              <w:rPr>
                <w:sz w:val="24"/>
                <w:szCs w:val="24"/>
              </w:rPr>
              <w:t>London</w:t>
            </w:r>
            <w:proofErr w:type="gramEnd"/>
            <w:r w:rsidRPr="00962474">
              <w:rPr>
                <w:sz w:val="24"/>
                <w:szCs w:val="24"/>
              </w:rPr>
              <w:t>.</w:t>
            </w:r>
          </w:p>
          <w:p w14:paraId="19D626DC" w14:textId="77777777" w:rsidR="00BD68A5" w:rsidRPr="00962474" w:rsidRDefault="00BD68A5" w:rsidP="00BD68A5">
            <w:pPr>
              <w:spacing w:after="200" w:line="276" w:lineRule="auto"/>
              <w:rPr>
                <w:sz w:val="24"/>
                <w:szCs w:val="24"/>
              </w:rPr>
            </w:pPr>
            <w:proofErr w:type="spellStart"/>
            <w:r w:rsidRPr="00962474">
              <w:rPr>
                <w:sz w:val="24"/>
                <w:szCs w:val="24"/>
              </w:rPr>
              <w:t>Stapenhurst</w:t>
            </w:r>
            <w:proofErr w:type="spellEnd"/>
            <w:r w:rsidRPr="00962474">
              <w:rPr>
                <w:sz w:val="24"/>
                <w:szCs w:val="24"/>
              </w:rPr>
              <w:t xml:space="preserve">, Rick, et al. (2008), </w:t>
            </w:r>
            <w:r w:rsidRPr="00962474">
              <w:rPr>
                <w:i/>
                <w:sz w:val="24"/>
                <w:szCs w:val="24"/>
              </w:rPr>
              <w:t>Legislative Oversight and Budgeting: A World Perspective</w:t>
            </w:r>
            <w:r w:rsidRPr="00962474">
              <w:rPr>
                <w:sz w:val="24"/>
                <w:szCs w:val="24"/>
              </w:rPr>
              <w:t>, The International Bank for Reconstruction</w:t>
            </w:r>
            <w:r>
              <w:rPr>
                <w:sz w:val="24"/>
                <w:szCs w:val="24"/>
              </w:rPr>
              <w:t xml:space="preserve"> and Development/The World Bank,</w:t>
            </w:r>
            <w:r w:rsidRPr="00962474">
              <w:rPr>
                <w:sz w:val="24"/>
                <w:szCs w:val="24"/>
              </w:rPr>
              <w:t xml:space="preserve"> </w:t>
            </w:r>
            <w:hyperlink r:id="rId148" w:history="1">
              <w:r w:rsidRPr="00962474">
                <w:rPr>
                  <w:rStyle w:val="Hyperlink"/>
                  <w:sz w:val="24"/>
                  <w:szCs w:val="24"/>
                </w:rPr>
                <w:t>https://openknowledge.worldbank.org/handle/10986/6547</w:t>
              </w:r>
            </w:hyperlink>
          </w:p>
          <w:p w14:paraId="28C89956" w14:textId="4AAC5466" w:rsidR="00935577" w:rsidRPr="00991BAF" w:rsidRDefault="00BD68A5" w:rsidP="00BD68A5">
            <w:pPr>
              <w:spacing w:after="200" w:line="276" w:lineRule="auto"/>
              <w:rPr>
                <w:sz w:val="24"/>
                <w:szCs w:val="24"/>
              </w:rPr>
            </w:pPr>
            <w:r w:rsidRPr="00962474">
              <w:rPr>
                <w:sz w:val="24"/>
                <w:szCs w:val="24"/>
              </w:rPr>
              <w:t>von Trapp, Lisa and Jason Jacques (2011), “</w:t>
            </w:r>
            <w:r w:rsidRPr="00962474">
              <w:rPr>
                <w:i/>
                <w:sz w:val="24"/>
                <w:szCs w:val="24"/>
              </w:rPr>
              <w:t>Committee Structures for Budget Approval and Oversight</w:t>
            </w:r>
            <w:r w:rsidRPr="00962474">
              <w:rPr>
                <w:sz w:val="24"/>
                <w:szCs w:val="24"/>
              </w:rPr>
              <w:t xml:space="preserve">“, 3rd Annual Meeting of OECD Parliamentary Budget Officials, </w:t>
            </w:r>
            <w:hyperlink r:id="rId149" w:history="1">
              <w:r w:rsidRPr="00962474">
                <w:rPr>
                  <w:color w:val="0000FF" w:themeColor="hyperlink"/>
                  <w:sz w:val="24"/>
                  <w:szCs w:val="24"/>
                  <w:u w:val="single"/>
                </w:rPr>
                <w:t>http://www.oecd.org/officialdocuments/publicdisplaydocumentpdf/?cote=GOV/PGC/SBO(2011)6&amp;doclanguage=en</w:t>
              </w:r>
            </w:hyperlink>
            <w:r w:rsidRPr="00962474">
              <w:rPr>
                <w:sz w:val="24"/>
                <w:szCs w:val="24"/>
              </w:rPr>
              <w:t xml:space="preserve"> </w:t>
            </w:r>
          </w:p>
        </w:tc>
      </w:tr>
    </w:tbl>
    <w:p w14:paraId="06B9B1AC" w14:textId="77777777" w:rsidR="00935577" w:rsidRPr="00991BAF" w:rsidRDefault="00935577" w:rsidP="00935577">
      <w:pPr>
        <w:rPr>
          <w:b/>
          <w:color w:val="0070C0"/>
          <w:sz w:val="24"/>
          <w:szCs w:val="24"/>
          <w:shd w:val="clear" w:color="auto" w:fill="FFFFFF" w:themeFill="background1"/>
        </w:rPr>
      </w:pPr>
      <w:r w:rsidRPr="00991BAF">
        <w:rPr>
          <w:b/>
          <w:color w:val="0070C0"/>
          <w:sz w:val="24"/>
          <w:szCs w:val="24"/>
          <w:shd w:val="clear" w:color="auto" w:fill="FFFFFF" w:themeFill="background1"/>
        </w:rPr>
        <w:br w:type="page"/>
      </w:r>
    </w:p>
    <w:p w14:paraId="1CE1CD42" w14:textId="77777777" w:rsidR="00935577" w:rsidRPr="00991BAF" w:rsidRDefault="008134BD" w:rsidP="00935577">
      <w:pPr>
        <w:jc w:val="both"/>
        <w:rPr>
          <w:i/>
          <w:sz w:val="28"/>
          <w:szCs w:val="24"/>
        </w:rPr>
      </w:pPr>
      <w:r w:rsidRPr="00991BAF">
        <w:rPr>
          <w:i/>
          <w:noProof/>
          <w:sz w:val="28"/>
          <w:szCs w:val="24"/>
          <w:lang w:eastAsia="en-GB"/>
        </w:rPr>
        <w:lastRenderedPageBreak/>
        <mc:AlternateContent>
          <mc:Choice Requires="wpg">
            <w:drawing>
              <wp:inline distT="0" distB="0" distL="0" distR="0" wp14:anchorId="79644A26" wp14:editId="177D89E5">
                <wp:extent cx="5722620" cy="935990"/>
                <wp:effectExtent l="0" t="0" r="5080" b="3810"/>
                <wp:docPr id="432"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935990"/>
                          <a:chOff x="0" y="0"/>
                          <a:chExt cx="57228" cy="9360"/>
                        </a:xfrm>
                      </wpg:grpSpPr>
                      <wps:wsp>
                        <wps:cNvPr id="433" name="Rectangle 2"/>
                        <wps:cNvSpPr>
                          <a:spLocks noChangeArrowheads="1"/>
                        </wps:cNvSpPr>
                        <wps:spPr bwMode="auto">
                          <a:xfrm>
                            <a:off x="0" y="0"/>
                            <a:ext cx="1082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36" name="Rectangle 3"/>
                        <wps:cNvSpPr>
                          <a:spLocks noChangeArrowheads="1"/>
                        </wps:cNvSpPr>
                        <wps:spPr bwMode="auto">
                          <a:xfrm>
                            <a:off x="10824" y="0"/>
                            <a:ext cx="46404" cy="9360"/>
                          </a:xfrm>
                          <a:prstGeom prst="rect">
                            <a:avLst/>
                          </a:prstGeom>
                          <a:solidFill>
                            <a:schemeClr val="tx1">
                              <a:lumMod val="65000"/>
                              <a:lumOff val="3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6D4844A" w14:textId="77777777" w:rsidR="00CC49D6" w:rsidRDefault="00CC49D6" w:rsidP="00935577">
                              <w:pPr>
                                <w:pStyle w:val="Heading2"/>
                              </w:pPr>
                              <w:bookmarkStart w:id="14" w:name="_Toc447890870"/>
                              <w:bookmarkStart w:id="15" w:name="_Toc450141030"/>
                              <w:r w:rsidRPr="00A64E73">
                                <w:t xml:space="preserve">3. </w:t>
                              </w:r>
                              <w:r>
                                <w:t>I</w:t>
                              </w:r>
                              <w:r w:rsidRPr="00A64E73">
                                <w:t>ndependent oversight</w:t>
                              </w:r>
                              <w:r>
                                <w:t xml:space="preserve"> </w:t>
                              </w:r>
                            </w:p>
                            <w:p w14:paraId="51E4108E" w14:textId="77777777" w:rsidR="00CC49D6" w:rsidRPr="005B0153" w:rsidRDefault="00CC49D6" w:rsidP="00935577">
                              <w:pPr>
                                <w:pStyle w:val="Heading2"/>
                                <w:rPr>
                                  <w:color w:val="D9D9D9" w:themeColor="background1" w:themeShade="D9"/>
                                </w:rPr>
                              </w:pPr>
                              <w:proofErr w:type="gramStart"/>
                              <w:r w:rsidRPr="005B0153">
                                <w:rPr>
                                  <w:color w:val="D9D9D9" w:themeColor="background1" w:themeShade="D9"/>
                                </w:rPr>
                                <w:t>and</w:t>
                              </w:r>
                              <w:proofErr w:type="gramEnd"/>
                              <w:r w:rsidRPr="005B0153">
                                <w:rPr>
                                  <w:color w:val="D9D9D9" w:themeColor="background1" w:themeShade="D9"/>
                                </w:rPr>
                                <w:t xml:space="preserve"> control</w:t>
                              </w:r>
                              <w:bookmarkEnd w:id="14"/>
                              <w:bookmarkEnd w:id="15"/>
                            </w:p>
                          </w:txbxContent>
                        </wps:txbx>
                        <wps:bodyPr rot="0" vert="horz" wrap="square" lIns="91440" tIns="45720" rIns="91440" bIns="45720" anchor="ctr" anchorCtr="0" upright="1">
                          <a:noAutofit/>
                        </wps:bodyPr>
                      </wps:wsp>
                      <pic:pic xmlns:pic="http://schemas.openxmlformats.org/drawingml/2006/picture">
                        <pic:nvPicPr>
                          <pic:cNvPr id="437"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27" y="1684"/>
                            <a:ext cx="5991" cy="59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01" o:spid="_x0000_s1324" style="width:450.6pt;height:73.7pt;mso-position-horizontal-relative:char;mso-position-vertical-relative:line"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">
                <v:rect id="Rectangle 2" o:spid="_x0000_s1325"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CvsQA&#10;AADcAAAADwAAAGRycy9kb3ducmV2LnhtbESP0WrCQBRE3wv+w3IF3+pGLaLRVSRU6UuhrvmAS/aa&#10;BLN3Q3ariV/fLRT6OMzMGWa7720j7tT52rGC2TQBQVw4U3OpIL8cX1cgfEA22DgmBQN52O9GL1tM&#10;jXvwme46lCJC2KeooAqhTaX0RUUW/dS1xNG7us5iiLIrpenwEeG2kfMkWUqLNceFClvKKipu+tsq&#10;SE5f73p4znPK1jr3y0HLzzJTajLuDxsQgfrwH/5rfxgFb4sF/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Qr7EAAAA3AAAAA8AAAAAAAAAAAAAAAAAmAIAAGRycy9k&#10;b3ducmV2LnhtbFBLBQYAAAAABAAEAPUAAACJAwAAAAA=&#10;" fillcolor="#5a5a5a [2109]" stroked="f" strokeweight="2pt"/>
                <v:rect id="Rectangle 3" o:spid="_x0000_s1326"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hJsQA&#10;AADcAAAADwAAAGRycy9kb3ducmV2LnhtbESP0WrCQBRE3wv+w3KFvtWNtgSNriKhlb4U6poPuGSv&#10;STB7N2RXTfz6bqHQx2FmzjCb3WBbcaPeN44VzGcJCOLSmYYrBcXp42UJwgdkg61jUjCSh9128rTB&#10;zLg7H+mmQyUihH2GCuoQukxKX9Zk0c9cRxy9s+sthij7Spoe7xFuW7lIklRabDgu1NhRXlN50Ver&#10;IDl8v+vxsSgoX+nCp6OWX1Wu1PN02K9BBBrCf/iv/WkUvL2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4SbEAAAA3AAAAA8AAAAAAAAAAAAAAAAAmAIAAGRycy9k&#10;b3ducmV2LnhtbFBLBQYAAAAABAAEAPUAAACJAwAAAAA=&#10;" fillcolor="#5a5a5a [2109]" stroked="f" strokeweight="2pt">
                  <v:textbox>
                    <w:txbxContent>
                      <w:p w14:paraId="76D4844A" w14:textId="77777777" w:rsidR="00CC49D6" w:rsidRDefault="00CC49D6" w:rsidP="00935577">
                        <w:pPr>
                          <w:pStyle w:val="Heading2"/>
                        </w:pPr>
                        <w:bookmarkStart w:id="16" w:name="_Toc447890870"/>
                        <w:bookmarkStart w:id="17" w:name="_Toc450141030"/>
                        <w:r w:rsidRPr="00A64E73">
                          <w:t xml:space="preserve">3. </w:t>
                        </w:r>
                        <w:r>
                          <w:t>I</w:t>
                        </w:r>
                        <w:r w:rsidRPr="00A64E73">
                          <w:t>ndependent oversight</w:t>
                        </w:r>
                        <w:r>
                          <w:t xml:space="preserve"> </w:t>
                        </w:r>
                      </w:p>
                      <w:p w14:paraId="51E4108E" w14:textId="77777777" w:rsidR="00CC49D6" w:rsidRPr="005B0153" w:rsidRDefault="00CC49D6" w:rsidP="00935577">
                        <w:pPr>
                          <w:pStyle w:val="Heading2"/>
                          <w:rPr>
                            <w:color w:val="D9D9D9" w:themeColor="background1" w:themeShade="D9"/>
                          </w:rPr>
                        </w:pPr>
                        <w:proofErr w:type="gramStart"/>
                        <w:r w:rsidRPr="005B0153">
                          <w:rPr>
                            <w:color w:val="D9D9D9" w:themeColor="background1" w:themeShade="D9"/>
                          </w:rPr>
                          <w:t>and</w:t>
                        </w:r>
                        <w:proofErr w:type="gramEnd"/>
                        <w:r w:rsidRPr="005B0153">
                          <w:rPr>
                            <w:color w:val="D9D9D9" w:themeColor="background1" w:themeShade="D9"/>
                          </w:rPr>
                          <w:t xml:space="preserve"> control</w:t>
                        </w:r>
                        <w:bookmarkEnd w:id="16"/>
                        <w:bookmarkEnd w:id="17"/>
                      </w:p>
                    </w:txbxContent>
                  </v:textbox>
                </v:rect>
                <v:shape id="Picture 4" o:spid="_x0000_s1327" type="#_x0000_t75" style="position:absolute;left:2327;top:1684;width:599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3SBPGAAAA3AAAAA8AAABkcnMvZG93bnJldi54bWxEj0FrwkAUhO9C/8PyCt7qplU0ia6Stgge&#10;RKn1kOMj+5qEZt+G7DbGf+8KBY/DzHzDrDaDaURPnastK3idRCCIC6trLhWcv7cvMQjnkTU2lknB&#10;lRxs1k+jFabaXviL+pMvRYCwS1FB5X2bSumKigy6iW2Jg/djO4M+yK6UusNLgJtGvkXRXBqsOSxU&#10;2NJHRcXv6c8o2B+OXibRNcvz437I3mMd95+JUuPnIVuC8DT4R/i/vdMKZtMF3M+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dIE8YAAADcAAAADwAAAAAAAAAAAAAA&#10;AACfAgAAZHJzL2Rvd25yZXYueG1sUEsFBgAAAAAEAAQA9wAAAJIDAAAAAA==&#10;">
                  <v:imagedata r:id="rId14" o:title=""/>
                </v:shape>
                <w10:anchorlock/>
              </v:group>
            </w:pict>
          </mc:Fallback>
        </mc:AlternateContent>
      </w:r>
    </w:p>
    <w:p w14:paraId="1D8C122E" w14:textId="77777777" w:rsidR="00935577" w:rsidRPr="00991BAF" w:rsidRDefault="00935577" w:rsidP="00935577">
      <w:pPr>
        <w:jc w:val="both"/>
        <w:rPr>
          <w:i/>
          <w:sz w:val="28"/>
          <w:szCs w:val="24"/>
        </w:rPr>
      </w:pPr>
    </w:p>
    <w:p w14:paraId="21A220D7" w14:textId="77777777" w:rsidR="00176EDC" w:rsidRPr="00991BAF" w:rsidRDefault="00176EDC" w:rsidP="00935577">
      <w:pPr>
        <w:jc w:val="both"/>
        <w:rPr>
          <w:i/>
          <w:sz w:val="28"/>
          <w:szCs w:val="24"/>
        </w:rPr>
      </w:pPr>
    </w:p>
    <w:p w14:paraId="6F9B0718" w14:textId="77777777" w:rsidR="007E6F8D" w:rsidRPr="00991BAF" w:rsidRDefault="007E6F8D" w:rsidP="007E6F8D">
      <w:pPr>
        <w:jc w:val="both"/>
        <w:rPr>
          <w:i/>
          <w:sz w:val="28"/>
          <w:szCs w:val="24"/>
        </w:rPr>
      </w:pPr>
      <w:r w:rsidRPr="00991BAF">
        <w:rPr>
          <w:i/>
          <w:sz w:val="28"/>
          <w:szCs w:val="24"/>
        </w:rPr>
        <w:t xml:space="preserve">The Supreme Audit Institution should have statutory independence from the executive, and the mandate, access to information, and appropriate resources to audit and report publicly on the raising and commitment of public funds. </w:t>
      </w:r>
    </w:p>
    <w:p w14:paraId="296C1370" w14:textId="77777777" w:rsidR="007E6F8D" w:rsidRPr="00991BAF" w:rsidRDefault="007E6F8D" w:rsidP="007E6F8D">
      <w:pPr>
        <w:spacing w:after="160"/>
        <w:jc w:val="right"/>
        <w:rPr>
          <w:i/>
          <w:sz w:val="28"/>
          <w:szCs w:val="24"/>
        </w:rPr>
      </w:pPr>
      <w:r w:rsidRPr="00991BAF">
        <w:rPr>
          <w:i/>
          <w:sz w:val="24"/>
          <w:szCs w:val="24"/>
        </w:rPr>
        <w:t>- GIFT High-Level Principles on Fiscal Transparency</w:t>
      </w:r>
    </w:p>
    <w:p w14:paraId="63D29F6F" w14:textId="77777777" w:rsidR="00935577" w:rsidRPr="00991BAF" w:rsidRDefault="00935577" w:rsidP="00935577">
      <w:pPr>
        <w:jc w:val="both"/>
        <w:rPr>
          <w:i/>
          <w:sz w:val="28"/>
          <w:szCs w:val="24"/>
        </w:rPr>
      </w:pPr>
      <w:r w:rsidRPr="00991BAF">
        <w:rPr>
          <w:i/>
          <w:sz w:val="28"/>
          <w:szCs w:val="24"/>
        </w:rPr>
        <w:t>Promote the integrity and quality of budgetary forecasts, fiscal plans and budgetary implementation through rigorous quality assurance including independent audit</w:t>
      </w:r>
    </w:p>
    <w:p w14:paraId="223B6288" w14:textId="77777777" w:rsidR="00935577" w:rsidRPr="00991BAF" w:rsidRDefault="00935577" w:rsidP="00935577">
      <w:pPr>
        <w:jc w:val="right"/>
        <w:rPr>
          <w:i/>
          <w:sz w:val="24"/>
          <w:szCs w:val="24"/>
        </w:rPr>
      </w:pPr>
      <w:r w:rsidRPr="00991BAF">
        <w:rPr>
          <w:i/>
          <w:sz w:val="24"/>
          <w:szCs w:val="24"/>
        </w:rPr>
        <w:t>- OECD Recommendation on Budgetary Governance</w:t>
      </w:r>
    </w:p>
    <w:p w14:paraId="5B3FC2E3" w14:textId="77777777" w:rsidR="00935577" w:rsidRPr="00991BAF" w:rsidRDefault="00935577" w:rsidP="00935577">
      <w:pPr>
        <w:autoSpaceDE w:val="0"/>
        <w:autoSpaceDN w:val="0"/>
        <w:adjustRightInd w:val="0"/>
        <w:rPr>
          <w:i/>
          <w:sz w:val="24"/>
          <w:szCs w:val="24"/>
        </w:rPr>
      </w:pPr>
    </w:p>
    <w:p w14:paraId="3824633F" w14:textId="77777777" w:rsidR="00935577" w:rsidRPr="00991BAF" w:rsidRDefault="00935577" w:rsidP="00935577">
      <w:pPr>
        <w:autoSpaceDE w:val="0"/>
        <w:autoSpaceDN w:val="0"/>
        <w:adjustRightInd w:val="0"/>
        <w:jc w:val="both"/>
        <w:rPr>
          <w:i/>
          <w:sz w:val="28"/>
          <w:szCs w:val="24"/>
        </w:rPr>
      </w:pPr>
      <w:r w:rsidRPr="00991BAF">
        <w:rPr>
          <w:i/>
          <w:sz w:val="28"/>
          <w:szCs w:val="24"/>
        </w:rPr>
        <w:t>The credibility of national budgeting – including the professional objectivity of economic forecasting, adherence to fiscal rules, longer-term sustainability and handling of fiscal risks – may also be supported through independent fiscal institutions or other structured, institutional processes for allowing impartial scrutiny of, and input to, government budgeting</w:t>
      </w:r>
    </w:p>
    <w:p w14:paraId="67002720" w14:textId="77777777" w:rsidR="00935577" w:rsidRPr="00991BAF" w:rsidRDefault="00935577" w:rsidP="00935577">
      <w:pPr>
        <w:spacing w:after="160"/>
        <w:jc w:val="right"/>
        <w:rPr>
          <w:i/>
          <w:sz w:val="24"/>
          <w:szCs w:val="24"/>
        </w:rPr>
      </w:pPr>
      <w:r w:rsidRPr="00991BAF">
        <w:rPr>
          <w:i/>
          <w:sz w:val="24"/>
          <w:szCs w:val="24"/>
        </w:rPr>
        <w:t>- OECD Recommendation on Budgetary Governance</w:t>
      </w:r>
    </w:p>
    <w:p w14:paraId="0BE9DC28" w14:textId="77777777" w:rsidR="00935577" w:rsidRPr="00991BAF" w:rsidRDefault="00935577" w:rsidP="00935577">
      <w:pPr>
        <w:spacing w:after="160"/>
        <w:jc w:val="right"/>
        <w:rPr>
          <w:i/>
          <w:sz w:val="24"/>
          <w:szCs w:val="24"/>
        </w:rPr>
      </w:pPr>
    </w:p>
    <w:p w14:paraId="2531258F" w14:textId="77777777" w:rsidR="00935577" w:rsidRPr="00991BAF" w:rsidRDefault="00935577" w:rsidP="00935577">
      <w:pPr>
        <w:ind w:firstLine="720"/>
        <w:jc w:val="both"/>
        <w:rPr>
          <w:b/>
          <w:sz w:val="24"/>
          <w:szCs w:val="24"/>
        </w:rPr>
      </w:pPr>
    </w:p>
    <w:p w14:paraId="697A9E69" w14:textId="77777777" w:rsidR="00935577" w:rsidRPr="00991BAF" w:rsidRDefault="00935577" w:rsidP="00935577">
      <w:pPr>
        <w:ind w:firstLine="720"/>
        <w:jc w:val="both"/>
        <w:rPr>
          <w:sz w:val="24"/>
          <w:szCs w:val="24"/>
        </w:rPr>
      </w:pPr>
    </w:p>
    <w:p w14:paraId="201C1C94" w14:textId="77777777" w:rsidR="00935577" w:rsidRPr="00991BAF" w:rsidRDefault="00935577" w:rsidP="00935577"/>
    <w:p w14:paraId="71812BF6" w14:textId="77777777" w:rsidR="00935577" w:rsidRPr="00991BAF" w:rsidRDefault="008134BD" w:rsidP="00935577">
      <w:r w:rsidRPr="00991BAF">
        <w:rPr>
          <w:noProof/>
          <w:lang w:eastAsia="en-GB"/>
        </w:rPr>
        <mc:AlternateContent>
          <mc:Choice Requires="wpg">
            <w:drawing>
              <wp:inline distT="0" distB="0" distL="0" distR="0" wp14:anchorId="461FD3DB" wp14:editId="4E0F6534">
                <wp:extent cx="5720715" cy="647700"/>
                <wp:effectExtent l="0" t="0" r="0" b="0"/>
                <wp:docPr id="42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647700"/>
                          <a:chOff x="0" y="0"/>
                          <a:chExt cx="57204" cy="6480"/>
                        </a:xfrm>
                      </wpg:grpSpPr>
                      <wps:wsp>
                        <wps:cNvPr id="429" name="Rectangle 4127"/>
                        <wps:cNvSpPr>
                          <a:spLocks noChangeArrowheads="1"/>
                        </wps:cNvSpPr>
                        <wps:spPr bwMode="auto">
                          <a:xfrm>
                            <a:off x="0" y="0"/>
                            <a:ext cx="57204" cy="648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8EB12B" w14:textId="77777777" w:rsidR="00CC49D6" w:rsidRDefault="00CC49D6" w:rsidP="00935577">
                              <w:pPr>
                                <w:pStyle w:val="NormalWeb"/>
                                <w:spacing w:before="0" w:beforeAutospacing="0" w:after="0"/>
                                <w:jc w:val="center"/>
                              </w:pPr>
                              <w:proofErr w:type="gramStart"/>
                              <w:r>
                                <w:rPr>
                                  <w:rFonts w:ascii="Arial" w:hAnsi="Arial" w:cs="Arial"/>
                                  <w:b/>
                                  <w:bCs/>
                                  <w:color w:val="FFFFFF" w:themeColor="light1"/>
                                  <w:kern w:val="24"/>
                                  <w:sz w:val="36"/>
                                  <w:szCs w:val="36"/>
                                </w:rPr>
                                <w:t>In this chapter…</w:t>
                              </w:r>
                              <w:proofErr w:type="gramEnd"/>
                            </w:p>
                          </w:txbxContent>
                        </wps:txbx>
                        <wps:bodyPr rot="0" vert="horz" wrap="square" lIns="91440" tIns="45720" rIns="91440" bIns="45720" anchor="ctr" anchorCtr="0" upright="1">
                          <a:noAutofit/>
                        </wps:bodyPr>
                      </wps:wsp>
                      <pic:pic xmlns:pic="http://schemas.openxmlformats.org/drawingml/2006/picture">
                        <pic:nvPicPr>
                          <pic:cNvPr id="430" name="Picture 4128" descr="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45" y="719"/>
                            <a:ext cx="5041" cy="5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98" o:spid="_x0000_s1328" style="width:450.45pt;height:51pt;mso-position-horizontal-relative:char;mso-position-vertical-relative:line" coordsize="57204,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">
                <v:rect id="Rectangle 4127" o:spid="_x0000_s1329" style="position:absolute;width:5720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ysUA&#10;AADcAAAADwAAAGRycy9kb3ducmV2LnhtbESPQWsCMRSE74L/ITzBm2YrVtqtUVRQemxVSnt7bJ6b&#10;pZuXsMm6a399Uyh4HGbmG2a57m0trtSEyrGCh2kGgrhwuuJSwfm0nzyBCBFZY+2YFNwowHo1HCwx&#10;167jd7oeYykShEOOCkyMPpcyFIYshqnzxMm7uMZiTLIppW6wS3Bby1mWLaTFitOCQU87Q8X3sbUK&#10;/OH89nUxW98tbh+Ph75sP3+qVqnxqN+8gIjUx3v4v/2qFcxn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5PKxQAAANwAAAAPAAAAAAAAAAAAAAAAAJgCAABkcnMv&#10;ZG93bnJldi54bWxQSwUGAAAAAAQABAD1AAAAigMAAAAA&#10;" fillcolor="#4f81bd [3204]" stroked="f" strokeweight="2pt">
                  <v:textbox>
                    <w:txbxContent>
                      <w:p w14:paraId="238EB12B" w14:textId="77777777" w:rsidR="00CC49D6" w:rsidRDefault="00CC49D6" w:rsidP="00935577">
                        <w:pPr>
                          <w:pStyle w:val="NormalWeb"/>
                          <w:spacing w:before="0" w:beforeAutospacing="0" w:after="0"/>
                          <w:jc w:val="center"/>
                        </w:pPr>
                        <w:proofErr w:type="gramStart"/>
                        <w:r>
                          <w:rPr>
                            <w:rFonts w:ascii="Arial" w:hAnsi="Arial" w:cs="Arial"/>
                            <w:b/>
                            <w:bCs/>
                            <w:color w:val="FFFFFF" w:themeColor="light1"/>
                            <w:kern w:val="24"/>
                            <w:sz w:val="36"/>
                            <w:szCs w:val="36"/>
                          </w:rPr>
                          <w:t>In this chapter…</w:t>
                        </w:r>
                        <w:proofErr w:type="gramEnd"/>
                      </w:p>
                    </w:txbxContent>
                  </v:textbox>
                </v:rect>
                <v:shape id="Picture 4128" o:spid="_x0000_s1330" type="#_x0000_t75" alt="sign" style="position:absolute;left:1645;top:719;width:5041;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A7TDAAAA3AAAAA8AAABkcnMvZG93bnJldi54bWxET0trwkAQvhf8D8sUvOnGKrZNXSVUCnrS&#10;2od4m2anSTA7G7LbmP77zkHo8eN7L1a9q1VHbag8G5iME1DEubcVFwbe315GD6BCRLZYeyYDvxRg&#10;tRzcLDC1/sKv1B1ioSSEQ4oGyhibVOuQl+QwjH1DLNy3bx1GgW2hbYsXCXe1vkuSuXZYsTSU2NBz&#10;Sfn58OMMYLZ7zD6P6+3erU/3k+1H7L421pjhbZ89gYrUx3/x1S08zKYyX87IEd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YDtMMAAADcAAAADwAAAAAAAAAAAAAAAACf&#10;AgAAZHJzL2Rvd25yZXYueG1sUEsFBgAAAAAEAAQA9wAAAI8DAAAAAA==&#10;">
                  <v:imagedata r:id="rId90" o:title="sign"/>
                </v:shape>
                <w10:anchorlock/>
              </v:group>
            </w:pict>
          </mc:Fallback>
        </mc:AlternateContent>
      </w:r>
    </w:p>
    <w:p w14:paraId="0380602D" w14:textId="77777777" w:rsidR="00935577" w:rsidRPr="00991BAF" w:rsidRDefault="00935577" w:rsidP="00935577">
      <w:pPr>
        <w:rPr>
          <w:sz w:val="24"/>
          <w:szCs w:val="24"/>
        </w:rPr>
      </w:pPr>
    </w:p>
    <w:p w14:paraId="6EF64FB9" w14:textId="77777777" w:rsidR="00935577" w:rsidRPr="00991BAF" w:rsidRDefault="00935577" w:rsidP="00935577">
      <w:pPr>
        <w:tabs>
          <w:tab w:val="left" w:pos="850"/>
          <w:tab w:val="left" w:pos="1191"/>
          <w:tab w:val="left" w:pos="1531"/>
        </w:tabs>
        <w:rPr>
          <w:b/>
          <w:color w:val="4F81BD" w:themeColor="accent1"/>
          <w:sz w:val="28"/>
          <w:szCs w:val="28"/>
        </w:rPr>
      </w:pPr>
    </w:p>
    <w:p w14:paraId="7A5D60F1" w14:textId="77777777" w:rsidR="00935577" w:rsidRPr="00991BAF" w:rsidRDefault="008134BD" w:rsidP="00935577">
      <w:pPr>
        <w:tabs>
          <w:tab w:val="left" w:pos="850"/>
          <w:tab w:val="left" w:pos="1191"/>
          <w:tab w:val="left" w:pos="1531"/>
        </w:tabs>
        <w:rPr>
          <w:b/>
          <w:color w:val="4F81BD" w:themeColor="accent1"/>
          <w:sz w:val="28"/>
          <w:szCs w:val="28"/>
        </w:rPr>
      </w:pPr>
      <w:r w:rsidRPr="00991BAF">
        <w:rPr>
          <w:b/>
          <w:noProof/>
          <w:color w:val="4F81BD" w:themeColor="accent1"/>
          <w:sz w:val="28"/>
          <w:szCs w:val="28"/>
          <w:lang w:eastAsia="en-GB"/>
        </w:rPr>
        <mc:AlternateContent>
          <mc:Choice Requires="wpg">
            <w:drawing>
              <wp:inline distT="0" distB="0" distL="0" distR="0" wp14:anchorId="3FAA6444" wp14:editId="06D55F85">
                <wp:extent cx="5698490" cy="467995"/>
                <wp:effectExtent l="12700" t="12700" r="16510" b="14605"/>
                <wp:docPr id="424"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25"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1D949F99" w14:textId="77777777" w:rsidR="00CC49D6" w:rsidRPr="002D17C4" w:rsidRDefault="00CC49D6" w:rsidP="00935577">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E</w:t>
                              </w:r>
                            </w:p>
                          </w:txbxContent>
                        </wps:txbx>
                        <wps:bodyPr rot="0" vert="horz" wrap="square" lIns="91440" tIns="45720" rIns="91440" bIns="45720" anchor="ctr" anchorCtr="0" upright="1">
                          <a:noAutofit/>
                        </wps:bodyPr>
                      </wps:wsp>
                      <wps:wsp>
                        <wps:cNvPr id="427"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5772C8AB" w14:textId="03DCBA74" w:rsidR="00CC49D6" w:rsidRPr="00303867" w:rsidRDefault="00CC49D6" w:rsidP="00935577">
                              <w:pPr>
                                <w:pStyle w:val="NormalWeb"/>
                                <w:spacing w:before="0" w:beforeAutospacing="0" w:after="0"/>
                                <w:rPr>
                                  <w:color w:val="365F91" w:themeColor="accent1" w:themeShade="BF"/>
                                  <w:sz w:val="22"/>
                                </w:rPr>
                              </w:pPr>
                              <w:r w:rsidRPr="00303867">
                                <w:rPr>
                                  <w:rFonts w:ascii="Arial" w:hAnsi="Arial" w:cs="Arial"/>
                                  <w:b/>
                                  <w:bCs/>
                                  <w:color w:val="365F91" w:themeColor="accent1" w:themeShade="BF"/>
                                  <w:kern w:val="24"/>
                                  <w:szCs w:val="28"/>
                                  <w:lang w:val="en-US"/>
                                </w:rPr>
                                <w:t>M</w:t>
                              </w:r>
                              <w:r>
                                <w:rPr>
                                  <w:rFonts w:ascii="Arial" w:hAnsi="Arial" w:cs="Arial"/>
                                  <w:b/>
                                  <w:bCs/>
                                  <w:color w:val="365F91" w:themeColor="accent1" w:themeShade="BF"/>
                                  <w:kern w:val="24"/>
                                  <w:szCs w:val="28"/>
                                  <w:lang w:val="en-US"/>
                                </w:rPr>
                                <w:t>anagement</w:t>
                              </w:r>
                              <w:r w:rsidRPr="00303867">
                                <w:rPr>
                                  <w:rFonts w:ascii="Arial" w:hAnsi="Arial" w:cs="Arial"/>
                                  <w:b/>
                                  <w:bCs/>
                                  <w:color w:val="365F91" w:themeColor="accent1" w:themeShade="BF"/>
                                  <w:kern w:val="24"/>
                                  <w:szCs w:val="28"/>
                                  <w:lang w:val="en-US"/>
                                </w:rPr>
                                <w:t xml:space="preserve"> and </w:t>
                              </w:r>
                              <w:r>
                                <w:rPr>
                                  <w:rFonts w:ascii="Arial" w:hAnsi="Arial" w:cs="Arial"/>
                                  <w:b/>
                                  <w:bCs/>
                                  <w:color w:val="365F91" w:themeColor="accent1" w:themeShade="BF"/>
                                  <w:kern w:val="24"/>
                                  <w:szCs w:val="28"/>
                                  <w:lang w:val="en-US"/>
                                </w:rPr>
                                <w:t xml:space="preserve">internal </w:t>
                              </w:r>
                              <w:r w:rsidRPr="00303867">
                                <w:rPr>
                                  <w:rFonts w:ascii="Arial" w:hAnsi="Arial" w:cs="Arial"/>
                                  <w:b/>
                                  <w:bCs/>
                                  <w:color w:val="365F91" w:themeColor="accent1" w:themeShade="BF"/>
                                  <w:kern w:val="24"/>
                                  <w:szCs w:val="28"/>
                                  <w:lang w:val="en-US"/>
                                </w:rPr>
                                <w:t xml:space="preserve">control of </w:t>
                              </w:r>
                              <w:r>
                                <w:rPr>
                                  <w:rFonts w:ascii="Arial" w:hAnsi="Arial" w:cs="Arial"/>
                                  <w:b/>
                                  <w:bCs/>
                                  <w:color w:val="365F91" w:themeColor="accent1" w:themeShade="BF"/>
                                  <w:kern w:val="24"/>
                                  <w:szCs w:val="28"/>
                                  <w:lang w:val="en-US"/>
                                </w:rPr>
                                <w:t>public money</w:t>
                              </w:r>
                            </w:p>
                          </w:txbxContent>
                        </wps:txbx>
                        <wps:bodyPr rot="0" vert="horz" wrap="square" lIns="91440" tIns="45720" rIns="91440" bIns="45720" anchor="ctr" anchorCtr="0" upright="1">
                          <a:noAutofit/>
                        </wps:bodyPr>
                      </wps:wsp>
                    </wpg:wgp>
                  </a:graphicData>
                </a:graphic>
              </wp:inline>
            </w:drawing>
          </mc:Choice>
          <mc:Fallback>
            <w:pict>
              <v:group id="Group 1295" o:spid="_x0000_s1331"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">
                <v:rect id="Rectangle 24" o:spid="_x0000_s1332"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oEcMA&#10;AADcAAAADwAAAGRycy9kb3ducmV2LnhtbESP32rCMBTG7wXfIRxhNzLT6RylGkUKY9vlqg9waI5N&#10;tTkpSazdnn4ZDHb58f358W33o+3EQD60jhU8LTIQxLXTLTcKTsfXxxxEiMgaO8ek4IsC7HfTyRYL&#10;7e78SUMVG5FGOBSowMTYF1KG2pDFsHA9cfLOzluMSfpGao/3NG47ucyyF2mx5UQw2FNpqL5WN5u4&#10;3/Gjelsd6ss8X2U348uBQ6nUw2w8bEBEGuN/+K/9rhU8L9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boEcMAAADcAAAADwAAAAAAAAAAAAAAAACYAgAAZHJzL2Rv&#10;d25yZXYueG1sUEsFBgAAAAAEAAQA9QAAAIgDAAAAAA==&#10;" fillcolor="#4f81bd [3204]" strokecolor="#4f81bd [3204]" strokeweight="2pt">
                  <v:textbox>
                    <w:txbxContent>
                      <w:p w14:paraId="1D949F99" w14:textId="77777777" w:rsidR="00CC49D6" w:rsidRPr="002D17C4" w:rsidRDefault="00CC49D6" w:rsidP="00935577">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E</w:t>
                        </w:r>
                      </w:p>
                    </w:txbxContent>
                  </v:textbox>
                </v:rect>
                <v:rect id="Rectangle 25" o:spid="_x0000_s1333"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Wq8UA&#10;AADcAAAADwAAAGRycy9kb3ducmV2LnhtbESPW2vCQBSE3wX/w3IE3+rGS7WkriKKWOqTF/J8mj1N&#10;gtmzYXeN6b/vFgo+DjPzDbNcd6YWLTlfWVYwHiUgiHOrKy4UXC/7lzcQPiBrrC2Tgh/ysF71e0tM&#10;tX3widpzKESEsE9RQRlCk0rp85IM+pFtiKP3bZ3BEKUrpHb4iHBTy0mSzKXBiuNCiQ1tS8pv57tR&#10;8ElN4TJ7ne6zbPe6vUy/Dr49KjUcdJt3EIG68Az/tz+0gtlkAX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9arxQAAANwAAAAPAAAAAAAAAAAAAAAAAJgCAABkcnMv&#10;ZG93bnJldi54bWxQSwUGAAAAAAQABAD1AAAAigMAAAAA&#10;" fillcolor="white [3212]" strokecolor="#4f81bd [3204]" strokeweight="2pt">
                  <v:textbox>
                    <w:txbxContent>
                      <w:p w14:paraId="5772C8AB" w14:textId="03DCBA74" w:rsidR="00CC49D6" w:rsidRPr="00303867" w:rsidRDefault="00CC49D6" w:rsidP="00935577">
                        <w:pPr>
                          <w:pStyle w:val="NormalWeb"/>
                          <w:spacing w:before="0" w:beforeAutospacing="0" w:after="0"/>
                          <w:rPr>
                            <w:color w:val="365F91" w:themeColor="accent1" w:themeShade="BF"/>
                            <w:sz w:val="22"/>
                          </w:rPr>
                        </w:pPr>
                        <w:r w:rsidRPr="00303867">
                          <w:rPr>
                            <w:rFonts w:ascii="Arial" w:hAnsi="Arial" w:cs="Arial"/>
                            <w:b/>
                            <w:bCs/>
                            <w:color w:val="365F91" w:themeColor="accent1" w:themeShade="BF"/>
                            <w:kern w:val="24"/>
                            <w:szCs w:val="28"/>
                            <w:lang w:val="en-US"/>
                          </w:rPr>
                          <w:t>M</w:t>
                        </w:r>
                        <w:r>
                          <w:rPr>
                            <w:rFonts w:ascii="Arial" w:hAnsi="Arial" w:cs="Arial"/>
                            <w:b/>
                            <w:bCs/>
                            <w:color w:val="365F91" w:themeColor="accent1" w:themeShade="BF"/>
                            <w:kern w:val="24"/>
                            <w:szCs w:val="28"/>
                            <w:lang w:val="en-US"/>
                          </w:rPr>
                          <w:t>anagement</w:t>
                        </w:r>
                        <w:r w:rsidRPr="00303867">
                          <w:rPr>
                            <w:rFonts w:ascii="Arial" w:hAnsi="Arial" w:cs="Arial"/>
                            <w:b/>
                            <w:bCs/>
                            <w:color w:val="365F91" w:themeColor="accent1" w:themeShade="BF"/>
                            <w:kern w:val="24"/>
                            <w:szCs w:val="28"/>
                            <w:lang w:val="en-US"/>
                          </w:rPr>
                          <w:t xml:space="preserve"> and </w:t>
                        </w:r>
                        <w:r>
                          <w:rPr>
                            <w:rFonts w:ascii="Arial" w:hAnsi="Arial" w:cs="Arial"/>
                            <w:b/>
                            <w:bCs/>
                            <w:color w:val="365F91" w:themeColor="accent1" w:themeShade="BF"/>
                            <w:kern w:val="24"/>
                            <w:szCs w:val="28"/>
                            <w:lang w:val="en-US"/>
                          </w:rPr>
                          <w:t xml:space="preserve">internal </w:t>
                        </w:r>
                        <w:r w:rsidRPr="00303867">
                          <w:rPr>
                            <w:rFonts w:ascii="Arial" w:hAnsi="Arial" w:cs="Arial"/>
                            <w:b/>
                            <w:bCs/>
                            <w:color w:val="365F91" w:themeColor="accent1" w:themeShade="BF"/>
                            <w:kern w:val="24"/>
                            <w:szCs w:val="28"/>
                            <w:lang w:val="en-US"/>
                          </w:rPr>
                          <w:t xml:space="preserve">control of </w:t>
                        </w:r>
                        <w:r>
                          <w:rPr>
                            <w:rFonts w:ascii="Arial" w:hAnsi="Arial" w:cs="Arial"/>
                            <w:b/>
                            <w:bCs/>
                            <w:color w:val="365F91" w:themeColor="accent1" w:themeShade="BF"/>
                            <w:kern w:val="24"/>
                            <w:szCs w:val="28"/>
                            <w:lang w:val="en-US"/>
                          </w:rPr>
                          <w:t>public money</w:t>
                        </w:r>
                      </w:p>
                    </w:txbxContent>
                  </v:textbox>
                </v:rect>
                <w10:anchorlock/>
              </v:group>
            </w:pict>
          </mc:Fallback>
        </mc:AlternateContent>
      </w:r>
    </w:p>
    <w:p w14:paraId="6B5CFDC0" w14:textId="77777777" w:rsidR="00935577" w:rsidRPr="00991BAF" w:rsidRDefault="00935577" w:rsidP="00935577">
      <w:pPr>
        <w:jc w:val="both"/>
        <w:rPr>
          <w:b/>
          <w:color w:val="4F81BD" w:themeColor="accent1"/>
          <w:sz w:val="28"/>
          <w:szCs w:val="28"/>
        </w:rPr>
      </w:pPr>
    </w:p>
    <w:p w14:paraId="697FA6DC" w14:textId="77777777" w:rsidR="00935577" w:rsidRPr="00991BAF" w:rsidRDefault="008134BD" w:rsidP="00935577">
      <w:pPr>
        <w:pStyle w:val="Default"/>
        <w:rPr>
          <w:rFonts w:asciiTheme="minorHAnsi" w:hAnsiTheme="minorHAnsi"/>
        </w:rPr>
      </w:pPr>
      <w:r w:rsidRPr="00991BAF">
        <w:rPr>
          <w:rFonts w:asciiTheme="minorHAnsi" w:hAnsiTheme="minorHAnsi"/>
          <w:noProof/>
          <w:lang w:eastAsia="en-GB"/>
        </w:rPr>
        <mc:AlternateContent>
          <mc:Choice Requires="wpg">
            <w:drawing>
              <wp:inline distT="0" distB="0" distL="0" distR="0" wp14:anchorId="42BE2A7D" wp14:editId="1470C798">
                <wp:extent cx="5698490" cy="467995"/>
                <wp:effectExtent l="12700" t="12700" r="16510" b="14605"/>
                <wp:docPr id="421"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22"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4EF3D480" w14:textId="77777777" w:rsidR="00CC49D6" w:rsidRPr="002D17C4" w:rsidRDefault="00CC49D6" w:rsidP="00935577">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F</w:t>
                              </w:r>
                            </w:p>
                          </w:txbxContent>
                        </wps:txbx>
                        <wps:bodyPr rot="0" vert="horz" wrap="square" lIns="91440" tIns="45720" rIns="91440" bIns="45720" anchor="ctr" anchorCtr="0" upright="1">
                          <a:noAutofit/>
                        </wps:bodyPr>
                      </wps:wsp>
                      <wps:wsp>
                        <wps:cNvPr id="423"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66661A4E" w14:textId="3A141E06" w:rsidR="00CC49D6" w:rsidRPr="00303867" w:rsidRDefault="00CC49D6" w:rsidP="00935577">
                              <w:pPr>
                                <w:pStyle w:val="NormalWeb"/>
                                <w:spacing w:before="0" w:beforeAutospacing="0" w:after="0"/>
                                <w:rPr>
                                  <w:color w:val="365F91" w:themeColor="accent1" w:themeShade="BF"/>
                                  <w:sz w:val="22"/>
                                </w:rPr>
                              </w:pPr>
                              <w:r w:rsidRPr="00303867">
                                <w:rPr>
                                  <w:rFonts w:ascii="Arial" w:hAnsi="Arial" w:cs="Arial"/>
                                  <w:b/>
                                  <w:bCs/>
                                  <w:color w:val="365F91" w:themeColor="accent1" w:themeShade="BF"/>
                                  <w:kern w:val="24"/>
                                  <w:szCs w:val="28"/>
                                  <w:lang w:val="en-US"/>
                                </w:rPr>
                                <w:t>Supporting the role o</w:t>
                              </w:r>
                              <w:r>
                                <w:rPr>
                                  <w:rFonts w:ascii="Arial" w:hAnsi="Arial" w:cs="Arial"/>
                                  <w:b/>
                                  <w:bCs/>
                                  <w:color w:val="365F91" w:themeColor="accent1" w:themeShade="BF"/>
                                  <w:kern w:val="24"/>
                                  <w:szCs w:val="28"/>
                                  <w:lang w:val="en-US"/>
                                </w:rPr>
                                <w:t>f the Supreme Audit Institution (SAI)</w:t>
                              </w:r>
                            </w:p>
                          </w:txbxContent>
                        </wps:txbx>
                        <wps:bodyPr rot="0" vert="horz" wrap="square" lIns="91440" tIns="45720" rIns="91440" bIns="45720" anchor="ctr" anchorCtr="0" upright="1">
                          <a:noAutofit/>
                        </wps:bodyPr>
                      </wps:wsp>
                    </wpg:wgp>
                  </a:graphicData>
                </a:graphic>
              </wp:inline>
            </w:drawing>
          </mc:Choice>
          <mc:Fallback>
            <w:pict>
              <v:group id="Group 1292" o:spid="_x0000_s1334"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">
                <v:rect id="Rectangle 24" o:spid="_x0000_s1335"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wZcMA&#10;AADcAAAADwAAAGRycy9kb3ducmV2LnhtbESP32rCMBTG7wXfIRxhNzJT6xjSGUUKMr1c9QEOzVnT&#10;rTkpSazdnt4Ig11+fH9+fJvdaDsxkA+tYwXLRQaCuHa65UbB5Xx4XoMIEVlj55gU/FCA3XY62WCh&#10;3Y0/aKhiI9IIhwIVmBj7QspQG7IYFq4nTt6n8xZjkr6R2uMtjdtO5ln2Ki22nAgGeyoN1d/V1Sbu&#10;bzxV76t9/TVfr7Kr8eXAoVTqaTbu30BEGuN/+K991Ape8hweZ9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9wZcMAAADcAAAADwAAAAAAAAAAAAAAAACYAgAAZHJzL2Rv&#10;d25yZXYueG1sUEsFBgAAAAAEAAQA9QAAAIgDAAAAAA==&#10;" fillcolor="#4f81bd [3204]" strokecolor="#4f81bd [3204]" strokeweight="2pt">
                  <v:textbox>
                    <w:txbxContent>
                      <w:p w14:paraId="4EF3D480" w14:textId="77777777" w:rsidR="00CC49D6" w:rsidRPr="002D17C4" w:rsidRDefault="00CC49D6" w:rsidP="00935577">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F</w:t>
                        </w:r>
                      </w:p>
                    </w:txbxContent>
                  </v:textbox>
                </v:rect>
                <v:rect id="Rectangle 25" o:spid="_x0000_s1336"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QqMQA&#10;AADcAAAADwAAAGRycy9kb3ducmV2LnhtbESPT2vCQBTE7wW/w/IEb3WjaUWiq4hFlPbkH3J+Zp9J&#10;MPs27G5j/PbdQqHHYWZ+wyzXvWlER87XlhVMxgkI4sLqmksFl/PudQ7CB2SNjWVS8CQP69XgZYmZ&#10;tg8+UncKpYgQ9hkqqEJoMyl9UZFBP7YtcfRu1hkMUbpSaoePCDeNnCbJTBqsOS5U2NK2ouJ++jYK&#10;PqktXW4v6S7PP9635/S6992XUqNhv1mACNSH//Bf+6AVvE1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0KjEAAAA3AAAAA8AAAAAAAAAAAAAAAAAmAIAAGRycy9k&#10;b3ducmV2LnhtbFBLBQYAAAAABAAEAPUAAACJAwAAAAA=&#10;" fillcolor="white [3212]" strokecolor="#4f81bd [3204]" strokeweight="2pt">
                  <v:textbox>
                    <w:txbxContent>
                      <w:p w14:paraId="66661A4E" w14:textId="3A141E06" w:rsidR="00CC49D6" w:rsidRPr="00303867" w:rsidRDefault="00CC49D6" w:rsidP="00935577">
                        <w:pPr>
                          <w:pStyle w:val="NormalWeb"/>
                          <w:spacing w:before="0" w:beforeAutospacing="0" w:after="0"/>
                          <w:rPr>
                            <w:color w:val="365F91" w:themeColor="accent1" w:themeShade="BF"/>
                            <w:sz w:val="22"/>
                          </w:rPr>
                        </w:pPr>
                        <w:r w:rsidRPr="00303867">
                          <w:rPr>
                            <w:rFonts w:ascii="Arial" w:hAnsi="Arial" w:cs="Arial"/>
                            <w:b/>
                            <w:bCs/>
                            <w:color w:val="365F91" w:themeColor="accent1" w:themeShade="BF"/>
                            <w:kern w:val="24"/>
                            <w:szCs w:val="28"/>
                            <w:lang w:val="en-US"/>
                          </w:rPr>
                          <w:t>Supporting the role o</w:t>
                        </w:r>
                        <w:r>
                          <w:rPr>
                            <w:rFonts w:ascii="Arial" w:hAnsi="Arial" w:cs="Arial"/>
                            <w:b/>
                            <w:bCs/>
                            <w:color w:val="365F91" w:themeColor="accent1" w:themeShade="BF"/>
                            <w:kern w:val="24"/>
                            <w:szCs w:val="28"/>
                            <w:lang w:val="en-US"/>
                          </w:rPr>
                          <w:t>f the Supreme Audit Institution (SAI)</w:t>
                        </w:r>
                      </w:p>
                    </w:txbxContent>
                  </v:textbox>
                </v:rect>
                <w10:anchorlock/>
              </v:group>
            </w:pict>
          </mc:Fallback>
        </mc:AlternateContent>
      </w:r>
    </w:p>
    <w:p w14:paraId="6131265A" w14:textId="77777777" w:rsidR="00935577" w:rsidRPr="00991BAF" w:rsidRDefault="00935577" w:rsidP="00935577">
      <w:pPr>
        <w:pStyle w:val="Default"/>
        <w:rPr>
          <w:rFonts w:asciiTheme="minorHAnsi" w:hAnsiTheme="minorHAnsi"/>
        </w:rPr>
      </w:pPr>
    </w:p>
    <w:p w14:paraId="35994222" w14:textId="77777777" w:rsidR="00935577" w:rsidRPr="00991BAF" w:rsidRDefault="008134BD" w:rsidP="00935577">
      <w:pPr>
        <w:pStyle w:val="Default"/>
        <w:rPr>
          <w:rFonts w:asciiTheme="minorHAnsi" w:hAnsiTheme="minorHAnsi"/>
        </w:rPr>
      </w:pPr>
      <w:r w:rsidRPr="00991BAF">
        <w:rPr>
          <w:rFonts w:asciiTheme="minorHAnsi" w:hAnsiTheme="minorHAnsi"/>
          <w:noProof/>
          <w:lang w:eastAsia="en-GB"/>
        </w:rPr>
        <mc:AlternateContent>
          <mc:Choice Requires="wpg">
            <w:drawing>
              <wp:inline distT="0" distB="0" distL="0" distR="0" wp14:anchorId="45A5BEF3" wp14:editId="029B5AFB">
                <wp:extent cx="5698490" cy="467995"/>
                <wp:effectExtent l="12700" t="12700" r="16510" b="14605"/>
                <wp:docPr id="418"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19"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4A2E5E76" w14:textId="77777777" w:rsidR="00CC49D6" w:rsidRPr="002D17C4" w:rsidRDefault="00CC49D6" w:rsidP="00935577">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G</w:t>
                              </w:r>
                            </w:p>
                          </w:txbxContent>
                        </wps:txbx>
                        <wps:bodyPr rot="0" vert="horz" wrap="square" lIns="91440" tIns="45720" rIns="91440" bIns="45720" anchor="ctr" anchorCtr="0" upright="1">
                          <a:noAutofit/>
                        </wps:bodyPr>
                      </wps:wsp>
                      <wps:wsp>
                        <wps:cNvPr id="420"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186E30BD" w14:textId="114033B5" w:rsidR="00CC49D6" w:rsidRPr="00303867" w:rsidRDefault="00CC49D6" w:rsidP="00935577">
                              <w:pPr>
                                <w:pStyle w:val="NormalWeb"/>
                                <w:spacing w:before="0" w:beforeAutospacing="0" w:after="0"/>
                                <w:rPr>
                                  <w:color w:val="365F91" w:themeColor="accent1" w:themeShade="BF"/>
                                  <w:sz w:val="22"/>
                                </w:rPr>
                              </w:pPr>
                              <w:r>
                                <w:rPr>
                                  <w:rFonts w:ascii="Arial" w:hAnsi="Arial" w:cs="Arial"/>
                                  <w:b/>
                                  <w:bCs/>
                                  <w:color w:val="365F91" w:themeColor="accent1" w:themeShade="BF"/>
                                  <w:kern w:val="24"/>
                                  <w:szCs w:val="28"/>
                                  <w:lang w:val="en-US"/>
                                </w:rPr>
                                <w:t xml:space="preserve">An effective role for </w:t>
                              </w:r>
                              <w:r w:rsidRPr="00303867">
                                <w:rPr>
                                  <w:rFonts w:ascii="Arial" w:hAnsi="Arial" w:cs="Arial"/>
                                  <w:b/>
                                  <w:bCs/>
                                  <w:color w:val="365F91" w:themeColor="accent1" w:themeShade="BF"/>
                                  <w:kern w:val="24"/>
                                  <w:szCs w:val="28"/>
                                  <w:lang w:val="en-US"/>
                                </w:rPr>
                                <w:t>Independent Fiscal Institutions</w:t>
                              </w:r>
                              <w:r>
                                <w:rPr>
                                  <w:rFonts w:ascii="Arial" w:hAnsi="Arial" w:cs="Arial"/>
                                  <w:b/>
                                  <w:bCs/>
                                  <w:color w:val="365F91" w:themeColor="accent1" w:themeShade="BF"/>
                                  <w:kern w:val="24"/>
                                  <w:szCs w:val="28"/>
                                  <w:lang w:val="en-US"/>
                                </w:rPr>
                                <w:t xml:space="preserve"> (IFIs)</w:t>
                              </w:r>
                            </w:p>
                          </w:txbxContent>
                        </wps:txbx>
                        <wps:bodyPr rot="0" vert="horz" wrap="square" lIns="91440" tIns="45720" rIns="91440" bIns="45720" anchor="ctr" anchorCtr="0" upright="1">
                          <a:noAutofit/>
                        </wps:bodyPr>
                      </wps:wsp>
                    </wpg:wgp>
                  </a:graphicData>
                </a:graphic>
              </wp:inline>
            </w:drawing>
          </mc:Choice>
          <mc:Fallback>
            <w:pict>
              <v:group id="Group 1289" o:spid="_x0000_s1337"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">
                <v:rect id="Rectangle 24" o:spid="_x0000_s1338"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oqcMA&#10;AADcAAAADwAAAGRycy9kb3ducmV2LnhtbESP32rCMBTG7wd7h3AGuxmaqkO0GkUKMr1c9QEOzbHp&#10;1pyUJNZuT2+EwS4/vj8/vvV2sK3oyYfGsYLJOANBXDndcK3gfNqPFiBCRNbYOiYFPxRgu3l+WmOu&#10;3Y0/qS9jLdIIhxwVmBi7XMpQGbIYxq4jTt7FeYsxSV9L7fGWxm0rp1k2lxYbTgSDHRWGqu/yahP3&#10;Nx7Lj9mu+npbzLKr8UXPoVDq9WXYrUBEGuJ/+K990AreJ0t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coqcMAAADcAAAADwAAAAAAAAAAAAAAAACYAgAAZHJzL2Rv&#10;d25yZXYueG1sUEsFBgAAAAAEAAQA9QAAAIgDAAAAAA==&#10;" fillcolor="#4f81bd [3204]" strokecolor="#4f81bd [3204]" strokeweight="2pt">
                  <v:textbox>
                    <w:txbxContent>
                      <w:p w14:paraId="4A2E5E76" w14:textId="77777777" w:rsidR="00CC49D6" w:rsidRPr="002D17C4" w:rsidRDefault="00CC49D6" w:rsidP="00935577">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G</w:t>
                        </w:r>
                      </w:p>
                    </w:txbxContent>
                  </v:textbox>
                </v:rect>
                <v:rect id="Rectangle 25" o:spid="_x0000_s1339"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O38AA&#10;AADcAAAADwAAAGRycy9kb3ducmV2LnhtbERPy4rCMBTdC/MP4Q7MTlOfSDXK4CAjuvJB19fm2hab&#10;m5JkaufvzUJweTjv5boztWjJ+cqyguEgAUGcW11xoeBy3vbnIHxA1lhbJgX/5GG9+ugtMdX2wUdq&#10;T6EQMYR9igrKEJpUSp+XZNAPbEMcuZt1BkOErpDa4SOGm1qOkmQmDVYcG0psaFNSfj/9GQV7agqX&#10;2ct4m2U/0815fP317UGpr8/uewEiUBfe4pd7pxVMRnF+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5O38AAAADcAAAADwAAAAAAAAAAAAAAAACYAgAAZHJzL2Rvd25y&#10;ZXYueG1sUEsFBgAAAAAEAAQA9QAAAIUDAAAAAA==&#10;" fillcolor="white [3212]" strokecolor="#4f81bd [3204]" strokeweight="2pt">
                  <v:textbox>
                    <w:txbxContent>
                      <w:p w14:paraId="186E30BD" w14:textId="114033B5" w:rsidR="00CC49D6" w:rsidRPr="00303867" w:rsidRDefault="00CC49D6" w:rsidP="00935577">
                        <w:pPr>
                          <w:pStyle w:val="NormalWeb"/>
                          <w:spacing w:before="0" w:beforeAutospacing="0" w:after="0"/>
                          <w:rPr>
                            <w:color w:val="365F91" w:themeColor="accent1" w:themeShade="BF"/>
                            <w:sz w:val="22"/>
                          </w:rPr>
                        </w:pPr>
                        <w:r>
                          <w:rPr>
                            <w:rFonts w:ascii="Arial" w:hAnsi="Arial" w:cs="Arial"/>
                            <w:b/>
                            <w:bCs/>
                            <w:color w:val="365F91" w:themeColor="accent1" w:themeShade="BF"/>
                            <w:kern w:val="24"/>
                            <w:szCs w:val="28"/>
                            <w:lang w:val="en-US"/>
                          </w:rPr>
                          <w:t xml:space="preserve">An effective role for </w:t>
                        </w:r>
                        <w:r w:rsidRPr="00303867">
                          <w:rPr>
                            <w:rFonts w:ascii="Arial" w:hAnsi="Arial" w:cs="Arial"/>
                            <w:b/>
                            <w:bCs/>
                            <w:color w:val="365F91" w:themeColor="accent1" w:themeShade="BF"/>
                            <w:kern w:val="24"/>
                            <w:szCs w:val="28"/>
                            <w:lang w:val="en-US"/>
                          </w:rPr>
                          <w:t>Independent Fiscal Institutions</w:t>
                        </w:r>
                        <w:r>
                          <w:rPr>
                            <w:rFonts w:ascii="Arial" w:hAnsi="Arial" w:cs="Arial"/>
                            <w:b/>
                            <w:bCs/>
                            <w:color w:val="365F91" w:themeColor="accent1" w:themeShade="BF"/>
                            <w:kern w:val="24"/>
                            <w:szCs w:val="28"/>
                            <w:lang w:val="en-US"/>
                          </w:rPr>
                          <w:t xml:space="preserve"> (IFIs)</w:t>
                        </w:r>
                      </w:p>
                    </w:txbxContent>
                  </v:textbox>
                </v:rect>
                <w10:anchorlock/>
              </v:group>
            </w:pict>
          </mc:Fallback>
        </mc:AlternateContent>
      </w:r>
    </w:p>
    <w:p w14:paraId="538ADA5B" w14:textId="77777777" w:rsidR="00EF6B8F" w:rsidRPr="00991BAF" w:rsidRDefault="008134BD" w:rsidP="00EF6B8F">
      <w:pPr>
        <w:tabs>
          <w:tab w:val="left" w:pos="850"/>
          <w:tab w:val="left" w:pos="1191"/>
          <w:tab w:val="left" w:pos="1531"/>
        </w:tabs>
        <w:rPr>
          <w:b/>
          <w:color w:val="4F81BD" w:themeColor="accent1"/>
          <w:sz w:val="28"/>
          <w:szCs w:val="28"/>
        </w:rPr>
      </w:pPr>
      <w:r w:rsidRPr="00991BAF">
        <w:rPr>
          <w:b/>
          <w:noProof/>
          <w:color w:val="4F81BD" w:themeColor="accent1"/>
          <w:sz w:val="28"/>
          <w:szCs w:val="28"/>
          <w:lang w:eastAsia="en-GB"/>
        </w:rPr>
        <w:lastRenderedPageBreak/>
        <mc:AlternateContent>
          <mc:Choice Requires="wpg">
            <w:drawing>
              <wp:inline distT="0" distB="0" distL="0" distR="0" wp14:anchorId="1CFDF579" wp14:editId="55BEF5D4">
                <wp:extent cx="5698490" cy="467995"/>
                <wp:effectExtent l="12700" t="12700" r="16510" b="14605"/>
                <wp:docPr id="126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16"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6BFE3E46" w14:textId="77777777" w:rsidR="00CC49D6" w:rsidRPr="002D17C4" w:rsidRDefault="00CC49D6" w:rsidP="00EF6B8F">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E</w:t>
                              </w:r>
                            </w:p>
                          </w:txbxContent>
                        </wps:txbx>
                        <wps:bodyPr rot="0" vert="horz" wrap="square" lIns="91440" tIns="45720" rIns="91440" bIns="45720" anchor="ctr" anchorCtr="0" upright="1">
                          <a:noAutofit/>
                        </wps:bodyPr>
                      </wps:wsp>
                      <wps:wsp>
                        <wps:cNvPr id="417"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2FC86DCA" w14:textId="20D998BD" w:rsidR="00CC49D6" w:rsidRPr="00303867" w:rsidRDefault="00CC49D6" w:rsidP="00EF6B8F">
                              <w:pPr>
                                <w:pStyle w:val="NormalWeb"/>
                                <w:spacing w:before="0" w:beforeAutospacing="0" w:after="0"/>
                                <w:rPr>
                                  <w:color w:val="365F91" w:themeColor="accent1" w:themeShade="BF"/>
                                  <w:sz w:val="22"/>
                                </w:rPr>
                              </w:pPr>
                              <w:r w:rsidRPr="00303867">
                                <w:rPr>
                                  <w:rFonts w:ascii="Arial" w:hAnsi="Arial" w:cs="Arial"/>
                                  <w:b/>
                                  <w:bCs/>
                                  <w:color w:val="365F91" w:themeColor="accent1" w:themeShade="BF"/>
                                  <w:kern w:val="24"/>
                                  <w:szCs w:val="28"/>
                                  <w:lang w:val="en-US"/>
                                </w:rPr>
                                <w:t>M</w:t>
                              </w:r>
                              <w:r>
                                <w:rPr>
                                  <w:rFonts w:ascii="Arial" w:hAnsi="Arial" w:cs="Arial"/>
                                  <w:b/>
                                  <w:bCs/>
                                  <w:color w:val="365F91" w:themeColor="accent1" w:themeShade="BF"/>
                                  <w:kern w:val="24"/>
                                  <w:szCs w:val="28"/>
                                  <w:lang w:val="en-US"/>
                                </w:rPr>
                                <w:t>anagement</w:t>
                              </w:r>
                              <w:r w:rsidRPr="00303867">
                                <w:rPr>
                                  <w:rFonts w:ascii="Arial" w:hAnsi="Arial" w:cs="Arial"/>
                                  <w:b/>
                                  <w:bCs/>
                                  <w:color w:val="365F91" w:themeColor="accent1" w:themeShade="BF"/>
                                  <w:kern w:val="24"/>
                                  <w:szCs w:val="28"/>
                                  <w:lang w:val="en-US"/>
                                </w:rPr>
                                <w:t xml:space="preserve"> and </w:t>
                              </w:r>
                              <w:r>
                                <w:rPr>
                                  <w:rFonts w:ascii="Arial" w:hAnsi="Arial" w:cs="Arial"/>
                                  <w:b/>
                                  <w:bCs/>
                                  <w:color w:val="365F91" w:themeColor="accent1" w:themeShade="BF"/>
                                  <w:kern w:val="24"/>
                                  <w:szCs w:val="28"/>
                                  <w:lang w:val="en-US"/>
                                </w:rPr>
                                <w:t xml:space="preserve">internal </w:t>
                              </w:r>
                              <w:r w:rsidRPr="00303867">
                                <w:rPr>
                                  <w:rFonts w:ascii="Arial" w:hAnsi="Arial" w:cs="Arial"/>
                                  <w:b/>
                                  <w:bCs/>
                                  <w:color w:val="365F91" w:themeColor="accent1" w:themeShade="BF"/>
                                  <w:kern w:val="24"/>
                                  <w:szCs w:val="28"/>
                                  <w:lang w:val="en-US"/>
                                </w:rPr>
                                <w:t>control of public money</w:t>
                              </w:r>
                            </w:p>
                          </w:txbxContent>
                        </wps:txbx>
                        <wps:bodyPr rot="0" vert="horz" wrap="square" lIns="91440" tIns="45720" rIns="91440" bIns="45720" anchor="ctr" anchorCtr="0" upright="1">
                          <a:noAutofit/>
                        </wps:bodyPr>
                      </wps:wsp>
                    </wpg:wgp>
                  </a:graphicData>
                </a:graphic>
              </wp:inline>
            </w:drawing>
          </mc:Choice>
          <mc:Fallback>
            <w:pict>
              <v:group id="Group 1537" o:spid="_x0000_s1340"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">
                <v:rect id="Rectangle 24" o:spid="_x0000_s1341"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828IA&#10;AADcAAAADwAAAGRycy9kb3ducmV2LnhtbESP32rCMBTG7we+QziCN0NTdYhUo0hB3C6tPsChOTbd&#10;mpOSxNrt6ZeBsMuP78+Pb7sfbCt68qFxrGA+y0AQV043XCu4Xo7TNYgQkTW2jknBNwXY70YvW8y1&#10;e/CZ+jLWIo1wyFGBibHLpQyVIYth5jri5N2ctxiT9LXUHh9p3LZykWUrabHhRDDYUWGo+irvNnF/&#10;4kd5Wh6qz9f1MrsbX/QcCqUm4+GwARFpiP/hZ/tdK3ibr+D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LzbwgAAANwAAAAPAAAAAAAAAAAAAAAAAJgCAABkcnMvZG93&#10;bnJldi54bWxQSwUGAAAAAAQABAD1AAAAhwMAAAAA&#10;" fillcolor="#4f81bd [3204]" strokecolor="#4f81bd [3204]" strokeweight="2pt">
                  <v:textbox>
                    <w:txbxContent>
                      <w:p w14:paraId="6BFE3E46" w14:textId="77777777" w:rsidR="00CC49D6" w:rsidRPr="002D17C4" w:rsidRDefault="00CC49D6" w:rsidP="00EF6B8F">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E</w:t>
                        </w:r>
                      </w:p>
                    </w:txbxContent>
                  </v:textbox>
                </v:rect>
                <v:rect id="Rectangle 25" o:spid="_x0000_s1342"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cFsUA&#10;AADcAAAADwAAAGRycy9kb3ducmV2LnhtbESPQWvCQBSE7wX/w/IEb3WjVi2pq4gSWuypKjm/Zl+T&#10;YPZt2F2T9N93C4Ueh5n5htnsBtOIjpyvLSuYTRMQxIXVNZcKrpfs8RmED8gaG8uk4Js87Lajhw2m&#10;2vb8Qd05lCJC2KeooAqhTaX0RUUG/dS2xNH7ss5giNKVUjvsI9w0cp4kK2mw5rhQYUuHiorb+W4U&#10;nKgtXW6viyzPj8vDZfH56rt3pSbjYf8CItAQ/sN/7Tet4Gm2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xwWxQAAANwAAAAPAAAAAAAAAAAAAAAAAJgCAABkcnMv&#10;ZG93bnJldi54bWxQSwUGAAAAAAQABAD1AAAAigMAAAAA&#10;" fillcolor="white [3212]" strokecolor="#4f81bd [3204]" strokeweight="2pt">
                  <v:textbox>
                    <w:txbxContent>
                      <w:p w14:paraId="2FC86DCA" w14:textId="20D998BD" w:rsidR="00CC49D6" w:rsidRPr="00303867" w:rsidRDefault="00CC49D6" w:rsidP="00EF6B8F">
                        <w:pPr>
                          <w:pStyle w:val="NormalWeb"/>
                          <w:spacing w:before="0" w:beforeAutospacing="0" w:after="0"/>
                          <w:rPr>
                            <w:color w:val="365F91" w:themeColor="accent1" w:themeShade="BF"/>
                            <w:sz w:val="22"/>
                          </w:rPr>
                        </w:pPr>
                        <w:r w:rsidRPr="00303867">
                          <w:rPr>
                            <w:rFonts w:ascii="Arial" w:hAnsi="Arial" w:cs="Arial"/>
                            <w:b/>
                            <w:bCs/>
                            <w:color w:val="365F91" w:themeColor="accent1" w:themeShade="BF"/>
                            <w:kern w:val="24"/>
                            <w:szCs w:val="28"/>
                            <w:lang w:val="en-US"/>
                          </w:rPr>
                          <w:t>M</w:t>
                        </w:r>
                        <w:r>
                          <w:rPr>
                            <w:rFonts w:ascii="Arial" w:hAnsi="Arial" w:cs="Arial"/>
                            <w:b/>
                            <w:bCs/>
                            <w:color w:val="365F91" w:themeColor="accent1" w:themeShade="BF"/>
                            <w:kern w:val="24"/>
                            <w:szCs w:val="28"/>
                            <w:lang w:val="en-US"/>
                          </w:rPr>
                          <w:t>anagement</w:t>
                        </w:r>
                        <w:r w:rsidRPr="00303867">
                          <w:rPr>
                            <w:rFonts w:ascii="Arial" w:hAnsi="Arial" w:cs="Arial"/>
                            <w:b/>
                            <w:bCs/>
                            <w:color w:val="365F91" w:themeColor="accent1" w:themeShade="BF"/>
                            <w:kern w:val="24"/>
                            <w:szCs w:val="28"/>
                            <w:lang w:val="en-US"/>
                          </w:rPr>
                          <w:t xml:space="preserve"> and </w:t>
                        </w:r>
                        <w:r>
                          <w:rPr>
                            <w:rFonts w:ascii="Arial" w:hAnsi="Arial" w:cs="Arial"/>
                            <w:b/>
                            <w:bCs/>
                            <w:color w:val="365F91" w:themeColor="accent1" w:themeShade="BF"/>
                            <w:kern w:val="24"/>
                            <w:szCs w:val="28"/>
                            <w:lang w:val="en-US"/>
                          </w:rPr>
                          <w:t xml:space="preserve">internal </w:t>
                        </w:r>
                        <w:r w:rsidRPr="00303867">
                          <w:rPr>
                            <w:rFonts w:ascii="Arial" w:hAnsi="Arial" w:cs="Arial"/>
                            <w:b/>
                            <w:bCs/>
                            <w:color w:val="365F91" w:themeColor="accent1" w:themeShade="BF"/>
                            <w:kern w:val="24"/>
                            <w:szCs w:val="28"/>
                            <w:lang w:val="en-US"/>
                          </w:rPr>
                          <w:t>control of public money</w:t>
                        </w:r>
                      </w:p>
                    </w:txbxContent>
                  </v:textbox>
                </v:rect>
                <w10:anchorlock/>
              </v:group>
            </w:pict>
          </mc:Fallback>
        </mc:AlternateContent>
      </w:r>
    </w:p>
    <w:p w14:paraId="10E7C441" w14:textId="77777777" w:rsidR="00EF6B8F" w:rsidRPr="00991BAF" w:rsidRDefault="00EF6B8F" w:rsidP="00EF6B8F">
      <w:pPr>
        <w:tabs>
          <w:tab w:val="left" w:pos="850"/>
          <w:tab w:val="left" w:pos="1191"/>
          <w:tab w:val="left" w:pos="1531"/>
        </w:tabs>
        <w:rPr>
          <w:b/>
          <w:color w:val="4F81BD" w:themeColor="accent1"/>
          <w:sz w:val="28"/>
          <w:szCs w:val="28"/>
        </w:rPr>
      </w:pPr>
    </w:p>
    <w:p w14:paraId="2660BA5F" w14:textId="77777777" w:rsidR="00EF6B8F" w:rsidRPr="00991BAF" w:rsidRDefault="00EF6B8F" w:rsidP="00EF6B8F">
      <w:pPr>
        <w:jc w:val="both"/>
        <w:rPr>
          <w:b/>
          <w:color w:val="365F91" w:themeColor="accent1" w:themeShade="BF"/>
          <w:sz w:val="26"/>
          <w:szCs w:val="26"/>
        </w:rPr>
      </w:pPr>
      <w:r w:rsidRPr="00991BAF">
        <w:rPr>
          <w:b/>
          <w:color w:val="365F91" w:themeColor="accent1" w:themeShade="BF"/>
          <w:sz w:val="26"/>
          <w:szCs w:val="26"/>
        </w:rPr>
        <w:t>The government needs to command credibility and trust in how it raises and spends public funds, and in its dealings with the private sector. Clear standards for managing public money, and regular audits to ensure that these standards are being upheld, are the basic tools for maintaining integrity and public trust.</w:t>
      </w:r>
    </w:p>
    <w:p w14:paraId="67DA904C" w14:textId="77777777" w:rsidR="00EF6B8F" w:rsidRPr="00991BAF" w:rsidRDefault="00EF6B8F" w:rsidP="00EF6B8F">
      <w:pPr>
        <w:jc w:val="both"/>
        <w:rPr>
          <w:b/>
          <w:color w:val="0070C0"/>
          <w:sz w:val="24"/>
          <w:szCs w:val="24"/>
          <w:shd w:val="clear" w:color="auto" w:fill="FFFFFF" w:themeFill="background1"/>
        </w:rPr>
      </w:pPr>
      <w:r w:rsidRPr="00991BAF">
        <w:rPr>
          <w:b/>
          <w:color w:val="365F91" w:themeColor="accent1" w:themeShade="BF"/>
          <w:sz w:val="24"/>
          <w:szCs w:val="24"/>
          <w:shd w:val="clear" w:color="auto" w:fill="FFFFFF" w:themeFill="background1"/>
        </w:rPr>
        <w:t>___________________________________________________________________________</w:t>
      </w:r>
    </w:p>
    <w:p w14:paraId="46DE9FE1" w14:textId="77777777" w:rsidR="00EF6B8F" w:rsidRPr="00991BAF" w:rsidRDefault="00EF6B8F" w:rsidP="00EF6B8F">
      <w:pPr>
        <w:contextualSpacing/>
        <w:jc w:val="both"/>
        <w:rPr>
          <w:sz w:val="24"/>
          <w:szCs w:val="24"/>
        </w:rPr>
      </w:pPr>
    </w:p>
    <w:p w14:paraId="65A866A2" w14:textId="77777777" w:rsidR="001B1F70" w:rsidRPr="00991BAF" w:rsidRDefault="00EF6B8F" w:rsidP="001B1F70">
      <w:pPr>
        <w:jc w:val="both"/>
        <w:rPr>
          <w:sz w:val="24"/>
          <w:szCs w:val="24"/>
        </w:rPr>
      </w:pPr>
      <w:r w:rsidRPr="00991BAF">
        <w:rPr>
          <w:rFonts w:asciiTheme="majorHAnsi" w:hAnsiTheme="majorHAnsi"/>
          <w:b/>
          <w:color w:val="365F91" w:themeColor="accent1" w:themeShade="BF"/>
          <w:sz w:val="24"/>
          <w:szCs w:val="24"/>
          <w:shd w:val="clear" w:color="auto" w:fill="FFFFFF" w:themeFill="background1"/>
        </w:rPr>
        <w:t>E.1 Standards and Procedures for Managing Public Money</w:t>
      </w:r>
      <w:r w:rsidRPr="00991BAF">
        <w:rPr>
          <w:b/>
          <w:i/>
          <w:sz w:val="24"/>
          <w:szCs w:val="24"/>
        </w:rPr>
        <w:t xml:space="preserve"> </w:t>
      </w:r>
      <w:r w:rsidRPr="00991BAF">
        <w:rPr>
          <w:sz w:val="24"/>
          <w:szCs w:val="24"/>
        </w:rPr>
        <w:t>set out explicitly the standards of probity and personal responsibilities of all officials in the government charged with managing public funds</w:t>
      </w:r>
      <w:r w:rsidR="001B1F70" w:rsidRPr="00991BAF">
        <w:rPr>
          <w:sz w:val="24"/>
          <w:szCs w:val="24"/>
        </w:rPr>
        <w:t xml:space="preserve">. </w:t>
      </w:r>
    </w:p>
    <w:p w14:paraId="08764446" w14:textId="77777777" w:rsidR="001B1F70" w:rsidRPr="00991BAF" w:rsidRDefault="001B1F70" w:rsidP="001B1F70">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the st</w:t>
      </w:r>
      <w:r w:rsidR="00041ADA" w:rsidRPr="00991BAF">
        <w:rPr>
          <w:color w:val="000000" w:themeColor="text1"/>
          <w:sz w:val="24"/>
          <w:szCs w:val="24"/>
        </w:rPr>
        <w:t>andards and procedures should:</w:t>
      </w:r>
    </w:p>
    <w:p w14:paraId="3C25E8BA" w14:textId="77777777" w:rsidR="00EF6B8F" w:rsidRPr="00991BAF" w:rsidRDefault="00EF6B8F" w:rsidP="0054185C">
      <w:pPr>
        <w:pStyle w:val="ListParagraph"/>
        <w:numPr>
          <w:ilvl w:val="0"/>
          <w:numId w:val="6"/>
        </w:numPr>
        <w:spacing w:before="120" w:after="120"/>
        <w:contextualSpacing w:val="0"/>
        <w:jc w:val="both"/>
        <w:rPr>
          <w:i/>
        </w:rPr>
      </w:pPr>
      <w:r w:rsidRPr="00991BAF">
        <w:rPr>
          <w:sz w:val="24"/>
          <w:szCs w:val="24"/>
        </w:rPr>
        <w:t>apply across all public entities and at all levels of government</w:t>
      </w:r>
    </w:p>
    <w:p w14:paraId="155E035C" w14:textId="44375937" w:rsidR="00EF6B8F" w:rsidRPr="00FB6E95" w:rsidRDefault="00EF6B8F" w:rsidP="0054185C">
      <w:pPr>
        <w:pStyle w:val="ListParagraph"/>
        <w:numPr>
          <w:ilvl w:val="0"/>
          <w:numId w:val="6"/>
        </w:numPr>
        <w:spacing w:before="120" w:after="120"/>
        <w:contextualSpacing w:val="0"/>
        <w:jc w:val="both"/>
        <w:rPr>
          <w:i/>
        </w:rPr>
      </w:pPr>
      <w:r w:rsidRPr="00991BAF">
        <w:rPr>
          <w:sz w:val="24"/>
          <w:szCs w:val="24"/>
        </w:rPr>
        <w:t xml:space="preserve">specify the distinct procedures and duties at various stages of public financial management, including </w:t>
      </w:r>
      <w:r w:rsidR="009638B9">
        <w:rPr>
          <w:sz w:val="24"/>
          <w:szCs w:val="24"/>
        </w:rPr>
        <w:t xml:space="preserve">revenue administration and collection, </w:t>
      </w:r>
      <w:r w:rsidRPr="00991BAF">
        <w:rPr>
          <w:sz w:val="24"/>
          <w:szCs w:val="24"/>
        </w:rPr>
        <w:t>orders and payments, payment terms and control of outstanding balances</w:t>
      </w:r>
    </w:p>
    <w:p w14:paraId="1A665C0A" w14:textId="7BA8603F" w:rsidR="009638B9" w:rsidRPr="00991BAF" w:rsidRDefault="009638B9" w:rsidP="0054185C">
      <w:pPr>
        <w:pStyle w:val="ListParagraph"/>
        <w:numPr>
          <w:ilvl w:val="0"/>
          <w:numId w:val="6"/>
        </w:numPr>
        <w:spacing w:before="120" w:after="120"/>
        <w:contextualSpacing w:val="0"/>
        <w:jc w:val="both"/>
        <w:rPr>
          <w:i/>
        </w:rPr>
      </w:pPr>
      <w:r>
        <w:rPr>
          <w:sz w:val="24"/>
          <w:szCs w:val="24"/>
        </w:rPr>
        <w:t xml:space="preserve">be subject to internal audit (see </w:t>
      </w:r>
      <w:r w:rsidRPr="005F7029">
        <w:rPr>
          <w:rFonts w:asciiTheme="majorHAnsi" w:hAnsiTheme="majorHAnsi"/>
          <w:b/>
          <w:color w:val="365F91" w:themeColor="accent1" w:themeShade="BF"/>
          <w:sz w:val="24"/>
          <w:szCs w:val="24"/>
          <w:shd w:val="clear" w:color="auto" w:fill="FFFFFF" w:themeFill="background1"/>
        </w:rPr>
        <w:t>E.2</w:t>
      </w:r>
      <w:r>
        <w:rPr>
          <w:sz w:val="24"/>
          <w:szCs w:val="24"/>
        </w:rPr>
        <w:t xml:space="preserve">) and external audit (see </w:t>
      </w:r>
      <w:r w:rsidRPr="005F7029">
        <w:rPr>
          <w:rFonts w:asciiTheme="majorHAnsi" w:hAnsiTheme="majorHAnsi"/>
          <w:b/>
          <w:color w:val="365F91" w:themeColor="accent1" w:themeShade="BF"/>
          <w:sz w:val="24"/>
          <w:szCs w:val="24"/>
          <w:shd w:val="clear" w:color="auto" w:fill="FFFFFF" w:themeFill="background1"/>
        </w:rPr>
        <w:t>F</w:t>
      </w:r>
      <w:r>
        <w:rPr>
          <w:sz w:val="24"/>
          <w:szCs w:val="24"/>
        </w:rPr>
        <w:t>)</w:t>
      </w:r>
    </w:p>
    <w:p w14:paraId="52B3A774" w14:textId="77777777" w:rsidR="001B1F70" w:rsidRPr="00991BAF" w:rsidRDefault="00EF6B8F" w:rsidP="0054185C">
      <w:pPr>
        <w:pStyle w:val="ListParagraph"/>
        <w:numPr>
          <w:ilvl w:val="0"/>
          <w:numId w:val="6"/>
        </w:numPr>
        <w:spacing w:before="120" w:after="120"/>
        <w:contextualSpacing w:val="0"/>
        <w:jc w:val="both"/>
        <w:rPr>
          <w:sz w:val="24"/>
          <w:szCs w:val="24"/>
        </w:rPr>
      </w:pPr>
      <w:proofErr w:type="gramStart"/>
      <w:r w:rsidRPr="00991BAF">
        <w:rPr>
          <w:sz w:val="24"/>
          <w:szCs w:val="24"/>
        </w:rPr>
        <w:t>be</w:t>
      </w:r>
      <w:proofErr w:type="gramEnd"/>
      <w:r w:rsidRPr="00991BAF">
        <w:rPr>
          <w:sz w:val="24"/>
          <w:szCs w:val="24"/>
        </w:rPr>
        <w:t xml:space="preserve"> openly available for the general public as well </w:t>
      </w:r>
      <w:r w:rsidR="001B1F70" w:rsidRPr="00991BAF">
        <w:rPr>
          <w:sz w:val="24"/>
          <w:szCs w:val="24"/>
        </w:rPr>
        <w:t>as for all government suppliers.</w:t>
      </w:r>
    </w:p>
    <w:p w14:paraId="512BEE79" w14:textId="77777777" w:rsidR="009A05E3" w:rsidRPr="00991BAF" w:rsidRDefault="009A05E3" w:rsidP="001B1F70">
      <w:pPr>
        <w:pStyle w:val="ListParagraph"/>
        <w:jc w:val="both"/>
        <w:rPr>
          <w:sz w:val="24"/>
          <w:szCs w:val="24"/>
        </w:rPr>
      </w:pPr>
    </w:p>
    <w:p w14:paraId="49B4CC55" w14:textId="77777777" w:rsidR="00546B69" w:rsidRPr="002C7249" w:rsidRDefault="00546B69" w:rsidP="00546B69">
      <w:pPr>
        <w:jc w:val="both"/>
        <w:rPr>
          <w:sz w:val="24"/>
          <w:szCs w:val="24"/>
        </w:rPr>
      </w:pPr>
      <w:r>
        <w:rPr>
          <w:noProof/>
          <w:lang w:eastAsia="en-GB"/>
        </w:rPr>
        <mc:AlternateContent>
          <mc:Choice Requires="wps">
            <w:drawing>
              <wp:anchor distT="0" distB="0" distL="114300" distR="114300" simplePos="0" relativeHeight="251837440" behindDoc="0" locked="0" layoutInCell="1" allowOverlap="1" wp14:anchorId="380FA8C1" wp14:editId="4BC9BFB7">
                <wp:simplePos x="0" y="0"/>
                <wp:positionH relativeFrom="column">
                  <wp:posOffset>3152775</wp:posOffset>
                </wp:positionH>
                <wp:positionV relativeFrom="paragraph">
                  <wp:posOffset>28575</wp:posOffset>
                </wp:positionV>
                <wp:extent cx="2654300" cy="2145665"/>
                <wp:effectExtent l="0" t="0" r="38100" b="13335"/>
                <wp:wrapNone/>
                <wp:docPr id="1260"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145665"/>
                        </a:xfrm>
                        <a:prstGeom prst="rect">
                          <a:avLst/>
                        </a:prstGeom>
                        <a:solidFill>
                          <a:srgbClr val="FFFFFF"/>
                        </a:solidFill>
                        <a:ln w="9525">
                          <a:solidFill>
                            <a:sysClr val="window" lastClr="FFFFFF">
                              <a:lumMod val="100000"/>
                              <a:lumOff val="0"/>
                            </a:sysClr>
                          </a:solidFill>
                          <a:miter lim="800000"/>
                          <a:headEnd/>
                          <a:tailEnd/>
                        </a:ln>
                      </wps:spPr>
                      <wps:txbx>
                        <w:txbxContent>
                          <w:p w14:paraId="06B64409"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195CAF24"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002C2CCD" w14:textId="290F837B" w:rsidR="00CC49D6"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88B5C16" wp14:editId="65586971">
                                  <wp:extent cx="1466850" cy="19939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B7DC7">
                              <w:rPr>
                                <w:rFonts w:ascii="Calibri" w:hAnsi="Calibri" w:cs="Times New Roman"/>
                                <w:color w:val="984806" w:themeColor="accent6" w:themeShade="80"/>
                                <w:position w:val="8"/>
                                <w:lang w:eastAsia="en-GB"/>
                              </w:rPr>
                              <w:t>7 (b)</w:t>
                            </w:r>
                          </w:p>
                          <w:p w14:paraId="33756EC6" w14:textId="77777777" w:rsidR="00CC49D6" w:rsidRPr="009A5255" w:rsidRDefault="00CC49D6" w:rsidP="007B7DC7">
                            <w:pPr>
                              <w:shd w:val="clear" w:color="auto" w:fill="FDE9D9" w:themeFill="accent6" w:themeFillTint="33"/>
                              <w:spacing w:before="120" w:after="120"/>
                              <w:contextualSpacing/>
                              <w:jc w:val="both"/>
                              <w:rPr>
                                <w:rFonts w:ascii="Calibri" w:hAnsi="Calibri" w:cs="Times New Roman"/>
                                <w:b/>
                                <w:bCs/>
                                <w:color w:val="984806" w:themeColor="accent6" w:themeShade="80"/>
                                <w:sz w:val="8"/>
                                <w:szCs w:val="8"/>
                                <w:lang w:eastAsia="en-GB"/>
                              </w:rPr>
                            </w:pPr>
                          </w:p>
                          <w:p w14:paraId="13B7AF74"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B9F1260" wp14:editId="6090B853">
                                  <wp:extent cx="1511300" cy="203200"/>
                                  <wp:effectExtent l="0" t="0" r="0" b="635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B7DC7">
                              <w:rPr>
                                <w:rFonts w:ascii="Calibri" w:hAnsi="Calibri" w:cs="Times New Roman"/>
                                <w:color w:val="984806" w:themeColor="accent6" w:themeShade="80"/>
                                <w:position w:val="8"/>
                                <w:lang w:eastAsia="en-GB"/>
                              </w:rPr>
                              <w:t>3.2</w:t>
                            </w:r>
                          </w:p>
                          <w:p w14:paraId="68EC369A" w14:textId="77777777" w:rsidR="00CC49D6" w:rsidRPr="009A5255"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0E79412" w14:textId="77777777" w:rsidR="00CC49D6" w:rsidRPr="007B2FF7"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00B93ED2" w14:textId="475C03BE"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2B629449" wp14:editId="4B361A24">
                                  <wp:extent cx="516255" cy="199390"/>
                                  <wp:effectExtent l="0" t="0" r="0"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PI-</w:t>
                            </w:r>
                            <w:r>
                              <w:rPr>
                                <w:rFonts w:ascii="Calibri" w:hAnsi="Calibri" w:cs="Times New Roman"/>
                                <w:color w:val="984806" w:themeColor="accent6" w:themeShade="80"/>
                                <w:position w:val="8"/>
                                <w:lang w:eastAsia="en-GB"/>
                              </w:rPr>
                              <w:t xml:space="preserve">19, 20, 22, </w:t>
                            </w:r>
                            <w:r w:rsidRPr="007B7DC7">
                              <w:rPr>
                                <w:rFonts w:ascii="Calibri" w:hAnsi="Calibri" w:cs="Times New Roman"/>
                                <w:color w:val="984806" w:themeColor="accent6" w:themeShade="80"/>
                                <w:position w:val="8"/>
                                <w:lang w:eastAsia="en-GB"/>
                              </w:rPr>
                              <w:t>23, 25, 27</w:t>
                            </w:r>
                            <w:r>
                              <w:rPr>
                                <w:rFonts w:ascii="Calibri" w:hAnsi="Calibri" w:cs="Times New Roman"/>
                                <w:color w:val="984806" w:themeColor="accent6" w:themeShade="80"/>
                                <w:position w:val="8"/>
                                <w:lang w:eastAsia="en-GB"/>
                              </w:rPr>
                              <w:t>, 30</w:t>
                            </w:r>
                            <w:r>
                              <w:rPr>
                                <w:rFonts w:ascii="Calibri" w:hAnsi="Calibri" w:cs="Times New Roman"/>
                                <w:color w:val="984806" w:themeColor="accent6" w:themeShade="80"/>
                                <w:lang w:eastAsia="en-GB"/>
                              </w:rPr>
                              <w:t xml:space="preserve"> </w:t>
                            </w:r>
                          </w:p>
                          <w:p w14:paraId="5DABA6AD"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1D261105" w14:textId="77777777" w:rsidR="00CC49D6" w:rsidRPr="007B597B"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B8E42A2" w14:textId="377D5AD7" w:rsidR="00CC49D6" w:rsidRDefault="00CC49D6" w:rsidP="00546B69">
                            <w:pPr>
                              <w:shd w:val="clear" w:color="auto" w:fill="FDE9D9" w:themeFill="accent6" w:themeFillTint="33"/>
                              <w:spacing w:before="120" w:after="12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left:0;text-align:left;margin-left:248.25pt;margin-top:2.25pt;width:209pt;height:16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" strokecolor="white">
                <v:textbox inset=".5mm">
                  <w:txbxContent>
                    <w:p w14:paraId="06B64409"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195CAF24"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002C2CCD" w14:textId="290F837B" w:rsidR="00CC49D6"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88B5C16" wp14:editId="65586971">
                            <wp:extent cx="1466850" cy="19939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B7DC7">
                        <w:rPr>
                          <w:rFonts w:ascii="Calibri" w:hAnsi="Calibri" w:cs="Times New Roman"/>
                          <w:color w:val="984806" w:themeColor="accent6" w:themeShade="80"/>
                          <w:position w:val="8"/>
                          <w:lang w:eastAsia="en-GB"/>
                        </w:rPr>
                        <w:t>7 (b)</w:t>
                      </w:r>
                    </w:p>
                    <w:p w14:paraId="33756EC6" w14:textId="77777777" w:rsidR="00CC49D6" w:rsidRPr="009A5255" w:rsidRDefault="00CC49D6" w:rsidP="007B7DC7">
                      <w:pPr>
                        <w:shd w:val="clear" w:color="auto" w:fill="FDE9D9" w:themeFill="accent6" w:themeFillTint="33"/>
                        <w:spacing w:before="120" w:after="120"/>
                        <w:contextualSpacing/>
                        <w:jc w:val="both"/>
                        <w:rPr>
                          <w:rFonts w:ascii="Calibri" w:hAnsi="Calibri" w:cs="Times New Roman"/>
                          <w:b/>
                          <w:bCs/>
                          <w:color w:val="984806" w:themeColor="accent6" w:themeShade="80"/>
                          <w:sz w:val="8"/>
                          <w:szCs w:val="8"/>
                          <w:lang w:eastAsia="en-GB"/>
                        </w:rPr>
                      </w:pPr>
                    </w:p>
                    <w:p w14:paraId="13B7AF74"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B9F1260" wp14:editId="6090B853">
                            <wp:extent cx="1511300" cy="203200"/>
                            <wp:effectExtent l="0" t="0" r="0" b="635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7B7DC7">
                        <w:rPr>
                          <w:rFonts w:ascii="Calibri" w:hAnsi="Calibri" w:cs="Times New Roman"/>
                          <w:color w:val="984806" w:themeColor="accent6" w:themeShade="80"/>
                          <w:position w:val="8"/>
                          <w:lang w:eastAsia="en-GB"/>
                        </w:rPr>
                        <w:t>3.2</w:t>
                      </w:r>
                    </w:p>
                    <w:p w14:paraId="68EC369A" w14:textId="77777777" w:rsidR="00CC49D6" w:rsidRPr="009A5255"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0E79412" w14:textId="77777777" w:rsidR="00CC49D6" w:rsidRPr="007B2FF7"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00B93ED2" w14:textId="475C03BE"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2B629449" wp14:editId="4B361A24">
                            <wp:extent cx="516255" cy="199390"/>
                            <wp:effectExtent l="0" t="0" r="0"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PI-</w:t>
                      </w:r>
                      <w:r>
                        <w:rPr>
                          <w:rFonts w:ascii="Calibri" w:hAnsi="Calibri" w:cs="Times New Roman"/>
                          <w:color w:val="984806" w:themeColor="accent6" w:themeShade="80"/>
                          <w:position w:val="8"/>
                          <w:lang w:eastAsia="en-GB"/>
                        </w:rPr>
                        <w:t xml:space="preserve">19, 20, 22, </w:t>
                      </w:r>
                      <w:r w:rsidRPr="007B7DC7">
                        <w:rPr>
                          <w:rFonts w:ascii="Calibri" w:hAnsi="Calibri" w:cs="Times New Roman"/>
                          <w:color w:val="984806" w:themeColor="accent6" w:themeShade="80"/>
                          <w:position w:val="8"/>
                          <w:lang w:eastAsia="en-GB"/>
                        </w:rPr>
                        <w:t>23, 25, 27</w:t>
                      </w:r>
                      <w:r>
                        <w:rPr>
                          <w:rFonts w:ascii="Calibri" w:hAnsi="Calibri" w:cs="Times New Roman"/>
                          <w:color w:val="984806" w:themeColor="accent6" w:themeShade="80"/>
                          <w:position w:val="8"/>
                          <w:lang w:eastAsia="en-GB"/>
                        </w:rPr>
                        <w:t>, 30</w:t>
                      </w:r>
                      <w:r>
                        <w:rPr>
                          <w:rFonts w:ascii="Calibri" w:hAnsi="Calibri" w:cs="Times New Roman"/>
                          <w:color w:val="984806" w:themeColor="accent6" w:themeShade="80"/>
                          <w:lang w:eastAsia="en-GB"/>
                        </w:rPr>
                        <w:t xml:space="preserve"> </w:t>
                      </w:r>
                    </w:p>
                    <w:p w14:paraId="5DABA6AD"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1D261105" w14:textId="77777777" w:rsidR="00CC49D6" w:rsidRPr="007B597B"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B8E42A2" w14:textId="377D5AD7" w:rsidR="00CC49D6" w:rsidRDefault="00CC49D6" w:rsidP="00546B69">
                      <w:pPr>
                        <w:shd w:val="clear" w:color="auto" w:fill="FDE9D9" w:themeFill="accent6" w:themeFillTint="33"/>
                        <w:spacing w:before="120" w:after="12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838464" behindDoc="0" locked="0" layoutInCell="1" allowOverlap="1" wp14:anchorId="15CCB3E3" wp14:editId="691DCE39">
                <wp:simplePos x="0" y="0"/>
                <wp:positionH relativeFrom="column">
                  <wp:posOffset>200025</wp:posOffset>
                </wp:positionH>
                <wp:positionV relativeFrom="paragraph">
                  <wp:posOffset>28575</wp:posOffset>
                </wp:positionV>
                <wp:extent cx="2952750" cy="2145665"/>
                <wp:effectExtent l="0" t="3175" r="9525" b="10160"/>
                <wp:wrapNone/>
                <wp:docPr id="1259"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145665"/>
                        </a:xfrm>
                        <a:prstGeom prst="rect">
                          <a:avLst/>
                        </a:prstGeom>
                        <a:solidFill>
                          <a:srgbClr val="FFFFFF"/>
                        </a:solidFill>
                        <a:ln w="12700">
                          <a:solidFill>
                            <a:srgbClr val="FFFFFF"/>
                          </a:solidFill>
                          <a:miter lim="800000"/>
                          <a:headEnd/>
                          <a:tailEnd/>
                        </a:ln>
                      </wps:spPr>
                      <wps:txbx>
                        <w:txbxContent>
                          <w:p w14:paraId="50022263" w14:textId="77777777" w:rsidR="00CC49D6" w:rsidRPr="00063C5C" w:rsidRDefault="00CC49D6" w:rsidP="00546B6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CEE0275" w14:textId="77777777" w:rsidR="00CC49D6" w:rsidRDefault="00CC49D6" w:rsidP="00546B69">
                            <w:pPr>
                              <w:shd w:val="clear" w:color="auto" w:fill="DAEEF3" w:themeFill="accent5" w:themeFillTint="33"/>
                              <w:spacing w:before="120" w:after="120"/>
                              <w:contextualSpacing/>
                              <w:jc w:val="both"/>
                              <w:rPr>
                                <w:rFonts w:cs="Times New Roman"/>
                                <w:b/>
                                <w:color w:val="215868" w:themeColor="accent5" w:themeShade="80"/>
                              </w:rPr>
                            </w:pPr>
                          </w:p>
                          <w:p w14:paraId="51E1422E" w14:textId="77777777" w:rsidR="00CC49D6" w:rsidRPr="00B634D8" w:rsidRDefault="00CC49D6" w:rsidP="00546B69">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Ireland</w:t>
                            </w:r>
                            <w:r w:rsidRPr="00063C5C">
                              <w:rPr>
                                <w:rFonts w:cs="Times New Roman"/>
                                <w:b/>
                                <w:bCs/>
                                <w:color w:val="215868" w:themeColor="accent5" w:themeShade="80"/>
                              </w:rPr>
                              <w:t xml:space="preserve">: </w:t>
                            </w:r>
                            <w:r>
                              <w:rPr>
                                <w:rFonts w:cs="Times New Roman"/>
                                <w:bCs/>
                                <w:color w:val="215868" w:themeColor="accent5" w:themeShade="80"/>
                              </w:rPr>
                              <w:t xml:space="preserve">The </w:t>
                            </w:r>
                            <w:r w:rsidRPr="00F63F49">
                              <w:rPr>
                                <w:rFonts w:cs="Times New Roman"/>
                                <w:bCs/>
                                <w:i/>
                                <w:color w:val="215868" w:themeColor="accent5" w:themeShade="80"/>
                              </w:rPr>
                              <w:t>Public Financial Procedures</w:t>
                            </w:r>
                            <w:r>
                              <w:rPr>
                                <w:rFonts w:cs="Times New Roman"/>
                                <w:bCs/>
                                <w:color w:val="215868" w:themeColor="accent5" w:themeShade="80"/>
                              </w:rPr>
                              <w:t xml:space="preserve"> is a comprehensive, authoritative and publicly-accessible manual of rules and procedures governing the use and control of public funds. The manual is also a central point of reference for the Comptroller &amp; Auditor General (C&amp;AG) in its functions as the supreme audit institution.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5" o:spid="_x0000_s1344" type="#_x0000_t202" style="position:absolute;left:0;text-align:left;margin-left:15.75pt;margin-top:2.25pt;width:232.5pt;height:168.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" strokecolor="white" strokeweight="1pt">
                <v:textbox inset=".5mm">
                  <w:txbxContent>
                    <w:p w14:paraId="50022263" w14:textId="77777777" w:rsidR="00CC49D6" w:rsidRPr="00063C5C" w:rsidRDefault="00CC49D6" w:rsidP="00546B6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CEE0275" w14:textId="77777777" w:rsidR="00CC49D6" w:rsidRDefault="00CC49D6" w:rsidP="00546B69">
                      <w:pPr>
                        <w:shd w:val="clear" w:color="auto" w:fill="DAEEF3" w:themeFill="accent5" w:themeFillTint="33"/>
                        <w:spacing w:before="120" w:after="120"/>
                        <w:contextualSpacing/>
                        <w:jc w:val="both"/>
                        <w:rPr>
                          <w:rFonts w:cs="Times New Roman"/>
                          <w:b/>
                          <w:color w:val="215868" w:themeColor="accent5" w:themeShade="80"/>
                        </w:rPr>
                      </w:pPr>
                    </w:p>
                    <w:p w14:paraId="51E1422E" w14:textId="77777777" w:rsidR="00CC49D6" w:rsidRPr="00B634D8" w:rsidRDefault="00CC49D6" w:rsidP="00546B69">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Ireland</w:t>
                      </w:r>
                      <w:r w:rsidRPr="00063C5C">
                        <w:rPr>
                          <w:rFonts w:cs="Times New Roman"/>
                          <w:b/>
                          <w:bCs/>
                          <w:color w:val="215868" w:themeColor="accent5" w:themeShade="80"/>
                        </w:rPr>
                        <w:t xml:space="preserve">: </w:t>
                      </w:r>
                      <w:r>
                        <w:rPr>
                          <w:rFonts w:cs="Times New Roman"/>
                          <w:bCs/>
                          <w:color w:val="215868" w:themeColor="accent5" w:themeShade="80"/>
                        </w:rPr>
                        <w:t xml:space="preserve">The </w:t>
                      </w:r>
                      <w:r w:rsidRPr="00F63F49">
                        <w:rPr>
                          <w:rFonts w:cs="Times New Roman"/>
                          <w:bCs/>
                          <w:i/>
                          <w:color w:val="215868" w:themeColor="accent5" w:themeShade="80"/>
                        </w:rPr>
                        <w:t>Public Financial Procedures</w:t>
                      </w:r>
                      <w:r>
                        <w:rPr>
                          <w:rFonts w:cs="Times New Roman"/>
                          <w:bCs/>
                          <w:color w:val="215868" w:themeColor="accent5" w:themeShade="80"/>
                        </w:rPr>
                        <w:t xml:space="preserve"> is a comprehensive, authoritative and publicly-accessible manual of rules and procedures governing the use and control of public funds. The manual is also a central point of reference for the Comptroller &amp; Auditor General (C&amp;AG) in its functions as the supreme audit institution. </w:t>
                      </w:r>
                    </w:p>
                  </w:txbxContent>
                </v:textbox>
              </v:shape>
            </w:pict>
          </mc:Fallback>
        </mc:AlternateContent>
      </w:r>
    </w:p>
    <w:p w14:paraId="4A9A9404" w14:textId="77777777" w:rsidR="001B1F70" w:rsidRPr="00991BAF" w:rsidRDefault="001B1F70" w:rsidP="001B1F70">
      <w:pPr>
        <w:jc w:val="both"/>
        <w:rPr>
          <w:sz w:val="24"/>
          <w:szCs w:val="24"/>
        </w:rPr>
      </w:pPr>
    </w:p>
    <w:p w14:paraId="272D2AC8" w14:textId="77777777" w:rsidR="001B1F70" w:rsidRPr="00991BAF" w:rsidRDefault="001B1F70" w:rsidP="001B1F70">
      <w:pPr>
        <w:rPr>
          <w:sz w:val="24"/>
          <w:szCs w:val="24"/>
        </w:rPr>
      </w:pPr>
    </w:p>
    <w:p w14:paraId="0ACEFF85" w14:textId="77777777" w:rsidR="001B1F70" w:rsidRPr="00991BAF" w:rsidRDefault="001B1F70" w:rsidP="001B1F70">
      <w:pPr>
        <w:rPr>
          <w:sz w:val="24"/>
          <w:szCs w:val="24"/>
        </w:rPr>
      </w:pPr>
    </w:p>
    <w:p w14:paraId="422D4205" w14:textId="77777777" w:rsidR="001B1F70" w:rsidRPr="00991BAF" w:rsidRDefault="001B1F70" w:rsidP="001B1F70">
      <w:pPr>
        <w:jc w:val="both"/>
        <w:rPr>
          <w:b/>
          <w:color w:val="0070C0"/>
          <w:sz w:val="24"/>
          <w:szCs w:val="24"/>
          <w:shd w:val="clear" w:color="auto" w:fill="FFFFFF" w:themeFill="background1"/>
        </w:rPr>
      </w:pPr>
    </w:p>
    <w:p w14:paraId="5D4A9634" w14:textId="77777777" w:rsidR="001B1F70" w:rsidRPr="00991BAF" w:rsidRDefault="001B1F70" w:rsidP="001B1F70">
      <w:pPr>
        <w:jc w:val="both"/>
        <w:rPr>
          <w:b/>
          <w:color w:val="0070C0"/>
          <w:sz w:val="24"/>
          <w:szCs w:val="24"/>
          <w:shd w:val="clear" w:color="auto" w:fill="FFFFFF" w:themeFill="background1"/>
        </w:rPr>
      </w:pPr>
    </w:p>
    <w:p w14:paraId="1171214F" w14:textId="77777777" w:rsidR="001B1F70" w:rsidRPr="00991BAF" w:rsidRDefault="001B1F70" w:rsidP="001B1F70">
      <w:pPr>
        <w:jc w:val="both"/>
        <w:rPr>
          <w:b/>
          <w:color w:val="0070C0"/>
          <w:sz w:val="24"/>
          <w:szCs w:val="24"/>
          <w:shd w:val="clear" w:color="auto" w:fill="FFFFFF" w:themeFill="background1"/>
        </w:rPr>
      </w:pPr>
    </w:p>
    <w:p w14:paraId="3C179410" w14:textId="77777777" w:rsidR="001B1F70" w:rsidRPr="00991BAF" w:rsidRDefault="001B1F70" w:rsidP="001B1F70">
      <w:pPr>
        <w:jc w:val="both"/>
        <w:rPr>
          <w:b/>
          <w:color w:val="0070C0"/>
          <w:sz w:val="24"/>
          <w:szCs w:val="24"/>
          <w:shd w:val="clear" w:color="auto" w:fill="FFFFFF" w:themeFill="background1"/>
        </w:rPr>
      </w:pPr>
    </w:p>
    <w:p w14:paraId="6F9804C6" w14:textId="77777777" w:rsidR="001B1F70" w:rsidRPr="00991BAF" w:rsidRDefault="001B1F70" w:rsidP="001B1F70">
      <w:pPr>
        <w:jc w:val="both"/>
        <w:rPr>
          <w:sz w:val="24"/>
          <w:szCs w:val="24"/>
        </w:rPr>
      </w:pPr>
    </w:p>
    <w:p w14:paraId="35FC0D67" w14:textId="77777777" w:rsidR="001B1F70" w:rsidRPr="00991BAF" w:rsidRDefault="001B1F70" w:rsidP="001B1F70">
      <w:pPr>
        <w:jc w:val="both"/>
        <w:rPr>
          <w:sz w:val="24"/>
          <w:szCs w:val="24"/>
        </w:rPr>
      </w:pPr>
    </w:p>
    <w:p w14:paraId="219AEA6F" w14:textId="77777777" w:rsidR="001B1F70" w:rsidRPr="00991BAF" w:rsidRDefault="001B1F70" w:rsidP="001B1F70">
      <w:pPr>
        <w:jc w:val="both"/>
        <w:rPr>
          <w:sz w:val="24"/>
          <w:szCs w:val="24"/>
        </w:rPr>
      </w:pPr>
    </w:p>
    <w:p w14:paraId="4F2058C6" w14:textId="77777777" w:rsidR="001B1F70" w:rsidRPr="00991BAF" w:rsidRDefault="001B1F70" w:rsidP="001B1F70">
      <w:pPr>
        <w:jc w:val="both"/>
        <w:rPr>
          <w:sz w:val="24"/>
          <w:szCs w:val="24"/>
        </w:rPr>
      </w:pPr>
    </w:p>
    <w:p w14:paraId="26FA8377" w14:textId="77777777" w:rsidR="00EF6B8F" w:rsidRPr="00991BAF" w:rsidRDefault="00EF6B8F" w:rsidP="00EF6B8F">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73923668" w14:textId="77777777" w:rsidR="00EF6B8F" w:rsidRPr="00991BAF" w:rsidRDefault="00EF6B8F" w:rsidP="00EF6B8F">
      <w:pPr>
        <w:jc w:val="both"/>
        <w:rPr>
          <w:sz w:val="24"/>
          <w:szCs w:val="24"/>
        </w:rPr>
      </w:pPr>
    </w:p>
    <w:p w14:paraId="4B3E2D3D" w14:textId="77777777" w:rsidR="00EF6B8F" w:rsidRPr="00991BAF" w:rsidRDefault="00EF6B8F">
      <w:pPr>
        <w:rPr>
          <w:rFonts w:asciiTheme="majorHAnsi" w:hAnsiTheme="majorHAnsi"/>
          <w:b/>
          <w:color w:val="0070C0"/>
          <w:sz w:val="24"/>
          <w:szCs w:val="24"/>
          <w:shd w:val="clear" w:color="auto" w:fill="FFFFFF" w:themeFill="background1"/>
        </w:rPr>
      </w:pPr>
      <w:r w:rsidRPr="00991BAF">
        <w:rPr>
          <w:rFonts w:asciiTheme="majorHAnsi" w:hAnsiTheme="majorHAnsi"/>
          <w:b/>
          <w:color w:val="0070C0"/>
          <w:sz w:val="24"/>
          <w:szCs w:val="24"/>
          <w:shd w:val="clear" w:color="auto" w:fill="FFFFFF" w:themeFill="background1"/>
        </w:rPr>
        <w:br w:type="page"/>
      </w:r>
    </w:p>
    <w:p w14:paraId="2B5A67EF" w14:textId="2792ACFC" w:rsidR="00F63F49" w:rsidRPr="00991BAF" w:rsidRDefault="00EF6B8F" w:rsidP="00EF6B8F">
      <w:pPr>
        <w:tabs>
          <w:tab w:val="left" w:pos="850"/>
          <w:tab w:val="left" w:pos="1191"/>
          <w:tab w:val="left" w:pos="1531"/>
        </w:tabs>
        <w:jc w:val="both"/>
        <w:rPr>
          <w:sz w:val="24"/>
          <w:szCs w:val="24"/>
        </w:rPr>
      </w:pPr>
      <w:r w:rsidRPr="00991BAF">
        <w:rPr>
          <w:rFonts w:asciiTheme="majorHAnsi" w:hAnsiTheme="majorHAnsi"/>
          <w:b/>
          <w:color w:val="365F91" w:themeColor="accent1" w:themeShade="BF"/>
          <w:sz w:val="24"/>
          <w:szCs w:val="24"/>
          <w:shd w:val="clear" w:color="auto" w:fill="FFFFFF" w:themeFill="background1"/>
        </w:rPr>
        <w:lastRenderedPageBreak/>
        <w:t xml:space="preserve">E.2 </w:t>
      </w:r>
      <w:r w:rsidR="00814A3E">
        <w:rPr>
          <w:rFonts w:asciiTheme="majorHAnsi" w:hAnsiTheme="majorHAnsi"/>
          <w:b/>
          <w:color w:val="365F91" w:themeColor="accent1" w:themeShade="BF"/>
          <w:sz w:val="24"/>
          <w:szCs w:val="24"/>
          <w:shd w:val="clear" w:color="auto" w:fill="FFFFFF" w:themeFill="background1"/>
        </w:rPr>
        <w:t>Internal audit procedures</w:t>
      </w:r>
      <w:r w:rsidRPr="00991BAF">
        <w:rPr>
          <w:b/>
          <w:i/>
          <w:sz w:val="24"/>
          <w:szCs w:val="24"/>
        </w:rPr>
        <w:t xml:space="preserve"> </w:t>
      </w:r>
      <w:r w:rsidR="00814A3E">
        <w:rPr>
          <w:sz w:val="24"/>
          <w:szCs w:val="24"/>
        </w:rPr>
        <w:t>are essential for</w:t>
      </w:r>
      <w:r w:rsidR="00F63F49" w:rsidRPr="00991BAF">
        <w:rPr>
          <w:sz w:val="24"/>
          <w:szCs w:val="24"/>
        </w:rPr>
        <w:t xml:space="preserve"> guarding public funds from misuse, fraud and waste. </w:t>
      </w:r>
      <w:r w:rsidR="00814A3E">
        <w:rPr>
          <w:sz w:val="24"/>
          <w:szCs w:val="24"/>
        </w:rPr>
        <w:t>Financial inspectors and internal auditors also play an important role in</w:t>
      </w:r>
      <w:r w:rsidR="00F63F49" w:rsidRPr="00991BAF">
        <w:rPr>
          <w:sz w:val="24"/>
          <w:szCs w:val="24"/>
        </w:rPr>
        <w:t xml:space="preserve"> helping to improve overall levels of organisational effectiveness. </w:t>
      </w:r>
    </w:p>
    <w:p w14:paraId="46520F72" w14:textId="22AA2C3A" w:rsidR="00F63F49" w:rsidRPr="00991BAF" w:rsidRDefault="00F63F49" w:rsidP="00F63F49">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are that </w:t>
      </w:r>
      <w:r w:rsidR="00814A3E">
        <w:rPr>
          <w:color w:val="000000" w:themeColor="text1"/>
          <w:sz w:val="24"/>
          <w:szCs w:val="24"/>
        </w:rPr>
        <w:t>internal audit procedures</w:t>
      </w:r>
      <w:r w:rsidR="00041ADA" w:rsidRPr="00991BAF">
        <w:rPr>
          <w:color w:val="000000" w:themeColor="text1"/>
          <w:sz w:val="24"/>
          <w:szCs w:val="24"/>
        </w:rPr>
        <w:t xml:space="preserve"> should:</w:t>
      </w:r>
    </w:p>
    <w:p w14:paraId="5527572A" w14:textId="5703D32F" w:rsidR="00EF6B8F" w:rsidRPr="00991BAF" w:rsidRDefault="00F63F49" w:rsidP="0054185C">
      <w:pPr>
        <w:pStyle w:val="ListParagraph"/>
        <w:numPr>
          <w:ilvl w:val="0"/>
          <w:numId w:val="6"/>
        </w:numPr>
        <w:spacing w:before="120" w:after="120"/>
        <w:contextualSpacing w:val="0"/>
        <w:jc w:val="both"/>
        <w:rPr>
          <w:i/>
        </w:rPr>
      </w:pPr>
      <w:r w:rsidRPr="00991BAF">
        <w:rPr>
          <w:sz w:val="24"/>
          <w:szCs w:val="24"/>
        </w:rPr>
        <w:t>operate independently</w:t>
      </w:r>
      <w:r w:rsidR="00713B42">
        <w:rPr>
          <w:sz w:val="24"/>
          <w:szCs w:val="24"/>
        </w:rPr>
        <w:t>, in line with professional audit standards</w:t>
      </w:r>
      <w:r w:rsidR="00EF6B8F" w:rsidRPr="00991BAF">
        <w:rPr>
          <w:sz w:val="24"/>
          <w:szCs w:val="24"/>
        </w:rPr>
        <w:t xml:space="preserve"> </w:t>
      </w:r>
    </w:p>
    <w:p w14:paraId="6147BC6C" w14:textId="5080CE59" w:rsidR="00EF6B8F" w:rsidRPr="00AA7AAB" w:rsidRDefault="00EF6B8F" w:rsidP="0054185C">
      <w:pPr>
        <w:pStyle w:val="ListParagraph"/>
        <w:numPr>
          <w:ilvl w:val="0"/>
          <w:numId w:val="6"/>
        </w:numPr>
        <w:spacing w:before="120" w:after="120"/>
        <w:contextualSpacing w:val="0"/>
        <w:jc w:val="both"/>
        <w:rPr>
          <w:i/>
        </w:rPr>
      </w:pPr>
      <w:r w:rsidRPr="00991BAF">
        <w:rPr>
          <w:sz w:val="24"/>
          <w:szCs w:val="24"/>
        </w:rPr>
        <w:t xml:space="preserve">undertake regular audits of the main financial processes and main spending </w:t>
      </w:r>
      <w:r w:rsidR="00814A3E">
        <w:rPr>
          <w:sz w:val="24"/>
          <w:szCs w:val="24"/>
        </w:rPr>
        <w:t xml:space="preserve">and revenue </w:t>
      </w:r>
      <w:r w:rsidRPr="00991BAF">
        <w:rPr>
          <w:sz w:val="24"/>
          <w:szCs w:val="24"/>
        </w:rPr>
        <w:t xml:space="preserve">units </w:t>
      </w:r>
    </w:p>
    <w:p w14:paraId="642990DC" w14:textId="1586BF15" w:rsidR="00EF6B8F" w:rsidRPr="00991BAF" w:rsidRDefault="00504881" w:rsidP="0054185C">
      <w:pPr>
        <w:pStyle w:val="ListParagraph"/>
        <w:numPr>
          <w:ilvl w:val="0"/>
          <w:numId w:val="6"/>
        </w:numPr>
        <w:spacing w:before="120" w:after="120"/>
        <w:contextualSpacing w:val="0"/>
        <w:jc w:val="both"/>
        <w:rPr>
          <w:i/>
        </w:rPr>
      </w:pPr>
      <w:proofErr w:type="gramStart"/>
      <w:r w:rsidRPr="00AA7AAB">
        <w:rPr>
          <w:sz w:val="24"/>
          <w:szCs w:val="24"/>
        </w:rPr>
        <w:t>if</w:t>
      </w:r>
      <w:proofErr w:type="gramEnd"/>
      <w:r w:rsidRPr="00AA7AAB">
        <w:rPr>
          <w:sz w:val="24"/>
          <w:szCs w:val="24"/>
        </w:rPr>
        <w:t xml:space="preserve"> appropriate in national circumstances, </w:t>
      </w:r>
      <w:r w:rsidR="00EF6B8F" w:rsidRPr="00AA7AAB">
        <w:rPr>
          <w:sz w:val="24"/>
          <w:szCs w:val="24"/>
        </w:rPr>
        <w:t>communicate their recommendations to all relevant stake</w:t>
      </w:r>
      <w:r w:rsidR="00EF6B8F" w:rsidRPr="00991BAF">
        <w:rPr>
          <w:sz w:val="24"/>
          <w:szCs w:val="24"/>
        </w:rPr>
        <w:t xml:space="preserve">holders, including the relevant public managers, the finance ministry and the external </w:t>
      </w:r>
      <w:r w:rsidR="00814A3E">
        <w:rPr>
          <w:sz w:val="24"/>
          <w:szCs w:val="24"/>
        </w:rPr>
        <w:t>auditor</w:t>
      </w:r>
      <w:r w:rsidR="00F63F49" w:rsidRPr="00991BAF">
        <w:rPr>
          <w:sz w:val="24"/>
          <w:szCs w:val="24"/>
        </w:rPr>
        <w:t>.</w:t>
      </w:r>
    </w:p>
    <w:p w14:paraId="29A72A28" w14:textId="77777777" w:rsidR="00FE7B8C" w:rsidRPr="00991BAF" w:rsidRDefault="00FE7B8C" w:rsidP="00FE7B8C">
      <w:pPr>
        <w:spacing w:before="120" w:after="120"/>
        <w:ind w:left="720"/>
        <w:jc w:val="both"/>
        <w:rPr>
          <w:b/>
          <w:color w:val="0070C0"/>
          <w:sz w:val="24"/>
          <w:szCs w:val="24"/>
          <w:shd w:val="clear" w:color="auto" w:fill="FFFFFF" w:themeFill="background1"/>
        </w:rPr>
      </w:pPr>
    </w:p>
    <w:p w14:paraId="530F3A17" w14:textId="77777777" w:rsidR="00546B69" w:rsidRPr="002C7249" w:rsidRDefault="00546B69" w:rsidP="00546B69">
      <w:pPr>
        <w:jc w:val="both"/>
        <w:rPr>
          <w:sz w:val="24"/>
          <w:szCs w:val="24"/>
        </w:rPr>
      </w:pPr>
      <w:r>
        <w:rPr>
          <w:noProof/>
          <w:lang w:eastAsia="en-GB"/>
        </w:rPr>
        <mc:AlternateContent>
          <mc:Choice Requires="wps">
            <w:drawing>
              <wp:anchor distT="0" distB="0" distL="114300" distR="114300" simplePos="0" relativeHeight="251840512" behindDoc="0" locked="0" layoutInCell="1" allowOverlap="1" wp14:anchorId="0A345C53" wp14:editId="199866FE">
                <wp:simplePos x="0" y="0"/>
                <wp:positionH relativeFrom="column">
                  <wp:posOffset>3035300</wp:posOffset>
                </wp:positionH>
                <wp:positionV relativeFrom="paragraph">
                  <wp:posOffset>24766</wp:posOffset>
                </wp:positionV>
                <wp:extent cx="2774315" cy="2070100"/>
                <wp:effectExtent l="0" t="0" r="26035" b="25400"/>
                <wp:wrapNone/>
                <wp:docPr id="1258"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070100"/>
                        </a:xfrm>
                        <a:prstGeom prst="rect">
                          <a:avLst/>
                        </a:prstGeom>
                        <a:solidFill>
                          <a:srgbClr val="FFFFFF"/>
                        </a:solidFill>
                        <a:ln w="9525">
                          <a:solidFill>
                            <a:sysClr val="window" lastClr="FFFFFF">
                              <a:lumMod val="100000"/>
                              <a:lumOff val="0"/>
                            </a:sysClr>
                          </a:solidFill>
                          <a:miter lim="800000"/>
                          <a:headEnd/>
                          <a:tailEnd/>
                        </a:ln>
                      </wps:spPr>
                      <wps:txbx>
                        <w:txbxContent>
                          <w:p w14:paraId="3D570FC2"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Pr>
                                <w:rFonts w:ascii="Calibri" w:hAnsi="Calibri" w:cs="Times New Roman"/>
                                <w:b/>
                                <w:bCs/>
                                <w:color w:val="984806" w:themeColor="accent6" w:themeShade="80"/>
                                <w:lang w:eastAsia="en-GB"/>
                              </w:rPr>
                              <w:t xml:space="preserve">International Standards and </w:t>
                            </w:r>
                            <w:r w:rsidRPr="00063C5C">
                              <w:rPr>
                                <w:rFonts w:ascii="Calibri" w:hAnsi="Calibri" w:cs="Times New Roman"/>
                                <w:b/>
                                <w:bCs/>
                                <w:color w:val="984806" w:themeColor="accent6" w:themeShade="80"/>
                                <w:lang w:eastAsia="en-GB"/>
                              </w:rPr>
                              <w:t xml:space="preserve">Guidance </w:t>
                            </w:r>
                          </w:p>
                          <w:p w14:paraId="50045354"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50FD8CCA"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B69EA5A" wp14:editId="29506EB7">
                                  <wp:extent cx="1511300" cy="203200"/>
                                  <wp:effectExtent l="0" t="0" r="0" b="635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3.2</w:t>
                            </w:r>
                          </w:p>
                          <w:p w14:paraId="218622C7" w14:textId="77777777" w:rsidR="00CC49D6" w:rsidRPr="009A5255"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2A0F01F8" w14:textId="77777777" w:rsidR="00CC49D6" w:rsidRPr="007B597B"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CCB3FBE" w14:textId="3D26A2CE"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F928D69" wp14:editId="0CB01724">
                                  <wp:extent cx="516255" cy="199390"/>
                                  <wp:effectExtent l="0" t="0" r="0"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B7DC7">
                              <w:rPr>
                                <w:rFonts w:ascii="Calibri" w:hAnsi="Calibri" w:cs="Times New Roman"/>
                                <w:color w:val="984806" w:themeColor="accent6" w:themeShade="80"/>
                                <w:position w:val="8"/>
                                <w:lang w:eastAsia="en-GB"/>
                              </w:rPr>
                              <w:t>PI-19, 26</w:t>
                            </w:r>
                          </w:p>
                          <w:p w14:paraId="31F0F460" w14:textId="77777777" w:rsidR="00CC49D6" w:rsidRPr="009A5255"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3C591BCA" w14:textId="77777777" w:rsidR="00CC49D6" w:rsidRPr="004C5D53"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18BDDF6"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D582430" wp14:editId="09710AFA">
                                  <wp:extent cx="1663700" cy="190500"/>
                                  <wp:effectExtent l="0" t="0" r="0" b="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XII</w:t>
                            </w:r>
                          </w:p>
                          <w:p w14:paraId="2DCF0E72" w14:textId="77777777" w:rsidR="00CC49D6" w:rsidRDefault="00CC49D6" w:rsidP="00546B69">
                            <w:pPr>
                              <w:shd w:val="clear" w:color="auto" w:fill="FDE9D9" w:themeFill="accent6" w:themeFillTint="33"/>
                              <w:spacing w:before="120" w:after="12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239pt;margin-top:1.95pt;width:218.45pt;height:16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" strokecolor="white">
                <v:textbox inset=".5mm">
                  <w:txbxContent>
                    <w:p w14:paraId="3D570FC2"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Pr>
                          <w:rFonts w:ascii="Calibri" w:hAnsi="Calibri" w:cs="Times New Roman"/>
                          <w:b/>
                          <w:bCs/>
                          <w:color w:val="984806" w:themeColor="accent6" w:themeShade="80"/>
                          <w:lang w:eastAsia="en-GB"/>
                        </w:rPr>
                        <w:t xml:space="preserve">International Standards and </w:t>
                      </w:r>
                      <w:r w:rsidRPr="00063C5C">
                        <w:rPr>
                          <w:rFonts w:ascii="Calibri" w:hAnsi="Calibri" w:cs="Times New Roman"/>
                          <w:b/>
                          <w:bCs/>
                          <w:color w:val="984806" w:themeColor="accent6" w:themeShade="80"/>
                          <w:lang w:eastAsia="en-GB"/>
                        </w:rPr>
                        <w:t xml:space="preserve">Guidance </w:t>
                      </w:r>
                    </w:p>
                    <w:p w14:paraId="50045354" w14:textId="77777777" w:rsidR="00CC49D6" w:rsidRDefault="00CC49D6" w:rsidP="00546B6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50FD8CCA"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B69EA5A" wp14:editId="29506EB7">
                            <wp:extent cx="1511300" cy="203200"/>
                            <wp:effectExtent l="0" t="0" r="0" b="635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3.2</w:t>
                      </w:r>
                    </w:p>
                    <w:p w14:paraId="218622C7" w14:textId="77777777" w:rsidR="00CC49D6" w:rsidRPr="009A5255"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2A0F01F8" w14:textId="77777777" w:rsidR="00CC49D6" w:rsidRPr="007B597B"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CCB3FBE" w14:textId="3D26A2CE"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F928D69" wp14:editId="0CB01724">
                            <wp:extent cx="516255" cy="199390"/>
                            <wp:effectExtent l="0" t="0" r="0"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B7DC7">
                        <w:rPr>
                          <w:rFonts w:ascii="Calibri" w:hAnsi="Calibri" w:cs="Times New Roman"/>
                          <w:color w:val="984806" w:themeColor="accent6" w:themeShade="80"/>
                          <w:position w:val="8"/>
                          <w:lang w:eastAsia="en-GB"/>
                        </w:rPr>
                        <w:t>PI-19, 26</w:t>
                      </w:r>
                    </w:p>
                    <w:p w14:paraId="31F0F460" w14:textId="77777777" w:rsidR="00CC49D6" w:rsidRPr="009A5255"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3C591BCA" w14:textId="77777777" w:rsidR="00CC49D6" w:rsidRPr="004C5D53"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18BDDF6" w14:textId="77777777" w:rsidR="00CC49D6" w:rsidRDefault="00CC49D6" w:rsidP="00546B6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D582430" wp14:editId="09710AFA">
                            <wp:extent cx="1663700" cy="190500"/>
                            <wp:effectExtent l="0" t="0" r="0" b="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XII</w:t>
                      </w:r>
                    </w:p>
                    <w:p w14:paraId="2DCF0E72" w14:textId="77777777" w:rsidR="00CC49D6" w:rsidRDefault="00CC49D6" w:rsidP="00546B69">
                      <w:pPr>
                        <w:shd w:val="clear" w:color="auto" w:fill="FDE9D9" w:themeFill="accent6" w:themeFillTint="33"/>
                        <w:spacing w:before="120" w:after="12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841536" behindDoc="0" locked="0" layoutInCell="1" allowOverlap="1" wp14:anchorId="7EEB14DD" wp14:editId="1B8C4D83">
                <wp:simplePos x="0" y="0"/>
                <wp:positionH relativeFrom="column">
                  <wp:posOffset>200025</wp:posOffset>
                </wp:positionH>
                <wp:positionV relativeFrom="paragraph">
                  <wp:posOffset>28575</wp:posOffset>
                </wp:positionV>
                <wp:extent cx="2890520" cy="2145665"/>
                <wp:effectExtent l="0" t="3175" r="8255" b="10160"/>
                <wp:wrapNone/>
                <wp:docPr id="1257"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145665"/>
                        </a:xfrm>
                        <a:prstGeom prst="rect">
                          <a:avLst/>
                        </a:prstGeom>
                        <a:solidFill>
                          <a:srgbClr val="FFFFFF"/>
                        </a:solidFill>
                        <a:ln w="12700">
                          <a:solidFill>
                            <a:srgbClr val="FFFFFF"/>
                          </a:solidFill>
                          <a:miter lim="800000"/>
                          <a:headEnd/>
                          <a:tailEnd/>
                        </a:ln>
                      </wps:spPr>
                      <wps:txbx>
                        <w:txbxContent>
                          <w:p w14:paraId="50BEBB83" w14:textId="77777777" w:rsidR="00CC49D6" w:rsidRPr="00063C5C" w:rsidRDefault="00CC49D6" w:rsidP="00546B6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02C6E40" w14:textId="77777777" w:rsidR="00CC49D6" w:rsidRDefault="00CC49D6" w:rsidP="00546B69">
                            <w:pPr>
                              <w:shd w:val="clear" w:color="auto" w:fill="DAEEF3" w:themeFill="accent5" w:themeFillTint="33"/>
                              <w:spacing w:before="120" w:after="120"/>
                              <w:contextualSpacing/>
                              <w:jc w:val="both"/>
                              <w:rPr>
                                <w:rFonts w:cs="Times New Roman"/>
                                <w:b/>
                                <w:color w:val="215868" w:themeColor="accent5" w:themeShade="80"/>
                              </w:rPr>
                            </w:pPr>
                          </w:p>
                          <w:p w14:paraId="038E690B" w14:textId="77777777" w:rsidR="00CC49D6" w:rsidRPr="002D17C4" w:rsidRDefault="00CC49D6" w:rsidP="00546B69">
                            <w:pPr>
                              <w:shd w:val="clear" w:color="auto" w:fill="DAEEF3" w:themeFill="accent5" w:themeFillTint="33"/>
                              <w:spacing w:before="120" w:after="120"/>
                              <w:contextualSpacing/>
                              <w:jc w:val="both"/>
                              <w:rPr>
                                <w:rFonts w:asciiTheme="majorHAnsi" w:hAnsiTheme="majorHAnsi" w:cs="Arial"/>
                                <w:b/>
                                <w:bCs/>
                                <w:color w:val="FFFFFF" w:themeColor="light1"/>
                                <w:kern w:val="24"/>
                                <w:sz w:val="28"/>
                                <w:szCs w:val="28"/>
                              </w:rPr>
                            </w:pPr>
                            <w:r>
                              <w:rPr>
                                <w:rFonts w:cs="Times New Roman"/>
                                <w:b/>
                                <w:color w:val="215868" w:themeColor="accent5" w:themeShade="80"/>
                              </w:rPr>
                              <w:t>United Kingdom</w:t>
                            </w:r>
                            <w:r w:rsidRPr="00F10C71">
                              <w:rPr>
                                <w:rFonts w:cs="Times New Roman"/>
                                <w:color w:val="215868" w:themeColor="accent5" w:themeShade="80"/>
                              </w:rPr>
                              <w:t>:</w:t>
                            </w:r>
                            <w:r>
                              <w:rPr>
                                <w:rFonts w:cs="Times New Roman"/>
                                <w:color w:val="215868" w:themeColor="accent5" w:themeShade="80"/>
                              </w:rPr>
                              <w:t xml:space="preserve"> It is government policy that all departments should have professional finance directors and the finance director is responsible for leadership of financial responsibilities within the organisation. The finance director should maintain strong and effective policies to control and manage use of resources in the organisation’s activities. </w:t>
                            </w:r>
                          </w:p>
                          <w:p w14:paraId="09606BAB" w14:textId="77777777" w:rsidR="00CC49D6" w:rsidRPr="00B634D8" w:rsidRDefault="00CC49D6" w:rsidP="00546B69">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0" o:spid="_x0000_s1346" type="#_x0000_t202" style="position:absolute;left:0;text-align:left;margin-left:15.75pt;margin-top:2.25pt;width:227.6pt;height:168.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" strokecolor="white" strokeweight="1pt">
                <v:textbox inset=".5mm">
                  <w:txbxContent>
                    <w:p w14:paraId="50BEBB83" w14:textId="77777777" w:rsidR="00CC49D6" w:rsidRPr="00063C5C" w:rsidRDefault="00CC49D6" w:rsidP="00546B6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02C6E40" w14:textId="77777777" w:rsidR="00CC49D6" w:rsidRDefault="00CC49D6" w:rsidP="00546B69">
                      <w:pPr>
                        <w:shd w:val="clear" w:color="auto" w:fill="DAEEF3" w:themeFill="accent5" w:themeFillTint="33"/>
                        <w:spacing w:before="120" w:after="120"/>
                        <w:contextualSpacing/>
                        <w:jc w:val="both"/>
                        <w:rPr>
                          <w:rFonts w:cs="Times New Roman"/>
                          <w:b/>
                          <w:color w:val="215868" w:themeColor="accent5" w:themeShade="80"/>
                        </w:rPr>
                      </w:pPr>
                    </w:p>
                    <w:p w14:paraId="038E690B" w14:textId="77777777" w:rsidR="00CC49D6" w:rsidRPr="002D17C4" w:rsidRDefault="00CC49D6" w:rsidP="00546B69">
                      <w:pPr>
                        <w:shd w:val="clear" w:color="auto" w:fill="DAEEF3" w:themeFill="accent5" w:themeFillTint="33"/>
                        <w:spacing w:before="120" w:after="120"/>
                        <w:contextualSpacing/>
                        <w:jc w:val="both"/>
                        <w:rPr>
                          <w:rFonts w:asciiTheme="majorHAnsi" w:hAnsiTheme="majorHAnsi" w:cs="Arial"/>
                          <w:b/>
                          <w:bCs/>
                          <w:color w:val="FFFFFF" w:themeColor="light1"/>
                          <w:kern w:val="24"/>
                          <w:sz w:val="28"/>
                          <w:szCs w:val="28"/>
                        </w:rPr>
                      </w:pPr>
                      <w:r>
                        <w:rPr>
                          <w:rFonts w:cs="Times New Roman"/>
                          <w:b/>
                          <w:color w:val="215868" w:themeColor="accent5" w:themeShade="80"/>
                        </w:rPr>
                        <w:t>United Kingdom</w:t>
                      </w:r>
                      <w:r w:rsidRPr="00F10C71">
                        <w:rPr>
                          <w:rFonts w:cs="Times New Roman"/>
                          <w:color w:val="215868" w:themeColor="accent5" w:themeShade="80"/>
                        </w:rPr>
                        <w:t>:</w:t>
                      </w:r>
                      <w:r>
                        <w:rPr>
                          <w:rFonts w:cs="Times New Roman"/>
                          <w:color w:val="215868" w:themeColor="accent5" w:themeShade="80"/>
                        </w:rPr>
                        <w:t xml:space="preserve"> It is government policy that all departments should have professional finance directors and the finance director is responsible for leadership of financial responsibilities within the organisation. The finance director should maintain strong and effective policies to control and manage use of resources in the organisation’s activities. </w:t>
                      </w:r>
                    </w:p>
                    <w:p w14:paraId="09606BAB" w14:textId="77777777" w:rsidR="00CC49D6" w:rsidRPr="00B634D8" w:rsidRDefault="00CC49D6" w:rsidP="00546B69">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2C4659BC" w14:textId="77777777" w:rsidR="00FE7B8C" w:rsidRPr="00991BAF" w:rsidRDefault="00FE7B8C" w:rsidP="00FE7B8C">
      <w:pPr>
        <w:jc w:val="both"/>
        <w:rPr>
          <w:sz w:val="24"/>
          <w:szCs w:val="24"/>
        </w:rPr>
      </w:pPr>
    </w:p>
    <w:p w14:paraId="21ED531F" w14:textId="77777777" w:rsidR="00FE7B8C" w:rsidRPr="00991BAF" w:rsidRDefault="00FE7B8C" w:rsidP="00FE7B8C">
      <w:pPr>
        <w:rPr>
          <w:sz w:val="24"/>
          <w:szCs w:val="24"/>
        </w:rPr>
      </w:pPr>
    </w:p>
    <w:p w14:paraId="289A8D3A" w14:textId="77777777" w:rsidR="00FE7B8C" w:rsidRPr="00991BAF" w:rsidRDefault="00FE7B8C" w:rsidP="00FE7B8C">
      <w:pPr>
        <w:rPr>
          <w:sz w:val="24"/>
          <w:szCs w:val="24"/>
        </w:rPr>
      </w:pPr>
    </w:p>
    <w:p w14:paraId="4C28B00E" w14:textId="77777777" w:rsidR="00FE7B8C" w:rsidRPr="00991BAF" w:rsidRDefault="00FE7B8C" w:rsidP="00FE7B8C">
      <w:pPr>
        <w:jc w:val="both"/>
        <w:rPr>
          <w:b/>
          <w:color w:val="0070C0"/>
          <w:sz w:val="24"/>
          <w:szCs w:val="24"/>
          <w:shd w:val="clear" w:color="auto" w:fill="FFFFFF" w:themeFill="background1"/>
        </w:rPr>
      </w:pPr>
    </w:p>
    <w:p w14:paraId="4FF6D596" w14:textId="77777777" w:rsidR="00FE7B8C" w:rsidRPr="00991BAF" w:rsidRDefault="00FE7B8C" w:rsidP="00FE7B8C">
      <w:pPr>
        <w:jc w:val="both"/>
        <w:rPr>
          <w:b/>
          <w:color w:val="0070C0"/>
          <w:sz w:val="24"/>
          <w:szCs w:val="24"/>
          <w:shd w:val="clear" w:color="auto" w:fill="FFFFFF" w:themeFill="background1"/>
        </w:rPr>
      </w:pPr>
    </w:p>
    <w:p w14:paraId="4B6CC6CA" w14:textId="77777777" w:rsidR="00FE7B8C" w:rsidRPr="00991BAF" w:rsidRDefault="00FE7B8C" w:rsidP="00FE7B8C">
      <w:pPr>
        <w:jc w:val="both"/>
        <w:rPr>
          <w:b/>
          <w:color w:val="0070C0"/>
          <w:sz w:val="24"/>
          <w:szCs w:val="24"/>
          <w:shd w:val="clear" w:color="auto" w:fill="FFFFFF" w:themeFill="background1"/>
        </w:rPr>
      </w:pPr>
    </w:p>
    <w:p w14:paraId="2713116B" w14:textId="77777777" w:rsidR="00FE7B8C" w:rsidRPr="00991BAF" w:rsidRDefault="00FE7B8C" w:rsidP="00FE7B8C">
      <w:pPr>
        <w:jc w:val="both"/>
        <w:rPr>
          <w:b/>
          <w:color w:val="0070C0"/>
          <w:sz w:val="24"/>
          <w:szCs w:val="24"/>
          <w:shd w:val="clear" w:color="auto" w:fill="FFFFFF" w:themeFill="background1"/>
        </w:rPr>
      </w:pPr>
    </w:p>
    <w:p w14:paraId="21900E24" w14:textId="77777777" w:rsidR="00FE7B8C" w:rsidRPr="00991BAF" w:rsidRDefault="00FE7B8C" w:rsidP="00FE7B8C">
      <w:pPr>
        <w:jc w:val="both"/>
        <w:rPr>
          <w:b/>
          <w:color w:val="0070C0"/>
          <w:sz w:val="24"/>
          <w:szCs w:val="24"/>
          <w:shd w:val="clear" w:color="auto" w:fill="FFFFFF" w:themeFill="background1"/>
        </w:rPr>
      </w:pPr>
    </w:p>
    <w:p w14:paraId="2E7B2D82" w14:textId="77777777" w:rsidR="00FE7B8C" w:rsidRPr="00991BAF" w:rsidRDefault="00FE7B8C" w:rsidP="00FE7B8C">
      <w:pPr>
        <w:jc w:val="both"/>
        <w:rPr>
          <w:b/>
          <w:color w:val="0070C0"/>
          <w:sz w:val="24"/>
          <w:szCs w:val="24"/>
          <w:shd w:val="clear" w:color="auto" w:fill="FFFFFF" w:themeFill="background1"/>
        </w:rPr>
      </w:pPr>
    </w:p>
    <w:p w14:paraId="468D9111" w14:textId="77777777" w:rsidR="00FE7B8C" w:rsidRPr="00991BAF" w:rsidRDefault="00FE7B8C" w:rsidP="00FE7B8C">
      <w:pPr>
        <w:jc w:val="both"/>
        <w:rPr>
          <w:b/>
          <w:color w:val="0070C0"/>
          <w:sz w:val="24"/>
          <w:szCs w:val="24"/>
          <w:shd w:val="clear" w:color="auto" w:fill="FFFFFF" w:themeFill="background1"/>
        </w:rPr>
      </w:pPr>
    </w:p>
    <w:p w14:paraId="53D1B189" w14:textId="77777777" w:rsidR="006E17A6" w:rsidRPr="00991BAF" w:rsidRDefault="006E17A6" w:rsidP="00FE7B8C">
      <w:pPr>
        <w:jc w:val="both"/>
        <w:rPr>
          <w:b/>
          <w:color w:val="0070C0"/>
          <w:sz w:val="24"/>
          <w:szCs w:val="24"/>
          <w:shd w:val="clear" w:color="auto" w:fill="FFFFFF" w:themeFill="background1"/>
        </w:rPr>
      </w:pPr>
    </w:p>
    <w:p w14:paraId="2E94AB77" w14:textId="77777777" w:rsidR="00FE7B8C" w:rsidRPr="00991BAF" w:rsidRDefault="00FE7B8C" w:rsidP="00FE7B8C">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1882ADC7" w14:textId="77777777" w:rsidR="00FE7B8C" w:rsidRPr="00991BAF" w:rsidRDefault="00FE7B8C" w:rsidP="00FE7B8C">
      <w:pPr>
        <w:shd w:val="clear" w:color="auto" w:fill="FFFFFF" w:themeFill="background1"/>
        <w:spacing w:before="120" w:after="120"/>
        <w:jc w:val="both"/>
        <w:rPr>
          <w:sz w:val="24"/>
          <w:szCs w:val="24"/>
        </w:rPr>
      </w:pPr>
    </w:p>
    <w:p w14:paraId="685171F3" w14:textId="77777777" w:rsidR="00EF6B8F" w:rsidRPr="00991BAF" w:rsidRDefault="00EF6B8F" w:rsidP="00EF6B8F">
      <w:pPr>
        <w:pStyle w:val="Default"/>
        <w:rPr>
          <w:rFonts w:asciiTheme="minorHAnsi" w:hAnsiTheme="minorHAnsi"/>
        </w:rPr>
      </w:pPr>
    </w:p>
    <w:p w14:paraId="178D5C22" w14:textId="77777777" w:rsidR="00EF6B8F" w:rsidRPr="00991BAF" w:rsidRDefault="00EF6B8F" w:rsidP="00EF6B8F">
      <w:pPr>
        <w:pStyle w:val="Default"/>
        <w:rPr>
          <w:rFonts w:asciiTheme="minorHAnsi" w:hAnsiTheme="minorHAnsi"/>
        </w:rPr>
      </w:pPr>
    </w:p>
    <w:p w14:paraId="25144A90" w14:textId="77777777" w:rsidR="00EF6B8F" w:rsidRPr="00991BAF" w:rsidRDefault="00EF6B8F" w:rsidP="00EF6B8F">
      <w:pPr>
        <w:pStyle w:val="Default"/>
        <w:rPr>
          <w:rFonts w:asciiTheme="minorHAnsi" w:hAnsiTheme="minorHAnsi"/>
        </w:rPr>
      </w:pPr>
    </w:p>
    <w:p w14:paraId="167D315C" w14:textId="77777777" w:rsidR="00EF6B8F" w:rsidRPr="00991BAF" w:rsidRDefault="00EF6B8F" w:rsidP="00EF6B8F">
      <w:pPr>
        <w:pStyle w:val="Default"/>
        <w:rPr>
          <w:rFonts w:asciiTheme="minorHAnsi" w:hAnsiTheme="minorHAnsi"/>
        </w:rPr>
      </w:pPr>
    </w:p>
    <w:p w14:paraId="5BDB4EFE" w14:textId="77777777" w:rsidR="00EF6B8F" w:rsidRPr="00991BAF" w:rsidRDefault="00EF6B8F" w:rsidP="00EF6B8F">
      <w:pPr>
        <w:pStyle w:val="Default"/>
        <w:rPr>
          <w:rFonts w:asciiTheme="minorHAnsi" w:hAnsiTheme="minorHAnsi"/>
        </w:rPr>
      </w:pPr>
    </w:p>
    <w:p w14:paraId="07724570" w14:textId="77777777" w:rsidR="00EF6B8F" w:rsidRPr="00991BAF" w:rsidRDefault="00EF6B8F" w:rsidP="00EF6B8F">
      <w:pPr>
        <w:pStyle w:val="Default"/>
        <w:rPr>
          <w:rFonts w:asciiTheme="minorHAnsi" w:hAnsiTheme="minorHAnsi"/>
        </w:rPr>
      </w:pPr>
    </w:p>
    <w:p w14:paraId="45DE8106" w14:textId="77777777" w:rsidR="00F63F49" w:rsidRPr="00991BAF" w:rsidRDefault="00F63F49">
      <w:pPr>
        <w:rPr>
          <w:rFonts w:cs="Times New Roman"/>
          <w:color w:val="000000"/>
          <w:sz w:val="24"/>
          <w:szCs w:val="24"/>
        </w:rPr>
      </w:pPr>
      <w:r w:rsidRPr="00991BAF">
        <w:br w:type="page"/>
      </w:r>
    </w:p>
    <w:p w14:paraId="34E97316" w14:textId="77777777" w:rsidR="00BA7080" w:rsidRDefault="00BA7080" w:rsidP="00BA7080">
      <w:pPr>
        <w:pStyle w:val="Default"/>
        <w:rPr>
          <w:rFonts w:asciiTheme="minorHAnsi" w:hAnsiTheme="minorHAnsi"/>
        </w:rPr>
      </w:pPr>
      <w:r>
        <w:rPr>
          <w:rFonts w:asciiTheme="minorHAnsi" w:hAnsiTheme="minorHAnsi"/>
          <w:noProof/>
          <w:lang w:eastAsia="en-GB"/>
        </w:rPr>
        <w:lastRenderedPageBreak/>
        <mc:AlternateContent>
          <mc:Choice Requires="wpg">
            <w:drawing>
              <wp:inline distT="0" distB="0" distL="0" distR="0" wp14:anchorId="7E663A77" wp14:editId="32DDDFF1">
                <wp:extent cx="5698490" cy="467995"/>
                <wp:effectExtent l="12700" t="12700" r="16510" b="14605"/>
                <wp:docPr id="1254"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1255"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6A2AE181" w14:textId="77777777" w:rsidR="00CC49D6" w:rsidRPr="002D17C4" w:rsidRDefault="00CC49D6" w:rsidP="00BA7080">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F</w:t>
                              </w:r>
                            </w:p>
                          </w:txbxContent>
                        </wps:txbx>
                        <wps:bodyPr rot="0" vert="horz" wrap="square" lIns="91440" tIns="45720" rIns="91440" bIns="45720" anchor="ctr" anchorCtr="0" upright="1">
                          <a:noAutofit/>
                        </wps:bodyPr>
                      </wps:wsp>
                      <wps:wsp>
                        <wps:cNvPr id="1256"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0A1A11B2" w14:textId="77777777" w:rsidR="00CC49D6" w:rsidRPr="00C60E88" w:rsidRDefault="00CC49D6" w:rsidP="00BA7080">
                              <w:pPr>
                                <w:pStyle w:val="NormalWeb"/>
                                <w:spacing w:before="0" w:beforeAutospacing="0" w:after="0"/>
                                <w:rPr>
                                  <w:color w:val="365F91" w:themeColor="accent1" w:themeShade="BF"/>
                                  <w:sz w:val="22"/>
                                </w:rPr>
                              </w:pPr>
                              <w:r w:rsidRPr="00C60E88">
                                <w:rPr>
                                  <w:rFonts w:ascii="Arial" w:hAnsi="Arial" w:cs="Arial"/>
                                  <w:b/>
                                  <w:bCs/>
                                  <w:color w:val="365F91" w:themeColor="accent1" w:themeShade="BF"/>
                                  <w:kern w:val="24"/>
                                  <w:szCs w:val="28"/>
                                  <w:lang w:val="en-US"/>
                                </w:rPr>
                                <w:t>Supporting the role of the Supreme Audit Institution (SAI)</w:t>
                              </w:r>
                            </w:p>
                          </w:txbxContent>
                        </wps:txbx>
                        <wps:bodyPr rot="0" vert="horz" wrap="square" lIns="91440" tIns="45720" rIns="91440" bIns="45720" anchor="ctr" anchorCtr="0" upright="1">
                          <a:noAutofit/>
                        </wps:bodyPr>
                      </wps:wsp>
                    </wpg:wgp>
                  </a:graphicData>
                </a:graphic>
              </wp:inline>
            </w:drawing>
          </mc:Choice>
          <mc:Fallback>
            <w:pict>
              <v:group id="Group 1542" o:spid="_x0000_s1347"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">
                <v:rect id="Rectangle 24" o:spid="_x0000_s1348"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u88QA&#10;AADdAAAADwAAAGRycy9kb3ducmV2LnhtbESP0WoCMRBF3wv+Q5hCX0rNqiiyGkUWRH3s6gcMm+lm&#10;7WayJHHd+vWmUOjbDPfOPXfW28G2oicfGscKJuMMBHHldMO1gst5/7EEESKyxtYxKfihANvN6GWN&#10;uXZ3/qS+jLVIIRxyVGBi7HIpQ2XIYhi7jjhpX85bjGn1tdQe7ynctnKaZQtpseFEMNhRYaj6Lm82&#10;cR/xVB5mu+r6vpxlN+OLnkOh1NvrsFuBiDTEf/Pf9VGn+tP5HH6/SSP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bvPEAAAA3QAAAA8AAAAAAAAAAAAAAAAAmAIAAGRycy9k&#10;b3ducmV2LnhtbFBLBQYAAAAABAAEAPUAAACJAwAAAAA=&#10;" fillcolor="#4f81bd [3204]" strokecolor="#4f81bd [3204]" strokeweight="2pt">
                  <v:textbox>
                    <w:txbxContent>
                      <w:p w14:paraId="6A2AE181" w14:textId="77777777" w:rsidR="00CC49D6" w:rsidRPr="002D17C4" w:rsidRDefault="00CC49D6" w:rsidP="00BA7080">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F</w:t>
                        </w:r>
                      </w:p>
                    </w:txbxContent>
                  </v:textbox>
                </v:rect>
                <v:rect id="Rectangle 25" o:spid="_x0000_s1349"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ucMA&#10;AADdAAAADwAAAGRycy9kb3ducmV2LnhtbERPTWvCQBC9F/wPywjemo0GpaSuUhSptKdqyHmanSah&#10;2dmwu03iv3cLhd7m8T5nu59MJwZyvrWsYJmkIIgrq1uuFRTX0+MTCB+QNXaWScGNPOx3s4ct5tqO&#10;/EHDJdQihrDPUUETQp9L6auGDPrE9sSR+7LOYIjQ1VI7HGO46eQqTTfSYMuxocGeDg1V35cfo+CN&#10;+tqVtshOZXlcH67Z56sf3pVazKeXZxCBpvAv/nOfdZy/Wm/g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ucMAAADdAAAADwAAAAAAAAAAAAAAAACYAgAAZHJzL2Rv&#10;d25yZXYueG1sUEsFBgAAAAAEAAQA9QAAAIgDAAAAAA==&#10;" fillcolor="white [3212]" strokecolor="#4f81bd [3204]" strokeweight="2pt">
                  <v:textbox>
                    <w:txbxContent>
                      <w:p w14:paraId="0A1A11B2" w14:textId="77777777" w:rsidR="00CC49D6" w:rsidRPr="00C60E88" w:rsidRDefault="00CC49D6" w:rsidP="00BA7080">
                        <w:pPr>
                          <w:pStyle w:val="NormalWeb"/>
                          <w:spacing w:before="0" w:beforeAutospacing="0" w:after="0"/>
                          <w:rPr>
                            <w:color w:val="365F91" w:themeColor="accent1" w:themeShade="BF"/>
                            <w:sz w:val="22"/>
                          </w:rPr>
                        </w:pPr>
                        <w:r w:rsidRPr="00C60E88">
                          <w:rPr>
                            <w:rFonts w:ascii="Arial" w:hAnsi="Arial" w:cs="Arial"/>
                            <w:b/>
                            <w:bCs/>
                            <w:color w:val="365F91" w:themeColor="accent1" w:themeShade="BF"/>
                            <w:kern w:val="24"/>
                            <w:szCs w:val="28"/>
                            <w:lang w:val="en-US"/>
                          </w:rPr>
                          <w:t>Supporting the role of the Supreme Audit Institution (SAI)</w:t>
                        </w:r>
                      </w:p>
                    </w:txbxContent>
                  </v:textbox>
                </v:rect>
                <w10:anchorlock/>
              </v:group>
            </w:pict>
          </mc:Fallback>
        </mc:AlternateContent>
      </w:r>
    </w:p>
    <w:p w14:paraId="7AF0D8BF" w14:textId="77777777" w:rsidR="00BA7080" w:rsidRDefault="00BA7080" w:rsidP="00BA7080">
      <w:pPr>
        <w:pStyle w:val="Default"/>
        <w:rPr>
          <w:rFonts w:asciiTheme="minorHAnsi" w:hAnsiTheme="minorHAnsi"/>
        </w:rPr>
      </w:pPr>
    </w:p>
    <w:p w14:paraId="04B81BB7" w14:textId="011A7358" w:rsidR="00BA7080" w:rsidRPr="00C60E88" w:rsidRDefault="00BA7080" w:rsidP="00BA7080">
      <w:pPr>
        <w:jc w:val="both"/>
        <w:rPr>
          <w:b/>
          <w:color w:val="365F91" w:themeColor="accent1" w:themeShade="BF"/>
          <w:sz w:val="26"/>
          <w:szCs w:val="26"/>
        </w:rPr>
      </w:pPr>
      <w:r w:rsidRPr="00C60E88">
        <w:rPr>
          <w:b/>
          <w:color w:val="365F91" w:themeColor="accent1" w:themeShade="BF"/>
          <w:sz w:val="26"/>
          <w:szCs w:val="26"/>
        </w:rPr>
        <w:t xml:space="preserve">Supreme audit institutions (SAIs) </w:t>
      </w:r>
      <w:r>
        <w:rPr>
          <w:b/>
          <w:color w:val="365F91" w:themeColor="accent1" w:themeShade="BF"/>
          <w:sz w:val="26"/>
          <w:szCs w:val="26"/>
        </w:rPr>
        <w:t>should be instituted in a way that allows them to undertake independent, regular and high-quality audits. SAI</w:t>
      </w:r>
      <w:r w:rsidRPr="00250EDC">
        <w:rPr>
          <w:b/>
          <w:color w:val="365F91" w:themeColor="accent1" w:themeShade="BF"/>
          <w:sz w:val="26"/>
          <w:szCs w:val="26"/>
        </w:rPr>
        <w:t xml:space="preserve"> </w:t>
      </w:r>
      <w:r>
        <w:rPr>
          <w:b/>
          <w:color w:val="365F91" w:themeColor="accent1" w:themeShade="BF"/>
          <w:sz w:val="26"/>
          <w:szCs w:val="26"/>
        </w:rPr>
        <w:t>should be</w:t>
      </w:r>
      <w:r w:rsidRPr="00C60E88">
        <w:rPr>
          <w:b/>
          <w:color w:val="365F91" w:themeColor="accent1" w:themeShade="BF"/>
          <w:sz w:val="26"/>
          <w:szCs w:val="26"/>
        </w:rPr>
        <w:t xml:space="preserve"> entrusted with providing </w:t>
      </w:r>
      <w:r>
        <w:rPr>
          <w:b/>
          <w:color w:val="365F91" w:themeColor="accent1" w:themeShade="BF"/>
          <w:sz w:val="26"/>
          <w:szCs w:val="26"/>
        </w:rPr>
        <w:t>assurance</w:t>
      </w:r>
      <w:r w:rsidRPr="00C60E88">
        <w:rPr>
          <w:b/>
          <w:color w:val="365F91" w:themeColor="accent1" w:themeShade="BF"/>
          <w:sz w:val="26"/>
          <w:szCs w:val="26"/>
        </w:rPr>
        <w:t xml:space="preserve"> on </w:t>
      </w:r>
      <w:r>
        <w:rPr>
          <w:b/>
          <w:color w:val="365F91" w:themeColor="accent1" w:themeShade="BF"/>
          <w:sz w:val="26"/>
          <w:szCs w:val="26"/>
        </w:rPr>
        <w:t xml:space="preserve">the compliance of </w:t>
      </w:r>
      <w:r w:rsidRPr="00C60E88">
        <w:rPr>
          <w:b/>
          <w:color w:val="365F91" w:themeColor="accent1" w:themeShade="BF"/>
          <w:sz w:val="26"/>
          <w:szCs w:val="26"/>
        </w:rPr>
        <w:t xml:space="preserve">government expenditure </w:t>
      </w:r>
      <w:r>
        <w:rPr>
          <w:b/>
          <w:color w:val="365F91" w:themeColor="accent1" w:themeShade="BF"/>
          <w:sz w:val="26"/>
          <w:szCs w:val="26"/>
        </w:rPr>
        <w:t xml:space="preserve">with the applicable laws, regulations and rules; auditing the year-end financial report of the Government; </w:t>
      </w:r>
      <w:r w:rsidRPr="00C60E88">
        <w:rPr>
          <w:b/>
          <w:color w:val="365F91" w:themeColor="accent1" w:themeShade="BF"/>
          <w:sz w:val="26"/>
          <w:szCs w:val="26"/>
        </w:rPr>
        <w:t xml:space="preserve">and, increasingly, </w:t>
      </w:r>
      <w:r>
        <w:rPr>
          <w:b/>
          <w:color w:val="365F91" w:themeColor="accent1" w:themeShade="BF"/>
          <w:sz w:val="26"/>
          <w:szCs w:val="26"/>
        </w:rPr>
        <w:t xml:space="preserve">assessing </w:t>
      </w:r>
      <w:r w:rsidRPr="00C60E88">
        <w:rPr>
          <w:b/>
          <w:color w:val="365F91" w:themeColor="accent1" w:themeShade="BF"/>
          <w:sz w:val="26"/>
          <w:szCs w:val="26"/>
        </w:rPr>
        <w:t xml:space="preserve">the efficiency and effectiveness of </w:t>
      </w:r>
      <w:r>
        <w:rPr>
          <w:b/>
          <w:color w:val="365F91" w:themeColor="accent1" w:themeShade="BF"/>
          <w:sz w:val="26"/>
          <w:szCs w:val="26"/>
        </w:rPr>
        <w:t xml:space="preserve">public policies and programmes. </w:t>
      </w:r>
    </w:p>
    <w:p w14:paraId="260BE66B" w14:textId="77777777" w:rsidR="00BA7080" w:rsidRPr="00585BE3" w:rsidRDefault="00BA7080" w:rsidP="00BA7080">
      <w:pPr>
        <w:jc w:val="both"/>
        <w:rPr>
          <w:b/>
          <w:color w:val="0070C0"/>
          <w:sz w:val="24"/>
          <w:szCs w:val="24"/>
          <w:shd w:val="clear" w:color="auto" w:fill="FFFFFF" w:themeFill="background1"/>
        </w:rPr>
      </w:pPr>
      <w:r w:rsidRPr="00585BE3">
        <w:rPr>
          <w:b/>
          <w:color w:val="0070C0"/>
          <w:sz w:val="24"/>
          <w:szCs w:val="24"/>
          <w:shd w:val="clear" w:color="auto" w:fill="FFFFFF" w:themeFill="background1"/>
        </w:rPr>
        <w:t>___________________________________________________________________________</w:t>
      </w:r>
    </w:p>
    <w:p w14:paraId="31934D6C" w14:textId="77777777" w:rsidR="00BA7080" w:rsidRDefault="00BA7080" w:rsidP="00BA7080">
      <w:pPr>
        <w:contextualSpacing/>
        <w:jc w:val="both"/>
        <w:rPr>
          <w:sz w:val="24"/>
          <w:szCs w:val="24"/>
        </w:rPr>
      </w:pPr>
    </w:p>
    <w:p w14:paraId="7B0DE4B3" w14:textId="184E2F8D" w:rsidR="00BA7080" w:rsidRDefault="00BA7080" w:rsidP="00BA7080">
      <w:pPr>
        <w:tabs>
          <w:tab w:val="left" w:pos="850"/>
          <w:tab w:val="left" w:pos="1191"/>
          <w:tab w:val="left" w:pos="1531"/>
        </w:tabs>
        <w:jc w:val="both"/>
        <w:rPr>
          <w:sz w:val="24"/>
          <w:szCs w:val="24"/>
        </w:rPr>
      </w:pPr>
      <w:r w:rsidRPr="00C60E88">
        <w:rPr>
          <w:rFonts w:asciiTheme="majorHAnsi" w:hAnsiTheme="majorHAnsi"/>
          <w:b/>
          <w:color w:val="365F91" w:themeColor="accent1" w:themeShade="BF"/>
          <w:sz w:val="24"/>
          <w:szCs w:val="24"/>
          <w:shd w:val="clear" w:color="auto" w:fill="FFFFFF" w:themeFill="background1"/>
        </w:rPr>
        <w:t xml:space="preserve">F.1 </w:t>
      </w:r>
      <w:r>
        <w:rPr>
          <w:rFonts w:asciiTheme="majorHAnsi" w:hAnsiTheme="majorHAnsi"/>
          <w:b/>
          <w:color w:val="365F91" w:themeColor="accent1" w:themeShade="BF"/>
          <w:sz w:val="24"/>
          <w:szCs w:val="24"/>
          <w:shd w:val="clear" w:color="auto" w:fill="FFFFFF" w:themeFill="background1"/>
        </w:rPr>
        <w:tab/>
        <w:t xml:space="preserve">Core principles of </w:t>
      </w:r>
      <w:r w:rsidRPr="00C60E88">
        <w:rPr>
          <w:rFonts w:asciiTheme="majorHAnsi" w:hAnsiTheme="majorHAnsi"/>
          <w:b/>
          <w:color w:val="365F91" w:themeColor="accent1" w:themeShade="BF"/>
          <w:sz w:val="24"/>
          <w:szCs w:val="24"/>
          <w:shd w:val="clear" w:color="auto" w:fill="FFFFFF" w:themeFill="background1"/>
        </w:rPr>
        <w:t>Supreme Audit Institution (SAI)</w:t>
      </w:r>
      <w:r>
        <w:rPr>
          <w:rFonts w:asciiTheme="majorHAnsi" w:hAnsiTheme="majorHAnsi"/>
          <w:b/>
          <w:color w:val="365F91" w:themeColor="accent1" w:themeShade="BF"/>
          <w:sz w:val="24"/>
          <w:szCs w:val="24"/>
          <w:shd w:val="clear" w:color="auto" w:fill="FFFFFF" w:themeFill="background1"/>
        </w:rPr>
        <w:t xml:space="preserve"> establishment and governance </w:t>
      </w:r>
      <w:r>
        <w:rPr>
          <w:sz w:val="24"/>
          <w:szCs w:val="24"/>
        </w:rPr>
        <w:t xml:space="preserve">are laid down in the International Standards of SAIs (ISSAIs) as adopted by INTOSAI (the International </w:t>
      </w:r>
      <w:r w:rsidR="00DE3339">
        <w:rPr>
          <w:sz w:val="24"/>
          <w:szCs w:val="24"/>
        </w:rPr>
        <w:t>Organis</w:t>
      </w:r>
      <w:r>
        <w:rPr>
          <w:sz w:val="24"/>
          <w:szCs w:val="24"/>
        </w:rPr>
        <w:t>ation of SAIs). These core principles cover auditing precepts, SAI independence as well as practical guidance for conduct of audit. SAIs should</w:t>
      </w:r>
      <w:r w:rsidRPr="00443674">
        <w:rPr>
          <w:sz w:val="24"/>
          <w:szCs w:val="24"/>
        </w:rPr>
        <w:t xml:space="preserve"> </w:t>
      </w:r>
      <w:r>
        <w:rPr>
          <w:sz w:val="24"/>
          <w:szCs w:val="24"/>
        </w:rPr>
        <w:t xml:space="preserve">be </w:t>
      </w:r>
      <w:r w:rsidRPr="00443674">
        <w:rPr>
          <w:sz w:val="24"/>
          <w:szCs w:val="24"/>
        </w:rPr>
        <w:t>instituted in a way that allows them to</w:t>
      </w:r>
      <w:r>
        <w:rPr>
          <w:sz w:val="24"/>
          <w:szCs w:val="24"/>
        </w:rPr>
        <w:t xml:space="preserve"> operate</w:t>
      </w:r>
      <w:r w:rsidRPr="00443674">
        <w:rPr>
          <w:sz w:val="24"/>
          <w:szCs w:val="24"/>
        </w:rPr>
        <w:t xml:space="preserve"> </w:t>
      </w:r>
      <w:r>
        <w:rPr>
          <w:sz w:val="24"/>
          <w:szCs w:val="24"/>
        </w:rPr>
        <w:t>in compliance with the</w:t>
      </w:r>
      <w:r>
        <w:rPr>
          <w:color w:val="000000" w:themeColor="text1"/>
          <w:sz w:val="24"/>
          <w:szCs w:val="24"/>
        </w:rPr>
        <w:t xml:space="preserve"> standards.</w:t>
      </w:r>
    </w:p>
    <w:p w14:paraId="5F0B9745" w14:textId="77777777" w:rsidR="00BA7080" w:rsidRDefault="00BA7080" w:rsidP="00BA7080">
      <w:pPr>
        <w:spacing w:before="120" w:after="120"/>
        <w:jc w:val="both"/>
        <w:rPr>
          <w:sz w:val="24"/>
          <w:szCs w:val="24"/>
        </w:rPr>
      </w:pPr>
      <w:r w:rsidRPr="00B53326">
        <w:rPr>
          <w:color w:val="0070C0"/>
          <w:sz w:val="36"/>
          <w:szCs w:val="24"/>
        </w:rPr>
        <w:sym w:font="ZapfDingbats" w:char="F050"/>
      </w:r>
      <w:r w:rsidRPr="00B53326">
        <w:rPr>
          <w:color w:val="0070C0"/>
          <w:sz w:val="36"/>
          <w:szCs w:val="24"/>
        </w:rPr>
        <w:t xml:space="preserve"> </w:t>
      </w:r>
      <w:r w:rsidRPr="00B53326">
        <w:rPr>
          <w:color w:val="0070C0"/>
          <w:sz w:val="24"/>
          <w:szCs w:val="24"/>
        </w:rPr>
        <w:t>Suggested starting points</w:t>
      </w:r>
      <w:r>
        <w:rPr>
          <w:color w:val="000000" w:themeColor="text1"/>
          <w:sz w:val="24"/>
          <w:szCs w:val="24"/>
        </w:rPr>
        <w:t xml:space="preserve"> in considering such core issues are that SAIs should:</w:t>
      </w:r>
    </w:p>
    <w:p w14:paraId="5AB70FA7" w14:textId="77777777" w:rsidR="00BA7080" w:rsidRDefault="00BA7080" w:rsidP="0054185C">
      <w:pPr>
        <w:pStyle w:val="ListParagraph"/>
        <w:numPr>
          <w:ilvl w:val="0"/>
          <w:numId w:val="6"/>
        </w:numPr>
        <w:spacing w:before="120" w:after="120"/>
        <w:contextualSpacing w:val="0"/>
        <w:jc w:val="both"/>
        <w:rPr>
          <w:sz w:val="24"/>
          <w:szCs w:val="24"/>
        </w:rPr>
      </w:pPr>
      <w:r>
        <w:rPr>
          <w:sz w:val="24"/>
          <w:szCs w:val="24"/>
        </w:rPr>
        <w:t>be granted assured and stable financial and human resources, and unrestricted access to information in order to perform their audit mandate</w:t>
      </w:r>
    </w:p>
    <w:p w14:paraId="3BE04E7D" w14:textId="77777777" w:rsidR="00BA7080" w:rsidRDefault="00BA7080" w:rsidP="0054185C">
      <w:pPr>
        <w:pStyle w:val="ListParagraph"/>
        <w:numPr>
          <w:ilvl w:val="0"/>
          <w:numId w:val="6"/>
        </w:numPr>
        <w:spacing w:before="120" w:after="120"/>
        <w:contextualSpacing w:val="0"/>
        <w:jc w:val="both"/>
        <w:rPr>
          <w:sz w:val="24"/>
          <w:szCs w:val="24"/>
        </w:rPr>
      </w:pPr>
      <w:r>
        <w:rPr>
          <w:sz w:val="24"/>
          <w:szCs w:val="24"/>
        </w:rPr>
        <w:t>maintain documented, public procedures and codes</w:t>
      </w:r>
      <w:r w:rsidRPr="005B0153">
        <w:rPr>
          <w:sz w:val="24"/>
          <w:szCs w:val="24"/>
        </w:rPr>
        <w:t xml:space="preserve"> </w:t>
      </w:r>
      <w:r>
        <w:rPr>
          <w:sz w:val="24"/>
          <w:szCs w:val="24"/>
        </w:rPr>
        <w:t>to underpin their professional standards (e.g. ethics and audit manuals)</w:t>
      </w:r>
    </w:p>
    <w:p w14:paraId="272FDC91" w14:textId="77777777" w:rsidR="00BA7080" w:rsidRPr="005B0153" w:rsidRDefault="00BA7080" w:rsidP="0054185C">
      <w:pPr>
        <w:pStyle w:val="ListParagraph"/>
        <w:numPr>
          <w:ilvl w:val="0"/>
          <w:numId w:val="6"/>
        </w:numPr>
        <w:shd w:val="clear" w:color="auto" w:fill="FFFFFF" w:themeFill="background1"/>
        <w:spacing w:before="120" w:after="120"/>
        <w:contextualSpacing w:val="0"/>
        <w:jc w:val="both"/>
        <w:rPr>
          <w:color w:val="000000" w:themeColor="text1"/>
          <w:sz w:val="24"/>
          <w:szCs w:val="24"/>
        </w:rPr>
      </w:pPr>
      <w:r>
        <w:rPr>
          <w:color w:val="000000" w:themeColor="text1"/>
          <w:sz w:val="24"/>
          <w:szCs w:val="24"/>
        </w:rPr>
        <w:t xml:space="preserve">engage with a variety of </w:t>
      </w:r>
      <w:r w:rsidRPr="005B0153">
        <w:rPr>
          <w:color w:val="000000" w:themeColor="text1"/>
          <w:sz w:val="24"/>
          <w:szCs w:val="24"/>
        </w:rPr>
        <w:t>stakeholders (</w:t>
      </w:r>
      <w:r>
        <w:rPr>
          <w:color w:val="000000" w:themeColor="text1"/>
          <w:sz w:val="24"/>
          <w:szCs w:val="24"/>
        </w:rPr>
        <w:t xml:space="preserve">including </w:t>
      </w:r>
      <w:r w:rsidRPr="005B0153">
        <w:rPr>
          <w:color w:val="000000" w:themeColor="text1"/>
          <w:sz w:val="24"/>
          <w:szCs w:val="24"/>
        </w:rPr>
        <w:t>parliament, media and civil society)</w:t>
      </w:r>
      <w:r>
        <w:rPr>
          <w:color w:val="000000" w:themeColor="text1"/>
          <w:sz w:val="24"/>
          <w:szCs w:val="24"/>
        </w:rPr>
        <w:t xml:space="preserve"> and provide </w:t>
      </w:r>
      <w:r w:rsidRPr="00A4260D">
        <w:rPr>
          <w:color w:val="000000" w:themeColor="text1"/>
          <w:sz w:val="24"/>
          <w:szCs w:val="24"/>
        </w:rPr>
        <w:t>relevant</w:t>
      </w:r>
      <w:r>
        <w:rPr>
          <w:color w:val="000000" w:themeColor="text1"/>
          <w:sz w:val="24"/>
          <w:szCs w:val="24"/>
        </w:rPr>
        <w:t xml:space="preserve">, </w:t>
      </w:r>
      <w:r w:rsidRPr="00A4260D">
        <w:rPr>
          <w:color w:val="000000" w:themeColor="text1"/>
          <w:sz w:val="24"/>
          <w:szCs w:val="24"/>
        </w:rPr>
        <w:t>timel</w:t>
      </w:r>
      <w:r>
        <w:rPr>
          <w:color w:val="000000" w:themeColor="text1"/>
          <w:sz w:val="24"/>
          <w:szCs w:val="24"/>
        </w:rPr>
        <w:t>y information on their work programme and findings</w:t>
      </w:r>
    </w:p>
    <w:p w14:paraId="722D6144" w14:textId="77777777" w:rsidR="00BA7080" w:rsidRPr="005B0153" w:rsidRDefault="00BA7080" w:rsidP="0054185C">
      <w:pPr>
        <w:pStyle w:val="ListParagraph"/>
        <w:numPr>
          <w:ilvl w:val="0"/>
          <w:numId w:val="6"/>
        </w:numPr>
        <w:shd w:val="clear" w:color="auto" w:fill="FFFFFF" w:themeFill="background1"/>
        <w:spacing w:before="120" w:after="120"/>
        <w:contextualSpacing w:val="0"/>
        <w:jc w:val="both"/>
        <w:rPr>
          <w:color w:val="000000" w:themeColor="text1"/>
          <w:sz w:val="24"/>
          <w:szCs w:val="24"/>
        </w:rPr>
      </w:pPr>
      <w:proofErr w:type="gramStart"/>
      <w:r w:rsidRPr="005B0153">
        <w:rPr>
          <w:color w:val="000000" w:themeColor="text1"/>
          <w:sz w:val="24"/>
          <w:szCs w:val="24"/>
        </w:rPr>
        <w:t>ideally</w:t>
      </w:r>
      <w:proofErr w:type="gramEnd"/>
      <w:r w:rsidRPr="005B0153">
        <w:rPr>
          <w:color w:val="000000" w:themeColor="text1"/>
          <w:sz w:val="24"/>
          <w:szCs w:val="24"/>
        </w:rPr>
        <w:t>, elevate findings on cross-cutting issues to provide insight on efficiency, effectiveness</w:t>
      </w:r>
      <w:r>
        <w:rPr>
          <w:color w:val="000000" w:themeColor="text1"/>
          <w:sz w:val="24"/>
          <w:szCs w:val="24"/>
        </w:rPr>
        <w:t>, sustainability</w:t>
      </w:r>
      <w:r w:rsidRPr="005B0153">
        <w:rPr>
          <w:color w:val="000000" w:themeColor="text1"/>
          <w:sz w:val="24"/>
          <w:szCs w:val="24"/>
        </w:rPr>
        <w:t xml:space="preserve"> </w:t>
      </w:r>
      <w:r>
        <w:rPr>
          <w:color w:val="000000" w:themeColor="text1"/>
          <w:sz w:val="24"/>
          <w:szCs w:val="24"/>
        </w:rPr>
        <w:t xml:space="preserve">and integrity </w:t>
      </w:r>
      <w:r w:rsidRPr="005B0153">
        <w:rPr>
          <w:color w:val="000000" w:themeColor="text1"/>
          <w:sz w:val="24"/>
          <w:szCs w:val="24"/>
        </w:rPr>
        <w:t>in publi</w:t>
      </w:r>
      <w:r>
        <w:rPr>
          <w:color w:val="000000" w:themeColor="text1"/>
          <w:sz w:val="24"/>
          <w:szCs w:val="24"/>
        </w:rPr>
        <w:t>c expenditure across government.</w:t>
      </w:r>
    </w:p>
    <w:p w14:paraId="51F96F8E" w14:textId="68639256" w:rsidR="00BA7080" w:rsidRPr="002C7249" w:rsidRDefault="00E5335B" w:rsidP="00BA7080">
      <w:pPr>
        <w:jc w:val="both"/>
        <w:rPr>
          <w:sz w:val="24"/>
          <w:szCs w:val="24"/>
        </w:rPr>
      </w:pPr>
      <w:r>
        <w:rPr>
          <w:noProof/>
          <w:lang w:eastAsia="en-GB"/>
        </w:rPr>
        <mc:AlternateContent>
          <mc:Choice Requires="wps">
            <w:drawing>
              <wp:anchor distT="0" distB="0" distL="114300" distR="114300" simplePos="0" relativeHeight="251748352" behindDoc="0" locked="0" layoutInCell="1" allowOverlap="1" wp14:anchorId="4A458E62" wp14:editId="5234975C">
                <wp:simplePos x="0" y="0"/>
                <wp:positionH relativeFrom="column">
                  <wp:posOffset>3030855</wp:posOffset>
                </wp:positionH>
                <wp:positionV relativeFrom="paragraph">
                  <wp:posOffset>26670</wp:posOffset>
                </wp:positionV>
                <wp:extent cx="2774315" cy="2633345"/>
                <wp:effectExtent l="0" t="0" r="26035" b="14605"/>
                <wp:wrapNone/>
                <wp:docPr id="1253"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633345"/>
                        </a:xfrm>
                        <a:prstGeom prst="rect">
                          <a:avLst/>
                        </a:prstGeom>
                        <a:solidFill>
                          <a:srgbClr val="FFFFFF"/>
                        </a:solidFill>
                        <a:ln w="9525">
                          <a:solidFill>
                            <a:sysClr val="window" lastClr="FFFFFF">
                              <a:lumMod val="100000"/>
                              <a:lumOff val="0"/>
                            </a:sysClr>
                          </a:solidFill>
                          <a:miter lim="800000"/>
                          <a:headEnd/>
                          <a:tailEnd/>
                        </a:ln>
                      </wps:spPr>
                      <wps:txbx>
                        <w:txbxContent>
                          <w:p w14:paraId="03D88730" w14:textId="77777777" w:rsidR="00CC49D6" w:rsidRDefault="00CC49D6" w:rsidP="00BA7080">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Pr>
                                <w:rFonts w:ascii="Calibri" w:hAnsi="Calibri" w:cs="Times New Roman"/>
                                <w:b/>
                                <w:bCs/>
                                <w:color w:val="984806" w:themeColor="accent6" w:themeShade="80"/>
                                <w:lang w:eastAsia="en-GB"/>
                              </w:rPr>
                              <w:t xml:space="preserve">International Standards and </w:t>
                            </w:r>
                            <w:r w:rsidRPr="00063C5C">
                              <w:rPr>
                                <w:rFonts w:ascii="Calibri" w:hAnsi="Calibri" w:cs="Times New Roman"/>
                                <w:b/>
                                <w:bCs/>
                                <w:color w:val="984806" w:themeColor="accent6" w:themeShade="80"/>
                                <w:lang w:eastAsia="en-GB"/>
                              </w:rPr>
                              <w:t xml:space="preserve">Guidance </w:t>
                            </w:r>
                          </w:p>
                          <w:p w14:paraId="24C6FC21" w14:textId="77777777" w:rsidR="00CC49D6" w:rsidRDefault="00CC49D6" w:rsidP="00BA7080">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00C3409B" w14:textId="4840792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249ADE2" wp14:editId="616058ED">
                                  <wp:extent cx="814705" cy="226060"/>
                                  <wp:effectExtent l="0" t="0" r="4445" b="254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1.4.2</w:t>
                            </w:r>
                          </w:p>
                          <w:p w14:paraId="055C1240"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21223B9D" w14:textId="27298EB2" w:rsidR="00CC49D6" w:rsidRPr="007647F2" w:rsidRDefault="00CC49D6" w:rsidP="00377A6D">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position w:val="8"/>
                                <w:vertAlign w:val="superscript"/>
                                <w:lang w:eastAsia="en-GB"/>
                              </w:rPr>
                              <w:drawing>
                                <wp:inline distT="0" distB="0" distL="0" distR="0" wp14:anchorId="46F2EE6E" wp14:editId="5A53C3A2">
                                  <wp:extent cx="1616075" cy="212725"/>
                                  <wp:effectExtent l="0" t="0" r="3175"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119-122, 124, 140-142</w:t>
                            </w:r>
                          </w:p>
                          <w:p w14:paraId="3955AF0E" w14:textId="77777777" w:rsidR="00CC49D6" w:rsidRPr="00377A6D" w:rsidRDefault="00CC49D6" w:rsidP="00377A6D">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E5AD79B" w14:textId="77777777" w:rsidR="00CC49D6" w:rsidRPr="00546B69"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CDC7D64" w14:textId="77777777" w:rsidR="00CC49D6" w:rsidRPr="00546B69"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8F3CC39"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DA9AFE9" wp14:editId="41CE48CC">
                                  <wp:extent cx="1511300" cy="203200"/>
                                  <wp:effectExtent l="0" t="0" r="0" b="6350"/>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3.3</w:t>
                            </w:r>
                          </w:p>
                          <w:p w14:paraId="4BEE7F59" w14:textId="6AD93FE6"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r>
                              <w:rPr>
                                <w:rFonts w:ascii="Calibri" w:hAnsi="Calibri" w:cs="Times New Roman"/>
                                <w:color w:val="984806" w:themeColor="accent6" w:themeShade="80"/>
                                <w:sz w:val="4"/>
                                <w:szCs w:val="4"/>
                                <w:lang w:eastAsia="en-GB"/>
                              </w:rPr>
                              <w:t>\</w:t>
                            </w:r>
                          </w:p>
                          <w:p w14:paraId="04707F88"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B753CF0" w14:textId="77777777" w:rsidR="00CC49D6" w:rsidRPr="009B3C7D"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7984E9A"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490C388B" w14:textId="738D6119"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562AD0D" wp14:editId="7548590E">
                                  <wp:extent cx="516255" cy="19939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396B4E">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PI-30, 31</w:t>
                            </w:r>
                          </w:p>
                          <w:p w14:paraId="621654B4"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0DBC78BA"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12702A4D"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4137E52" w14:textId="77777777" w:rsidR="00CC49D6" w:rsidRPr="004C5D53"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1361F18"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8546948" wp14:editId="1957BA9D">
                                  <wp:extent cx="1663700" cy="190500"/>
                                  <wp:effectExtent l="0" t="0" r="0"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XII</w:t>
                            </w:r>
                          </w:p>
                          <w:p w14:paraId="5ABD3A3A"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vertAlign w:val="superscript"/>
                                <w:lang w:eastAsia="en-GB"/>
                              </w:rPr>
                            </w:pPr>
                          </w:p>
                          <w:p w14:paraId="11E74A95" w14:textId="77777777" w:rsidR="00CC49D6" w:rsidRPr="00377A6D"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sz w:val="4"/>
                                <w:szCs w:val="4"/>
                                <w:vertAlign w:val="superscript"/>
                                <w:lang w:eastAsia="en-GB"/>
                              </w:rPr>
                            </w:pPr>
                          </w:p>
                          <w:p w14:paraId="53AB363C" w14:textId="77777777" w:rsidR="00CC49D6"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80B979C" wp14:editId="7FC41236">
                                  <wp:extent cx="615950" cy="208280"/>
                                  <wp:effectExtent l="0" t="0" r="0" b="127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5950" cy="208280"/>
                                          </a:xfrm>
                                          <a:prstGeom prst="rect">
                                            <a:avLst/>
                                          </a:prstGeom>
                                          <a:noFill/>
                                          <a:ln>
                                            <a:noFill/>
                                          </a:ln>
                                        </pic:spPr>
                                      </pic:pic>
                                    </a:graphicData>
                                  </a:graphic>
                                </wp:inline>
                              </w:drawing>
                            </w:r>
                            <w:r w:rsidRPr="008E3B7D">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1, 10</w:t>
                            </w:r>
                          </w:p>
                          <w:p w14:paraId="6867E912" w14:textId="77777777" w:rsidR="00CC49D6"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p>
                          <w:p w14:paraId="75654887" w14:textId="77777777" w:rsidR="00CC49D6" w:rsidRPr="007647F2"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34539830" w14:textId="1069DB37" w:rsidR="00CC49D6" w:rsidRDefault="00CC49D6" w:rsidP="00BA7080">
                            <w:pPr>
                              <w:shd w:val="clear" w:color="auto" w:fill="FDE9D9" w:themeFill="accent6" w:themeFillTint="33"/>
                              <w:spacing w:before="120" w:after="12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left:0;text-align:left;margin-left:238.65pt;margin-top:2.1pt;width:218.45pt;height:207.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" strokecolor="white">
                <v:textbox inset=".5mm">
                  <w:txbxContent>
                    <w:p w14:paraId="03D88730" w14:textId="77777777" w:rsidR="00CC49D6" w:rsidRDefault="00CC49D6" w:rsidP="00BA7080">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Pr>
                          <w:rFonts w:ascii="Calibri" w:hAnsi="Calibri" w:cs="Times New Roman"/>
                          <w:b/>
                          <w:bCs/>
                          <w:color w:val="984806" w:themeColor="accent6" w:themeShade="80"/>
                          <w:lang w:eastAsia="en-GB"/>
                        </w:rPr>
                        <w:t xml:space="preserve">International Standards and </w:t>
                      </w:r>
                      <w:r w:rsidRPr="00063C5C">
                        <w:rPr>
                          <w:rFonts w:ascii="Calibri" w:hAnsi="Calibri" w:cs="Times New Roman"/>
                          <w:b/>
                          <w:bCs/>
                          <w:color w:val="984806" w:themeColor="accent6" w:themeShade="80"/>
                          <w:lang w:eastAsia="en-GB"/>
                        </w:rPr>
                        <w:t xml:space="preserve">Guidance </w:t>
                      </w:r>
                    </w:p>
                    <w:p w14:paraId="24C6FC21" w14:textId="77777777" w:rsidR="00CC49D6" w:rsidRDefault="00CC49D6" w:rsidP="00BA7080">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00C3409B" w14:textId="4840792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249ADE2" wp14:editId="616058ED">
                            <wp:extent cx="814705" cy="226060"/>
                            <wp:effectExtent l="0" t="0" r="4445" b="254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1.4.2</w:t>
                      </w:r>
                    </w:p>
                    <w:p w14:paraId="055C1240"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21223B9D" w14:textId="27298EB2" w:rsidR="00CC49D6" w:rsidRPr="007647F2" w:rsidRDefault="00CC49D6" w:rsidP="00377A6D">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position w:val="8"/>
                          <w:vertAlign w:val="superscript"/>
                          <w:lang w:eastAsia="en-GB"/>
                        </w:rPr>
                        <w:drawing>
                          <wp:inline distT="0" distB="0" distL="0" distR="0" wp14:anchorId="46F2EE6E" wp14:editId="5A53C3A2">
                            <wp:extent cx="1616075" cy="212725"/>
                            <wp:effectExtent l="0" t="0" r="3175"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119-122, 124, 140-142</w:t>
                      </w:r>
                    </w:p>
                    <w:p w14:paraId="3955AF0E" w14:textId="77777777" w:rsidR="00CC49D6" w:rsidRPr="00377A6D" w:rsidRDefault="00CC49D6" w:rsidP="00377A6D">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E5AD79B" w14:textId="77777777" w:rsidR="00CC49D6" w:rsidRPr="00546B69"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CDC7D64" w14:textId="77777777" w:rsidR="00CC49D6" w:rsidRPr="00546B69"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8F3CC39"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DA9AFE9" wp14:editId="41CE48CC">
                            <wp:extent cx="1511300" cy="203200"/>
                            <wp:effectExtent l="0" t="0" r="0" b="6350"/>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3.3</w:t>
                      </w:r>
                    </w:p>
                    <w:p w14:paraId="4BEE7F59" w14:textId="6AD93FE6"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r>
                        <w:rPr>
                          <w:rFonts w:ascii="Calibri" w:hAnsi="Calibri" w:cs="Times New Roman"/>
                          <w:color w:val="984806" w:themeColor="accent6" w:themeShade="80"/>
                          <w:sz w:val="4"/>
                          <w:szCs w:val="4"/>
                          <w:lang w:eastAsia="en-GB"/>
                        </w:rPr>
                        <w:t>\</w:t>
                      </w:r>
                    </w:p>
                    <w:p w14:paraId="04707F88"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B753CF0" w14:textId="77777777" w:rsidR="00CC49D6" w:rsidRPr="009B3C7D"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7984E9A"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490C388B" w14:textId="738D6119"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562AD0D" wp14:editId="7548590E">
                            <wp:extent cx="516255" cy="19939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396B4E">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PI-30, 31</w:t>
                      </w:r>
                    </w:p>
                    <w:p w14:paraId="621654B4"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0DBC78BA"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12702A4D"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4137E52" w14:textId="77777777" w:rsidR="00CC49D6" w:rsidRPr="004C5D53"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1361F18" w14:textId="77777777" w:rsidR="00CC49D6"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8546948" wp14:editId="1957BA9D">
                            <wp:extent cx="1663700" cy="190500"/>
                            <wp:effectExtent l="0" t="0" r="0"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XII</w:t>
                      </w:r>
                    </w:p>
                    <w:p w14:paraId="5ABD3A3A" w14:textId="77777777" w:rsidR="00CC49D6" w:rsidRPr="00953945" w:rsidRDefault="00CC49D6" w:rsidP="00BA7080">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vertAlign w:val="superscript"/>
                          <w:lang w:eastAsia="en-GB"/>
                        </w:rPr>
                      </w:pPr>
                    </w:p>
                    <w:p w14:paraId="11E74A95" w14:textId="77777777" w:rsidR="00CC49D6" w:rsidRPr="00377A6D"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sz w:val="4"/>
                          <w:szCs w:val="4"/>
                          <w:vertAlign w:val="superscript"/>
                          <w:lang w:eastAsia="en-GB"/>
                        </w:rPr>
                      </w:pPr>
                    </w:p>
                    <w:p w14:paraId="53AB363C" w14:textId="77777777" w:rsidR="00CC49D6"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80B979C" wp14:editId="7FC41236">
                            <wp:extent cx="615950" cy="208280"/>
                            <wp:effectExtent l="0" t="0" r="0" b="127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5950" cy="208280"/>
                                    </a:xfrm>
                                    <a:prstGeom prst="rect">
                                      <a:avLst/>
                                    </a:prstGeom>
                                    <a:noFill/>
                                    <a:ln>
                                      <a:noFill/>
                                    </a:ln>
                                  </pic:spPr>
                                </pic:pic>
                              </a:graphicData>
                            </a:graphic>
                          </wp:inline>
                        </w:drawing>
                      </w:r>
                      <w:r w:rsidRPr="008E3B7D">
                        <w:rPr>
                          <w:rFonts w:ascii="Calibri" w:hAnsi="Calibri" w:cs="Times New Roman"/>
                          <w:color w:val="984806" w:themeColor="accent6" w:themeShade="80"/>
                          <w:lang w:eastAsia="en-GB"/>
                        </w:rPr>
                        <w:t xml:space="preserve"> </w:t>
                      </w:r>
                      <w:r w:rsidRPr="007B7DC7">
                        <w:rPr>
                          <w:rFonts w:ascii="Calibri" w:hAnsi="Calibri" w:cs="Times New Roman"/>
                          <w:color w:val="984806" w:themeColor="accent6" w:themeShade="80"/>
                          <w:position w:val="8"/>
                          <w:lang w:eastAsia="en-GB"/>
                        </w:rPr>
                        <w:t>1, 10</w:t>
                      </w:r>
                    </w:p>
                    <w:p w14:paraId="6867E912" w14:textId="77777777" w:rsidR="00CC49D6"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p>
                    <w:p w14:paraId="75654887" w14:textId="77777777" w:rsidR="00CC49D6" w:rsidRPr="007647F2" w:rsidRDefault="00CC49D6" w:rsidP="007B7DC7">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34539830" w14:textId="1069DB37" w:rsidR="00CC49D6" w:rsidRDefault="00CC49D6" w:rsidP="00BA7080">
                      <w:pPr>
                        <w:shd w:val="clear" w:color="auto" w:fill="FDE9D9" w:themeFill="accent6" w:themeFillTint="33"/>
                        <w:spacing w:before="120" w:after="12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04E4EC02" wp14:editId="4EF1CD13">
                <wp:simplePos x="0" y="0"/>
                <wp:positionH relativeFrom="column">
                  <wp:posOffset>208280</wp:posOffset>
                </wp:positionH>
                <wp:positionV relativeFrom="paragraph">
                  <wp:posOffset>26670</wp:posOffset>
                </wp:positionV>
                <wp:extent cx="2890520" cy="2633345"/>
                <wp:effectExtent l="0" t="0" r="24130" b="14605"/>
                <wp:wrapNone/>
                <wp:docPr id="1252"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633345"/>
                        </a:xfrm>
                        <a:prstGeom prst="rect">
                          <a:avLst/>
                        </a:prstGeom>
                        <a:solidFill>
                          <a:srgbClr val="FFFFFF"/>
                        </a:solidFill>
                        <a:ln w="12700">
                          <a:solidFill>
                            <a:srgbClr val="FFFFFF"/>
                          </a:solidFill>
                          <a:miter lim="800000"/>
                          <a:headEnd/>
                          <a:tailEnd/>
                        </a:ln>
                      </wps:spPr>
                      <wps:txbx>
                        <w:txbxContent>
                          <w:p w14:paraId="2525887F" w14:textId="77777777" w:rsidR="00CC49D6" w:rsidRPr="00063C5C" w:rsidRDefault="00CC49D6" w:rsidP="00BA7080">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BF237C5" w14:textId="77777777" w:rsidR="00CC49D6" w:rsidRDefault="00CC49D6" w:rsidP="00BA7080">
                            <w:pPr>
                              <w:shd w:val="clear" w:color="auto" w:fill="DAEEF3" w:themeFill="accent5" w:themeFillTint="33"/>
                              <w:spacing w:before="120" w:after="120"/>
                              <w:contextualSpacing/>
                              <w:jc w:val="both"/>
                              <w:rPr>
                                <w:rFonts w:cs="Times New Roman"/>
                                <w:b/>
                                <w:color w:val="215868" w:themeColor="accent5" w:themeShade="80"/>
                              </w:rPr>
                            </w:pPr>
                          </w:p>
                          <w:p w14:paraId="2CD53D40" w14:textId="3635FE35" w:rsidR="00CC49D6" w:rsidRPr="00B634D8" w:rsidRDefault="00CC49D6" w:rsidP="00A344BD">
                            <w:pPr>
                              <w:shd w:val="clear" w:color="auto" w:fill="DAEEF3" w:themeFill="accent5" w:themeFillTint="33"/>
                              <w:spacing w:before="120" w:after="120"/>
                              <w:contextualSpacing/>
                              <w:jc w:val="both"/>
                              <w:rPr>
                                <w:rFonts w:cs="Times New Roman"/>
                                <w:color w:val="215868" w:themeColor="accent5" w:themeShade="80"/>
                              </w:rPr>
                            </w:pPr>
                            <w:r w:rsidRPr="008653B7">
                              <w:rPr>
                                <w:rFonts w:cs="Times New Roman"/>
                                <w:b/>
                                <w:color w:val="215868" w:themeColor="accent5" w:themeShade="80"/>
                              </w:rPr>
                              <w:t>Brazil</w:t>
                            </w:r>
                            <w:r>
                              <w:rPr>
                                <w:rFonts w:cs="Times New Roman"/>
                                <w:color w:val="215868" w:themeColor="accent5" w:themeShade="80"/>
                              </w:rPr>
                              <w:t>: Brazil’s Supreme Audit Institution (the TCU) is constitutionally mandated to audit the performance and Accounts of the Federal Executive. The accounts are judged on elements of regularity and performance. The TCU also uses surveys, research and informational sessions with external stakeholders as a means of strengthening audit proceedings. TCU’s guidance for auditors is based on international standards and linked to the multi-annual strategic plans of the institution.</w:t>
                            </w:r>
                          </w:p>
                          <w:p w14:paraId="0B9B85C9" w14:textId="77777777" w:rsidR="00CC49D6" w:rsidRDefault="00CC49D6" w:rsidP="00A344BD">
                            <w:pPr>
                              <w:shd w:val="clear" w:color="auto" w:fill="DAEEF3" w:themeFill="accent5" w:themeFillTint="33"/>
                              <w:spacing w:before="120" w:after="120"/>
                              <w:contextualSpacing/>
                              <w:jc w:val="both"/>
                              <w:rPr>
                                <w:rFonts w:cs="Times New Roman"/>
                                <w:b/>
                                <w:bCs/>
                                <w:color w:val="215868" w:themeColor="accent5" w:themeShade="80"/>
                              </w:rPr>
                            </w:pPr>
                          </w:p>
                          <w:p w14:paraId="1E5DB0BC" w14:textId="77777777" w:rsidR="00CC49D6" w:rsidRDefault="00CC49D6" w:rsidP="00BA7080">
                            <w:pPr>
                              <w:shd w:val="clear" w:color="auto" w:fill="DAEEF3" w:themeFill="accent5" w:themeFillTint="33"/>
                              <w:spacing w:before="120" w:after="120"/>
                              <w:contextualSpacing/>
                              <w:jc w:val="both"/>
                              <w:rPr>
                                <w:rFonts w:cs="Times New Roman"/>
                                <w:b/>
                                <w:bCs/>
                                <w:color w:val="215868" w:themeColor="accent5" w:themeShade="80"/>
                              </w:rPr>
                            </w:pPr>
                          </w:p>
                          <w:p w14:paraId="0B51DC37" w14:textId="77777777" w:rsidR="00CC49D6" w:rsidRDefault="00CC49D6" w:rsidP="00BA7080">
                            <w:pPr>
                              <w:shd w:val="clear" w:color="auto" w:fill="DAEEF3" w:themeFill="accent5" w:themeFillTint="33"/>
                              <w:spacing w:before="120" w:after="120"/>
                              <w:contextualSpacing/>
                              <w:jc w:val="both"/>
                              <w:rPr>
                                <w:rFonts w:cs="Times New Roman"/>
                                <w:color w:val="215868" w:themeColor="accent5" w:themeShade="80"/>
                              </w:rPr>
                            </w:pPr>
                          </w:p>
                          <w:p w14:paraId="5E79DB22" w14:textId="77777777" w:rsidR="00CC49D6" w:rsidRPr="00B634D8" w:rsidRDefault="00CC49D6" w:rsidP="00BA7080">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8" o:spid="_x0000_s1351" type="#_x0000_t202" style="position:absolute;left:0;text-align:left;margin-left:16.4pt;margin-top:2.1pt;width:227.6pt;height:207.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" strokecolor="white" strokeweight="1pt">
                <v:textbox inset=".5mm">
                  <w:txbxContent>
                    <w:p w14:paraId="2525887F" w14:textId="77777777" w:rsidR="00CC49D6" w:rsidRPr="00063C5C" w:rsidRDefault="00CC49D6" w:rsidP="00BA7080">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BF237C5" w14:textId="77777777" w:rsidR="00CC49D6" w:rsidRDefault="00CC49D6" w:rsidP="00BA7080">
                      <w:pPr>
                        <w:shd w:val="clear" w:color="auto" w:fill="DAEEF3" w:themeFill="accent5" w:themeFillTint="33"/>
                        <w:spacing w:before="120" w:after="120"/>
                        <w:contextualSpacing/>
                        <w:jc w:val="both"/>
                        <w:rPr>
                          <w:rFonts w:cs="Times New Roman"/>
                          <w:b/>
                          <w:color w:val="215868" w:themeColor="accent5" w:themeShade="80"/>
                        </w:rPr>
                      </w:pPr>
                    </w:p>
                    <w:p w14:paraId="2CD53D40" w14:textId="3635FE35" w:rsidR="00CC49D6" w:rsidRPr="00B634D8" w:rsidRDefault="00CC49D6" w:rsidP="00A344BD">
                      <w:pPr>
                        <w:shd w:val="clear" w:color="auto" w:fill="DAEEF3" w:themeFill="accent5" w:themeFillTint="33"/>
                        <w:spacing w:before="120" w:after="120"/>
                        <w:contextualSpacing/>
                        <w:jc w:val="both"/>
                        <w:rPr>
                          <w:rFonts w:cs="Times New Roman"/>
                          <w:color w:val="215868" w:themeColor="accent5" w:themeShade="80"/>
                        </w:rPr>
                      </w:pPr>
                      <w:r w:rsidRPr="008653B7">
                        <w:rPr>
                          <w:rFonts w:cs="Times New Roman"/>
                          <w:b/>
                          <w:color w:val="215868" w:themeColor="accent5" w:themeShade="80"/>
                        </w:rPr>
                        <w:t>Brazil</w:t>
                      </w:r>
                      <w:r>
                        <w:rPr>
                          <w:rFonts w:cs="Times New Roman"/>
                          <w:color w:val="215868" w:themeColor="accent5" w:themeShade="80"/>
                        </w:rPr>
                        <w:t>: Brazil’s Supreme Audit Institution (the TCU) is constitutionally mandated to audit the performance and Accounts of the Federal Executive. The accounts are judged on elements of regularity and performance. The TCU also uses surveys, research and informational sessions with external stakeholders as a means of strengthening audit proceedings. TCU’s guidance for auditors is based on international standards and linked to the multi-annual strategic plans of the institution.</w:t>
                      </w:r>
                    </w:p>
                    <w:p w14:paraId="0B9B85C9" w14:textId="77777777" w:rsidR="00CC49D6" w:rsidRDefault="00CC49D6" w:rsidP="00A344BD">
                      <w:pPr>
                        <w:shd w:val="clear" w:color="auto" w:fill="DAEEF3" w:themeFill="accent5" w:themeFillTint="33"/>
                        <w:spacing w:before="120" w:after="120"/>
                        <w:contextualSpacing/>
                        <w:jc w:val="both"/>
                        <w:rPr>
                          <w:rFonts w:cs="Times New Roman"/>
                          <w:b/>
                          <w:bCs/>
                          <w:color w:val="215868" w:themeColor="accent5" w:themeShade="80"/>
                        </w:rPr>
                      </w:pPr>
                    </w:p>
                    <w:p w14:paraId="1E5DB0BC" w14:textId="77777777" w:rsidR="00CC49D6" w:rsidRDefault="00CC49D6" w:rsidP="00BA7080">
                      <w:pPr>
                        <w:shd w:val="clear" w:color="auto" w:fill="DAEEF3" w:themeFill="accent5" w:themeFillTint="33"/>
                        <w:spacing w:before="120" w:after="120"/>
                        <w:contextualSpacing/>
                        <w:jc w:val="both"/>
                        <w:rPr>
                          <w:rFonts w:cs="Times New Roman"/>
                          <w:b/>
                          <w:bCs/>
                          <w:color w:val="215868" w:themeColor="accent5" w:themeShade="80"/>
                        </w:rPr>
                      </w:pPr>
                    </w:p>
                    <w:p w14:paraId="0B51DC37" w14:textId="77777777" w:rsidR="00CC49D6" w:rsidRDefault="00CC49D6" w:rsidP="00BA7080">
                      <w:pPr>
                        <w:shd w:val="clear" w:color="auto" w:fill="DAEEF3" w:themeFill="accent5" w:themeFillTint="33"/>
                        <w:spacing w:before="120" w:after="120"/>
                        <w:contextualSpacing/>
                        <w:jc w:val="both"/>
                        <w:rPr>
                          <w:rFonts w:cs="Times New Roman"/>
                          <w:color w:val="215868" w:themeColor="accent5" w:themeShade="80"/>
                        </w:rPr>
                      </w:pPr>
                    </w:p>
                    <w:p w14:paraId="5E79DB22" w14:textId="77777777" w:rsidR="00CC49D6" w:rsidRPr="00B634D8" w:rsidRDefault="00CC49D6" w:rsidP="00BA7080">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69396C2E" w14:textId="77777777" w:rsidR="00BA7080" w:rsidRPr="002C7249" w:rsidRDefault="00BA7080" w:rsidP="00BA7080">
      <w:pPr>
        <w:jc w:val="both"/>
        <w:rPr>
          <w:sz w:val="24"/>
          <w:szCs w:val="24"/>
        </w:rPr>
      </w:pPr>
    </w:p>
    <w:p w14:paraId="5AF8197E" w14:textId="77777777" w:rsidR="00BA7080" w:rsidRPr="002C7249" w:rsidRDefault="00BA7080" w:rsidP="00BA7080">
      <w:pPr>
        <w:rPr>
          <w:sz w:val="24"/>
          <w:szCs w:val="24"/>
        </w:rPr>
      </w:pPr>
    </w:p>
    <w:p w14:paraId="7AF6EF7B" w14:textId="77777777" w:rsidR="00BA7080" w:rsidRPr="002C7249" w:rsidRDefault="00BA7080" w:rsidP="00BA7080">
      <w:pPr>
        <w:rPr>
          <w:sz w:val="24"/>
          <w:szCs w:val="24"/>
        </w:rPr>
      </w:pPr>
    </w:p>
    <w:p w14:paraId="6E4E336C" w14:textId="77777777" w:rsidR="00BA7080" w:rsidRDefault="00BA7080" w:rsidP="00BA7080">
      <w:pPr>
        <w:jc w:val="both"/>
        <w:rPr>
          <w:b/>
          <w:color w:val="0070C0"/>
          <w:sz w:val="24"/>
          <w:szCs w:val="24"/>
          <w:shd w:val="clear" w:color="auto" w:fill="FFFFFF" w:themeFill="background1"/>
        </w:rPr>
      </w:pPr>
    </w:p>
    <w:p w14:paraId="4917AC19" w14:textId="77777777" w:rsidR="00BA7080" w:rsidRDefault="00BA7080" w:rsidP="00BA7080">
      <w:pPr>
        <w:jc w:val="both"/>
        <w:rPr>
          <w:b/>
          <w:color w:val="0070C0"/>
          <w:sz w:val="24"/>
          <w:szCs w:val="24"/>
          <w:shd w:val="clear" w:color="auto" w:fill="FFFFFF" w:themeFill="background1"/>
        </w:rPr>
      </w:pPr>
    </w:p>
    <w:p w14:paraId="2C320A48" w14:textId="77777777" w:rsidR="00BA7080" w:rsidRDefault="00BA7080" w:rsidP="00BA7080">
      <w:pPr>
        <w:jc w:val="both"/>
        <w:rPr>
          <w:b/>
          <w:color w:val="0070C0"/>
          <w:sz w:val="24"/>
          <w:szCs w:val="24"/>
          <w:shd w:val="clear" w:color="auto" w:fill="FFFFFF" w:themeFill="background1"/>
        </w:rPr>
      </w:pPr>
    </w:p>
    <w:p w14:paraId="16C145C6" w14:textId="77777777" w:rsidR="00BA7080" w:rsidRDefault="00BA7080" w:rsidP="00BA7080">
      <w:pPr>
        <w:jc w:val="both"/>
        <w:rPr>
          <w:b/>
          <w:color w:val="0070C0"/>
          <w:sz w:val="24"/>
          <w:szCs w:val="24"/>
          <w:shd w:val="clear" w:color="auto" w:fill="FFFFFF" w:themeFill="background1"/>
        </w:rPr>
      </w:pPr>
    </w:p>
    <w:p w14:paraId="0F9E79B3" w14:textId="77777777" w:rsidR="00BA7080" w:rsidRDefault="00BA7080" w:rsidP="00BA7080">
      <w:pPr>
        <w:jc w:val="both"/>
        <w:rPr>
          <w:b/>
          <w:color w:val="0070C0"/>
          <w:sz w:val="24"/>
          <w:szCs w:val="24"/>
          <w:shd w:val="clear" w:color="auto" w:fill="FFFFFF" w:themeFill="background1"/>
        </w:rPr>
      </w:pPr>
    </w:p>
    <w:p w14:paraId="4DAF876B" w14:textId="77777777" w:rsidR="00BA7080" w:rsidRDefault="00BA7080" w:rsidP="00BA7080">
      <w:pPr>
        <w:jc w:val="both"/>
        <w:rPr>
          <w:b/>
          <w:color w:val="0070C0"/>
          <w:sz w:val="24"/>
          <w:szCs w:val="24"/>
          <w:shd w:val="clear" w:color="auto" w:fill="FFFFFF" w:themeFill="background1"/>
        </w:rPr>
      </w:pPr>
    </w:p>
    <w:p w14:paraId="61EAE0F8" w14:textId="77777777" w:rsidR="00BA7080" w:rsidRDefault="00BA7080" w:rsidP="00BA7080">
      <w:pPr>
        <w:jc w:val="both"/>
        <w:rPr>
          <w:b/>
          <w:color w:val="0070C0"/>
          <w:sz w:val="24"/>
          <w:szCs w:val="24"/>
          <w:shd w:val="clear" w:color="auto" w:fill="FFFFFF" w:themeFill="background1"/>
        </w:rPr>
      </w:pPr>
    </w:p>
    <w:p w14:paraId="0AC586C7" w14:textId="77777777" w:rsidR="00BA7080" w:rsidRDefault="00BA7080" w:rsidP="00BA7080">
      <w:pPr>
        <w:jc w:val="both"/>
        <w:rPr>
          <w:b/>
          <w:color w:val="0070C0"/>
          <w:sz w:val="24"/>
          <w:szCs w:val="24"/>
          <w:shd w:val="clear" w:color="auto" w:fill="FFFFFF" w:themeFill="background1"/>
        </w:rPr>
      </w:pPr>
    </w:p>
    <w:p w14:paraId="2F7E797E" w14:textId="77777777" w:rsidR="00377A6D" w:rsidRDefault="00377A6D" w:rsidP="00BA7080">
      <w:pPr>
        <w:jc w:val="both"/>
        <w:rPr>
          <w:b/>
          <w:color w:val="0070C0"/>
          <w:sz w:val="24"/>
          <w:szCs w:val="24"/>
          <w:shd w:val="clear" w:color="auto" w:fill="FFFFFF" w:themeFill="background1"/>
        </w:rPr>
      </w:pPr>
    </w:p>
    <w:p w14:paraId="220796FD" w14:textId="77777777" w:rsidR="00377A6D" w:rsidRDefault="00377A6D" w:rsidP="00BA7080">
      <w:pPr>
        <w:jc w:val="both"/>
        <w:rPr>
          <w:b/>
          <w:color w:val="0070C0"/>
          <w:sz w:val="24"/>
          <w:szCs w:val="24"/>
          <w:shd w:val="clear" w:color="auto" w:fill="FFFFFF" w:themeFill="background1"/>
        </w:rPr>
      </w:pPr>
    </w:p>
    <w:p w14:paraId="51B5958E" w14:textId="469F97F6" w:rsidR="00BA7080" w:rsidRDefault="00BA7080" w:rsidP="00BA7080">
      <w:pPr>
        <w:jc w:val="both"/>
        <w:rPr>
          <w:b/>
          <w:color w:val="0070C0"/>
          <w:sz w:val="24"/>
          <w:szCs w:val="24"/>
          <w:shd w:val="clear" w:color="auto" w:fill="FFFFFF" w:themeFill="background1"/>
        </w:rPr>
      </w:pPr>
      <w:r w:rsidRPr="00585BE3">
        <w:rPr>
          <w:b/>
          <w:color w:val="0070C0"/>
          <w:sz w:val="24"/>
          <w:szCs w:val="24"/>
          <w:shd w:val="clear" w:color="auto" w:fill="FFFFFF" w:themeFill="background1"/>
        </w:rPr>
        <w:t>__________________________________________________________________________</w:t>
      </w:r>
    </w:p>
    <w:p w14:paraId="3E374067" w14:textId="77777777" w:rsidR="00BA7080" w:rsidRDefault="00BA7080" w:rsidP="00BA7080">
      <w:pPr>
        <w:rPr>
          <w:rFonts w:asciiTheme="majorHAnsi" w:hAnsiTheme="majorHAnsi"/>
          <w:b/>
          <w:color w:val="548DD4" w:themeColor="text2" w:themeTint="99"/>
          <w:sz w:val="24"/>
          <w:szCs w:val="24"/>
          <w:shd w:val="clear" w:color="auto" w:fill="FFFFFF" w:themeFill="background1"/>
        </w:rPr>
      </w:pPr>
      <w:r>
        <w:rPr>
          <w:rFonts w:asciiTheme="majorHAnsi" w:hAnsiTheme="majorHAnsi"/>
          <w:b/>
          <w:color w:val="548DD4" w:themeColor="text2" w:themeTint="99"/>
          <w:sz w:val="24"/>
          <w:szCs w:val="24"/>
          <w:shd w:val="clear" w:color="auto" w:fill="FFFFFF" w:themeFill="background1"/>
        </w:rPr>
        <w:br w:type="page"/>
      </w:r>
    </w:p>
    <w:p w14:paraId="68AE84C2" w14:textId="6F1FA4F4" w:rsidR="00BA7080" w:rsidRDefault="00BA7080" w:rsidP="00BA7080">
      <w:pPr>
        <w:jc w:val="both"/>
        <w:rPr>
          <w:color w:val="000000" w:themeColor="text1"/>
          <w:sz w:val="24"/>
          <w:szCs w:val="24"/>
        </w:rPr>
      </w:pPr>
      <w:r w:rsidRPr="00546B69">
        <w:rPr>
          <w:rFonts w:asciiTheme="majorHAnsi" w:hAnsiTheme="majorHAnsi"/>
          <w:b/>
          <w:color w:val="365F91" w:themeColor="accent1" w:themeShade="BF"/>
          <w:sz w:val="24"/>
          <w:szCs w:val="24"/>
          <w:shd w:val="clear" w:color="auto" w:fill="FFFFFF" w:themeFill="background1"/>
        </w:rPr>
        <w:lastRenderedPageBreak/>
        <w:t xml:space="preserve">F.2 </w:t>
      </w:r>
      <w:r w:rsidRPr="00546B69">
        <w:rPr>
          <w:rFonts w:asciiTheme="majorHAnsi" w:hAnsiTheme="majorHAnsi"/>
          <w:b/>
          <w:color w:val="365F91" w:themeColor="accent1" w:themeShade="BF"/>
          <w:sz w:val="24"/>
          <w:szCs w:val="24"/>
          <w:shd w:val="clear" w:color="auto" w:fill="FFFFFF" w:themeFill="background1"/>
        </w:rPr>
        <w:tab/>
        <w:t>The external audit report</w:t>
      </w:r>
      <w:r w:rsidRPr="00546B69">
        <w:rPr>
          <w:color w:val="365F91" w:themeColor="accent1" w:themeShade="BF"/>
          <w:sz w:val="24"/>
          <w:szCs w:val="24"/>
        </w:rPr>
        <w:t xml:space="preserve"> </w:t>
      </w:r>
      <w:r w:rsidRPr="007647F2">
        <w:rPr>
          <w:sz w:val="24"/>
          <w:szCs w:val="24"/>
        </w:rPr>
        <w:t xml:space="preserve">provides an </w:t>
      </w:r>
      <w:r>
        <w:rPr>
          <w:sz w:val="24"/>
          <w:szCs w:val="24"/>
        </w:rPr>
        <w:t xml:space="preserve">independent and authoritative review of the </w:t>
      </w:r>
      <w:r w:rsidRPr="00303867">
        <w:rPr>
          <w:rFonts w:asciiTheme="majorHAnsi" w:hAnsiTheme="majorHAnsi"/>
          <w:b/>
          <w:color w:val="548DD4" w:themeColor="text2" w:themeTint="99"/>
          <w:sz w:val="24"/>
          <w:szCs w:val="24"/>
          <w:shd w:val="clear" w:color="auto" w:fill="FFFFFF" w:themeFill="background1"/>
        </w:rPr>
        <w:t>year-end report</w:t>
      </w:r>
      <w:r w:rsidR="00FB37AA">
        <w:rPr>
          <w:rFonts w:asciiTheme="majorHAnsi" w:hAnsiTheme="majorHAnsi"/>
          <w:b/>
          <w:color w:val="548DD4" w:themeColor="text2" w:themeTint="99"/>
          <w:sz w:val="24"/>
          <w:szCs w:val="24"/>
          <w:shd w:val="clear" w:color="auto" w:fill="FFFFFF" w:themeFill="background1"/>
        </w:rPr>
        <w:t>ing</w:t>
      </w:r>
      <w:r w:rsidRPr="00E15F9C">
        <w:rPr>
          <w:rFonts w:asciiTheme="majorHAnsi" w:hAnsiTheme="majorHAnsi"/>
          <w:b/>
          <w:color w:val="548DD4" w:themeColor="text2" w:themeTint="99"/>
          <w:sz w:val="24"/>
          <w:szCs w:val="24"/>
          <w:shd w:val="clear" w:color="auto" w:fill="FFFFFF" w:themeFill="background1"/>
        </w:rPr>
        <w:t xml:space="preserve"> (see A.8)</w:t>
      </w:r>
      <w:r>
        <w:rPr>
          <w:b/>
          <w:color w:val="0070C0"/>
          <w:sz w:val="24"/>
          <w:szCs w:val="24"/>
          <w:shd w:val="clear" w:color="auto" w:fill="FFFFFF" w:themeFill="background1"/>
        </w:rPr>
        <w:t xml:space="preserve"> </w:t>
      </w:r>
      <w:r w:rsidR="00FB37AA">
        <w:rPr>
          <w:sz w:val="24"/>
          <w:szCs w:val="24"/>
        </w:rPr>
        <w:t xml:space="preserve">of both budget execution and of financial statements by </w:t>
      </w:r>
      <w:r>
        <w:rPr>
          <w:sz w:val="24"/>
          <w:szCs w:val="24"/>
        </w:rPr>
        <w:t xml:space="preserve">the SAI. </w:t>
      </w:r>
      <w:r w:rsidRPr="0069414A">
        <w:rPr>
          <w:color w:val="000000" w:themeColor="text1"/>
          <w:sz w:val="24"/>
          <w:szCs w:val="24"/>
        </w:rPr>
        <w:t xml:space="preserve">This mainly shows whether the government’s reporting is accurate </w:t>
      </w:r>
      <w:r>
        <w:rPr>
          <w:color w:val="000000" w:themeColor="text1"/>
          <w:sz w:val="24"/>
          <w:szCs w:val="24"/>
        </w:rPr>
        <w:t xml:space="preserve">and reliable, </w:t>
      </w:r>
      <w:r w:rsidRPr="0069414A">
        <w:rPr>
          <w:color w:val="000000" w:themeColor="text1"/>
          <w:sz w:val="24"/>
          <w:szCs w:val="24"/>
        </w:rPr>
        <w:t xml:space="preserve">and indicates whether the government has complied with financial management laws and regulations. </w:t>
      </w:r>
      <w:r>
        <w:rPr>
          <w:color w:val="000000" w:themeColor="text1"/>
          <w:sz w:val="24"/>
          <w:szCs w:val="24"/>
        </w:rPr>
        <w:t>This report can also yield important messages for policy-makers, parliamentarians and the public regarding issues of corruption, fraud, mismanagement and wastefulness of resources.</w:t>
      </w:r>
    </w:p>
    <w:p w14:paraId="0A280269" w14:textId="77777777" w:rsidR="00BA7080" w:rsidRDefault="00BA7080" w:rsidP="00BA7080">
      <w:pPr>
        <w:jc w:val="both"/>
        <w:rPr>
          <w:color w:val="000000" w:themeColor="text1"/>
          <w:sz w:val="24"/>
          <w:szCs w:val="24"/>
        </w:rPr>
      </w:pPr>
    </w:p>
    <w:p w14:paraId="3BF13A41" w14:textId="77777777" w:rsidR="00BA7080" w:rsidRPr="0069414A" w:rsidRDefault="00BA7080" w:rsidP="00BA7080">
      <w:pPr>
        <w:jc w:val="both"/>
        <w:rPr>
          <w:color w:val="000000" w:themeColor="text1"/>
          <w:sz w:val="24"/>
          <w:szCs w:val="24"/>
        </w:rPr>
      </w:pPr>
      <w:r w:rsidRPr="00B9278B">
        <w:rPr>
          <w:color w:val="0070C0"/>
          <w:sz w:val="36"/>
          <w:szCs w:val="24"/>
        </w:rPr>
        <w:sym w:font="ZapfDingbats" w:char="F050"/>
      </w:r>
      <w:r>
        <w:rPr>
          <w:color w:val="0070C0"/>
          <w:sz w:val="36"/>
          <w:szCs w:val="24"/>
        </w:rPr>
        <w:t xml:space="preserve"> </w:t>
      </w:r>
      <w:r w:rsidRPr="006F02FD">
        <w:rPr>
          <w:color w:val="0070C0"/>
          <w:sz w:val="24"/>
          <w:szCs w:val="24"/>
        </w:rPr>
        <w:t>Suggested starting points</w:t>
      </w:r>
      <w:r>
        <w:rPr>
          <w:color w:val="000000" w:themeColor="text1"/>
          <w:sz w:val="24"/>
          <w:szCs w:val="24"/>
        </w:rPr>
        <w:t xml:space="preserve"> for the external audit report are that it should:-</w:t>
      </w:r>
    </w:p>
    <w:p w14:paraId="3054ADB9" w14:textId="77777777" w:rsidR="00BA7080" w:rsidRPr="00257394" w:rsidRDefault="00BA7080" w:rsidP="00BB2279">
      <w:pPr>
        <w:pStyle w:val="ListParagraph"/>
        <w:numPr>
          <w:ilvl w:val="0"/>
          <w:numId w:val="6"/>
        </w:numPr>
        <w:spacing w:before="120" w:after="120"/>
        <w:ind w:left="714" w:hanging="357"/>
        <w:contextualSpacing w:val="0"/>
        <w:jc w:val="both"/>
        <w:rPr>
          <w:sz w:val="24"/>
          <w:szCs w:val="24"/>
        </w:rPr>
      </w:pPr>
      <w:r w:rsidRPr="006762B6">
        <w:rPr>
          <w:color w:val="000000" w:themeColor="text1"/>
          <w:sz w:val="24"/>
          <w:szCs w:val="24"/>
        </w:rPr>
        <w:t xml:space="preserve">be conducted using generally accepted </w:t>
      </w:r>
      <w:r>
        <w:rPr>
          <w:color w:val="000000" w:themeColor="text1"/>
          <w:sz w:val="24"/>
          <w:szCs w:val="24"/>
        </w:rPr>
        <w:t xml:space="preserve">/ ISSAI </w:t>
      </w:r>
      <w:r w:rsidRPr="006762B6">
        <w:rPr>
          <w:color w:val="000000" w:themeColor="text1"/>
          <w:sz w:val="24"/>
          <w:szCs w:val="24"/>
        </w:rPr>
        <w:t>auditing practices</w:t>
      </w:r>
    </w:p>
    <w:p w14:paraId="3B31702F" w14:textId="3AFA105C" w:rsidR="006B7EA1" w:rsidRPr="00257394" w:rsidRDefault="00BA7080" w:rsidP="00BB2279">
      <w:pPr>
        <w:pStyle w:val="ListParagraph"/>
        <w:numPr>
          <w:ilvl w:val="0"/>
          <w:numId w:val="6"/>
        </w:numPr>
        <w:spacing w:before="120" w:after="120"/>
        <w:ind w:left="714" w:hanging="357"/>
        <w:contextualSpacing w:val="0"/>
        <w:jc w:val="both"/>
        <w:rPr>
          <w:sz w:val="24"/>
          <w:szCs w:val="24"/>
        </w:rPr>
      </w:pPr>
      <w:r w:rsidRPr="006762B6">
        <w:rPr>
          <w:color w:val="000000" w:themeColor="text1"/>
          <w:sz w:val="24"/>
          <w:szCs w:val="24"/>
        </w:rPr>
        <w:t xml:space="preserve">be submitted to parliament </w:t>
      </w:r>
      <w:r w:rsidRPr="006762B6">
        <w:rPr>
          <w:sz w:val="24"/>
          <w:szCs w:val="24"/>
        </w:rPr>
        <w:t xml:space="preserve">as soon as practicable </w:t>
      </w:r>
      <w:r>
        <w:rPr>
          <w:sz w:val="24"/>
          <w:szCs w:val="24"/>
        </w:rPr>
        <w:t xml:space="preserve">after the </w:t>
      </w:r>
      <w:r w:rsidRPr="009F6F53">
        <w:rPr>
          <w:rFonts w:asciiTheme="majorHAnsi" w:hAnsiTheme="majorHAnsi"/>
          <w:b/>
          <w:color w:val="548DD4" w:themeColor="text2" w:themeTint="99"/>
          <w:sz w:val="24"/>
          <w:szCs w:val="24"/>
          <w:shd w:val="clear" w:color="auto" w:fill="FFFFFF" w:themeFill="background1"/>
        </w:rPr>
        <w:t>year-end report</w:t>
      </w:r>
      <w:r w:rsidR="00BB2279">
        <w:rPr>
          <w:rFonts w:asciiTheme="majorHAnsi" w:hAnsiTheme="majorHAnsi"/>
          <w:b/>
          <w:color w:val="548DD4" w:themeColor="text2" w:themeTint="99"/>
          <w:sz w:val="24"/>
          <w:szCs w:val="24"/>
          <w:shd w:val="clear" w:color="auto" w:fill="FFFFFF" w:themeFill="background1"/>
        </w:rPr>
        <w:t>ing</w:t>
      </w:r>
      <w:r w:rsidRPr="00E15F9C">
        <w:rPr>
          <w:rFonts w:asciiTheme="majorHAnsi" w:hAnsiTheme="majorHAnsi"/>
          <w:b/>
          <w:color w:val="548DD4" w:themeColor="text2" w:themeTint="99"/>
          <w:sz w:val="24"/>
          <w:szCs w:val="24"/>
          <w:shd w:val="clear" w:color="auto" w:fill="FFFFFF" w:themeFill="background1"/>
        </w:rPr>
        <w:t xml:space="preserve"> (A.8)</w:t>
      </w:r>
    </w:p>
    <w:p w14:paraId="08A1D0B9" w14:textId="77777777" w:rsidR="00BA7080" w:rsidRPr="006762B6" w:rsidRDefault="00BA7080" w:rsidP="00BB2279">
      <w:pPr>
        <w:pStyle w:val="ListParagraph"/>
        <w:numPr>
          <w:ilvl w:val="0"/>
          <w:numId w:val="6"/>
        </w:numPr>
        <w:spacing w:before="120" w:after="120"/>
        <w:ind w:left="714" w:hanging="357"/>
        <w:contextualSpacing w:val="0"/>
        <w:jc w:val="both"/>
        <w:rPr>
          <w:sz w:val="24"/>
          <w:szCs w:val="24"/>
        </w:rPr>
      </w:pPr>
      <w:proofErr w:type="gramStart"/>
      <w:r>
        <w:rPr>
          <w:sz w:val="24"/>
          <w:szCs w:val="24"/>
        </w:rPr>
        <w:t>ideally</w:t>
      </w:r>
      <w:proofErr w:type="gramEnd"/>
      <w:r>
        <w:rPr>
          <w:sz w:val="24"/>
          <w:szCs w:val="24"/>
        </w:rPr>
        <w:t>, include audit of reported performance information.</w:t>
      </w:r>
    </w:p>
    <w:p w14:paraId="42D1066C" w14:textId="77777777" w:rsidR="00BA7080" w:rsidRPr="00F5349E" w:rsidRDefault="00BA7080" w:rsidP="00BA7080">
      <w:pPr>
        <w:jc w:val="both"/>
        <w:rPr>
          <w:sz w:val="24"/>
          <w:szCs w:val="24"/>
        </w:rPr>
      </w:pPr>
    </w:p>
    <w:p w14:paraId="67F0466E" w14:textId="77777777" w:rsidR="00BA7080" w:rsidRPr="004B55AF" w:rsidRDefault="00BA7080" w:rsidP="00BA7080">
      <w:pPr>
        <w:pStyle w:val="ListParagraph"/>
        <w:ind w:left="360"/>
        <w:jc w:val="both"/>
        <w:rPr>
          <w:b/>
          <w:color w:val="0070C0"/>
          <w:sz w:val="24"/>
          <w:szCs w:val="24"/>
          <w:shd w:val="clear" w:color="auto" w:fill="FFFFFF" w:themeFill="background1"/>
        </w:rPr>
      </w:pPr>
      <w:r>
        <w:rPr>
          <w:noProof/>
          <w:lang w:eastAsia="en-GB"/>
        </w:rPr>
        <mc:AlternateContent>
          <mc:Choice Requires="wps">
            <w:drawing>
              <wp:anchor distT="0" distB="0" distL="114300" distR="114300" simplePos="0" relativeHeight="251751424" behindDoc="0" locked="0" layoutInCell="1" allowOverlap="1" wp14:anchorId="25E16F7E" wp14:editId="547F058C">
                <wp:simplePos x="0" y="0"/>
                <wp:positionH relativeFrom="column">
                  <wp:posOffset>191135</wp:posOffset>
                </wp:positionH>
                <wp:positionV relativeFrom="paragraph">
                  <wp:posOffset>24765</wp:posOffset>
                </wp:positionV>
                <wp:extent cx="2952750" cy="4156075"/>
                <wp:effectExtent l="0" t="0" r="19050" b="15875"/>
                <wp:wrapNone/>
                <wp:docPr id="4263"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156075"/>
                        </a:xfrm>
                        <a:prstGeom prst="rect">
                          <a:avLst/>
                        </a:prstGeom>
                        <a:solidFill>
                          <a:srgbClr val="FFFFFF"/>
                        </a:solidFill>
                        <a:ln w="12700">
                          <a:solidFill>
                            <a:schemeClr val="bg1">
                              <a:lumMod val="100000"/>
                              <a:lumOff val="0"/>
                            </a:schemeClr>
                          </a:solidFill>
                          <a:miter lim="800000"/>
                          <a:headEnd/>
                          <a:tailEnd/>
                        </a:ln>
                      </wps:spPr>
                      <wps:txbx>
                        <w:txbxContent>
                          <w:p w14:paraId="559EC923" w14:textId="77777777" w:rsidR="00CC49D6" w:rsidRPr="00063C5C" w:rsidRDefault="00CC49D6" w:rsidP="00BA7080">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7973515" w14:textId="77777777" w:rsidR="00CC49D6" w:rsidRDefault="00CC49D6" w:rsidP="00BA7080">
                            <w:pPr>
                              <w:shd w:val="clear" w:color="auto" w:fill="DAEEF3" w:themeFill="accent5" w:themeFillTint="33"/>
                              <w:spacing w:before="120" w:after="120"/>
                              <w:contextualSpacing/>
                              <w:jc w:val="both"/>
                              <w:rPr>
                                <w:rFonts w:cs="Times New Roman"/>
                                <w:b/>
                                <w:color w:val="215868" w:themeColor="accent5" w:themeShade="80"/>
                              </w:rPr>
                            </w:pPr>
                          </w:p>
                          <w:p w14:paraId="0EDC39A7" w14:textId="77777777" w:rsidR="00CC49D6" w:rsidRPr="00B634D8" w:rsidRDefault="00CC49D6" w:rsidP="00BA7080">
                            <w:pPr>
                              <w:shd w:val="clear" w:color="auto" w:fill="DAEEF3" w:themeFill="accent5" w:themeFillTint="33"/>
                              <w:spacing w:before="120" w:after="120"/>
                              <w:contextualSpacing/>
                              <w:jc w:val="both"/>
                              <w:rPr>
                                <w:rFonts w:cs="Times New Roman"/>
                                <w:color w:val="215868" w:themeColor="accent5" w:themeShade="80"/>
                              </w:rPr>
                            </w:pPr>
                            <w:r w:rsidRPr="00F967F5">
                              <w:rPr>
                                <w:rFonts w:cs="Times New Roman"/>
                                <w:b/>
                                <w:color w:val="215868" w:themeColor="accent5" w:themeShade="80"/>
                              </w:rPr>
                              <w:t>France</w:t>
                            </w:r>
                            <w:r>
                              <w:rPr>
                                <w:rFonts w:cs="Times New Roman"/>
                                <w:color w:val="215868" w:themeColor="accent5" w:themeShade="80"/>
                              </w:rPr>
                              <w:t xml:space="preserve">: </w:t>
                            </w:r>
                            <w:r w:rsidRPr="00F967F5">
                              <w:rPr>
                                <w:rFonts w:cs="Times New Roman"/>
                                <w:bCs/>
                                <w:color w:val="215868" w:themeColor="accent5" w:themeShade="80"/>
                              </w:rPr>
                              <w:t xml:space="preserve">The French Court of Audit performs annually </w:t>
                            </w:r>
                            <w:proofErr w:type="spellStart"/>
                            <w:r>
                              <w:rPr>
                                <w:rFonts w:cs="Times New Roman"/>
                                <w:bCs/>
                                <w:color w:val="215868" w:themeColor="accent5" w:themeShade="80"/>
                              </w:rPr>
                              <w:t>i</w:t>
                            </w:r>
                            <w:proofErr w:type="spellEnd"/>
                            <w:r>
                              <w:rPr>
                                <w:rFonts w:cs="Times New Roman"/>
                                <w:bCs/>
                                <w:color w:val="215868" w:themeColor="accent5" w:themeShade="80"/>
                              </w:rPr>
                              <w:t xml:space="preserve">) </w:t>
                            </w:r>
                            <w:r w:rsidRPr="00F967F5">
                              <w:rPr>
                                <w:rFonts w:cs="Times New Roman"/>
                                <w:bCs/>
                                <w:color w:val="215868" w:themeColor="accent5" w:themeShade="80"/>
                              </w:rPr>
                              <w:t xml:space="preserve">a review of </w:t>
                            </w:r>
                            <w:r>
                              <w:rPr>
                                <w:rFonts w:cs="Times New Roman"/>
                                <w:bCs/>
                                <w:color w:val="215868" w:themeColor="accent5" w:themeShade="80"/>
                              </w:rPr>
                              <w:t xml:space="preserve">the year-end budget execution report, ii) an audit of the accrual financial statements according to ISSAI standards, and iii) </w:t>
                            </w:r>
                            <w:r w:rsidRPr="00F967F5">
                              <w:rPr>
                                <w:rFonts w:cs="Times New Roman"/>
                                <w:bCs/>
                                <w:color w:val="215868" w:themeColor="accent5" w:themeShade="80"/>
                              </w:rPr>
                              <w:t>comment on the performance achieved</w:t>
                            </w:r>
                            <w:r>
                              <w:rPr>
                                <w:rFonts w:cs="Times New Roman"/>
                                <w:bCs/>
                                <w:color w:val="215868" w:themeColor="accent5" w:themeShade="80"/>
                              </w:rPr>
                              <w:t xml:space="preserve"> by each ministry over the year, including a review of key performance indicators for each public policy program.</w:t>
                            </w:r>
                          </w:p>
                          <w:p w14:paraId="319C7909" w14:textId="77777777" w:rsidR="00CC49D6" w:rsidRDefault="00CC49D6" w:rsidP="00BA7080">
                            <w:pPr>
                              <w:shd w:val="clear" w:color="auto" w:fill="DAEEF3" w:themeFill="accent5" w:themeFillTint="33"/>
                              <w:spacing w:before="120" w:after="120"/>
                              <w:contextualSpacing/>
                              <w:jc w:val="both"/>
                              <w:rPr>
                                <w:rFonts w:cs="Times New Roman"/>
                                <w:color w:val="215868" w:themeColor="accent5" w:themeShade="80"/>
                              </w:rPr>
                            </w:pPr>
                          </w:p>
                          <w:p w14:paraId="5ADC1F0A" w14:textId="77777777" w:rsidR="00CC49D6" w:rsidRPr="00F5349E" w:rsidRDefault="00CC49D6" w:rsidP="00BA7080">
                            <w:pPr>
                              <w:shd w:val="clear" w:color="auto" w:fill="DAEEF3" w:themeFill="accent5" w:themeFillTint="33"/>
                              <w:spacing w:before="120" w:after="120"/>
                              <w:contextualSpacing/>
                              <w:jc w:val="both"/>
                              <w:rPr>
                                <w:rFonts w:cs="Times New Roman"/>
                                <w:bCs/>
                                <w:color w:val="215868" w:themeColor="accent5" w:themeShade="80"/>
                              </w:rPr>
                            </w:pPr>
                            <w:r w:rsidRPr="00F5349E">
                              <w:rPr>
                                <w:rFonts w:cs="Times New Roman"/>
                                <w:b/>
                                <w:bCs/>
                                <w:color w:val="215868" w:themeColor="accent5" w:themeShade="80"/>
                              </w:rPr>
                              <w:t>Austria</w:t>
                            </w:r>
                            <w:r w:rsidRPr="00F5349E">
                              <w:rPr>
                                <w:rFonts w:cs="Times New Roman"/>
                                <w:bCs/>
                                <w:color w:val="215868" w:themeColor="accent5" w:themeShade="80"/>
                              </w:rPr>
                              <w:t>: The Austrian Court of Audit is an independent federal body that acts at the state, regional, and municipal levels. The Court of Audit audits annually the financial statements of federal government, and presents a report to the National Council. This report is submitted in two parts: (</w:t>
                            </w:r>
                            <w:proofErr w:type="spellStart"/>
                            <w:r w:rsidRPr="00F5349E">
                              <w:rPr>
                                <w:rFonts w:cs="Times New Roman"/>
                                <w:bCs/>
                                <w:color w:val="215868" w:themeColor="accent5" w:themeShade="80"/>
                              </w:rPr>
                              <w:t>i</w:t>
                            </w:r>
                            <w:proofErr w:type="spellEnd"/>
                            <w:r w:rsidRPr="00F5349E">
                              <w:rPr>
                                <w:rFonts w:cs="Times New Roman"/>
                                <w:bCs/>
                                <w:color w:val="215868" w:themeColor="accent5" w:themeShade="80"/>
                              </w:rPr>
                              <w:t>) the first part before the summer, to analyse the budget execution by chapters and inform the parliamentary debate on the MTEF; (ii) the second and final part in autumn, to present the findings of the financial audit.</w:t>
                            </w:r>
                          </w:p>
                          <w:p w14:paraId="499FBB7E" w14:textId="77777777" w:rsidR="00CC49D6" w:rsidRPr="00B634D8" w:rsidRDefault="00CC49D6" w:rsidP="00BA7080">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2" o:spid="_x0000_s1352" type="#_x0000_t202" style="position:absolute;left:0;text-align:left;margin-left:15.05pt;margin-top:1.95pt;width:232.5pt;height:32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" strokecolor="white [3212]" strokeweight="1pt">
                <v:textbox inset=".5mm">
                  <w:txbxContent>
                    <w:p w14:paraId="559EC923" w14:textId="77777777" w:rsidR="00CC49D6" w:rsidRPr="00063C5C" w:rsidRDefault="00CC49D6" w:rsidP="00BA7080">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7973515" w14:textId="77777777" w:rsidR="00CC49D6" w:rsidRDefault="00CC49D6" w:rsidP="00BA7080">
                      <w:pPr>
                        <w:shd w:val="clear" w:color="auto" w:fill="DAEEF3" w:themeFill="accent5" w:themeFillTint="33"/>
                        <w:spacing w:before="120" w:after="120"/>
                        <w:contextualSpacing/>
                        <w:jc w:val="both"/>
                        <w:rPr>
                          <w:rFonts w:cs="Times New Roman"/>
                          <w:b/>
                          <w:color w:val="215868" w:themeColor="accent5" w:themeShade="80"/>
                        </w:rPr>
                      </w:pPr>
                    </w:p>
                    <w:p w14:paraId="0EDC39A7" w14:textId="77777777" w:rsidR="00CC49D6" w:rsidRPr="00B634D8" w:rsidRDefault="00CC49D6" w:rsidP="00BA7080">
                      <w:pPr>
                        <w:shd w:val="clear" w:color="auto" w:fill="DAEEF3" w:themeFill="accent5" w:themeFillTint="33"/>
                        <w:spacing w:before="120" w:after="120"/>
                        <w:contextualSpacing/>
                        <w:jc w:val="both"/>
                        <w:rPr>
                          <w:rFonts w:cs="Times New Roman"/>
                          <w:color w:val="215868" w:themeColor="accent5" w:themeShade="80"/>
                        </w:rPr>
                      </w:pPr>
                      <w:r w:rsidRPr="00F967F5">
                        <w:rPr>
                          <w:rFonts w:cs="Times New Roman"/>
                          <w:b/>
                          <w:color w:val="215868" w:themeColor="accent5" w:themeShade="80"/>
                        </w:rPr>
                        <w:t>France</w:t>
                      </w:r>
                      <w:r>
                        <w:rPr>
                          <w:rFonts w:cs="Times New Roman"/>
                          <w:color w:val="215868" w:themeColor="accent5" w:themeShade="80"/>
                        </w:rPr>
                        <w:t xml:space="preserve">: </w:t>
                      </w:r>
                      <w:r w:rsidRPr="00F967F5">
                        <w:rPr>
                          <w:rFonts w:cs="Times New Roman"/>
                          <w:bCs/>
                          <w:color w:val="215868" w:themeColor="accent5" w:themeShade="80"/>
                        </w:rPr>
                        <w:t xml:space="preserve">The French Court of Audit performs annually </w:t>
                      </w:r>
                      <w:proofErr w:type="spellStart"/>
                      <w:r>
                        <w:rPr>
                          <w:rFonts w:cs="Times New Roman"/>
                          <w:bCs/>
                          <w:color w:val="215868" w:themeColor="accent5" w:themeShade="80"/>
                        </w:rPr>
                        <w:t>i</w:t>
                      </w:r>
                      <w:proofErr w:type="spellEnd"/>
                      <w:r>
                        <w:rPr>
                          <w:rFonts w:cs="Times New Roman"/>
                          <w:bCs/>
                          <w:color w:val="215868" w:themeColor="accent5" w:themeShade="80"/>
                        </w:rPr>
                        <w:t xml:space="preserve">) </w:t>
                      </w:r>
                      <w:r w:rsidRPr="00F967F5">
                        <w:rPr>
                          <w:rFonts w:cs="Times New Roman"/>
                          <w:bCs/>
                          <w:color w:val="215868" w:themeColor="accent5" w:themeShade="80"/>
                        </w:rPr>
                        <w:t xml:space="preserve">a review of </w:t>
                      </w:r>
                      <w:r>
                        <w:rPr>
                          <w:rFonts w:cs="Times New Roman"/>
                          <w:bCs/>
                          <w:color w:val="215868" w:themeColor="accent5" w:themeShade="80"/>
                        </w:rPr>
                        <w:t xml:space="preserve">the year-end budget execution report, ii) an audit of the accrual financial statements according to ISSAI standards, and iii) </w:t>
                      </w:r>
                      <w:r w:rsidRPr="00F967F5">
                        <w:rPr>
                          <w:rFonts w:cs="Times New Roman"/>
                          <w:bCs/>
                          <w:color w:val="215868" w:themeColor="accent5" w:themeShade="80"/>
                        </w:rPr>
                        <w:t>comment on the performance achieved</w:t>
                      </w:r>
                      <w:r>
                        <w:rPr>
                          <w:rFonts w:cs="Times New Roman"/>
                          <w:bCs/>
                          <w:color w:val="215868" w:themeColor="accent5" w:themeShade="80"/>
                        </w:rPr>
                        <w:t xml:space="preserve"> by each ministry over the year, including a review of key performance indicators for each public policy program.</w:t>
                      </w:r>
                    </w:p>
                    <w:p w14:paraId="319C7909" w14:textId="77777777" w:rsidR="00CC49D6" w:rsidRDefault="00CC49D6" w:rsidP="00BA7080">
                      <w:pPr>
                        <w:shd w:val="clear" w:color="auto" w:fill="DAEEF3" w:themeFill="accent5" w:themeFillTint="33"/>
                        <w:spacing w:before="120" w:after="120"/>
                        <w:contextualSpacing/>
                        <w:jc w:val="both"/>
                        <w:rPr>
                          <w:rFonts w:cs="Times New Roman"/>
                          <w:color w:val="215868" w:themeColor="accent5" w:themeShade="80"/>
                        </w:rPr>
                      </w:pPr>
                    </w:p>
                    <w:p w14:paraId="5ADC1F0A" w14:textId="77777777" w:rsidR="00CC49D6" w:rsidRPr="00F5349E" w:rsidRDefault="00CC49D6" w:rsidP="00BA7080">
                      <w:pPr>
                        <w:shd w:val="clear" w:color="auto" w:fill="DAEEF3" w:themeFill="accent5" w:themeFillTint="33"/>
                        <w:spacing w:before="120" w:after="120"/>
                        <w:contextualSpacing/>
                        <w:jc w:val="both"/>
                        <w:rPr>
                          <w:rFonts w:cs="Times New Roman"/>
                          <w:bCs/>
                          <w:color w:val="215868" w:themeColor="accent5" w:themeShade="80"/>
                        </w:rPr>
                      </w:pPr>
                      <w:r w:rsidRPr="00F5349E">
                        <w:rPr>
                          <w:rFonts w:cs="Times New Roman"/>
                          <w:b/>
                          <w:bCs/>
                          <w:color w:val="215868" w:themeColor="accent5" w:themeShade="80"/>
                        </w:rPr>
                        <w:t>Austria</w:t>
                      </w:r>
                      <w:r w:rsidRPr="00F5349E">
                        <w:rPr>
                          <w:rFonts w:cs="Times New Roman"/>
                          <w:bCs/>
                          <w:color w:val="215868" w:themeColor="accent5" w:themeShade="80"/>
                        </w:rPr>
                        <w:t>: The Austrian Court of Audit is an independent federal body that acts at the state, regional, and municipal levels. The Court of Audit audits annually the financial statements of federal government, and presents a report to the National Council. This report is submitted in two parts: (</w:t>
                      </w:r>
                      <w:proofErr w:type="spellStart"/>
                      <w:r w:rsidRPr="00F5349E">
                        <w:rPr>
                          <w:rFonts w:cs="Times New Roman"/>
                          <w:bCs/>
                          <w:color w:val="215868" w:themeColor="accent5" w:themeShade="80"/>
                        </w:rPr>
                        <w:t>i</w:t>
                      </w:r>
                      <w:proofErr w:type="spellEnd"/>
                      <w:r w:rsidRPr="00F5349E">
                        <w:rPr>
                          <w:rFonts w:cs="Times New Roman"/>
                          <w:bCs/>
                          <w:color w:val="215868" w:themeColor="accent5" w:themeShade="80"/>
                        </w:rPr>
                        <w:t>) the first part before the summer, to analyse the budget execution by chapters and inform the parliamentary debate on the MTEF; (ii) the second and final part in autumn, to present the findings of the financial audit.</w:t>
                      </w:r>
                    </w:p>
                    <w:p w14:paraId="499FBB7E" w14:textId="77777777" w:rsidR="00CC49D6" w:rsidRPr="00B634D8" w:rsidRDefault="00CC49D6" w:rsidP="00BA7080">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r>
        <w:rPr>
          <w:noProof/>
          <w:lang w:eastAsia="en-GB"/>
        </w:rPr>
        <mc:AlternateContent>
          <mc:Choice Requires="wps">
            <w:drawing>
              <wp:anchor distT="0" distB="0" distL="114300" distR="114300" simplePos="0" relativeHeight="251750400" behindDoc="0" locked="0" layoutInCell="1" allowOverlap="1" wp14:anchorId="28049E5B" wp14:editId="543BE25F">
                <wp:simplePos x="0" y="0"/>
                <wp:positionH relativeFrom="column">
                  <wp:posOffset>2901142</wp:posOffset>
                </wp:positionH>
                <wp:positionV relativeFrom="paragraph">
                  <wp:posOffset>25054</wp:posOffset>
                </wp:positionV>
                <wp:extent cx="2872740" cy="4156363"/>
                <wp:effectExtent l="0" t="0" r="22860" b="15875"/>
                <wp:wrapNone/>
                <wp:docPr id="4264"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56363"/>
                        </a:xfrm>
                        <a:prstGeom prst="rect">
                          <a:avLst/>
                        </a:prstGeom>
                        <a:solidFill>
                          <a:srgbClr val="FFFFFF"/>
                        </a:solidFill>
                        <a:ln w="9525">
                          <a:solidFill>
                            <a:schemeClr val="bg1">
                              <a:lumMod val="100000"/>
                              <a:lumOff val="0"/>
                            </a:schemeClr>
                          </a:solidFill>
                          <a:miter lim="800000"/>
                          <a:headEnd/>
                          <a:tailEnd/>
                        </a:ln>
                      </wps:spPr>
                      <wps:txbx>
                        <w:txbxContent>
                          <w:p w14:paraId="0FE8AA17" w14:textId="77777777" w:rsidR="00CC49D6" w:rsidRDefault="00CC49D6" w:rsidP="00BA7080">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BD1FB9C" w14:textId="77777777"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71AE85E8" w14:textId="7447B6FE"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EA71DDC" wp14:editId="0721E868">
                                  <wp:extent cx="814705" cy="226060"/>
                                  <wp:effectExtent l="0" t="0" r="4445" b="254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1</w:t>
                            </w:r>
                            <w:r>
                              <w:rPr>
                                <w:rFonts w:ascii="Calibri" w:hAnsi="Calibri" w:cs="Times New Roman"/>
                                <w:color w:val="984806" w:themeColor="accent6" w:themeShade="80"/>
                                <w:position w:val="8"/>
                                <w:lang w:eastAsia="en-GB"/>
                              </w:rPr>
                              <w:t>.4.2</w:t>
                            </w:r>
                          </w:p>
                          <w:p w14:paraId="3DBA0247" w14:textId="77777777" w:rsidR="00CC49D6" w:rsidRPr="00953945"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280BD6C" w14:textId="77777777"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18F3FAD" wp14:editId="5F8A9E5F">
                                  <wp:extent cx="1466850" cy="19939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10</w:t>
                            </w:r>
                          </w:p>
                          <w:p w14:paraId="1BF6348D" w14:textId="77777777" w:rsidR="00CC49D6" w:rsidRPr="00953945"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4F4ABA92" w14:textId="2C55464E"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26E77790" wp14:editId="65C55FD9">
                                  <wp:extent cx="1616075" cy="212725"/>
                                  <wp:effectExtent l="0" t="0" r="3175"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AR2, 97</w:t>
                            </w:r>
                          </w:p>
                          <w:p w14:paraId="14716A64" w14:textId="77777777" w:rsidR="00CC49D6" w:rsidRPr="007647F2"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E0B3506" w14:textId="77777777"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628F30B" wp14:editId="7C00BE37">
                                  <wp:extent cx="1511300" cy="203200"/>
                                  <wp:effectExtent l="0" t="0" r="0" b="635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4816DC">
                              <w:rPr>
                                <w:rFonts w:ascii="Calibri" w:hAnsi="Calibri" w:cs="Times New Roman"/>
                                <w:color w:val="984806" w:themeColor="accent6" w:themeShade="80"/>
                                <w:position w:val="8"/>
                                <w:lang w:eastAsia="en-GB"/>
                              </w:rPr>
                              <w:t xml:space="preserve"> 3.3</w:t>
                            </w:r>
                          </w:p>
                          <w:p w14:paraId="128B14D9" w14:textId="77777777" w:rsidR="00CC49D6" w:rsidRPr="00953945"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DE99D58" w14:textId="77777777" w:rsidR="00CC49D6" w:rsidRPr="007647F2"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64606BE" w14:textId="72E1E373"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2F9CBB3" wp14:editId="741208A0">
                                  <wp:extent cx="516255" cy="19939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PI-5, 8, 9, 30</w:t>
                            </w:r>
                          </w:p>
                          <w:p w14:paraId="7CAB72CA" w14:textId="77777777" w:rsidR="00CC49D6" w:rsidRPr="00953945"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777D95B1" w14:textId="77777777" w:rsidR="00CC49D6" w:rsidRPr="008E3B7D"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8FAF3BB" w14:textId="77777777"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180F3B2" wp14:editId="0B11DDFE">
                                  <wp:extent cx="615950" cy="208280"/>
                                  <wp:effectExtent l="0" t="0" r="0" b="127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5950" cy="208280"/>
                                          </a:xfrm>
                                          <a:prstGeom prst="rect">
                                            <a:avLst/>
                                          </a:prstGeom>
                                          <a:noFill/>
                                          <a:ln>
                                            <a:noFill/>
                                          </a:ln>
                                        </pic:spPr>
                                      </pic:pic>
                                    </a:graphicData>
                                  </a:graphic>
                                </wp:inline>
                              </w:drawing>
                            </w:r>
                            <w:r w:rsidRPr="004816DC">
                              <w:rPr>
                                <w:rFonts w:ascii="Calibri" w:hAnsi="Calibri" w:cs="Times New Roman"/>
                                <w:color w:val="984806" w:themeColor="accent6" w:themeShade="80"/>
                                <w:position w:val="8"/>
                                <w:lang w:eastAsia="en-GB"/>
                              </w:rPr>
                              <w:t>12, 100, 400</w:t>
                            </w:r>
                          </w:p>
                          <w:p w14:paraId="76DF4A93" w14:textId="77777777"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27E48C15" w14:textId="72D070B6" w:rsidR="00CC49D6" w:rsidRPr="00780D1D" w:rsidRDefault="00CC49D6" w:rsidP="00BA7080">
                            <w:pPr>
                              <w:shd w:val="clear" w:color="auto" w:fill="FDE9D9" w:themeFill="accent6" w:themeFillTint="33"/>
                              <w:spacing w:before="120" w:after="120"/>
                              <w:ind w:left="36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1" o:spid="_x0000_s1353" type="#_x0000_t202" style="position:absolute;left:0;text-align:left;margin-left:228.45pt;margin-top:1.95pt;width:226.2pt;height:32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" strokecolor="white [3212]">
                <v:textbox inset=".5mm">
                  <w:txbxContent>
                    <w:p w14:paraId="0FE8AA17" w14:textId="77777777" w:rsidR="00CC49D6" w:rsidRDefault="00CC49D6" w:rsidP="00BA7080">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BD1FB9C" w14:textId="77777777"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71AE85E8" w14:textId="7447B6FE"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EA71DDC" wp14:editId="0721E868">
                            <wp:extent cx="814705" cy="226060"/>
                            <wp:effectExtent l="0" t="0" r="4445" b="254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1</w:t>
                      </w:r>
                      <w:r>
                        <w:rPr>
                          <w:rFonts w:ascii="Calibri" w:hAnsi="Calibri" w:cs="Times New Roman"/>
                          <w:color w:val="984806" w:themeColor="accent6" w:themeShade="80"/>
                          <w:position w:val="8"/>
                          <w:lang w:eastAsia="en-GB"/>
                        </w:rPr>
                        <w:t>.4.2</w:t>
                      </w:r>
                    </w:p>
                    <w:p w14:paraId="3DBA0247" w14:textId="77777777" w:rsidR="00CC49D6" w:rsidRPr="00953945"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3280BD6C" w14:textId="77777777"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318F3FAD" wp14:editId="5F8A9E5F">
                            <wp:extent cx="1466850" cy="19939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10</w:t>
                      </w:r>
                    </w:p>
                    <w:p w14:paraId="1BF6348D" w14:textId="77777777" w:rsidR="00CC49D6" w:rsidRPr="00953945"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4F4ABA92" w14:textId="2C55464E"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26E77790" wp14:editId="65C55FD9">
                            <wp:extent cx="1616075" cy="212725"/>
                            <wp:effectExtent l="0" t="0" r="3175"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AR2, 97</w:t>
                      </w:r>
                    </w:p>
                    <w:p w14:paraId="14716A64" w14:textId="77777777" w:rsidR="00CC49D6" w:rsidRPr="007647F2"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5E0B3506" w14:textId="77777777"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5628F30B" wp14:editId="7C00BE37">
                            <wp:extent cx="1511300" cy="203200"/>
                            <wp:effectExtent l="0" t="0" r="0" b="635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4816DC">
                        <w:rPr>
                          <w:rFonts w:ascii="Calibri" w:hAnsi="Calibri" w:cs="Times New Roman"/>
                          <w:color w:val="984806" w:themeColor="accent6" w:themeShade="80"/>
                          <w:position w:val="8"/>
                          <w:lang w:eastAsia="en-GB"/>
                        </w:rPr>
                        <w:t xml:space="preserve"> 3.3</w:t>
                      </w:r>
                    </w:p>
                    <w:p w14:paraId="128B14D9" w14:textId="77777777" w:rsidR="00CC49D6" w:rsidRPr="00953945"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2DE99D58" w14:textId="77777777" w:rsidR="00CC49D6" w:rsidRPr="007647F2"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764606BE" w14:textId="72E1E373" w:rsidR="00CC49D6"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2F9CBB3" wp14:editId="741208A0">
                            <wp:extent cx="516255" cy="199390"/>
                            <wp:effectExtent l="0" t="0" r="0"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PI-5, 8, 9, 30</w:t>
                      </w:r>
                    </w:p>
                    <w:p w14:paraId="7CAB72CA" w14:textId="77777777" w:rsidR="00CC49D6" w:rsidRPr="00953945"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777D95B1" w14:textId="77777777" w:rsidR="00CC49D6" w:rsidRPr="008E3B7D" w:rsidRDefault="00CC49D6" w:rsidP="00BA7080">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8FAF3BB" w14:textId="77777777"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180F3B2" wp14:editId="0B11DDFE">
                            <wp:extent cx="615950" cy="208280"/>
                            <wp:effectExtent l="0" t="0" r="0" b="127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5950" cy="208280"/>
                                    </a:xfrm>
                                    <a:prstGeom prst="rect">
                                      <a:avLst/>
                                    </a:prstGeom>
                                    <a:noFill/>
                                    <a:ln>
                                      <a:noFill/>
                                    </a:ln>
                                  </pic:spPr>
                                </pic:pic>
                              </a:graphicData>
                            </a:graphic>
                          </wp:inline>
                        </w:drawing>
                      </w:r>
                      <w:r w:rsidRPr="004816DC">
                        <w:rPr>
                          <w:rFonts w:ascii="Calibri" w:hAnsi="Calibri" w:cs="Times New Roman"/>
                          <w:color w:val="984806" w:themeColor="accent6" w:themeShade="80"/>
                          <w:position w:val="8"/>
                          <w:lang w:eastAsia="en-GB"/>
                        </w:rPr>
                        <w:t>12, 100, 400</w:t>
                      </w:r>
                    </w:p>
                    <w:p w14:paraId="76DF4A93" w14:textId="77777777" w:rsidR="00CC49D6" w:rsidRDefault="00CC49D6" w:rsidP="004816DC">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p>
                    <w:p w14:paraId="27E48C15" w14:textId="72D070B6" w:rsidR="00CC49D6" w:rsidRPr="00780D1D" w:rsidRDefault="00CC49D6" w:rsidP="00BA7080">
                      <w:pPr>
                        <w:shd w:val="clear" w:color="auto" w:fill="FDE9D9" w:themeFill="accent6" w:themeFillTint="33"/>
                        <w:spacing w:before="120" w:after="120"/>
                        <w:ind w:left="360"/>
                        <w:contextualSpacing/>
                        <w:jc w:val="both"/>
                        <w:rPr>
                          <w:rFonts w:ascii="Calibri" w:hAnsi="Calibri" w:cs="Times New Roman"/>
                          <w:lang w:eastAsia="en-GB"/>
                        </w:rPr>
                      </w:pPr>
                    </w:p>
                  </w:txbxContent>
                </v:textbox>
              </v:shape>
            </w:pict>
          </mc:Fallback>
        </mc:AlternateContent>
      </w:r>
    </w:p>
    <w:p w14:paraId="07CAEB11" w14:textId="77777777" w:rsidR="00BA7080" w:rsidRPr="004B55AF" w:rsidRDefault="00BA7080" w:rsidP="00BA7080">
      <w:pPr>
        <w:pStyle w:val="ListParagraph"/>
        <w:ind w:left="360"/>
        <w:jc w:val="both"/>
        <w:rPr>
          <w:b/>
          <w:color w:val="0070C0"/>
          <w:sz w:val="24"/>
          <w:szCs w:val="24"/>
          <w:shd w:val="clear" w:color="auto" w:fill="FFFFFF" w:themeFill="background1"/>
        </w:rPr>
      </w:pPr>
    </w:p>
    <w:p w14:paraId="0EA89D62" w14:textId="77777777" w:rsidR="00BA7080" w:rsidRDefault="00BA7080" w:rsidP="00BA7080">
      <w:pPr>
        <w:ind w:left="360"/>
        <w:jc w:val="both"/>
        <w:rPr>
          <w:b/>
          <w:color w:val="0070C0"/>
          <w:sz w:val="24"/>
          <w:szCs w:val="24"/>
          <w:shd w:val="clear" w:color="auto" w:fill="FFFFFF" w:themeFill="background1"/>
        </w:rPr>
      </w:pPr>
    </w:p>
    <w:p w14:paraId="75AA6089" w14:textId="77777777" w:rsidR="00BA7080" w:rsidRDefault="00BA7080" w:rsidP="00BA7080">
      <w:pPr>
        <w:ind w:left="360"/>
        <w:jc w:val="both"/>
        <w:rPr>
          <w:b/>
          <w:color w:val="0070C0"/>
          <w:sz w:val="24"/>
          <w:szCs w:val="24"/>
          <w:shd w:val="clear" w:color="auto" w:fill="FFFFFF" w:themeFill="background1"/>
        </w:rPr>
      </w:pPr>
    </w:p>
    <w:p w14:paraId="244660DB" w14:textId="77777777" w:rsidR="00BA7080" w:rsidRDefault="00BA7080" w:rsidP="00BA7080">
      <w:pPr>
        <w:ind w:left="360"/>
        <w:jc w:val="both"/>
        <w:rPr>
          <w:b/>
          <w:color w:val="0070C0"/>
          <w:sz w:val="24"/>
          <w:szCs w:val="24"/>
          <w:shd w:val="clear" w:color="auto" w:fill="FFFFFF" w:themeFill="background1"/>
        </w:rPr>
      </w:pPr>
    </w:p>
    <w:p w14:paraId="3AFE796A" w14:textId="77777777" w:rsidR="00BA7080" w:rsidRDefault="00BA7080" w:rsidP="00BA7080">
      <w:pPr>
        <w:ind w:left="360"/>
        <w:jc w:val="both"/>
        <w:rPr>
          <w:b/>
          <w:color w:val="0070C0"/>
          <w:sz w:val="24"/>
          <w:szCs w:val="24"/>
          <w:shd w:val="clear" w:color="auto" w:fill="FFFFFF" w:themeFill="background1"/>
        </w:rPr>
      </w:pPr>
    </w:p>
    <w:p w14:paraId="4F84B8C4" w14:textId="77777777" w:rsidR="00BA7080" w:rsidRDefault="00BA7080" w:rsidP="00BA7080">
      <w:pPr>
        <w:ind w:left="360"/>
        <w:jc w:val="both"/>
        <w:rPr>
          <w:b/>
          <w:color w:val="0070C0"/>
          <w:sz w:val="24"/>
          <w:szCs w:val="24"/>
          <w:shd w:val="clear" w:color="auto" w:fill="FFFFFF" w:themeFill="background1"/>
        </w:rPr>
      </w:pPr>
    </w:p>
    <w:p w14:paraId="31B10834" w14:textId="77777777" w:rsidR="00BA7080" w:rsidRDefault="00BA7080" w:rsidP="00BA7080">
      <w:pPr>
        <w:ind w:left="360"/>
        <w:jc w:val="both"/>
        <w:rPr>
          <w:b/>
          <w:color w:val="0070C0"/>
          <w:sz w:val="24"/>
          <w:szCs w:val="24"/>
          <w:shd w:val="clear" w:color="auto" w:fill="FFFFFF" w:themeFill="background1"/>
        </w:rPr>
      </w:pPr>
    </w:p>
    <w:p w14:paraId="6F9473ED" w14:textId="77777777" w:rsidR="00BA7080" w:rsidRDefault="00BA7080" w:rsidP="00BA7080">
      <w:pPr>
        <w:ind w:left="360"/>
        <w:jc w:val="both"/>
        <w:rPr>
          <w:b/>
          <w:color w:val="0070C0"/>
          <w:sz w:val="24"/>
          <w:szCs w:val="24"/>
          <w:shd w:val="clear" w:color="auto" w:fill="FFFFFF" w:themeFill="background1"/>
        </w:rPr>
      </w:pPr>
    </w:p>
    <w:p w14:paraId="2D303E6A" w14:textId="77777777" w:rsidR="00BA7080" w:rsidRDefault="00BA7080" w:rsidP="00BA7080">
      <w:pPr>
        <w:ind w:left="360"/>
        <w:jc w:val="both"/>
        <w:rPr>
          <w:b/>
          <w:color w:val="0070C0"/>
          <w:sz w:val="24"/>
          <w:szCs w:val="24"/>
          <w:shd w:val="clear" w:color="auto" w:fill="FFFFFF" w:themeFill="background1"/>
        </w:rPr>
      </w:pPr>
    </w:p>
    <w:p w14:paraId="2ED730F7" w14:textId="77777777" w:rsidR="00BA7080" w:rsidRDefault="00BA7080" w:rsidP="00BA7080">
      <w:pPr>
        <w:ind w:left="360"/>
        <w:jc w:val="both"/>
        <w:rPr>
          <w:b/>
          <w:color w:val="0070C0"/>
          <w:sz w:val="24"/>
          <w:szCs w:val="24"/>
          <w:shd w:val="clear" w:color="auto" w:fill="FFFFFF" w:themeFill="background1"/>
        </w:rPr>
      </w:pPr>
    </w:p>
    <w:p w14:paraId="107E4003" w14:textId="77777777" w:rsidR="00BA7080" w:rsidRDefault="00BA7080" w:rsidP="00BA7080">
      <w:pPr>
        <w:ind w:left="360"/>
        <w:jc w:val="both"/>
        <w:rPr>
          <w:b/>
          <w:color w:val="0070C0"/>
          <w:sz w:val="24"/>
          <w:szCs w:val="24"/>
          <w:shd w:val="clear" w:color="auto" w:fill="FFFFFF" w:themeFill="background1"/>
        </w:rPr>
      </w:pPr>
    </w:p>
    <w:p w14:paraId="566A631E" w14:textId="77777777" w:rsidR="00BA7080" w:rsidRDefault="00BA7080" w:rsidP="00BA7080">
      <w:pPr>
        <w:ind w:left="360"/>
        <w:jc w:val="both"/>
        <w:rPr>
          <w:b/>
          <w:color w:val="0070C0"/>
          <w:sz w:val="24"/>
          <w:szCs w:val="24"/>
          <w:shd w:val="clear" w:color="auto" w:fill="FFFFFF" w:themeFill="background1"/>
        </w:rPr>
      </w:pPr>
    </w:p>
    <w:p w14:paraId="4A69604C" w14:textId="77777777" w:rsidR="00BA7080" w:rsidRDefault="00BA7080" w:rsidP="00BA7080">
      <w:pPr>
        <w:ind w:left="360"/>
        <w:jc w:val="both"/>
        <w:rPr>
          <w:b/>
          <w:color w:val="0070C0"/>
          <w:sz w:val="24"/>
          <w:szCs w:val="24"/>
          <w:shd w:val="clear" w:color="auto" w:fill="FFFFFF" w:themeFill="background1"/>
        </w:rPr>
      </w:pPr>
    </w:p>
    <w:p w14:paraId="47A01AC0" w14:textId="77777777" w:rsidR="00BA7080" w:rsidRDefault="00BA7080" w:rsidP="00BA7080">
      <w:pPr>
        <w:ind w:left="360"/>
        <w:jc w:val="both"/>
        <w:rPr>
          <w:b/>
          <w:color w:val="0070C0"/>
          <w:sz w:val="24"/>
          <w:szCs w:val="24"/>
          <w:shd w:val="clear" w:color="auto" w:fill="FFFFFF" w:themeFill="background1"/>
        </w:rPr>
      </w:pPr>
    </w:p>
    <w:p w14:paraId="642F1B1A" w14:textId="77777777" w:rsidR="00BA7080" w:rsidRDefault="00BA7080" w:rsidP="00BA7080">
      <w:pPr>
        <w:ind w:left="360"/>
        <w:jc w:val="both"/>
        <w:rPr>
          <w:b/>
          <w:color w:val="0070C0"/>
          <w:sz w:val="24"/>
          <w:szCs w:val="24"/>
          <w:shd w:val="clear" w:color="auto" w:fill="FFFFFF" w:themeFill="background1"/>
        </w:rPr>
      </w:pPr>
    </w:p>
    <w:p w14:paraId="7E2FAF19" w14:textId="77777777" w:rsidR="00BA7080" w:rsidRDefault="00BA7080" w:rsidP="00BA7080">
      <w:pPr>
        <w:ind w:left="360"/>
        <w:jc w:val="both"/>
        <w:rPr>
          <w:b/>
          <w:color w:val="0070C0"/>
          <w:sz w:val="24"/>
          <w:szCs w:val="24"/>
          <w:shd w:val="clear" w:color="auto" w:fill="FFFFFF" w:themeFill="background1"/>
        </w:rPr>
      </w:pPr>
    </w:p>
    <w:p w14:paraId="065D5F8D" w14:textId="77777777" w:rsidR="00BA7080" w:rsidRDefault="00BA7080" w:rsidP="00BA7080">
      <w:pPr>
        <w:ind w:left="360"/>
        <w:jc w:val="both"/>
        <w:rPr>
          <w:b/>
          <w:color w:val="0070C0"/>
          <w:sz w:val="24"/>
          <w:szCs w:val="24"/>
          <w:shd w:val="clear" w:color="auto" w:fill="FFFFFF" w:themeFill="background1"/>
        </w:rPr>
      </w:pPr>
    </w:p>
    <w:p w14:paraId="4727554D" w14:textId="77777777" w:rsidR="00BA7080" w:rsidRDefault="00BA7080" w:rsidP="00BA7080">
      <w:pPr>
        <w:ind w:left="360"/>
        <w:jc w:val="both"/>
        <w:rPr>
          <w:b/>
          <w:color w:val="0070C0"/>
          <w:sz w:val="24"/>
          <w:szCs w:val="24"/>
          <w:shd w:val="clear" w:color="auto" w:fill="FFFFFF" w:themeFill="background1"/>
        </w:rPr>
      </w:pPr>
    </w:p>
    <w:p w14:paraId="4B0043D6" w14:textId="77777777" w:rsidR="00BA7080" w:rsidRDefault="00BA7080" w:rsidP="00BA7080">
      <w:pPr>
        <w:ind w:left="360"/>
        <w:jc w:val="both"/>
        <w:rPr>
          <w:b/>
          <w:color w:val="0070C0"/>
          <w:sz w:val="24"/>
          <w:szCs w:val="24"/>
          <w:shd w:val="clear" w:color="auto" w:fill="FFFFFF" w:themeFill="background1"/>
        </w:rPr>
      </w:pPr>
    </w:p>
    <w:p w14:paraId="643752EA" w14:textId="77777777" w:rsidR="00BA7080" w:rsidRDefault="00BA7080" w:rsidP="00BA7080">
      <w:pPr>
        <w:ind w:left="360"/>
        <w:jc w:val="both"/>
        <w:rPr>
          <w:b/>
          <w:color w:val="0070C0"/>
          <w:sz w:val="24"/>
          <w:szCs w:val="24"/>
          <w:shd w:val="clear" w:color="auto" w:fill="FFFFFF" w:themeFill="background1"/>
        </w:rPr>
      </w:pPr>
    </w:p>
    <w:p w14:paraId="3974C39C" w14:textId="77777777" w:rsidR="00BA7080" w:rsidRDefault="00BA7080" w:rsidP="00BA7080">
      <w:pPr>
        <w:ind w:left="360"/>
        <w:jc w:val="both"/>
        <w:rPr>
          <w:b/>
          <w:color w:val="0070C0"/>
          <w:sz w:val="24"/>
          <w:szCs w:val="24"/>
          <w:shd w:val="clear" w:color="auto" w:fill="FFFFFF" w:themeFill="background1"/>
        </w:rPr>
      </w:pPr>
    </w:p>
    <w:p w14:paraId="4F810107" w14:textId="77777777" w:rsidR="00BA7080" w:rsidRDefault="00BA7080" w:rsidP="00BA7080">
      <w:pPr>
        <w:ind w:left="360"/>
        <w:jc w:val="both"/>
        <w:rPr>
          <w:b/>
          <w:color w:val="0070C0"/>
          <w:sz w:val="24"/>
          <w:szCs w:val="24"/>
          <w:shd w:val="clear" w:color="auto" w:fill="FFFFFF" w:themeFill="background1"/>
        </w:rPr>
      </w:pPr>
    </w:p>
    <w:p w14:paraId="2B22E135" w14:textId="77777777" w:rsidR="005B0153" w:rsidRPr="00991BAF" w:rsidRDefault="005B0153" w:rsidP="005B0153">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74268312"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047F3B0F" w14:textId="77777777" w:rsidR="009A05E3" w:rsidRPr="00991BAF" w:rsidRDefault="009A05E3">
      <w:pPr>
        <w:rPr>
          <w:rFonts w:asciiTheme="majorHAnsi" w:hAnsiTheme="majorHAnsi"/>
          <w:b/>
          <w:color w:val="365F91" w:themeColor="accent1" w:themeShade="BF"/>
          <w:sz w:val="24"/>
          <w:szCs w:val="24"/>
          <w:shd w:val="clear" w:color="auto" w:fill="FFFFFF" w:themeFill="background1"/>
        </w:rPr>
      </w:pPr>
      <w:r w:rsidRPr="00991BAF">
        <w:rPr>
          <w:rFonts w:asciiTheme="majorHAnsi" w:hAnsiTheme="majorHAnsi"/>
          <w:b/>
          <w:color w:val="365F91" w:themeColor="accent1" w:themeShade="BF"/>
          <w:sz w:val="24"/>
          <w:szCs w:val="24"/>
          <w:shd w:val="clear" w:color="auto" w:fill="FFFFFF" w:themeFill="background1"/>
        </w:rPr>
        <w:br w:type="page"/>
      </w:r>
    </w:p>
    <w:p w14:paraId="51501BF2" w14:textId="77777777" w:rsidR="00546B69" w:rsidRPr="00991BAF" w:rsidRDefault="00546B69" w:rsidP="00546B69">
      <w:pPr>
        <w:pStyle w:val="Default"/>
        <w:rPr>
          <w:rFonts w:asciiTheme="minorHAnsi" w:hAnsiTheme="minorHAnsi"/>
        </w:rPr>
      </w:pPr>
      <w:r w:rsidRPr="00991BAF">
        <w:rPr>
          <w:rFonts w:asciiTheme="minorHAnsi" w:hAnsiTheme="minorHAnsi"/>
          <w:noProof/>
          <w:lang w:eastAsia="en-GB"/>
        </w:rPr>
        <w:lastRenderedPageBreak/>
        <mc:AlternateContent>
          <mc:Choice Requires="wpg">
            <w:drawing>
              <wp:inline distT="0" distB="0" distL="0" distR="0" wp14:anchorId="3B60303C" wp14:editId="742744F0">
                <wp:extent cx="5698490" cy="467995"/>
                <wp:effectExtent l="12700" t="12700" r="16510" b="14605"/>
                <wp:docPr id="1249"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1250" name="Rectangle 24"/>
                        <wps:cNvSpPr>
                          <a:spLocks noChangeArrowheads="1"/>
                        </wps:cNvSpPr>
                        <wps:spPr bwMode="auto">
                          <a:xfrm>
                            <a:off x="0" y="0"/>
                            <a:ext cx="4680" cy="4680"/>
                          </a:xfrm>
                          <a:prstGeom prst="rect">
                            <a:avLst/>
                          </a:prstGeom>
                          <a:solidFill>
                            <a:schemeClr val="accent1">
                              <a:lumMod val="100000"/>
                              <a:lumOff val="0"/>
                            </a:schemeClr>
                          </a:solidFill>
                          <a:ln w="25400">
                            <a:solidFill>
                              <a:schemeClr val="accent1">
                                <a:lumMod val="100000"/>
                                <a:lumOff val="0"/>
                              </a:schemeClr>
                            </a:solidFill>
                            <a:miter lim="800000"/>
                            <a:headEnd/>
                            <a:tailEnd/>
                          </a:ln>
                        </wps:spPr>
                        <wps:txbx>
                          <w:txbxContent>
                            <w:p w14:paraId="68A018D7" w14:textId="77777777" w:rsidR="00CC49D6" w:rsidRPr="002D17C4" w:rsidRDefault="00CC49D6" w:rsidP="00546B69">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G</w:t>
                              </w:r>
                            </w:p>
                          </w:txbxContent>
                        </wps:txbx>
                        <wps:bodyPr rot="0" vert="horz" wrap="square" lIns="91440" tIns="45720" rIns="91440" bIns="45720" anchor="ctr" anchorCtr="0" upright="1">
                          <a:noAutofit/>
                        </wps:bodyPr>
                      </wps:wsp>
                      <wps:wsp>
                        <wps:cNvPr id="1251" name="Rectangle 25"/>
                        <wps:cNvSpPr>
                          <a:spLocks noChangeArrowheads="1"/>
                        </wps:cNvSpPr>
                        <wps:spPr bwMode="auto">
                          <a:xfrm>
                            <a:off x="4680" y="0"/>
                            <a:ext cx="52548" cy="4680"/>
                          </a:xfrm>
                          <a:prstGeom prst="rect">
                            <a:avLst/>
                          </a:prstGeom>
                          <a:solidFill>
                            <a:schemeClr val="bg1">
                              <a:lumMod val="100000"/>
                              <a:lumOff val="0"/>
                            </a:schemeClr>
                          </a:solidFill>
                          <a:ln w="25400">
                            <a:solidFill>
                              <a:schemeClr val="accent1">
                                <a:lumMod val="100000"/>
                                <a:lumOff val="0"/>
                              </a:schemeClr>
                            </a:solidFill>
                            <a:miter lim="800000"/>
                            <a:headEnd/>
                            <a:tailEnd/>
                          </a:ln>
                        </wps:spPr>
                        <wps:txbx>
                          <w:txbxContent>
                            <w:p w14:paraId="60E5E4FE" w14:textId="77777777" w:rsidR="00CC49D6" w:rsidRPr="00C60E88" w:rsidRDefault="00CC49D6" w:rsidP="00546B69">
                              <w:pPr>
                                <w:pStyle w:val="NormalWeb"/>
                                <w:spacing w:before="0" w:beforeAutospacing="0" w:after="0"/>
                                <w:rPr>
                                  <w:color w:val="365F91" w:themeColor="accent1" w:themeShade="BF"/>
                                  <w:sz w:val="22"/>
                                </w:rPr>
                              </w:pPr>
                              <w:r>
                                <w:rPr>
                                  <w:rFonts w:ascii="Arial" w:hAnsi="Arial" w:cs="Arial"/>
                                  <w:b/>
                                  <w:bCs/>
                                  <w:color w:val="365F91" w:themeColor="accent1" w:themeShade="BF"/>
                                  <w:kern w:val="24"/>
                                  <w:szCs w:val="28"/>
                                  <w:lang w:val="en-US"/>
                                </w:rPr>
                                <w:t>An</w:t>
                              </w:r>
                              <w:r w:rsidRPr="00C60E88">
                                <w:rPr>
                                  <w:rFonts w:ascii="Arial" w:hAnsi="Arial" w:cs="Arial"/>
                                  <w:b/>
                                  <w:bCs/>
                                  <w:color w:val="365F91" w:themeColor="accent1" w:themeShade="BF"/>
                                  <w:kern w:val="24"/>
                                  <w:szCs w:val="28"/>
                                  <w:lang w:val="en-US"/>
                                </w:rPr>
                                <w:t xml:space="preserve"> effective </w:t>
                              </w:r>
                              <w:r>
                                <w:rPr>
                                  <w:rFonts w:ascii="Arial" w:hAnsi="Arial" w:cs="Arial"/>
                                  <w:b/>
                                  <w:bCs/>
                                  <w:color w:val="365F91" w:themeColor="accent1" w:themeShade="BF"/>
                                  <w:kern w:val="24"/>
                                  <w:szCs w:val="28"/>
                                  <w:lang w:val="en-US"/>
                                </w:rPr>
                                <w:t xml:space="preserve">role for </w:t>
                              </w:r>
                              <w:r w:rsidRPr="00C60E88">
                                <w:rPr>
                                  <w:rFonts w:ascii="Arial" w:hAnsi="Arial" w:cs="Arial"/>
                                  <w:b/>
                                  <w:bCs/>
                                  <w:color w:val="365F91" w:themeColor="accent1" w:themeShade="BF"/>
                                  <w:kern w:val="24"/>
                                  <w:szCs w:val="28"/>
                                  <w:lang w:val="en-US"/>
                                </w:rPr>
                                <w:t>Independent Fiscal Institutions (IFIs)</w:t>
                              </w:r>
                            </w:p>
                          </w:txbxContent>
                        </wps:txbx>
                        <wps:bodyPr rot="0" vert="horz" wrap="square" lIns="91440" tIns="45720" rIns="91440" bIns="45720" anchor="ctr" anchorCtr="0" upright="1">
                          <a:noAutofit/>
                        </wps:bodyPr>
                      </wps:wsp>
                    </wpg:wgp>
                  </a:graphicData>
                </a:graphic>
              </wp:inline>
            </w:drawing>
          </mc:Choice>
          <mc:Fallback>
            <w:pict>
              <v:group id="Group 1280" o:spid="_x0000_s1354"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">
                <v:rect id="Rectangle 24" o:spid="_x0000_s1355"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Na8QA&#10;AADdAAAADwAAAGRycy9kb3ducmV2LnhtbESPzWrDMAzH74O9g9Ggl7E6a1kpad1SAmPbcWkfQMRa&#10;nC6Wg+2m6Z5+Ogx2k9D/46ftfvK9GimmLrCB53kBirgJtuPWwOn4+rQGlTKyxT4wGbhRgv3u/m6L&#10;pQ1X/qSxzq2SEE4lGnA5D6XWqXHkMc3DQCy3rxA9Zlljq23Eq4T7Xi+KYqU9diwNDgeqHDXf9cVL&#10;70/+qN+Wh+b8uF4WFxerkVNlzOxhOmxAZZryv/jP/W4Ff/Ei/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2zWvEAAAA3QAAAA8AAAAAAAAAAAAAAAAAmAIAAGRycy9k&#10;b3ducmV2LnhtbFBLBQYAAAAABAAEAPUAAACJAwAAAAA=&#10;" fillcolor="#4f81bd [3204]" strokecolor="#4f81bd [3204]" strokeweight="2pt">
                  <v:textbox>
                    <w:txbxContent>
                      <w:p w14:paraId="68A018D7" w14:textId="77777777" w:rsidR="00CC49D6" w:rsidRPr="002D17C4" w:rsidRDefault="00CC49D6" w:rsidP="00546B69">
                        <w:pPr>
                          <w:pStyle w:val="NormalWeb"/>
                          <w:spacing w:before="0" w:beforeAutospacing="0" w:after="0"/>
                          <w:jc w:val="center"/>
                          <w:rPr>
                            <w:rFonts w:asciiTheme="majorHAnsi" w:hAnsiTheme="majorHAnsi" w:cs="Arial"/>
                            <w:b/>
                            <w:bCs/>
                            <w:color w:val="FFFFFF" w:themeColor="light1"/>
                            <w:kern w:val="24"/>
                            <w:sz w:val="28"/>
                            <w:szCs w:val="28"/>
                          </w:rPr>
                        </w:pPr>
                        <w:r>
                          <w:rPr>
                            <w:rFonts w:asciiTheme="majorHAnsi" w:hAnsiTheme="majorHAnsi" w:cs="Arial"/>
                            <w:b/>
                            <w:bCs/>
                            <w:color w:val="FFFFFF" w:themeColor="light1"/>
                            <w:kern w:val="24"/>
                            <w:sz w:val="28"/>
                            <w:szCs w:val="28"/>
                          </w:rPr>
                          <w:t>G</w:t>
                        </w:r>
                      </w:p>
                    </w:txbxContent>
                  </v:textbox>
                </v:rect>
                <v:rect id="Rectangle 25" o:spid="_x0000_s1356"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mzcMA&#10;AADdAAAADwAAAGRycy9kb3ducmV2LnhtbERPTWvCQBC9F/wPywjemo1KSkldpSiitKdqyHmanSah&#10;2dmwuybx33cLhd7m8T5ns5tMJwZyvrWsYJmkIIgrq1uuFRTX4+MzCB+QNXaWScGdPOy2s4cN5tqO&#10;/EHDJdQihrDPUUETQp9L6auGDPrE9sSR+7LOYIjQ1VI7HGO46eQqTZ+kwZZjQ4M97Ruqvi83o+CN&#10;+tqVtlgfy/KQ7a/rz5Mf3pVazKfXFxCBpvAv/nOfdZy/yp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rmzcMAAADdAAAADwAAAAAAAAAAAAAAAACYAgAAZHJzL2Rv&#10;d25yZXYueG1sUEsFBgAAAAAEAAQA9QAAAIgDAAAAAA==&#10;" fillcolor="white [3212]" strokecolor="#4f81bd [3204]" strokeweight="2pt">
                  <v:textbox>
                    <w:txbxContent>
                      <w:p w14:paraId="60E5E4FE" w14:textId="77777777" w:rsidR="00CC49D6" w:rsidRPr="00C60E88" w:rsidRDefault="00CC49D6" w:rsidP="00546B69">
                        <w:pPr>
                          <w:pStyle w:val="NormalWeb"/>
                          <w:spacing w:before="0" w:beforeAutospacing="0" w:after="0"/>
                          <w:rPr>
                            <w:color w:val="365F91" w:themeColor="accent1" w:themeShade="BF"/>
                            <w:sz w:val="22"/>
                          </w:rPr>
                        </w:pPr>
                        <w:r>
                          <w:rPr>
                            <w:rFonts w:ascii="Arial" w:hAnsi="Arial" w:cs="Arial"/>
                            <w:b/>
                            <w:bCs/>
                            <w:color w:val="365F91" w:themeColor="accent1" w:themeShade="BF"/>
                            <w:kern w:val="24"/>
                            <w:szCs w:val="28"/>
                            <w:lang w:val="en-US"/>
                          </w:rPr>
                          <w:t>An</w:t>
                        </w:r>
                        <w:r w:rsidRPr="00C60E88">
                          <w:rPr>
                            <w:rFonts w:ascii="Arial" w:hAnsi="Arial" w:cs="Arial"/>
                            <w:b/>
                            <w:bCs/>
                            <w:color w:val="365F91" w:themeColor="accent1" w:themeShade="BF"/>
                            <w:kern w:val="24"/>
                            <w:szCs w:val="28"/>
                            <w:lang w:val="en-US"/>
                          </w:rPr>
                          <w:t xml:space="preserve"> effective </w:t>
                        </w:r>
                        <w:r>
                          <w:rPr>
                            <w:rFonts w:ascii="Arial" w:hAnsi="Arial" w:cs="Arial"/>
                            <w:b/>
                            <w:bCs/>
                            <w:color w:val="365F91" w:themeColor="accent1" w:themeShade="BF"/>
                            <w:kern w:val="24"/>
                            <w:szCs w:val="28"/>
                            <w:lang w:val="en-US"/>
                          </w:rPr>
                          <w:t xml:space="preserve">role for </w:t>
                        </w:r>
                        <w:r w:rsidRPr="00C60E88">
                          <w:rPr>
                            <w:rFonts w:ascii="Arial" w:hAnsi="Arial" w:cs="Arial"/>
                            <w:b/>
                            <w:bCs/>
                            <w:color w:val="365F91" w:themeColor="accent1" w:themeShade="BF"/>
                            <w:kern w:val="24"/>
                            <w:szCs w:val="28"/>
                            <w:lang w:val="en-US"/>
                          </w:rPr>
                          <w:t>Independent Fiscal Institutions (IFIs)</w:t>
                        </w:r>
                      </w:p>
                    </w:txbxContent>
                  </v:textbox>
                </v:rect>
                <w10:anchorlock/>
              </v:group>
            </w:pict>
          </mc:Fallback>
        </mc:AlternateContent>
      </w:r>
    </w:p>
    <w:p w14:paraId="094D002A" w14:textId="77777777" w:rsidR="00546B69" w:rsidRPr="00991BAF" w:rsidRDefault="00546B69" w:rsidP="00546B69">
      <w:pPr>
        <w:jc w:val="both"/>
        <w:rPr>
          <w:i/>
          <w:sz w:val="24"/>
          <w:szCs w:val="24"/>
        </w:rPr>
      </w:pPr>
    </w:p>
    <w:p w14:paraId="6A0BF84A" w14:textId="77777777" w:rsidR="00546B69" w:rsidRPr="00991BAF" w:rsidRDefault="00546B69" w:rsidP="00546B69">
      <w:pPr>
        <w:jc w:val="both"/>
        <w:rPr>
          <w:color w:val="365F91" w:themeColor="accent1" w:themeShade="BF"/>
          <w:sz w:val="24"/>
          <w:szCs w:val="24"/>
        </w:rPr>
      </w:pPr>
      <w:r w:rsidRPr="00991BAF">
        <w:rPr>
          <w:b/>
          <w:color w:val="365F91" w:themeColor="accent1" w:themeShade="BF"/>
          <w:sz w:val="26"/>
          <w:szCs w:val="26"/>
        </w:rPr>
        <w:t>Many countries have established Independent Fiscal Institutions (independent parliamentary budget offices and fiscal councils) which can improve the objectivity of macroeconomic and budgetary forecasting, and enhance fiscal discipline through a ‘watchdog’ role in the national fiscal framework. IFIs can also promote greater fiscal transparency and accountability by raising the quality of national public debate on fiscal policy</w:t>
      </w:r>
      <w:r w:rsidRPr="00991BAF">
        <w:rPr>
          <w:color w:val="365F91" w:themeColor="accent1" w:themeShade="BF"/>
          <w:sz w:val="24"/>
          <w:szCs w:val="24"/>
        </w:rPr>
        <w:t>.</w:t>
      </w:r>
    </w:p>
    <w:p w14:paraId="68410F17" w14:textId="77777777" w:rsidR="00546B69" w:rsidRPr="00991BAF" w:rsidRDefault="00546B69" w:rsidP="00546B69">
      <w:pPr>
        <w:jc w:val="both"/>
        <w:rPr>
          <w:b/>
          <w:color w:val="0070C0"/>
          <w:sz w:val="24"/>
          <w:szCs w:val="24"/>
          <w:shd w:val="clear" w:color="auto" w:fill="FFFFFF" w:themeFill="background1"/>
        </w:rPr>
      </w:pPr>
      <w:r w:rsidRPr="00991BAF">
        <w:rPr>
          <w:sz w:val="24"/>
          <w:szCs w:val="24"/>
        </w:rPr>
        <w:t xml:space="preserve"> </w:t>
      </w:r>
      <w:r w:rsidRPr="00991BAF">
        <w:rPr>
          <w:b/>
          <w:color w:val="0070C0"/>
          <w:sz w:val="24"/>
          <w:szCs w:val="24"/>
          <w:shd w:val="clear" w:color="auto" w:fill="FFFFFF" w:themeFill="background1"/>
        </w:rPr>
        <w:t>___________________________________________________________________________</w:t>
      </w:r>
    </w:p>
    <w:p w14:paraId="22ECC7E3" w14:textId="77777777" w:rsidR="00546B69" w:rsidRPr="00991BAF" w:rsidRDefault="00546B69" w:rsidP="00546B69">
      <w:pPr>
        <w:contextualSpacing/>
        <w:jc w:val="both"/>
        <w:rPr>
          <w:sz w:val="24"/>
          <w:szCs w:val="24"/>
        </w:rPr>
      </w:pPr>
    </w:p>
    <w:p w14:paraId="70BD23D5" w14:textId="136B3215" w:rsidR="00546B69" w:rsidRPr="00991BAF" w:rsidRDefault="00546B69" w:rsidP="00546B69">
      <w:pPr>
        <w:tabs>
          <w:tab w:val="left" w:pos="850"/>
          <w:tab w:val="left" w:pos="1191"/>
          <w:tab w:val="left" w:pos="1531"/>
          <w:tab w:val="left" w:pos="7104"/>
        </w:tabs>
        <w:jc w:val="both"/>
        <w:rPr>
          <w:sz w:val="24"/>
          <w:szCs w:val="24"/>
          <w:shd w:val="clear" w:color="auto" w:fill="FFFFFF" w:themeFill="background1"/>
        </w:rPr>
      </w:pPr>
      <w:r w:rsidRPr="00991BAF">
        <w:rPr>
          <w:rFonts w:asciiTheme="majorHAnsi" w:hAnsiTheme="majorHAnsi"/>
          <w:b/>
          <w:color w:val="365F91" w:themeColor="accent1" w:themeShade="BF"/>
          <w:sz w:val="24"/>
          <w:szCs w:val="24"/>
          <w:shd w:val="clear" w:color="auto" w:fill="FFFFFF" w:themeFill="background1"/>
        </w:rPr>
        <w:t xml:space="preserve">G.1 </w:t>
      </w:r>
      <w:r w:rsidRPr="00991BAF">
        <w:rPr>
          <w:rFonts w:asciiTheme="majorHAnsi" w:hAnsiTheme="majorHAnsi"/>
          <w:b/>
          <w:color w:val="365F91" w:themeColor="accent1" w:themeShade="BF"/>
          <w:sz w:val="24"/>
          <w:szCs w:val="24"/>
          <w:shd w:val="clear" w:color="auto" w:fill="FFFFFF" w:themeFill="background1"/>
        </w:rPr>
        <w:tab/>
        <w:t xml:space="preserve">Design of an IFI </w:t>
      </w:r>
      <w:r w:rsidRPr="00991BAF">
        <w:rPr>
          <w:sz w:val="24"/>
          <w:szCs w:val="24"/>
          <w:shd w:val="clear" w:color="auto" w:fill="FFFFFF" w:themeFill="background1"/>
        </w:rPr>
        <w:t xml:space="preserve">must take account of country-specific circumstances, including constitutional roles and cultural traditions, so that the IFI can fit within the institutional budgetary “architecture” in a useful and impactful way, which underpins public confidence in the quality and professionalism of budgetary decision-making. While IFIs therefore vary in structure and function across countries, there are some common core principles to be observed.  </w:t>
      </w:r>
    </w:p>
    <w:p w14:paraId="23149073" w14:textId="77777777" w:rsidR="00546B69" w:rsidRPr="00991BAF" w:rsidRDefault="00546B69" w:rsidP="00546B69">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in designing IFIs are that they should:</w:t>
      </w:r>
    </w:p>
    <w:p w14:paraId="66F65F2C" w14:textId="77777777" w:rsidR="00546B69" w:rsidRPr="00991BAF" w:rsidRDefault="00546B69" w:rsidP="00BB2279">
      <w:pPr>
        <w:pStyle w:val="ListParagraph"/>
        <w:numPr>
          <w:ilvl w:val="0"/>
          <w:numId w:val="6"/>
        </w:numPr>
        <w:spacing w:before="120" w:after="120"/>
        <w:contextualSpacing w:val="0"/>
        <w:jc w:val="both"/>
        <w:rPr>
          <w:i/>
        </w:rPr>
      </w:pPr>
      <w:r w:rsidRPr="00991BAF">
        <w:rPr>
          <w:sz w:val="24"/>
          <w:szCs w:val="24"/>
        </w:rPr>
        <w:t>be independent, non-partisan and equipped with professional expertise</w:t>
      </w:r>
    </w:p>
    <w:p w14:paraId="14ADFB32" w14:textId="77777777" w:rsidR="00546B69" w:rsidRPr="00991BAF" w:rsidRDefault="00546B69" w:rsidP="00BB2279">
      <w:pPr>
        <w:pStyle w:val="ListParagraph"/>
        <w:numPr>
          <w:ilvl w:val="0"/>
          <w:numId w:val="6"/>
        </w:numPr>
        <w:spacing w:before="120" w:after="120"/>
        <w:contextualSpacing w:val="0"/>
        <w:jc w:val="both"/>
        <w:rPr>
          <w:i/>
        </w:rPr>
      </w:pPr>
      <w:r w:rsidRPr="00991BAF">
        <w:rPr>
          <w:sz w:val="24"/>
          <w:szCs w:val="24"/>
        </w:rPr>
        <w:t xml:space="preserve">have a clear and well-defined legal mandate </w:t>
      </w:r>
    </w:p>
    <w:p w14:paraId="718A6954" w14:textId="77777777" w:rsidR="00546B69" w:rsidRPr="00991BAF" w:rsidRDefault="00546B69" w:rsidP="00BB2279">
      <w:pPr>
        <w:pStyle w:val="ListParagraph"/>
        <w:numPr>
          <w:ilvl w:val="0"/>
          <w:numId w:val="6"/>
        </w:numPr>
        <w:spacing w:before="120" w:after="120"/>
        <w:contextualSpacing w:val="0"/>
        <w:jc w:val="both"/>
        <w:rPr>
          <w:i/>
        </w:rPr>
      </w:pPr>
      <w:r w:rsidRPr="00991BAF">
        <w:rPr>
          <w:sz w:val="24"/>
          <w:szCs w:val="24"/>
        </w:rPr>
        <w:t xml:space="preserve">have assured and stable levels of resources, sufficient to meet their mandate </w:t>
      </w:r>
    </w:p>
    <w:p w14:paraId="65F7B63F" w14:textId="77777777" w:rsidR="00546B69" w:rsidRPr="00991BAF" w:rsidRDefault="00546B69" w:rsidP="00BB2279">
      <w:pPr>
        <w:pStyle w:val="ListParagraph"/>
        <w:numPr>
          <w:ilvl w:val="0"/>
          <w:numId w:val="6"/>
        </w:numPr>
        <w:spacing w:before="120" w:after="120"/>
        <w:contextualSpacing w:val="0"/>
        <w:jc w:val="both"/>
        <w:rPr>
          <w:i/>
        </w:rPr>
      </w:pPr>
      <w:r w:rsidRPr="00991BAF">
        <w:rPr>
          <w:sz w:val="24"/>
          <w:szCs w:val="24"/>
        </w:rPr>
        <w:t>have full and timely access to budget-related information from the executive</w:t>
      </w:r>
    </w:p>
    <w:p w14:paraId="6B177CF4" w14:textId="77777777" w:rsidR="00546B69" w:rsidRPr="00991BAF" w:rsidRDefault="00546B69" w:rsidP="00BB2279">
      <w:pPr>
        <w:pStyle w:val="ListParagraph"/>
        <w:numPr>
          <w:ilvl w:val="0"/>
          <w:numId w:val="6"/>
        </w:numPr>
        <w:spacing w:before="120" w:after="120"/>
        <w:contextualSpacing w:val="0"/>
        <w:jc w:val="both"/>
        <w:rPr>
          <w:rFonts w:asciiTheme="majorHAnsi" w:hAnsiTheme="majorHAnsi"/>
          <w:b/>
          <w:color w:val="365F91" w:themeColor="accent1" w:themeShade="BF"/>
          <w:sz w:val="24"/>
          <w:szCs w:val="24"/>
          <w:shd w:val="clear" w:color="auto" w:fill="FFFFFF" w:themeFill="background1"/>
        </w:rPr>
      </w:pPr>
      <w:proofErr w:type="gramStart"/>
      <w:r w:rsidRPr="00991BAF">
        <w:rPr>
          <w:sz w:val="24"/>
          <w:szCs w:val="24"/>
        </w:rPr>
        <w:t>conduct</w:t>
      </w:r>
      <w:proofErr w:type="gramEnd"/>
      <w:r w:rsidRPr="00991BAF">
        <w:rPr>
          <w:sz w:val="24"/>
          <w:szCs w:val="24"/>
        </w:rPr>
        <w:t xml:space="preserve"> their work and operations with full public transparency. </w:t>
      </w:r>
    </w:p>
    <w:p w14:paraId="7F219652" w14:textId="77777777" w:rsidR="00546B69" w:rsidRPr="00991BAF" w:rsidRDefault="00546B69" w:rsidP="00546B69">
      <w:pPr>
        <w:ind w:left="360"/>
        <w:jc w:val="both"/>
        <w:rPr>
          <w:b/>
          <w:color w:val="1F497D" w:themeColor="text2"/>
          <w:sz w:val="24"/>
          <w:szCs w:val="24"/>
          <w:shd w:val="clear" w:color="auto" w:fill="FFFFFF" w:themeFill="background1"/>
        </w:rPr>
      </w:pPr>
    </w:p>
    <w:p w14:paraId="1794E94F" w14:textId="77777777" w:rsidR="00D4547B" w:rsidRDefault="00D4547B" w:rsidP="00D4547B">
      <w:pPr>
        <w:rPr>
          <w:sz w:val="24"/>
          <w:szCs w:val="24"/>
        </w:rPr>
      </w:pPr>
      <w:r>
        <w:rPr>
          <w:noProof/>
          <w:lang w:eastAsia="en-GB"/>
        </w:rPr>
        <mc:AlternateContent>
          <mc:Choice Requires="wps">
            <w:drawing>
              <wp:anchor distT="0" distB="0" distL="114300" distR="114300" simplePos="0" relativeHeight="251843584" behindDoc="0" locked="0" layoutInCell="1" allowOverlap="1" wp14:anchorId="46C732EC" wp14:editId="62F95C8D">
                <wp:simplePos x="0" y="0"/>
                <wp:positionH relativeFrom="column">
                  <wp:posOffset>2921000</wp:posOffset>
                </wp:positionH>
                <wp:positionV relativeFrom="paragraph">
                  <wp:posOffset>33020</wp:posOffset>
                </wp:positionV>
                <wp:extent cx="2969260" cy="2717800"/>
                <wp:effectExtent l="0" t="0" r="21590" b="25400"/>
                <wp:wrapNone/>
                <wp:docPr id="1248"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2717800"/>
                        </a:xfrm>
                        <a:prstGeom prst="rect">
                          <a:avLst/>
                        </a:prstGeom>
                        <a:solidFill>
                          <a:srgbClr val="FFFFFF"/>
                        </a:solidFill>
                        <a:ln w="9525">
                          <a:solidFill>
                            <a:sysClr val="window" lastClr="FFFFFF">
                              <a:lumMod val="100000"/>
                              <a:lumOff val="0"/>
                            </a:sysClr>
                          </a:solidFill>
                          <a:miter lim="800000"/>
                          <a:headEnd/>
                          <a:tailEnd/>
                        </a:ln>
                      </wps:spPr>
                      <wps:txbx>
                        <w:txbxContent>
                          <w:p w14:paraId="4023FCB6"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FA29601"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2511F8D" w14:textId="77777777"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D3430F3" wp14:editId="1646B41F">
                                  <wp:extent cx="814705" cy="226060"/>
                                  <wp:effectExtent l="0" t="0" r="4445" b="2540"/>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2.4.1</w:t>
                            </w:r>
                          </w:p>
                          <w:p w14:paraId="3AAAB792" w14:textId="77777777"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4CDD222E" w14:textId="5723A248" w:rsidR="00CC49D6" w:rsidRPr="002E64FB" w:rsidRDefault="00CC49D6" w:rsidP="00D47420">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68DFF03" wp14:editId="42418696">
                                  <wp:extent cx="1616075" cy="212725"/>
                                  <wp:effectExtent l="0" t="0" r="3175" b="0"/>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2E64FB">
                              <w:rPr>
                                <w:rFonts w:ascii="Calibri" w:hAnsi="Calibri" w:cs="Times New Roman"/>
                                <w:color w:val="984806" w:themeColor="accent6" w:themeShade="80"/>
                                <w:position w:val="8"/>
                                <w:lang w:eastAsia="en-GB"/>
                              </w:rPr>
                              <w:t>Q 103</w:t>
                            </w:r>
                          </w:p>
                          <w:p w14:paraId="4DF897C5" w14:textId="740294CA"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B616D91"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25BC59A" wp14:editId="75B87F3B">
                                  <wp:extent cx="1333500" cy="190500"/>
                                  <wp:effectExtent l="0" t="0" r="0"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1-22</w:t>
                            </w:r>
                          </w:p>
                          <w:p w14:paraId="43B53F46" w14:textId="77777777" w:rsidR="00CC49D6" w:rsidRPr="00C40BE7"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margin-left:230pt;margin-top:2.6pt;width:233.8pt;height:2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" strokecolor="white">
                <v:textbox inset=".5mm">
                  <w:txbxContent>
                    <w:p w14:paraId="4023FCB6"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3FA29601"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42511F8D" w14:textId="77777777" w:rsidR="00CC49D6" w:rsidRDefault="00CC49D6" w:rsidP="00E91EAF">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3D3430F3" wp14:editId="1646B41F">
                            <wp:extent cx="814705" cy="226060"/>
                            <wp:effectExtent l="0" t="0" r="4445" b="2540"/>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2.4.1</w:t>
                      </w:r>
                    </w:p>
                    <w:p w14:paraId="3AAAB792" w14:textId="77777777"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4CDD222E" w14:textId="5723A248" w:rsidR="00CC49D6" w:rsidRPr="002E64FB" w:rsidRDefault="00CC49D6" w:rsidP="00D47420">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68DFF03" wp14:editId="42418696">
                            <wp:extent cx="1616075" cy="212725"/>
                            <wp:effectExtent l="0" t="0" r="3175" b="0"/>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2E64FB">
                        <w:rPr>
                          <w:rFonts w:ascii="Calibri" w:hAnsi="Calibri" w:cs="Times New Roman"/>
                          <w:color w:val="984806" w:themeColor="accent6" w:themeShade="80"/>
                          <w:position w:val="8"/>
                          <w:lang w:eastAsia="en-GB"/>
                        </w:rPr>
                        <w:t>Q 103</w:t>
                      </w:r>
                    </w:p>
                    <w:p w14:paraId="4DF897C5" w14:textId="740294CA"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5B616D91"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625BC59A" wp14:editId="75B87F3B">
                            <wp:extent cx="1333500" cy="190500"/>
                            <wp:effectExtent l="0" t="0" r="0"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1-22</w:t>
                      </w:r>
                    </w:p>
                    <w:p w14:paraId="43B53F46" w14:textId="77777777" w:rsidR="00CC49D6" w:rsidRPr="00C40BE7"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sz w:val="4"/>
                          <w:szCs w:val="4"/>
                          <w:lang w:eastAsia="en-GB"/>
                        </w:rPr>
                      </w:pPr>
                    </w:p>
                  </w:txbxContent>
                </v:textbox>
              </v:shape>
            </w:pict>
          </mc:Fallback>
        </mc:AlternateContent>
      </w:r>
      <w:r>
        <w:rPr>
          <w:noProof/>
          <w:lang w:eastAsia="en-GB"/>
        </w:rPr>
        <mc:AlternateContent>
          <mc:Choice Requires="wps">
            <w:drawing>
              <wp:anchor distT="0" distB="0" distL="114300" distR="114300" simplePos="0" relativeHeight="251844608" behindDoc="0" locked="0" layoutInCell="1" allowOverlap="1" wp14:anchorId="13607EBE" wp14:editId="77EAF99D">
                <wp:simplePos x="0" y="0"/>
                <wp:positionH relativeFrom="column">
                  <wp:posOffset>203200</wp:posOffset>
                </wp:positionH>
                <wp:positionV relativeFrom="paragraph">
                  <wp:posOffset>33020</wp:posOffset>
                </wp:positionV>
                <wp:extent cx="2952750" cy="2717800"/>
                <wp:effectExtent l="0" t="0" r="19050" b="25400"/>
                <wp:wrapNone/>
                <wp:docPr id="4031"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717800"/>
                        </a:xfrm>
                        <a:prstGeom prst="rect">
                          <a:avLst/>
                        </a:prstGeom>
                        <a:solidFill>
                          <a:srgbClr val="FFFFFF"/>
                        </a:solidFill>
                        <a:ln w="12700">
                          <a:solidFill>
                            <a:srgbClr val="FFFFFF"/>
                          </a:solidFill>
                          <a:miter lim="800000"/>
                          <a:headEnd/>
                          <a:tailEnd/>
                        </a:ln>
                      </wps:spPr>
                      <wps:txbx>
                        <w:txbxContent>
                          <w:p w14:paraId="45499EBE" w14:textId="77777777" w:rsidR="00CC49D6" w:rsidRPr="00063C5C" w:rsidRDefault="00CC49D6" w:rsidP="00D4547B">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45BBC03"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p>
                          <w:p w14:paraId="3E488287"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Ireland</w:t>
                            </w:r>
                            <w:r w:rsidRPr="00035A2C">
                              <w:rPr>
                                <w:rFonts w:cs="Times New Roman"/>
                                <w:b/>
                                <w:color w:val="215868" w:themeColor="accent5" w:themeShade="80"/>
                              </w:rPr>
                              <w:t xml:space="preserve">: </w:t>
                            </w:r>
                            <w:r w:rsidRPr="005B0153">
                              <w:rPr>
                                <w:rFonts w:cs="Times New Roman"/>
                                <w:color w:val="215868" w:themeColor="accent5" w:themeShade="80"/>
                              </w:rPr>
                              <w:t>Under its founding legislation, the</w:t>
                            </w:r>
                            <w:r>
                              <w:rPr>
                                <w:rFonts w:cs="Times New Roman"/>
                                <w:color w:val="215868" w:themeColor="accent5" w:themeShade="80"/>
                              </w:rPr>
                              <w:t xml:space="preserve"> Irish Fiscal Advisory Council receives its funding directly from the central treasury fund each year, rather than via annual appropriations.</w:t>
                            </w:r>
                          </w:p>
                          <w:p w14:paraId="7EC43ACC" w14:textId="77777777" w:rsidR="00CC49D6" w:rsidRDefault="00CC49D6" w:rsidP="00D4547B">
                            <w:pPr>
                              <w:shd w:val="clear" w:color="auto" w:fill="DAEEF3" w:themeFill="accent5" w:themeFillTint="33"/>
                              <w:spacing w:before="120" w:after="120"/>
                              <w:contextualSpacing/>
                              <w:jc w:val="both"/>
                              <w:rPr>
                                <w:rFonts w:cs="Times New Roman"/>
                                <w:b/>
                                <w:color w:val="0070C0"/>
                              </w:rPr>
                            </w:pPr>
                            <w:r w:rsidRPr="00147C74">
                              <w:rPr>
                                <w:rFonts w:cs="Times New Roman"/>
                                <w:b/>
                                <w:color w:val="0070C0"/>
                              </w:rPr>
                              <w:t>www.fiscalcouncil.ie</w:t>
                            </w:r>
                          </w:p>
                          <w:p w14:paraId="4910A86F" w14:textId="77777777" w:rsidR="00CC49D6" w:rsidRDefault="00CC49D6" w:rsidP="00D4547B">
                            <w:pPr>
                              <w:shd w:val="clear" w:color="auto" w:fill="DAEEF3" w:themeFill="accent5" w:themeFillTint="33"/>
                              <w:spacing w:before="120" w:after="120"/>
                              <w:contextualSpacing/>
                              <w:jc w:val="both"/>
                              <w:rPr>
                                <w:rFonts w:cs="Times New Roman"/>
                                <w:b/>
                                <w:color w:val="0070C0"/>
                              </w:rPr>
                            </w:pPr>
                          </w:p>
                          <w:p w14:paraId="1F1A7BA0"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r w:rsidRPr="00147C74">
                              <w:rPr>
                                <w:rFonts w:cs="Times New Roman"/>
                                <w:b/>
                                <w:color w:val="215868" w:themeColor="accent5" w:themeShade="80"/>
                              </w:rPr>
                              <w:t>UK:</w:t>
                            </w:r>
                            <w:r>
                              <w:rPr>
                                <w:rFonts w:cs="Times New Roman"/>
                                <w:b/>
                                <w:color w:val="0070C0"/>
                              </w:rPr>
                              <w:t xml:space="preserve">  </w:t>
                            </w:r>
                            <w:r w:rsidRPr="00147C74">
                              <w:rPr>
                                <w:rFonts w:cs="Times New Roman"/>
                                <w:color w:val="215868" w:themeColor="accent5" w:themeShade="80"/>
                              </w:rPr>
                              <w:t>The Office of Budget Responsibility, wh</w:t>
                            </w:r>
                            <w:r>
                              <w:rPr>
                                <w:rFonts w:cs="Times New Roman"/>
                                <w:color w:val="215868" w:themeColor="accent5" w:themeShade="80"/>
                              </w:rPr>
                              <w:t xml:space="preserve">ose tasks include preparing </w:t>
                            </w:r>
                            <w:r w:rsidRPr="00147C74">
                              <w:rPr>
                                <w:rFonts w:cs="Times New Roman"/>
                                <w:color w:val="215868" w:themeColor="accent5" w:themeShade="80"/>
                              </w:rPr>
                              <w:t>official macroeconomic forecasts</w:t>
                            </w:r>
                            <w:r>
                              <w:rPr>
                                <w:rFonts w:cs="Times New Roman"/>
                                <w:color w:val="215868" w:themeColor="accent5" w:themeShade="80"/>
                              </w:rPr>
                              <w:t xml:space="preserve"> and </w:t>
                            </w:r>
                            <w:r w:rsidRPr="00147C74">
                              <w:rPr>
                                <w:rFonts w:cs="Times New Roman"/>
                                <w:color w:val="215868" w:themeColor="accent5" w:themeShade="80"/>
                              </w:rPr>
                              <w:t>assess</w:t>
                            </w:r>
                            <w:r>
                              <w:rPr>
                                <w:rFonts w:cs="Times New Roman"/>
                                <w:color w:val="215868" w:themeColor="accent5" w:themeShade="80"/>
                              </w:rPr>
                              <w:t>ing</w:t>
                            </w:r>
                            <w:r w:rsidRPr="00147C74">
                              <w:rPr>
                                <w:rFonts w:cs="Times New Roman"/>
                                <w:color w:val="215868" w:themeColor="accent5" w:themeShade="80"/>
                              </w:rPr>
                              <w:t xml:space="preserve"> compliance with fiscal </w:t>
                            </w:r>
                            <w:r>
                              <w:rPr>
                                <w:rFonts w:cs="Times New Roman"/>
                                <w:color w:val="215868" w:themeColor="accent5" w:themeShade="80"/>
                              </w:rPr>
                              <w:t>targets</w:t>
                            </w:r>
                            <w:r w:rsidRPr="00147C74">
                              <w:rPr>
                                <w:rFonts w:cs="Times New Roman"/>
                                <w:color w:val="215868" w:themeColor="accent5" w:themeShade="80"/>
                              </w:rPr>
                              <w:t xml:space="preserve">, publishes </w:t>
                            </w:r>
                            <w:r>
                              <w:rPr>
                                <w:rFonts w:cs="Times New Roman"/>
                                <w:color w:val="215868" w:themeColor="accent5" w:themeShade="80"/>
                              </w:rPr>
                              <w:t xml:space="preserve">online </w:t>
                            </w:r>
                            <w:r w:rsidRPr="00147C74">
                              <w:rPr>
                                <w:rFonts w:cs="Times New Roman"/>
                                <w:color w:val="215868" w:themeColor="accent5" w:themeShade="80"/>
                              </w:rPr>
                              <w:t xml:space="preserve">all </w:t>
                            </w:r>
                            <w:r>
                              <w:rPr>
                                <w:rFonts w:cs="Times New Roman"/>
                                <w:color w:val="215868" w:themeColor="accent5" w:themeShade="80"/>
                              </w:rPr>
                              <w:t xml:space="preserve">its work and underlying methodologies. </w:t>
                            </w:r>
                          </w:p>
                          <w:p w14:paraId="56055FAC" w14:textId="77777777" w:rsidR="00CC49D6" w:rsidRDefault="00CC49D6" w:rsidP="00D4547B">
                            <w:pPr>
                              <w:shd w:val="clear" w:color="auto" w:fill="DAEEF3" w:themeFill="accent5" w:themeFillTint="33"/>
                              <w:spacing w:before="120" w:after="120"/>
                              <w:contextualSpacing/>
                              <w:jc w:val="both"/>
                              <w:rPr>
                                <w:rFonts w:cs="Times New Roman"/>
                                <w:b/>
                                <w:color w:val="0070C0"/>
                              </w:rPr>
                            </w:pPr>
                            <w:r>
                              <w:rPr>
                                <w:rFonts w:cs="Times New Roman"/>
                                <w:b/>
                                <w:color w:val="0070C0"/>
                              </w:rPr>
                              <w:t>budgetresponsibility.org.uk</w:t>
                            </w:r>
                          </w:p>
                          <w:p w14:paraId="27342C51" w14:textId="77777777" w:rsidR="00CC49D6" w:rsidRPr="00147C74" w:rsidRDefault="00CC49D6" w:rsidP="00D4547B">
                            <w:pPr>
                              <w:shd w:val="clear" w:color="auto" w:fill="DAEEF3" w:themeFill="accent5" w:themeFillTint="33"/>
                              <w:spacing w:before="120" w:after="120"/>
                              <w:contextualSpacing/>
                              <w:jc w:val="both"/>
                              <w:rPr>
                                <w:rFonts w:cs="Times New Roman"/>
                                <w:b/>
                                <w:color w:val="0070C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7" o:spid="_x0000_s1358" type="#_x0000_t202" style="position:absolute;margin-left:16pt;margin-top:2.6pt;width:232.5pt;height:2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" strokecolor="white" strokeweight="1pt">
                <v:textbox inset=".5mm">
                  <w:txbxContent>
                    <w:p w14:paraId="45499EBE" w14:textId="77777777" w:rsidR="00CC49D6" w:rsidRPr="00063C5C" w:rsidRDefault="00CC49D6" w:rsidP="00D4547B">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45BBC03"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p>
                    <w:p w14:paraId="3E488287"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Ireland</w:t>
                      </w:r>
                      <w:r w:rsidRPr="00035A2C">
                        <w:rPr>
                          <w:rFonts w:cs="Times New Roman"/>
                          <w:b/>
                          <w:color w:val="215868" w:themeColor="accent5" w:themeShade="80"/>
                        </w:rPr>
                        <w:t xml:space="preserve">: </w:t>
                      </w:r>
                      <w:r w:rsidRPr="005B0153">
                        <w:rPr>
                          <w:rFonts w:cs="Times New Roman"/>
                          <w:color w:val="215868" w:themeColor="accent5" w:themeShade="80"/>
                        </w:rPr>
                        <w:t>Under its founding legislation, the</w:t>
                      </w:r>
                      <w:r>
                        <w:rPr>
                          <w:rFonts w:cs="Times New Roman"/>
                          <w:color w:val="215868" w:themeColor="accent5" w:themeShade="80"/>
                        </w:rPr>
                        <w:t xml:space="preserve"> Irish Fiscal Advisory Council receives its funding directly from the central treasury fund each year, rather than via annual appropriations.</w:t>
                      </w:r>
                    </w:p>
                    <w:p w14:paraId="7EC43ACC" w14:textId="77777777" w:rsidR="00CC49D6" w:rsidRDefault="00CC49D6" w:rsidP="00D4547B">
                      <w:pPr>
                        <w:shd w:val="clear" w:color="auto" w:fill="DAEEF3" w:themeFill="accent5" w:themeFillTint="33"/>
                        <w:spacing w:before="120" w:after="120"/>
                        <w:contextualSpacing/>
                        <w:jc w:val="both"/>
                        <w:rPr>
                          <w:rFonts w:cs="Times New Roman"/>
                          <w:b/>
                          <w:color w:val="0070C0"/>
                        </w:rPr>
                      </w:pPr>
                      <w:r w:rsidRPr="00147C74">
                        <w:rPr>
                          <w:rFonts w:cs="Times New Roman"/>
                          <w:b/>
                          <w:color w:val="0070C0"/>
                        </w:rPr>
                        <w:t>www.fiscalcouncil.ie</w:t>
                      </w:r>
                    </w:p>
                    <w:p w14:paraId="4910A86F" w14:textId="77777777" w:rsidR="00CC49D6" w:rsidRDefault="00CC49D6" w:rsidP="00D4547B">
                      <w:pPr>
                        <w:shd w:val="clear" w:color="auto" w:fill="DAEEF3" w:themeFill="accent5" w:themeFillTint="33"/>
                        <w:spacing w:before="120" w:after="120"/>
                        <w:contextualSpacing/>
                        <w:jc w:val="both"/>
                        <w:rPr>
                          <w:rFonts w:cs="Times New Roman"/>
                          <w:b/>
                          <w:color w:val="0070C0"/>
                        </w:rPr>
                      </w:pPr>
                    </w:p>
                    <w:p w14:paraId="1F1A7BA0"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r w:rsidRPr="00147C74">
                        <w:rPr>
                          <w:rFonts w:cs="Times New Roman"/>
                          <w:b/>
                          <w:color w:val="215868" w:themeColor="accent5" w:themeShade="80"/>
                        </w:rPr>
                        <w:t>UK:</w:t>
                      </w:r>
                      <w:r>
                        <w:rPr>
                          <w:rFonts w:cs="Times New Roman"/>
                          <w:b/>
                          <w:color w:val="0070C0"/>
                        </w:rPr>
                        <w:t xml:space="preserve">  </w:t>
                      </w:r>
                      <w:r w:rsidRPr="00147C74">
                        <w:rPr>
                          <w:rFonts w:cs="Times New Roman"/>
                          <w:color w:val="215868" w:themeColor="accent5" w:themeShade="80"/>
                        </w:rPr>
                        <w:t>The Office of Budget Responsibility, wh</w:t>
                      </w:r>
                      <w:r>
                        <w:rPr>
                          <w:rFonts w:cs="Times New Roman"/>
                          <w:color w:val="215868" w:themeColor="accent5" w:themeShade="80"/>
                        </w:rPr>
                        <w:t xml:space="preserve">ose tasks include preparing </w:t>
                      </w:r>
                      <w:r w:rsidRPr="00147C74">
                        <w:rPr>
                          <w:rFonts w:cs="Times New Roman"/>
                          <w:color w:val="215868" w:themeColor="accent5" w:themeShade="80"/>
                        </w:rPr>
                        <w:t>official macroeconomic forecasts</w:t>
                      </w:r>
                      <w:r>
                        <w:rPr>
                          <w:rFonts w:cs="Times New Roman"/>
                          <w:color w:val="215868" w:themeColor="accent5" w:themeShade="80"/>
                        </w:rPr>
                        <w:t xml:space="preserve"> and </w:t>
                      </w:r>
                      <w:r w:rsidRPr="00147C74">
                        <w:rPr>
                          <w:rFonts w:cs="Times New Roman"/>
                          <w:color w:val="215868" w:themeColor="accent5" w:themeShade="80"/>
                        </w:rPr>
                        <w:t>assess</w:t>
                      </w:r>
                      <w:r>
                        <w:rPr>
                          <w:rFonts w:cs="Times New Roman"/>
                          <w:color w:val="215868" w:themeColor="accent5" w:themeShade="80"/>
                        </w:rPr>
                        <w:t>ing</w:t>
                      </w:r>
                      <w:r w:rsidRPr="00147C74">
                        <w:rPr>
                          <w:rFonts w:cs="Times New Roman"/>
                          <w:color w:val="215868" w:themeColor="accent5" w:themeShade="80"/>
                        </w:rPr>
                        <w:t xml:space="preserve"> compliance with fiscal </w:t>
                      </w:r>
                      <w:r>
                        <w:rPr>
                          <w:rFonts w:cs="Times New Roman"/>
                          <w:color w:val="215868" w:themeColor="accent5" w:themeShade="80"/>
                        </w:rPr>
                        <w:t>targets</w:t>
                      </w:r>
                      <w:r w:rsidRPr="00147C74">
                        <w:rPr>
                          <w:rFonts w:cs="Times New Roman"/>
                          <w:color w:val="215868" w:themeColor="accent5" w:themeShade="80"/>
                        </w:rPr>
                        <w:t xml:space="preserve">, publishes </w:t>
                      </w:r>
                      <w:r>
                        <w:rPr>
                          <w:rFonts w:cs="Times New Roman"/>
                          <w:color w:val="215868" w:themeColor="accent5" w:themeShade="80"/>
                        </w:rPr>
                        <w:t xml:space="preserve">online </w:t>
                      </w:r>
                      <w:r w:rsidRPr="00147C74">
                        <w:rPr>
                          <w:rFonts w:cs="Times New Roman"/>
                          <w:color w:val="215868" w:themeColor="accent5" w:themeShade="80"/>
                        </w:rPr>
                        <w:t xml:space="preserve">all </w:t>
                      </w:r>
                      <w:r>
                        <w:rPr>
                          <w:rFonts w:cs="Times New Roman"/>
                          <w:color w:val="215868" w:themeColor="accent5" w:themeShade="80"/>
                        </w:rPr>
                        <w:t xml:space="preserve">its work and underlying methodologies. </w:t>
                      </w:r>
                    </w:p>
                    <w:p w14:paraId="56055FAC" w14:textId="77777777" w:rsidR="00CC49D6" w:rsidRDefault="00CC49D6" w:rsidP="00D4547B">
                      <w:pPr>
                        <w:shd w:val="clear" w:color="auto" w:fill="DAEEF3" w:themeFill="accent5" w:themeFillTint="33"/>
                        <w:spacing w:before="120" w:after="120"/>
                        <w:contextualSpacing/>
                        <w:jc w:val="both"/>
                        <w:rPr>
                          <w:rFonts w:cs="Times New Roman"/>
                          <w:b/>
                          <w:color w:val="0070C0"/>
                        </w:rPr>
                      </w:pPr>
                      <w:r>
                        <w:rPr>
                          <w:rFonts w:cs="Times New Roman"/>
                          <w:b/>
                          <w:color w:val="0070C0"/>
                        </w:rPr>
                        <w:t>budgetresponsibility.org.uk</w:t>
                      </w:r>
                    </w:p>
                    <w:p w14:paraId="27342C51" w14:textId="77777777" w:rsidR="00CC49D6" w:rsidRPr="00147C74" w:rsidRDefault="00CC49D6" w:rsidP="00D4547B">
                      <w:pPr>
                        <w:shd w:val="clear" w:color="auto" w:fill="DAEEF3" w:themeFill="accent5" w:themeFillTint="33"/>
                        <w:spacing w:before="120" w:after="120"/>
                        <w:contextualSpacing/>
                        <w:jc w:val="both"/>
                        <w:rPr>
                          <w:rFonts w:cs="Times New Roman"/>
                          <w:b/>
                          <w:color w:val="0070C0"/>
                        </w:rPr>
                      </w:pPr>
                    </w:p>
                  </w:txbxContent>
                </v:textbox>
              </v:shape>
            </w:pict>
          </mc:Fallback>
        </mc:AlternateContent>
      </w:r>
    </w:p>
    <w:p w14:paraId="3B3E2E0E" w14:textId="77777777" w:rsidR="00546B69" w:rsidRPr="00991BAF" w:rsidRDefault="00546B69" w:rsidP="00546B69">
      <w:pPr>
        <w:jc w:val="both"/>
        <w:rPr>
          <w:sz w:val="24"/>
          <w:szCs w:val="24"/>
        </w:rPr>
      </w:pPr>
    </w:p>
    <w:p w14:paraId="5B79AA0C" w14:textId="77777777" w:rsidR="00546B69" w:rsidRPr="00991BAF" w:rsidRDefault="00546B69" w:rsidP="00546B69">
      <w:pPr>
        <w:jc w:val="both"/>
        <w:rPr>
          <w:sz w:val="24"/>
          <w:szCs w:val="24"/>
        </w:rPr>
      </w:pPr>
    </w:p>
    <w:p w14:paraId="657D7BD4" w14:textId="77777777" w:rsidR="00546B69" w:rsidRPr="00991BAF" w:rsidRDefault="00546B69" w:rsidP="00546B69">
      <w:pPr>
        <w:jc w:val="both"/>
        <w:rPr>
          <w:sz w:val="24"/>
          <w:szCs w:val="24"/>
        </w:rPr>
      </w:pPr>
    </w:p>
    <w:p w14:paraId="1A045C52" w14:textId="77777777" w:rsidR="00546B69" w:rsidRPr="00991BAF" w:rsidRDefault="00546B69" w:rsidP="00546B69">
      <w:pPr>
        <w:jc w:val="both"/>
        <w:rPr>
          <w:sz w:val="24"/>
          <w:szCs w:val="24"/>
        </w:rPr>
      </w:pPr>
    </w:p>
    <w:p w14:paraId="34566346" w14:textId="77777777" w:rsidR="00546B69" w:rsidRPr="00991BAF" w:rsidRDefault="00546B69" w:rsidP="00546B69">
      <w:pPr>
        <w:jc w:val="both"/>
        <w:rPr>
          <w:sz w:val="24"/>
          <w:szCs w:val="24"/>
        </w:rPr>
      </w:pPr>
    </w:p>
    <w:p w14:paraId="712B31B8" w14:textId="77777777" w:rsidR="00546B69" w:rsidRPr="00991BAF" w:rsidRDefault="00546B69" w:rsidP="00546B69">
      <w:pPr>
        <w:jc w:val="both"/>
        <w:rPr>
          <w:sz w:val="24"/>
          <w:szCs w:val="24"/>
        </w:rPr>
      </w:pPr>
    </w:p>
    <w:p w14:paraId="211F5003" w14:textId="77777777" w:rsidR="00546B69" w:rsidRPr="00991BAF" w:rsidRDefault="00546B69" w:rsidP="00546B69">
      <w:pPr>
        <w:jc w:val="both"/>
        <w:rPr>
          <w:sz w:val="24"/>
          <w:szCs w:val="24"/>
        </w:rPr>
      </w:pPr>
    </w:p>
    <w:p w14:paraId="494D59C8" w14:textId="77777777" w:rsidR="00546B69" w:rsidRPr="00991BAF" w:rsidRDefault="00546B69" w:rsidP="00546B69">
      <w:pPr>
        <w:jc w:val="both"/>
        <w:rPr>
          <w:sz w:val="24"/>
          <w:szCs w:val="24"/>
        </w:rPr>
      </w:pPr>
    </w:p>
    <w:p w14:paraId="377A2D91" w14:textId="77777777" w:rsidR="00546B69" w:rsidRPr="00991BAF" w:rsidRDefault="00546B69" w:rsidP="00546B69">
      <w:pPr>
        <w:jc w:val="both"/>
        <w:rPr>
          <w:sz w:val="24"/>
          <w:szCs w:val="24"/>
        </w:rPr>
      </w:pPr>
    </w:p>
    <w:p w14:paraId="6532DA55" w14:textId="77777777" w:rsidR="00546B69" w:rsidRPr="00991BAF" w:rsidRDefault="00546B69" w:rsidP="00546B69">
      <w:pPr>
        <w:jc w:val="both"/>
        <w:rPr>
          <w:sz w:val="24"/>
          <w:szCs w:val="24"/>
        </w:rPr>
      </w:pPr>
    </w:p>
    <w:p w14:paraId="6AEED3BB" w14:textId="77777777" w:rsidR="00546B69" w:rsidRPr="00991BAF" w:rsidRDefault="00546B69" w:rsidP="00546B69">
      <w:pPr>
        <w:jc w:val="both"/>
        <w:rPr>
          <w:sz w:val="24"/>
          <w:szCs w:val="24"/>
        </w:rPr>
      </w:pPr>
    </w:p>
    <w:p w14:paraId="673D9981" w14:textId="77777777" w:rsidR="00546B69" w:rsidRDefault="00546B69" w:rsidP="00546B69">
      <w:pPr>
        <w:jc w:val="both"/>
        <w:rPr>
          <w:sz w:val="24"/>
          <w:szCs w:val="24"/>
        </w:rPr>
      </w:pPr>
    </w:p>
    <w:p w14:paraId="0C76FDE4" w14:textId="77777777" w:rsidR="00D4547B" w:rsidRPr="00991BAF" w:rsidRDefault="00D4547B" w:rsidP="00546B69">
      <w:pPr>
        <w:jc w:val="both"/>
        <w:rPr>
          <w:sz w:val="24"/>
          <w:szCs w:val="24"/>
        </w:rPr>
      </w:pPr>
    </w:p>
    <w:p w14:paraId="4136CB58" w14:textId="77777777" w:rsidR="00546B69" w:rsidRPr="00991BAF" w:rsidRDefault="00546B69" w:rsidP="00546B69">
      <w:pPr>
        <w:autoSpaceDE w:val="0"/>
        <w:autoSpaceDN w:val="0"/>
        <w:adjustRightInd w:val="0"/>
        <w:spacing w:after="35"/>
        <w:rPr>
          <w:rFonts w:cs="Times New Roman"/>
          <w:color w:val="000000"/>
          <w:sz w:val="24"/>
          <w:szCs w:val="24"/>
          <w:highlight w:val="cyan"/>
        </w:rPr>
      </w:pPr>
    </w:p>
    <w:p w14:paraId="6E23D4DE" w14:textId="77777777" w:rsidR="00546B69" w:rsidRPr="00991BAF" w:rsidRDefault="00546B69" w:rsidP="00546B69">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6FAA4A0C" w14:textId="77777777" w:rsidR="00546B69" w:rsidRPr="00991BAF" w:rsidRDefault="00546B69" w:rsidP="00546B69">
      <w:pPr>
        <w:pStyle w:val="ListParagraph"/>
        <w:autoSpaceDE w:val="0"/>
        <w:autoSpaceDN w:val="0"/>
        <w:adjustRightInd w:val="0"/>
        <w:spacing w:after="35"/>
        <w:rPr>
          <w:rFonts w:cs="Times New Roman"/>
          <w:color w:val="000000"/>
          <w:sz w:val="24"/>
          <w:szCs w:val="24"/>
          <w:highlight w:val="cyan"/>
        </w:rPr>
      </w:pPr>
    </w:p>
    <w:p w14:paraId="72E7A2DF" w14:textId="77777777" w:rsidR="00546B69" w:rsidRPr="00991BAF" w:rsidRDefault="00546B69" w:rsidP="00546B69">
      <w:pPr>
        <w:rPr>
          <w:rFonts w:asciiTheme="majorHAnsi" w:hAnsiTheme="majorHAnsi"/>
          <w:b/>
          <w:color w:val="365F91" w:themeColor="accent1" w:themeShade="BF"/>
          <w:sz w:val="24"/>
          <w:szCs w:val="24"/>
          <w:shd w:val="clear" w:color="auto" w:fill="FFFFFF" w:themeFill="background1"/>
        </w:rPr>
      </w:pPr>
      <w:r w:rsidRPr="00991BAF">
        <w:rPr>
          <w:rFonts w:asciiTheme="majorHAnsi" w:hAnsiTheme="majorHAnsi"/>
          <w:b/>
          <w:color w:val="365F91" w:themeColor="accent1" w:themeShade="BF"/>
          <w:sz w:val="24"/>
          <w:szCs w:val="24"/>
          <w:shd w:val="clear" w:color="auto" w:fill="FFFFFF" w:themeFill="background1"/>
        </w:rPr>
        <w:br w:type="page"/>
      </w:r>
    </w:p>
    <w:p w14:paraId="2009691F" w14:textId="67FBFE10" w:rsidR="005B0153" w:rsidRPr="00991BAF" w:rsidRDefault="00935577" w:rsidP="00935577">
      <w:pPr>
        <w:tabs>
          <w:tab w:val="left" w:pos="850"/>
          <w:tab w:val="left" w:pos="1191"/>
          <w:tab w:val="left" w:pos="1531"/>
          <w:tab w:val="left" w:pos="7104"/>
        </w:tabs>
        <w:jc w:val="both"/>
        <w:rPr>
          <w:sz w:val="24"/>
          <w:szCs w:val="24"/>
          <w:shd w:val="clear" w:color="auto" w:fill="FFFFFF" w:themeFill="background1"/>
        </w:rPr>
      </w:pPr>
      <w:r w:rsidRPr="00991BAF">
        <w:rPr>
          <w:rFonts w:asciiTheme="majorHAnsi" w:hAnsiTheme="majorHAnsi"/>
          <w:b/>
          <w:color w:val="365F91" w:themeColor="accent1" w:themeShade="BF"/>
          <w:sz w:val="24"/>
          <w:szCs w:val="24"/>
          <w:shd w:val="clear" w:color="auto" w:fill="FFFFFF" w:themeFill="background1"/>
        </w:rPr>
        <w:lastRenderedPageBreak/>
        <w:t>G.</w:t>
      </w:r>
      <w:r w:rsidR="005B0153" w:rsidRPr="00991BAF">
        <w:rPr>
          <w:rFonts w:asciiTheme="majorHAnsi" w:hAnsiTheme="majorHAnsi"/>
          <w:b/>
          <w:color w:val="365F91" w:themeColor="accent1" w:themeShade="BF"/>
          <w:sz w:val="24"/>
          <w:szCs w:val="24"/>
          <w:shd w:val="clear" w:color="auto" w:fill="FFFFFF" w:themeFill="background1"/>
        </w:rPr>
        <w:t>2</w:t>
      </w:r>
      <w:r w:rsidRPr="00991BAF">
        <w:rPr>
          <w:rFonts w:asciiTheme="majorHAnsi" w:hAnsiTheme="majorHAnsi"/>
          <w:b/>
          <w:color w:val="365F91" w:themeColor="accent1" w:themeShade="BF"/>
          <w:sz w:val="24"/>
          <w:szCs w:val="24"/>
          <w:shd w:val="clear" w:color="auto" w:fill="FFFFFF" w:themeFill="background1"/>
        </w:rPr>
        <w:t xml:space="preserve"> </w:t>
      </w:r>
      <w:r w:rsidR="00796DB2" w:rsidRPr="00991BAF">
        <w:rPr>
          <w:rFonts w:asciiTheme="majorHAnsi" w:hAnsiTheme="majorHAnsi"/>
          <w:b/>
          <w:color w:val="365F91" w:themeColor="accent1" w:themeShade="BF"/>
          <w:sz w:val="24"/>
          <w:szCs w:val="24"/>
          <w:shd w:val="clear" w:color="auto" w:fill="FFFFFF" w:themeFill="background1"/>
        </w:rPr>
        <w:tab/>
        <w:t xml:space="preserve">Tasks and functions of </w:t>
      </w:r>
      <w:r w:rsidRPr="00991BAF">
        <w:rPr>
          <w:rFonts w:asciiTheme="majorHAnsi" w:hAnsiTheme="majorHAnsi"/>
          <w:b/>
          <w:color w:val="365F91" w:themeColor="accent1" w:themeShade="BF"/>
          <w:sz w:val="24"/>
          <w:szCs w:val="24"/>
          <w:shd w:val="clear" w:color="auto" w:fill="FFFFFF" w:themeFill="background1"/>
        </w:rPr>
        <w:t>IFI</w:t>
      </w:r>
      <w:r w:rsidR="00796DB2" w:rsidRPr="00991BAF">
        <w:rPr>
          <w:rFonts w:asciiTheme="majorHAnsi" w:hAnsiTheme="majorHAnsi"/>
          <w:b/>
          <w:color w:val="365F91" w:themeColor="accent1" w:themeShade="BF"/>
          <w:sz w:val="24"/>
          <w:szCs w:val="24"/>
          <w:shd w:val="clear" w:color="auto" w:fill="FFFFFF" w:themeFill="background1"/>
        </w:rPr>
        <w:t>s</w:t>
      </w:r>
      <w:r w:rsidRPr="00991BAF">
        <w:rPr>
          <w:rFonts w:asciiTheme="majorHAnsi" w:hAnsiTheme="majorHAnsi"/>
          <w:b/>
          <w:color w:val="365F91" w:themeColor="accent1" w:themeShade="BF"/>
          <w:sz w:val="24"/>
          <w:szCs w:val="24"/>
          <w:shd w:val="clear" w:color="auto" w:fill="FFFFFF" w:themeFill="background1"/>
        </w:rPr>
        <w:t xml:space="preserve"> </w:t>
      </w:r>
      <w:r w:rsidR="00796DB2" w:rsidRPr="00991BAF">
        <w:rPr>
          <w:sz w:val="24"/>
          <w:szCs w:val="24"/>
          <w:shd w:val="clear" w:color="auto" w:fill="FFFFFF" w:themeFill="background1"/>
        </w:rPr>
        <w:t xml:space="preserve">should be selected to enhance </w:t>
      </w:r>
      <w:r w:rsidR="005B0153" w:rsidRPr="00991BAF">
        <w:rPr>
          <w:sz w:val="24"/>
          <w:szCs w:val="24"/>
          <w:shd w:val="clear" w:color="auto" w:fill="FFFFFF" w:themeFill="background1"/>
        </w:rPr>
        <w:t>the overall quality of budget-related decision-making and debate</w:t>
      </w:r>
      <w:r w:rsidR="00796DB2" w:rsidRPr="00991BAF">
        <w:rPr>
          <w:sz w:val="24"/>
          <w:szCs w:val="24"/>
          <w:shd w:val="clear" w:color="auto" w:fill="FFFFFF" w:themeFill="background1"/>
        </w:rPr>
        <w:t xml:space="preserve">. </w:t>
      </w:r>
      <w:r w:rsidR="005B0153" w:rsidRPr="00991BAF">
        <w:rPr>
          <w:sz w:val="24"/>
          <w:szCs w:val="24"/>
          <w:shd w:val="clear" w:color="auto" w:fill="FFFFFF" w:themeFill="background1"/>
        </w:rPr>
        <w:t>T</w:t>
      </w:r>
      <w:r w:rsidR="00796DB2" w:rsidRPr="00991BAF">
        <w:rPr>
          <w:sz w:val="24"/>
          <w:szCs w:val="24"/>
          <w:shd w:val="clear" w:color="auto" w:fill="FFFFFF" w:themeFill="background1"/>
        </w:rPr>
        <w:t xml:space="preserve">he </w:t>
      </w:r>
      <w:r w:rsidR="005B0153" w:rsidRPr="00991BAF">
        <w:rPr>
          <w:sz w:val="24"/>
          <w:szCs w:val="24"/>
          <w:shd w:val="clear" w:color="auto" w:fill="FFFFFF" w:themeFill="background1"/>
        </w:rPr>
        <w:t xml:space="preserve">precise role of an IFI varies from country to country, and there is no single standard model for such an institution. There is, however, much international experience and guidance to draw upon when considering suitable roles for an IFI. It should also be noted that some countries have more than one </w:t>
      </w:r>
      <w:r w:rsidR="00C6634B" w:rsidRPr="00991BAF">
        <w:rPr>
          <w:sz w:val="24"/>
          <w:szCs w:val="24"/>
          <w:shd w:val="clear" w:color="auto" w:fill="FFFFFF" w:themeFill="background1"/>
        </w:rPr>
        <w:t>institution</w:t>
      </w:r>
      <w:r w:rsidR="005B0153" w:rsidRPr="00991BAF">
        <w:rPr>
          <w:sz w:val="24"/>
          <w:szCs w:val="24"/>
          <w:shd w:val="clear" w:color="auto" w:fill="FFFFFF" w:themeFill="background1"/>
        </w:rPr>
        <w:t xml:space="preserve"> with complementary roles – for example, a parliamentary budget office </w:t>
      </w:r>
      <w:r w:rsidR="00C6634B" w:rsidRPr="00991BAF">
        <w:rPr>
          <w:sz w:val="24"/>
          <w:szCs w:val="24"/>
          <w:shd w:val="clear" w:color="auto" w:fill="FFFFFF" w:themeFill="background1"/>
        </w:rPr>
        <w:t>which provides budgetary analysis to</w:t>
      </w:r>
      <w:r w:rsidR="005B0153" w:rsidRPr="00991BAF">
        <w:rPr>
          <w:sz w:val="24"/>
          <w:szCs w:val="24"/>
          <w:shd w:val="clear" w:color="auto" w:fill="FFFFFF" w:themeFill="background1"/>
        </w:rPr>
        <w:t xml:space="preserve"> the legislature (see </w:t>
      </w:r>
      <w:r w:rsidR="005B0153" w:rsidRPr="00991BAF">
        <w:rPr>
          <w:rFonts w:asciiTheme="majorHAnsi" w:hAnsiTheme="majorHAnsi"/>
          <w:b/>
          <w:color w:val="365F91" w:themeColor="accent1" w:themeShade="BF"/>
          <w:sz w:val="24"/>
          <w:szCs w:val="24"/>
          <w:shd w:val="clear" w:color="auto" w:fill="FFFFFF" w:themeFill="background1"/>
        </w:rPr>
        <w:t xml:space="preserve">section D.1 </w:t>
      </w:r>
      <w:r w:rsidR="005B0153" w:rsidRPr="00991BAF">
        <w:rPr>
          <w:sz w:val="24"/>
          <w:szCs w:val="24"/>
          <w:shd w:val="clear" w:color="auto" w:fill="FFFFFF" w:themeFill="background1"/>
        </w:rPr>
        <w:t xml:space="preserve">above) together with a fiscal council </w:t>
      </w:r>
      <w:r w:rsidR="00C6634B" w:rsidRPr="00991BAF">
        <w:rPr>
          <w:sz w:val="24"/>
          <w:szCs w:val="24"/>
          <w:shd w:val="clear" w:color="auto" w:fill="FFFFFF" w:themeFill="background1"/>
        </w:rPr>
        <w:t>tasked with assessing government forecasts and monitoring fiscal rules</w:t>
      </w:r>
      <w:r w:rsidR="005B0153" w:rsidRPr="00991BAF">
        <w:rPr>
          <w:sz w:val="24"/>
          <w:szCs w:val="24"/>
          <w:shd w:val="clear" w:color="auto" w:fill="FFFFFF" w:themeFill="background1"/>
        </w:rPr>
        <w:t>.</w:t>
      </w:r>
    </w:p>
    <w:p w14:paraId="2412865B" w14:textId="77777777" w:rsidR="005B0153" w:rsidRPr="00991BAF" w:rsidRDefault="005B0153" w:rsidP="005B0153">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in considering appropria</w:t>
      </w:r>
      <w:r w:rsidR="009A05E3" w:rsidRPr="00991BAF">
        <w:rPr>
          <w:color w:val="000000" w:themeColor="text1"/>
          <w:sz w:val="24"/>
          <w:szCs w:val="24"/>
        </w:rPr>
        <w:t>te functions for IFIs include:</w:t>
      </w:r>
    </w:p>
    <w:p w14:paraId="75B91E75" w14:textId="66C36C6A" w:rsidR="005B0153" w:rsidRPr="00991BAF" w:rsidRDefault="00C6634B" w:rsidP="00BB2279">
      <w:pPr>
        <w:pStyle w:val="ListParagraph"/>
        <w:numPr>
          <w:ilvl w:val="0"/>
          <w:numId w:val="6"/>
        </w:numPr>
        <w:spacing w:before="120" w:after="120"/>
        <w:contextualSpacing w:val="0"/>
        <w:jc w:val="both"/>
        <w:rPr>
          <w:i/>
        </w:rPr>
      </w:pPr>
      <w:r w:rsidRPr="00991BAF">
        <w:rPr>
          <w:sz w:val="24"/>
          <w:szCs w:val="24"/>
        </w:rPr>
        <w:t>assessing</w:t>
      </w:r>
      <w:r w:rsidR="005B0153" w:rsidRPr="00991BAF">
        <w:rPr>
          <w:sz w:val="24"/>
          <w:szCs w:val="24"/>
        </w:rPr>
        <w:t xml:space="preserve">, endorsing, or producing official macroeconomic and/or fiscal forecasts </w:t>
      </w:r>
    </w:p>
    <w:p w14:paraId="76D45F9B" w14:textId="2526867A" w:rsidR="00C6634B" w:rsidRPr="00991BAF" w:rsidRDefault="00631E0F" w:rsidP="00BB2279">
      <w:pPr>
        <w:pStyle w:val="ListParagraph"/>
        <w:numPr>
          <w:ilvl w:val="0"/>
          <w:numId w:val="6"/>
        </w:numPr>
        <w:spacing w:before="120" w:after="120"/>
        <w:contextualSpacing w:val="0"/>
        <w:jc w:val="both"/>
        <w:rPr>
          <w:i/>
        </w:rPr>
      </w:pPr>
      <w:r>
        <w:rPr>
          <w:sz w:val="24"/>
          <w:szCs w:val="24"/>
        </w:rPr>
        <w:t>analysing</w:t>
      </w:r>
      <w:r w:rsidR="005B0153" w:rsidRPr="00991BAF">
        <w:rPr>
          <w:sz w:val="24"/>
          <w:szCs w:val="24"/>
        </w:rPr>
        <w:t xml:space="preserve"> </w:t>
      </w:r>
      <w:r>
        <w:rPr>
          <w:sz w:val="24"/>
          <w:szCs w:val="24"/>
        </w:rPr>
        <w:t xml:space="preserve">budgets and </w:t>
      </w:r>
      <w:r w:rsidR="005B0153" w:rsidRPr="00991BAF">
        <w:rPr>
          <w:sz w:val="24"/>
          <w:szCs w:val="24"/>
        </w:rPr>
        <w:t>fiscal plans</w:t>
      </w:r>
      <w:r>
        <w:rPr>
          <w:sz w:val="24"/>
          <w:szCs w:val="24"/>
        </w:rPr>
        <w:t>,</w:t>
      </w:r>
      <w:r w:rsidR="005B0153" w:rsidRPr="00991BAF">
        <w:rPr>
          <w:sz w:val="24"/>
          <w:szCs w:val="24"/>
        </w:rPr>
        <w:t xml:space="preserve"> and </w:t>
      </w:r>
      <w:r w:rsidR="00C6634B" w:rsidRPr="00991BAF">
        <w:rPr>
          <w:sz w:val="24"/>
          <w:szCs w:val="24"/>
        </w:rPr>
        <w:t>monitoring</w:t>
      </w:r>
      <w:r w:rsidR="005B0153" w:rsidRPr="00991BAF">
        <w:rPr>
          <w:sz w:val="24"/>
          <w:szCs w:val="24"/>
        </w:rPr>
        <w:t xml:space="preserve"> compliance with fiscal rules </w:t>
      </w:r>
    </w:p>
    <w:p w14:paraId="4C64C06F" w14:textId="77777777" w:rsidR="005B0153" w:rsidRPr="00991BAF" w:rsidRDefault="005B0153" w:rsidP="00BB2279">
      <w:pPr>
        <w:pStyle w:val="ListParagraph"/>
        <w:numPr>
          <w:ilvl w:val="0"/>
          <w:numId w:val="6"/>
        </w:numPr>
        <w:spacing w:before="120" w:after="120"/>
        <w:contextualSpacing w:val="0"/>
        <w:jc w:val="both"/>
        <w:rPr>
          <w:i/>
        </w:rPr>
      </w:pPr>
      <w:r w:rsidRPr="00991BAF">
        <w:rPr>
          <w:sz w:val="24"/>
          <w:szCs w:val="24"/>
        </w:rPr>
        <w:t>evaluating the mid- and long-term sustainability of public finances</w:t>
      </w:r>
    </w:p>
    <w:p w14:paraId="5037375E" w14:textId="77777777" w:rsidR="005B0153" w:rsidRPr="00991BAF" w:rsidRDefault="005B0153" w:rsidP="00BB2279">
      <w:pPr>
        <w:pStyle w:val="ListParagraph"/>
        <w:numPr>
          <w:ilvl w:val="0"/>
          <w:numId w:val="6"/>
        </w:numPr>
        <w:spacing w:before="120" w:after="120"/>
        <w:contextualSpacing w:val="0"/>
        <w:jc w:val="both"/>
        <w:rPr>
          <w:i/>
        </w:rPr>
      </w:pPr>
      <w:proofErr w:type="gramStart"/>
      <w:r w:rsidRPr="00991BAF">
        <w:rPr>
          <w:sz w:val="24"/>
          <w:szCs w:val="24"/>
        </w:rPr>
        <w:t>providing</w:t>
      </w:r>
      <w:proofErr w:type="gramEnd"/>
      <w:r w:rsidRPr="00991BAF">
        <w:rPr>
          <w:sz w:val="24"/>
          <w:szCs w:val="24"/>
        </w:rPr>
        <w:t xml:space="preserve"> cost estimates for proposed policy measures. </w:t>
      </w:r>
    </w:p>
    <w:p w14:paraId="7153F134" w14:textId="77777777" w:rsidR="00935577" w:rsidRPr="00991BAF" w:rsidRDefault="00935577" w:rsidP="00935577">
      <w:pPr>
        <w:autoSpaceDE w:val="0"/>
        <w:autoSpaceDN w:val="0"/>
        <w:adjustRightInd w:val="0"/>
        <w:rPr>
          <w:rFonts w:ascii="Times New Roman" w:hAnsi="Times New Roman" w:cs="Times New Roman"/>
          <w:color w:val="000000"/>
          <w:sz w:val="24"/>
          <w:szCs w:val="24"/>
          <w:highlight w:val="cyan"/>
        </w:rPr>
      </w:pPr>
    </w:p>
    <w:p w14:paraId="14E31D69" w14:textId="77777777" w:rsidR="00D4547B" w:rsidRDefault="00D4547B" w:rsidP="00D4547B">
      <w:pPr>
        <w:rPr>
          <w:sz w:val="24"/>
          <w:szCs w:val="24"/>
        </w:rPr>
      </w:pPr>
      <w:r>
        <w:rPr>
          <w:noProof/>
          <w:lang w:eastAsia="en-GB"/>
        </w:rPr>
        <mc:AlternateContent>
          <mc:Choice Requires="wps">
            <w:drawing>
              <wp:anchor distT="0" distB="0" distL="114300" distR="114300" simplePos="0" relativeHeight="251846656" behindDoc="0" locked="0" layoutInCell="1" allowOverlap="1" wp14:anchorId="67EBFFE3" wp14:editId="63C490E3">
                <wp:simplePos x="0" y="0"/>
                <wp:positionH relativeFrom="column">
                  <wp:posOffset>2921000</wp:posOffset>
                </wp:positionH>
                <wp:positionV relativeFrom="paragraph">
                  <wp:posOffset>29210</wp:posOffset>
                </wp:positionV>
                <wp:extent cx="2969260" cy="3700145"/>
                <wp:effectExtent l="0" t="0" r="21590" b="14605"/>
                <wp:wrapNone/>
                <wp:docPr id="4030"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700145"/>
                        </a:xfrm>
                        <a:prstGeom prst="rect">
                          <a:avLst/>
                        </a:prstGeom>
                        <a:solidFill>
                          <a:srgbClr val="FFFFFF"/>
                        </a:solidFill>
                        <a:ln w="9525">
                          <a:solidFill>
                            <a:sysClr val="window" lastClr="FFFFFF">
                              <a:lumMod val="100000"/>
                              <a:lumOff val="0"/>
                            </a:sysClr>
                          </a:solidFill>
                          <a:miter lim="800000"/>
                          <a:headEnd/>
                          <a:tailEnd/>
                        </a:ln>
                      </wps:spPr>
                      <wps:txbx>
                        <w:txbxContent>
                          <w:p w14:paraId="09E8C0C8"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1387F8A"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F81A488" w14:textId="0EF6A120" w:rsidR="00CC49D6"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62545C5" wp14:editId="420683AF">
                                  <wp:extent cx="814705" cy="226060"/>
                                  <wp:effectExtent l="0" t="0" r="4445" b="254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2E64FB">
                              <w:rPr>
                                <w:rFonts w:ascii="Calibri" w:hAnsi="Calibri" w:cs="Times New Roman"/>
                                <w:color w:val="984806" w:themeColor="accent6" w:themeShade="80"/>
                                <w:position w:val="8"/>
                                <w:lang w:eastAsia="en-GB"/>
                              </w:rPr>
                              <w:t>2.4.1</w:t>
                            </w:r>
                          </w:p>
                          <w:p w14:paraId="6113C615" w14:textId="77777777"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FFD9267" w14:textId="77777777" w:rsidR="00CC49D6" w:rsidRDefault="00CC49D6" w:rsidP="007E6F8D">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DE67640" wp14:editId="2D534041">
                                  <wp:extent cx="1466850" cy="199390"/>
                                  <wp:effectExtent l="0" t="0" r="0" b="0"/>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10</w:t>
                            </w:r>
                          </w:p>
                          <w:p w14:paraId="0D15917B" w14:textId="77777777" w:rsidR="00CC49D6" w:rsidRPr="00953945" w:rsidRDefault="00CC49D6" w:rsidP="007E6F8D">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0F7ACFB0" w14:textId="4E6E63E3" w:rsidR="00CC49D6" w:rsidRDefault="00CC49D6" w:rsidP="007E6F8D">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44B5696C" wp14:editId="44858546">
                                  <wp:extent cx="1616075" cy="212725"/>
                                  <wp:effectExtent l="0" t="0" r="3175"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104-105</w:t>
                            </w:r>
                          </w:p>
                          <w:p w14:paraId="3550B05D" w14:textId="77777777"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B91AF41" w14:textId="77777777" w:rsidR="00CC49D6" w:rsidRPr="00C40BE7"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EFD0CC8"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991F371" wp14:editId="1F353069">
                                  <wp:extent cx="1333500" cy="190500"/>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1-22</w:t>
                            </w:r>
                          </w:p>
                          <w:p w14:paraId="27D336EC"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0CE02907"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0E92B941"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margin-left:230pt;margin-top:2.3pt;width:233.8pt;height:29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" strokecolor="white">
                <v:textbox inset=".5mm">
                  <w:txbxContent>
                    <w:p w14:paraId="09E8C0C8"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1387F8A" w14:textId="77777777" w:rsidR="00CC49D6"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lang w:eastAsia="en-GB"/>
                        </w:rPr>
                      </w:pPr>
                    </w:p>
                    <w:p w14:paraId="2F81A488" w14:textId="0EF6A120" w:rsidR="00CC49D6"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62545C5" wp14:editId="420683AF">
                            <wp:extent cx="814705" cy="226060"/>
                            <wp:effectExtent l="0" t="0" r="4445" b="254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2E64FB">
                        <w:rPr>
                          <w:rFonts w:ascii="Calibri" w:hAnsi="Calibri" w:cs="Times New Roman"/>
                          <w:color w:val="984806" w:themeColor="accent6" w:themeShade="80"/>
                          <w:position w:val="8"/>
                          <w:lang w:eastAsia="en-GB"/>
                        </w:rPr>
                        <w:t>2.4.1</w:t>
                      </w:r>
                    </w:p>
                    <w:p w14:paraId="6113C615" w14:textId="77777777"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5FFD9267" w14:textId="77777777" w:rsidR="00CC49D6" w:rsidRDefault="00CC49D6" w:rsidP="007E6F8D">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1DE67640" wp14:editId="2D534041">
                            <wp:extent cx="1466850" cy="199390"/>
                            <wp:effectExtent l="0" t="0" r="0" b="0"/>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647F2">
                        <w:rPr>
                          <w:rFonts w:ascii="Calibri" w:hAnsi="Calibri" w:cs="Times New Roman"/>
                          <w:color w:val="984806" w:themeColor="accent6" w:themeShade="80"/>
                          <w:lang w:eastAsia="en-GB"/>
                        </w:rPr>
                        <w:t xml:space="preserve"> </w:t>
                      </w:r>
                      <w:r w:rsidRPr="004816DC">
                        <w:rPr>
                          <w:rFonts w:ascii="Calibri" w:hAnsi="Calibri" w:cs="Times New Roman"/>
                          <w:color w:val="984806" w:themeColor="accent6" w:themeShade="80"/>
                          <w:position w:val="8"/>
                          <w:lang w:eastAsia="en-GB"/>
                        </w:rPr>
                        <w:t>10</w:t>
                      </w:r>
                    </w:p>
                    <w:p w14:paraId="0D15917B" w14:textId="77777777" w:rsidR="00CC49D6" w:rsidRPr="00953945" w:rsidRDefault="00CC49D6" w:rsidP="007E6F8D">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sz w:val="8"/>
                          <w:szCs w:val="8"/>
                          <w:lang w:eastAsia="en-GB"/>
                        </w:rPr>
                      </w:pPr>
                    </w:p>
                    <w:p w14:paraId="0F7ACFB0" w14:textId="4E6E63E3" w:rsidR="00CC49D6" w:rsidRDefault="00CC49D6" w:rsidP="007E6F8D">
                      <w:pPr>
                        <w:shd w:val="clear" w:color="auto" w:fill="FDE9D9" w:themeFill="accent6" w:themeFillTint="33"/>
                        <w:spacing w:before="120" w:after="120"/>
                        <w:ind w:left="36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44B5696C" wp14:editId="44858546">
                            <wp:extent cx="1616075" cy="212725"/>
                            <wp:effectExtent l="0" t="0" r="3175"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104-105</w:t>
                      </w:r>
                    </w:p>
                    <w:p w14:paraId="3550B05D" w14:textId="77777777" w:rsidR="00CC49D6" w:rsidRPr="00953945"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8"/>
                          <w:szCs w:val="8"/>
                          <w:lang w:eastAsia="en-GB"/>
                        </w:rPr>
                      </w:pPr>
                    </w:p>
                    <w:p w14:paraId="1B91AF41" w14:textId="77777777" w:rsidR="00CC49D6" w:rsidRPr="00C40BE7" w:rsidRDefault="00CC49D6" w:rsidP="00D4547B">
                      <w:pPr>
                        <w:shd w:val="clear" w:color="auto" w:fill="FDE9D9" w:themeFill="accent6" w:themeFillTint="33"/>
                        <w:spacing w:before="120" w:after="120"/>
                        <w:ind w:left="360"/>
                        <w:contextualSpacing/>
                        <w:jc w:val="both"/>
                        <w:rPr>
                          <w:rFonts w:ascii="Calibri" w:hAnsi="Calibri" w:cs="Times New Roman"/>
                          <w:color w:val="984806" w:themeColor="accent6" w:themeShade="80"/>
                          <w:sz w:val="4"/>
                          <w:szCs w:val="4"/>
                          <w:lang w:eastAsia="en-GB"/>
                        </w:rPr>
                      </w:pPr>
                    </w:p>
                    <w:p w14:paraId="3EFD0CC8"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6991F371" wp14:editId="1F353069">
                            <wp:extent cx="1333500" cy="190500"/>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1-22</w:t>
                      </w:r>
                    </w:p>
                    <w:p w14:paraId="27D336EC"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0CE02907"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p w14:paraId="0E92B941" w14:textId="77777777" w:rsidR="00CC49D6" w:rsidRDefault="00CC49D6" w:rsidP="00D4547B">
                      <w:pPr>
                        <w:shd w:val="clear" w:color="auto" w:fill="FDE9D9" w:themeFill="accent6" w:themeFillTint="33"/>
                        <w:spacing w:before="120" w:after="120"/>
                        <w:ind w:left="360"/>
                        <w:contextualSpacing/>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47680" behindDoc="0" locked="0" layoutInCell="1" allowOverlap="1" wp14:anchorId="06F7441D" wp14:editId="56FCB25F">
                <wp:simplePos x="0" y="0"/>
                <wp:positionH relativeFrom="column">
                  <wp:posOffset>190500</wp:posOffset>
                </wp:positionH>
                <wp:positionV relativeFrom="paragraph">
                  <wp:posOffset>28575</wp:posOffset>
                </wp:positionV>
                <wp:extent cx="2952750" cy="3700145"/>
                <wp:effectExtent l="0" t="0" r="19050" b="15875"/>
                <wp:wrapNone/>
                <wp:docPr id="402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700145"/>
                        </a:xfrm>
                        <a:prstGeom prst="rect">
                          <a:avLst/>
                        </a:prstGeom>
                        <a:solidFill>
                          <a:srgbClr val="FFFFFF"/>
                        </a:solidFill>
                        <a:ln w="12700">
                          <a:solidFill>
                            <a:sysClr val="window" lastClr="FFFFFF">
                              <a:lumMod val="100000"/>
                              <a:lumOff val="0"/>
                            </a:sysClr>
                          </a:solidFill>
                          <a:miter lim="800000"/>
                          <a:headEnd/>
                          <a:tailEnd/>
                        </a:ln>
                      </wps:spPr>
                      <wps:txbx>
                        <w:txbxContent>
                          <w:p w14:paraId="568EF75F" w14:textId="77777777" w:rsidR="00CC49D6" w:rsidRPr="00063C5C" w:rsidRDefault="00CC49D6" w:rsidP="00D4547B">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5B4DF70"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p>
                          <w:p w14:paraId="46ECA30E"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Sweden</w:t>
                            </w:r>
                            <w:r w:rsidRPr="00035A2C">
                              <w:rPr>
                                <w:rFonts w:cs="Times New Roman"/>
                                <w:b/>
                                <w:color w:val="215868" w:themeColor="accent5" w:themeShade="80"/>
                              </w:rPr>
                              <w:t xml:space="preserve">: </w:t>
                            </w:r>
                            <w:r>
                              <w:rPr>
                                <w:rFonts w:cs="Times New Roman"/>
                                <w:color w:val="215868" w:themeColor="accent5" w:themeShade="80"/>
                              </w:rPr>
                              <w:t>The Swedish Fiscal Policy Council was established in 2007. Its mandate includes assessing (a) whether fiscal and economic policy objectives are achieved; (b) consistency of fiscal policy with long-term sustainability; (c) the fiscal policy stance in relation to the economic cycle and (d) effects on distribution of welfare. It also promotes public debate on economic policy.</w:t>
                            </w:r>
                          </w:p>
                          <w:p w14:paraId="7F3821FB"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r w:rsidRPr="00147C74">
                              <w:rPr>
                                <w:rFonts w:cs="Times New Roman"/>
                                <w:b/>
                                <w:color w:val="0070C0"/>
                              </w:rPr>
                              <w:t xml:space="preserve">www.finanspolitiskaradet.com </w:t>
                            </w:r>
                          </w:p>
                          <w:p w14:paraId="277C887B"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p>
                          <w:p w14:paraId="6F8C988B" w14:textId="77777777" w:rsidR="00CC49D6" w:rsidRPr="00147C74" w:rsidRDefault="00CC49D6" w:rsidP="00D4547B">
                            <w:pPr>
                              <w:shd w:val="clear" w:color="auto" w:fill="DAEEF3" w:themeFill="accent5" w:themeFillTint="33"/>
                              <w:spacing w:before="120" w:after="120"/>
                              <w:contextualSpacing/>
                              <w:jc w:val="both"/>
                              <w:rPr>
                                <w:rFonts w:cs="Times New Roman"/>
                                <w:b/>
                                <w:color w:val="0070C0"/>
                              </w:rPr>
                            </w:pPr>
                            <w:r>
                              <w:rPr>
                                <w:rFonts w:cs="Times New Roman"/>
                                <w:b/>
                                <w:color w:val="215868" w:themeColor="accent5" w:themeShade="80"/>
                              </w:rPr>
                              <w:t>Netherlands</w:t>
                            </w:r>
                            <w:r w:rsidRPr="00035A2C">
                              <w:rPr>
                                <w:rFonts w:cs="Times New Roman"/>
                                <w:b/>
                                <w:color w:val="215868" w:themeColor="accent5" w:themeShade="80"/>
                              </w:rPr>
                              <w:t xml:space="preserve">: </w:t>
                            </w:r>
                            <w:r w:rsidRPr="006B6259">
                              <w:rPr>
                                <w:rFonts w:cs="Times New Roman"/>
                                <w:color w:val="215868" w:themeColor="accent5" w:themeShade="80"/>
                              </w:rPr>
                              <w:t>The</w:t>
                            </w:r>
                            <w:r w:rsidRPr="00BB4DCD">
                              <w:rPr>
                                <w:rFonts w:cs="Times New Roman"/>
                                <w:color w:val="215868" w:themeColor="accent5" w:themeShade="80"/>
                              </w:rPr>
                              <w:t xml:space="preserve"> </w:t>
                            </w:r>
                            <w:r w:rsidRPr="00C40BE7">
                              <w:rPr>
                                <w:rFonts w:cs="Times New Roman"/>
                                <w:color w:val="244061" w:themeColor="accent1" w:themeShade="80"/>
                              </w:rPr>
                              <w:t xml:space="preserve">CPB </w:t>
                            </w:r>
                            <w:r w:rsidRPr="00C40BE7">
                              <w:rPr>
                                <w:rFonts w:cs="Lucida Grande"/>
                                <w:color w:val="244061" w:themeColor="accent1" w:themeShade="80"/>
                              </w:rPr>
                              <w:t xml:space="preserve">Netherlands Bureau for Economic Policy Analysis was </w:t>
                            </w:r>
                            <w:r w:rsidRPr="00BB4DCD">
                              <w:rPr>
                                <w:rFonts w:cs="Times New Roman"/>
                                <w:color w:val="215868" w:themeColor="accent5" w:themeShade="80"/>
                              </w:rPr>
                              <w:t>established in 19</w:t>
                            </w:r>
                            <w:r>
                              <w:rPr>
                                <w:rFonts w:cs="Times New Roman"/>
                                <w:color w:val="215868" w:themeColor="accent5" w:themeShade="80"/>
                              </w:rPr>
                              <w:t>45.  It is responsible for the official government forecasts of economic and fiscal developments.  Forecasting, costing of policy proposals and research are CPB’s major functions.</w:t>
                            </w:r>
                            <w:r w:rsidRPr="00BB4DCD">
                              <w:rPr>
                                <w:rFonts w:cs="Times New Roman"/>
                                <w:color w:val="215868" w:themeColor="accent5" w:themeShade="80"/>
                              </w:rPr>
                              <w:t xml:space="preserve"> </w:t>
                            </w:r>
                          </w:p>
                          <w:p w14:paraId="7FC4FFBB"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r>
                              <w:rPr>
                                <w:rFonts w:cs="Times New Roman"/>
                                <w:color w:val="215868" w:themeColor="accent5" w:themeShade="80"/>
                              </w:rPr>
                              <w:t xml:space="preserve"> </w:t>
                            </w:r>
                            <w:r w:rsidRPr="00147C74">
                              <w:rPr>
                                <w:rFonts w:cs="Times New Roman"/>
                                <w:b/>
                                <w:color w:val="0070C0"/>
                              </w:rPr>
                              <w:t>www.</w:t>
                            </w:r>
                            <w:r>
                              <w:rPr>
                                <w:rFonts w:cs="Times New Roman"/>
                                <w:b/>
                                <w:color w:val="0070C0"/>
                              </w:rPr>
                              <w:t>cpb.nl</w:t>
                            </w:r>
                            <w:r w:rsidRPr="00147C74">
                              <w:rPr>
                                <w:rFonts w:cs="Times New Roman"/>
                                <w:b/>
                                <w:color w:val="0070C0"/>
                              </w:rPr>
                              <w:t xml:space="preserve"> </w:t>
                            </w:r>
                          </w:p>
                          <w:p w14:paraId="4393B713"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360" type="#_x0000_t202" style="position:absolute;margin-left:15pt;margin-top:2.25pt;width:232.5pt;height:291.3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" strokecolor="white" strokeweight="1pt">
                <v:textbox style="mso-fit-shape-to-text:t" inset=".5mm">
                  <w:txbxContent>
                    <w:p w14:paraId="568EF75F" w14:textId="77777777" w:rsidR="00CC49D6" w:rsidRPr="00063C5C" w:rsidRDefault="00CC49D6" w:rsidP="00D4547B">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45B4DF70"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p>
                    <w:p w14:paraId="46ECA30E"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r>
                        <w:rPr>
                          <w:rFonts w:cs="Times New Roman"/>
                          <w:b/>
                          <w:color w:val="215868" w:themeColor="accent5" w:themeShade="80"/>
                        </w:rPr>
                        <w:t>Sweden</w:t>
                      </w:r>
                      <w:r w:rsidRPr="00035A2C">
                        <w:rPr>
                          <w:rFonts w:cs="Times New Roman"/>
                          <w:b/>
                          <w:color w:val="215868" w:themeColor="accent5" w:themeShade="80"/>
                        </w:rPr>
                        <w:t xml:space="preserve">: </w:t>
                      </w:r>
                      <w:r>
                        <w:rPr>
                          <w:rFonts w:cs="Times New Roman"/>
                          <w:color w:val="215868" w:themeColor="accent5" w:themeShade="80"/>
                        </w:rPr>
                        <w:t>The Swedish Fiscal Policy Council was established in 2007. Its mandate includes assessing (a) whether fiscal and economic policy objectives are achieved; (b) consistency of fiscal policy with long-term sustainability; (c) the fiscal policy stance in relation to the economic cycle and (d) effects on distribution of welfare. It also promotes public debate on economic policy.</w:t>
                      </w:r>
                    </w:p>
                    <w:p w14:paraId="7F3821FB"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r w:rsidRPr="00147C74">
                        <w:rPr>
                          <w:rFonts w:cs="Times New Roman"/>
                          <w:b/>
                          <w:color w:val="0070C0"/>
                        </w:rPr>
                        <w:t xml:space="preserve">www.finanspolitiskaradet.com </w:t>
                      </w:r>
                    </w:p>
                    <w:p w14:paraId="277C887B"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p>
                    <w:p w14:paraId="6F8C988B" w14:textId="77777777" w:rsidR="00CC49D6" w:rsidRPr="00147C74" w:rsidRDefault="00CC49D6" w:rsidP="00D4547B">
                      <w:pPr>
                        <w:shd w:val="clear" w:color="auto" w:fill="DAEEF3" w:themeFill="accent5" w:themeFillTint="33"/>
                        <w:spacing w:before="120" w:after="120"/>
                        <w:contextualSpacing/>
                        <w:jc w:val="both"/>
                        <w:rPr>
                          <w:rFonts w:cs="Times New Roman"/>
                          <w:b/>
                          <w:color w:val="0070C0"/>
                        </w:rPr>
                      </w:pPr>
                      <w:r>
                        <w:rPr>
                          <w:rFonts w:cs="Times New Roman"/>
                          <w:b/>
                          <w:color w:val="215868" w:themeColor="accent5" w:themeShade="80"/>
                        </w:rPr>
                        <w:t>Netherlands</w:t>
                      </w:r>
                      <w:r w:rsidRPr="00035A2C">
                        <w:rPr>
                          <w:rFonts w:cs="Times New Roman"/>
                          <w:b/>
                          <w:color w:val="215868" w:themeColor="accent5" w:themeShade="80"/>
                        </w:rPr>
                        <w:t xml:space="preserve">: </w:t>
                      </w:r>
                      <w:r w:rsidRPr="006B6259">
                        <w:rPr>
                          <w:rFonts w:cs="Times New Roman"/>
                          <w:color w:val="215868" w:themeColor="accent5" w:themeShade="80"/>
                        </w:rPr>
                        <w:t>The</w:t>
                      </w:r>
                      <w:r w:rsidRPr="00BB4DCD">
                        <w:rPr>
                          <w:rFonts w:cs="Times New Roman"/>
                          <w:color w:val="215868" w:themeColor="accent5" w:themeShade="80"/>
                        </w:rPr>
                        <w:t xml:space="preserve"> </w:t>
                      </w:r>
                      <w:r w:rsidRPr="00C40BE7">
                        <w:rPr>
                          <w:rFonts w:cs="Times New Roman"/>
                          <w:color w:val="244061" w:themeColor="accent1" w:themeShade="80"/>
                        </w:rPr>
                        <w:t xml:space="preserve">CPB </w:t>
                      </w:r>
                      <w:r w:rsidRPr="00C40BE7">
                        <w:rPr>
                          <w:rFonts w:cs="Lucida Grande"/>
                          <w:color w:val="244061" w:themeColor="accent1" w:themeShade="80"/>
                        </w:rPr>
                        <w:t xml:space="preserve">Netherlands Bureau for Economic Policy Analysis was </w:t>
                      </w:r>
                      <w:r w:rsidRPr="00BB4DCD">
                        <w:rPr>
                          <w:rFonts w:cs="Times New Roman"/>
                          <w:color w:val="215868" w:themeColor="accent5" w:themeShade="80"/>
                        </w:rPr>
                        <w:t>established in 19</w:t>
                      </w:r>
                      <w:r>
                        <w:rPr>
                          <w:rFonts w:cs="Times New Roman"/>
                          <w:color w:val="215868" w:themeColor="accent5" w:themeShade="80"/>
                        </w:rPr>
                        <w:t>45.  It is responsible for the official government forecasts of economic and fiscal developments.  Forecasting, costing of policy proposals and research are CPB’s major functions.</w:t>
                      </w:r>
                      <w:r w:rsidRPr="00BB4DCD">
                        <w:rPr>
                          <w:rFonts w:cs="Times New Roman"/>
                          <w:color w:val="215868" w:themeColor="accent5" w:themeShade="80"/>
                        </w:rPr>
                        <w:t xml:space="preserve"> </w:t>
                      </w:r>
                    </w:p>
                    <w:p w14:paraId="7FC4FFBB" w14:textId="77777777" w:rsidR="00CC49D6" w:rsidRDefault="00CC49D6" w:rsidP="00D4547B">
                      <w:pPr>
                        <w:shd w:val="clear" w:color="auto" w:fill="DAEEF3" w:themeFill="accent5" w:themeFillTint="33"/>
                        <w:spacing w:before="120" w:after="120"/>
                        <w:contextualSpacing/>
                        <w:jc w:val="both"/>
                        <w:rPr>
                          <w:rFonts w:cs="Times New Roman"/>
                          <w:b/>
                          <w:color w:val="215868" w:themeColor="accent5" w:themeShade="80"/>
                        </w:rPr>
                      </w:pPr>
                      <w:r>
                        <w:rPr>
                          <w:rFonts w:cs="Times New Roman"/>
                          <w:color w:val="215868" w:themeColor="accent5" w:themeShade="80"/>
                        </w:rPr>
                        <w:t xml:space="preserve"> </w:t>
                      </w:r>
                      <w:r w:rsidRPr="00147C74">
                        <w:rPr>
                          <w:rFonts w:cs="Times New Roman"/>
                          <w:b/>
                          <w:color w:val="0070C0"/>
                        </w:rPr>
                        <w:t>www.</w:t>
                      </w:r>
                      <w:r>
                        <w:rPr>
                          <w:rFonts w:cs="Times New Roman"/>
                          <w:b/>
                          <w:color w:val="0070C0"/>
                        </w:rPr>
                        <w:t>cpb.nl</w:t>
                      </w:r>
                      <w:r w:rsidRPr="00147C74">
                        <w:rPr>
                          <w:rFonts w:cs="Times New Roman"/>
                          <w:b/>
                          <w:color w:val="0070C0"/>
                        </w:rPr>
                        <w:t xml:space="preserve"> </w:t>
                      </w:r>
                    </w:p>
                    <w:p w14:paraId="4393B713" w14:textId="77777777" w:rsidR="00CC49D6" w:rsidRDefault="00CC49D6" w:rsidP="00D4547B">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49CC2B85" w14:textId="77777777" w:rsidR="005B0153" w:rsidRPr="00991BAF" w:rsidRDefault="005B0153" w:rsidP="005B0153">
      <w:pPr>
        <w:jc w:val="both"/>
        <w:rPr>
          <w:sz w:val="24"/>
          <w:szCs w:val="24"/>
        </w:rPr>
      </w:pPr>
    </w:p>
    <w:p w14:paraId="38AE5B3E" w14:textId="77777777" w:rsidR="005B0153" w:rsidRPr="00991BAF" w:rsidRDefault="005B0153" w:rsidP="005B0153">
      <w:pPr>
        <w:jc w:val="both"/>
        <w:rPr>
          <w:sz w:val="24"/>
          <w:szCs w:val="24"/>
        </w:rPr>
      </w:pPr>
    </w:p>
    <w:p w14:paraId="13EF2FC5" w14:textId="77777777" w:rsidR="005B0153" w:rsidRPr="00991BAF" w:rsidRDefault="005B0153" w:rsidP="005B0153">
      <w:pPr>
        <w:jc w:val="both"/>
        <w:rPr>
          <w:sz w:val="24"/>
          <w:szCs w:val="24"/>
        </w:rPr>
      </w:pPr>
    </w:p>
    <w:p w14:paraId="5A084EAA" w14:textId="77777777" w:rsidR="005B0153" w:rsidRPr="00991BAF" w:rsidRDefault="005B0153" w:rsidP="005B0153">
      <w:pPr>
        <w:jc w:val="both"/>
        <w:rPr>
          <w:sz w:val="24"/>
          <w:szCs w:val="24"/>
        </w:rPr>
      </w:pPr>
    </w:p>
    <w:p w14:paraId="0BBEAF25" w14:textId="77777777" w:rsidR="005B0153" w:rsidRPr="00991BAF" w:rsidRDefault="005B0153" w:rsidP="005B0153">
      <w:pPr>
        <w:jc w:val="both"/>
        <w:rPr>
          <w:sz w:val="24"/>
          <w:szCs w:val="24"/>
        </w:rPr>
      </w:pPr>
    </w:p>
    <w:p w14:paraId="2D51DAAF" w14:textId="77777777" w:rsidR="005B0153" w:rsidRPr="00991BAF" w:rsidRDefault="005B0153" w:rsidP="005B0153">
      <w:pPr>
        <w:jc w:val="both"/>
        <w:rPr>
          <w:sz w:val="24"/>
          <w:szCs w:val="24"/>
        </w:rPr>
      </w:pPr>
    </w:p>
    <w:p w14:paraId="383F46EA" w14:textId="77777777" w:rsidR="005B0153" w:rsidRPr="00991BAF" w:rsidRDefault="005B0153" w:rsidP="005B0153">
      <w:pPr>
        <w:jc w:val="both"/>
        <w:rPr>
          <w:sz w:val="24"/>
          <w:szCs w:val="24"/>
        </w:rPr>
      </w:pPr>
    </w:p>
    <w:p w14:paraId="6E904297" w14:textId="77777777" w:rsidR="005B0153" w:rsidRPr="00991BAF" w:rsidRDefault="005B0153" w:rsidP="005B0153">
      <w:pPr>
        <w:jc w:val="both"/>
        <w:rPr>
          <w:sz w:val="24"/>
          <w:szCs w:val="24"/>
        </w:rPr>
      </w:pPr>
    </w:p>
    <w:p w14:paraId="2F5794EA" w14:textId="77777777" w:rsidR="005B0153" w:rsidRPr="00991BAF" w:rsidRDefault="005B0153" w:rsidP="005B0153">
      <w:pPr>
        <w:jc w:val="both"/>
        <w:rPr>
          <w:sz w:val="24"/>
          <w:szCs w:val="24"/>
        </w:rPr>
      </w:pPr>
    </w:p>
    <w:p w14:paraId="4DF8AACD" w14:textId="77777777" w:rsidR="005B0153" w:rsidRPr="00991BAF" w:rsidRDefault="005B0153" w:rsidP="005B0153">
      <w:pPr>
        <w:jc w:val="both"/>
        <w:rPr>
          <w:sz w:val="24"/>
          <w:szCs w:val="24"/>
        </w:rPr>
      </w:pPr>
    </w:p>
    <w:p w14:paraId="57BD537D" w14:textId="77777777" w:rsidR="005B0153" w:rsidRPr="00991BAF" w:rsidRDefault="005B0153" w:rsidP="005B0153">
      <w:pPr>
        <w:jc w:val="both"/>
        <w:rPr>
          <w:sz w:val="24"/>
          <w:szCs w:val="24"/>
        </w:rPr>
      </w:pPr>
    </w:p>
    <w:p w14:paraId="1538B429" w14:textId="77777777" w:rsidR="005B0153" w:rsidRPr="00991BAF" w:rsidRDefault="005B0153" w:rsidP="005B0153">
      <w:pPr>
        <w:jc w:val="both"/>
        <w:rPr>
          <w:sz w:val="24"/>
          <w:szCs w:val="24"/>
        </w:rPr>
      </w:pPr>
    </w:p>
    <w:p w14:paraId="3B6442E4" w14:textId="77777777" w:rsidR="005B0153" w:rsidRPr="00991BAF" w:rsidRDefault="005B0153" w:rsidP="005B0153">
      <w:pPr>
        <w:autoSpaceDE w:val="0"/>
        <w:autoSpaceDN w:val="0"/>
        <w:adjustRightInd w:val="0"/>
        <w:spacing w:after="35"/>
        <w:rPr>
          <w:rFonts w:cs="Times New Roman"/>
          <w:color w:val="000000"/>
          <w:sz w:val="24"/>
          <w:szCs w:val="24"/>
          <w:highlight w:val="cyan"/>
        </w:rPr>
      </w:pPr>
    </w:p>
    <w:p w14:paraId="1066EEEF"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57E912F3"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2388E319"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557D025C"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37D059D1" w14:textId="77777777" w:rsidR="005B0153" w:rsidRPr="00991BAF" w:rsidRDefault="005B0153" w:rsidP="005B0153">
      <w:pPr>
        <w:autoSpaceDE w:val="0"/>
        <w:autoSpaceDN w:val="0"/>
        <w:adjustRightInd w:val="0"/>
        <w:spacing w:after="35"/>
        <w:rPr>
          <w:rFonts w:cs="Times New Roman"/>
          <w:color w:val="000000"/>
          <w:sz w:val="24"/>
          <w:szCs w:val="24"/>
          <w:highlight w:val="cyan"/>
        </w:rPr>
      </w:pPr>
    </w:p>
    <w:p w14:paraId="4F126AF6" w14:textId="77777777" w:rsidR="00147C74" w:rsidRPr="00991BAF" w:rsidRDefault="00147C74" w:rsidP="005B0153">
      <w:pPr>
        <w:autoSpaceDE w:val="0"/>
        <w:autoSpaceDN w:val="0"/>
        <w:adjustRightInd w:val="0"/>
        <w:spacing w:after="35"/>
        <w:rPr>
          <w:rFonts w:cs="Times New Roman"/>
          <w:color w:val="000000"/>
          <w:sz w:val="24"/>
          <w:szCs w:val="24"/>
          <w:highlight w:val="cyan"/>
        </w:rPr>
      </w:pPr>
    </w:p>
    <w:p w14:paraId="209DFC95" w14:textId="77777777" w:rsidR="005B0153" w:rsidRPr="00991BAF" w:rsidRDefault="005B0153" w:rsidP="005B0153">
      <w:pPr>
        <w:jc w:val="both"/>
        <w:rPr>
          <w:b/>
          <w:color w:val="0070C0"/>
          <w:sz w:val="24"/>
          <w:szCs w:val="24"/>
          <w:shd w:val="clear" w:color="auto" w:fill="FFFFFF" w:themeFill="background1"/>
        </w:rPr>
      </w:pPr>
      <w:r w:rsidRPr="00991BAF">
        <w:rPr>
          <w:b/>
          <w:color w:val="0070C0"/>
          <w:sz w:val="24"/>
          <w:szCs w:val="24"/>
          <w:shd w:val="clear" w:color="auto" w:fill="FFFFFF" w:themeFill="background1"/>
        </w:rPr>
        <w:t>___________________________________________________________________________</w:t>
      </w:r>
    </w:p>
    <w:p w14:paraId="67EFB46C"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71E97A55" w14:textId="77777777" w:rsidR="005B0153" w:rsidRPr="00991BAF" w:rsidRDefault="005B0153" w:rsidP="005B0153">
      <w:pPr>
        <w:pStyle w:val="ListParagraph"/>
        <w:autoSpaceDE w:val="0"/>
        <w:autoSpaceDN w:val="0"/>
        <w:adjustRightInd w:val="0"/>
        <w:spacing w:after="35"/>
        <w:rPr>
          <w:rFonts w:cs="Times New Roman"/>
          <w:color w:val="000000"/>
          <w:sz w:val="24"/>
          <w:szCs w:val="24"/>
          <w:highlight w:val="cyan"/>
        </w:rPr>
      </w:pPr>
    </w:p>
    <w:p w14:paraId="25070CAF" w14:textId="77777777" w:rsidR="00935577" w:rsidRPr="00991BAF" w:rsidRDefault="00935577" w:rsidP="00935577">
      <w:pPr>
        <w:rPr>
          <w:rFonts w:cs="Times New Roman"/>
          <w:color w:val="000000"/>
          <w:sz w:val="24"/>
          <w:szCs w:val="24"/>
          <w:highlight w:val="cyan"/>
        </w:rPr>
      </w:pPr>
      <w:r w:rsidRPr="00991BAF">
        <w:rPr>
          <w:rFonts w:cs="Times New Roman"/>
          <w:color w:val="000000"/>
          <w:sz w:val="24"/>
          <w:szCs w:val="24"/>
          <w:highlight w:val="cyan"/>
        </w:rPr>
        <w:br w:type="page"/>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108" w:type="dxa"/>
          <w:bottom w:w="108" w:type="dxa"/>
        </w:tblCellMar>
        <w:tblLook w:val="0000" w:firstRow="0" w:lastRow="0" w:firstColumn="0" w:lastColumn="0" w:noHBand="0" w:noVBand="0"/>
      </w:tblPr>
      <w:tblGrid>
        <w:gridCol w:w="8873"/>
      </w:tblGrid>
      <w:tr w:rsidR="00935577" w:rsidRPr="00991BAF" w14:paraId="0C415D7F" w14:textId="77777777" w:rsidTr="005B0153">
        <w:trPr>
          <w:trHeight w:val="6038"/>
          <w:jc w:val="center"/>
        </w:trPr>
        <w:tc>
          <w:tcPr>
            <w:tcW w:w="8873" w:type="dxa"/>
            <w:tcBorders>
              <w:bottom w:val="single" w:sz="4" w:space="0" w:color="auto"/>
            </w:tcBorders>
            <w:shd w:val="clear" w:color="auto" w:fill="D9D9D9" w:themeFill="background1" w:themeFillShade="D9"/>
          </w:tcPr>
          <w:p w14:paraId="1A7E6E84" w14:textId="092E2429" w:rsidR="00935577" w:rsidRPr="00991BAF" w:rsidRDefault="00935577" w:rsidP="00985D22">
            <w:pPr>
              <w:contextualSpacing/>
              <w:jc w:val="both"/>
              <w:rPr>
                <w:b/>
                <w:sz w:val="24"/>
                <w:szCs w:val="24"/>
              </w:rPr>
            </w:pPr>
            <w:r w:rsidRPr="00991BAF">
              <w:rPr>
                <w:b/>
                <w:noProof/>
                <w:sz w:val="24"/>
                <w:szCs w:val="24"/>
                <w:lang w:eastAsia="en-GB"/>
              </w:rPr>
              <w:lastRenderedPageBreak/>
              <w:drawing>
                <wp:anchor distT="0" distB="0" distL="114300" distR="114300" simplePos="0" relativeHeight="251653632" behindDoc="0" locked="0" layoutInCell="1" allowOverlap="1" wp14:anchorId="032210B6" wp14:editId="4CE7DB33">
                  <wp:simplePos x="2440940" y="3398520"/>
                  <wp:positionH relativeFrom="margin">
                    <wp:align>left</wp:align>
                  </wp:positionH>
                  <wp:positionV relativeFrom="margin">
                    <wp:align>top</wp:align>
                  </wp:positionV>
                  <wp:extent cx="719455" cy="719455"/>
                  <wp:effectExtent l="0" t="0" r="0" b="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ook.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9A4E49" w:rsidRPr="00991BAF">
              <w:rPr>
                <w:b/>
                <w:sz w:val="24"/>
                <w:szCs w:val="24"/>
              </w:rPr>
              <w:t>Further Guidance</w:t>
            </w:r>
          </w:p>
          <w:p w14:paraId="7F6288BA" w14:textId="77777777" w:rsidR="00935577" w:rsidRPr="00991BAF" w:rsidRDefault="00935577" w:rsidP="00985D22">
            <w:pPr>
              <w:contextualSpacing/>
              <w:jc w:val="both"/>
              <w:rPr>
                <w:b/>
                <w:sz w:val="24"/>
                <w:szCs w:val="24"/>
              </w:rPr>
            </w:pPr>
          </w:p>
          <w:p w14:paraId="0224526B" w14:textId="77777777" w:rsidR="00935577" w:rsidRPr="00991BAF" w:rsidRDefault="00935577" w:rsidP="00985D22">
            <w:pPr>
              <w:contextualSpacing/>
              <w:jc w:val="both"/>
              <w:rPr>
                <w:b/>
                <w:sz w:val="24"/>
                <w:szCs w:val="24"/>
              </w:rPr>
            </w:pPr>
            <w:proofErr w:type="spellStart"/>
            <w:r w:rsidRPr="00991BAF">
              <w:rPr>
                <w:sz w:val="24"/>
                <w:szCs w:val="24"/>
              </w:rPr>
              <w:t>Hagemann</w:t>
            </w:r>
            <w:proofErr w:type="spellEnd"/>
            <w:r w:rsidRPr="00991BAF">
              <w:rPr>
                <w:sz w:val="24"/>
                <w:szCs w:val="24"/>
              </w:rPr>
              <w:t>, Robert (2011), “</w:t>
            </w:r>
            <w:r w:rsidRPr="00991BAF">
              <w:rPr>
                <w:i/>
                <w:sz w:val="24"/>
                <w:szCs w:val="24"/>
              </w:rPr>
              <w:t>How Can Fiscal Councils Strengthen Fiscal Performance?</w:t>
            </w:r>
            <w:proofErr w:type="gramStart"/>
            <w:r w:rsidRPr="00991BAF">
              <w:rPr>
                <w:i/>
                <w:sz w:val="24"/>
                <w:szCs w:val="24"/>
              </w:rPr>
              <w:t>”,</w:t>
            </w:r>
            <w:proofErr w:type="gramEnd"/>
            <w:r w:rsidRPr="00991BAF">
              <w:rPr>
                <w:sz w:val="24"/>
                <w:szCs w:val="24"/>
              </w:rPr>
              <w:t xml:space="preserve"> OECD Journal: Economic Studies, Vol. 2011/1. </w:t>
            </w:r>
            <w:hyperlink r:id="rId171" w:history="1">
              <w:r w:rsidRPr="00991BAF">
                <w:rPr>
                  <w:rStyle w:val="Hyperlink"/>
                  <w:sz w:val="24"/>
                  <w:szCs w:val="24"/>
                </w:rPr>
                <w:t>http://dx.doi.org/10.1787/eco_studies-2011-5kg2d3gx4d5c</w:t>
              </w:r>
            </w:hyperlink>
            <w:r w:rsidRPr="00991BAF">
              <w:rPr>
                <w:sz w:val="24"/>
                <w:szCs w:val="24"/>
              </w:rPr>
              <w:t xml:space="preserve"> </w:t>
            </w:r>
          </w:p>
          <w:p w14:paraId="467A7650" w14:textId="77777777" w:rsidR="00935577" w:rsidRPr="00991BAF" w:rsidRDefault="00935577" w:rsidP="00985D22">
            <w:pPr>
              <w:contextualSpacing/>
              <w:jc w:val="both"/>
              <w:rPr>
                <w:sz w:val="24"/>
                <w:szCs w:val="24"/>
              </w:rPr>
            </w:pPr>
          </w:p>
          <w:p w14:paraId="679BF1CF" w14:textId="5D397FCE" w:rsidR="00DF625D" w:rsidRPr="00991BAF" w:rsidRDefault="00DF625D" w:rsidP="00DF625D">
            <w:pPr>
              <w:contextualSpacing/>
              <w:jc w:val="both"/>
              <w:rPr>
                <w:i/>
                <w:sz w:val="24"/>
                <w:szCs w:val="24"/>
              </w:rPr>
            </w:pPr>
            <w:r w:rsidRPr="00991BAF">
              <w:rPr>
                <w:sz w:val="24"/>
                <w:szCs w:val="24"/>
              </w:rPr>
              <w:t>IMF (201</w:t>
            </w:r>
            <w:r>
              <w:rPr>
                <w:sz w:val="24"/>
                <w:szCs w:val="24"/>
              </w:rPr>
              <w:t>5</w:t>
            </w:r>
            <w:r w:rsidRPr="00991BAF">
              <w:rPr>
                <w:sz w:val="24"/>
                <w:szCs w:val="24"/>
              </w:rPr>
              <w:t xml:space="preserve">), </w:t>
            </w:r>
            <w:r>
              <w:rPr>
                <w:i/>
                <w:sz w:val="24"/>
                <w:szCs w:val="24"/>
              </w:rPr>
              <w:t>Tax Administration Diagnostic Assessment Tool (TADAT)</w:t>
            </w:r>
            <w:r w:rsidRPr="00991BAF">
              <w:rPr>
                <w:i/>
                <w:sz w:val="24"/>
                <w:szCs w:val="24"/>
              </w:rPr>
              <w:t>,</w:t>
            </w:r>
          </w:p>
          <w:p w14:paraId="47F39B5C" w14:textId="77777777" w:rsidR="00DF625D" w:rsidRDefault="00DF625D" w:rsidP="00985D22">
            <w:pPr>
              <w:contextualSpacing/>
              <w:jc w:val="both"/>
              <w:rPr>
                <w:sz w:val="24"/>
                <w:szCs w:val="24"/>
              </w:rPr>
            </w:pPr>
          </w:p>
          <w:p w14:paraId="6319B1AE" w14:textId="77777777" w:rsidR="005B0153" w:rsidRPr="00991BAF" w:rsidRDefault="00935577" w:rsidP="00985D22">
            <w:pPr>
              <w:contextualSpacing/>
              <w:jc w:val="both"/>
              <w:rPr>
                <w:i/>
                <w:sz w:val="24"/>
                <w:szCs w:val="24"/>
              </w:rPr>
            </w:pPr>
            <w:r w:rsidRPr="00991BAF">
              <w:rPr>
                <w:sz w:val="24"/>
                <w:szCs w:val="24"/>
              </w:rPr>
              <w:t xml:space="preserve">IMF (2013), </w:t>
            </w:r>
            <w:r w:rsidRPr="00991BAF">
              <w:rPr>
                <w:i/>
                <w:sz w:val="24"/>
                <w:szCs w:val="24"/>
              </w:rPr>
              <w:t>The Functions and Impact of Fiscal Councils,</w:t>
            </w:r>
          </w:p>
          <w:p w14:paraId="6BC25027" w14:textId="77777777" w:rsidR="00935577" w:rsidRPr="00991BAF" w:rsidRDefault="00935577" w:rsidP="00985D22">
            <w:pPr>
              <w:contextualSpacing/>
              <w:jc w:val="both"/>
              <w:rPr>
                <w:sz w:val="24"/>
                <w:szCs w:val="24"/>
              </w:rPr>
            </w:pPr>
            <w:r w:rsidRPr="00991BAF">
              <w:rPr>
                <w:sz w:val="24"/>
                <w:szCs w:val="24"/>
              </w:rPr>
              <w:t xml:space="preserve"> </w:t>
            </w:r>
            <w:hyperlink r:id="rId172" w:history="1">
              <w:r w:rsidRPr="00991BAF">
                <w:rPr>
                  <w:rStyle w:val="Hyperlink"/>
                  <w:sz w:val="24"/>
                  <w:szCs w:val="24"/>
                </w:rPr>
                <w:t>https://www.imf.org/external/np/pp/eng/2013/071613.pdf</w:t>
              </w:r>
            </w:hyperlink>
            <w:r w:rsidRPr="00991BAF">
              <w:rPr>
                <w:sz w:val="24"/>
                <w:szCs w:val="24"/>
              </w:rPr>
              <w:t xml:space="preserve"> </w:t>
            </w:r>
          </w:p>
          <w:p w14:paraId="1889D03F" w14:textId="77777777" w:rsidR="00935577" w:rsidRPr="00991BAF" w:rsidRDefault="00935577" w:rsidP="00985D22">
            <w:pPr>
              <w:contextualSpacing/>
              <w:jc w:val="both"/>
              <w:rPr>
                <w:sz w:val="24"/>
                <w:szCs w:val="24"/>
              </w:rPr>
            </w:pPr>
          </w:p>
          <w:p w14:paraId="7A06BFE6" w14:textId="77777777" w:rsidR="005B0153" w:rsidRPr="00991BAF" w:rsidRDefault="00935577" w:rsidP="00985D22">
            <w:pPr>
              <w:contextualSpacing/>
              <w:jc w:val="both"/>
              <w:rPr>
                <w:i/>
                <w:sz w:val="24"/>
                <w:szCs w:val="24"/>
              </w:rPr>
            </w:pPr>
            <w:r w:rsidRPr="00991BAF">
              <w:rPr>
                <w:sz w:val="24"/>
                <w:szCs w:val="24"/>
              </w:rPr>
              <w:t xml:space="preserve">IMF (2014), </w:t>
            </w:r>
            <w:r w:rsidRPr="00991BAF">
              <w:rPr>
                <w:i/>
                <w:sz w:val="24"/>
                <w:szCs w:val="24"/>
              </w:rPr>
              <w:t>Strengthening Post-Crisis Fiscal Credibility: Fiscal Councils on the Rise</w:t>
            </w:r>
          </w:p>
          <w:p w14:paraId="6FFCD18A" w14:textId="77777777" w:rsidR="00935577" w:rsidRPr="00991BAF" w:rsidRDefault="005B0153" w:rsidP="00985D22">
            <w:pPr>
              <w:contextualSpacing/>
              <w:jc w:val="both"/>
              <w:rPr>
                <w:sz w:val="24"/>
                <w:szCs w:val="24"/>
              </w:rPr>
            </w:pPr>
            <w:r w:rsidRPr="00991BAF">
              <w:rPr>
                <w:i/>
                <w:sz w:val="24"/>
                <w:szCs w:val="24"/>
              </w:rPr>
              <w:t xml:space="preserve"> </w:t>
            </w:r>
            <w:r w:rsidR="00935577" w:rsidRPr="00991BAF">
              <w:rPr>
                <w:i/>
                <w:sz w:val="24"/>
                <w:szCs w:val="24"/>
              </w:rPr>
              <w:t>—</w:t>
            </w:r>
            <w:r w:rsidRPr="00991BAF">
              <w:rPr>
                <w:i/>
                <w:sz w:val="24"/>
                <w:szCs w:val="24"/>
              </w:rPr>
              <w:t xml:space="preserve"> </w:t>
            </w:r>
            <w:r w:rsidR="00935577" w:rsidRPr="00991BAF">
              <w:rPr>
                <w:i/>
                <w:sz w:val="24"/>
                <w:szCs w:val="24"/>
              </w:rPr>
              <w:t>A New Dataset</w:t>
            </w:r>
            <w:r w:rsidR="00935577" w:rsidRPr="00991BAF">
              <w:rPr>
                <w:sz w:val="24"/>
                <w:szCs w:val="24"/>
              </w:rPr>
              <w:t xml:space="preserve">, </w:t>
            </w:r>
            <w:hyperlink r:id="rId173" w:history="1">
              <w:r w:rsidR="00935577" w:rsidRPr="00991BAF">
                <w:rPr>
                  <w:rStyle w:val="Hyperlink"/>
                  <w:sz w:val="24"/>
                  <w:szCs w:val="24"/>
                </w:rPr>
                <w:t>https://www.imf.org/external/pubs/ft/wp/2014/wp1458.pdf</w:t>
              </w:r>
            </w:hyperlink>
            <w:r w:rsidR="00935577" w:rsidRPr="00991BAF">
              <w:rPr>
                <w:sz w:val="24"/>
                <w:szCs w:val="24"/>
              </w:rPr>
              <w:t xml:space="preserve"> </w:t>
            </w:r>
          </w:p>
          <w:p w14:paraId="50FF860E" w14:textId="77777777" w:rsidR="00935577" w:rsidRPr="00991BAF" w:rsidRDefault="00935577" w:rsidP="00985D22">
            <w:pPr>
              <w:contextualSpacing/>
              <w:jc w:val="both"/>
              <w:rPr>
                <w:sz w:val="24"/>
                <w:szCs w:val="24"/>
              </w:rPr>
            </w:pPr>
          </w:p>
          <w:p w14:paraId="75C6A8B7" w14:textId="77777777" w:rsidR="00935577" w:rsidRPr="00991BAF" w:rsidRDefault="00935577" w:rsidP="00985D22">
            <w:pPr>
              <w:contextualSpacing/>
              <w:jc w:val="both"/>
              <w:rPr>
                <w:sz w:val="24"/>
                <w:szCs w:val="24"/>
              </w:rPr>
            </w:pPr>
            <w:r w:rsidRPr="00991BAF">
              <w:rPr>
                <w:sz w:val="24"/>
                <w:szCs w:val="24"/>
              </w:rPr>
              <w:t>Kopits, George (2011), “</w:t>
            </w:r>
            <w:r w:rsidRPr="00991BAF">
              <w:rPr>
                <w:i/>
                <w:sz w:val="24"/>
                <w:szCs w:val="24"/>
              </w:rPr>
              <w:t>Independent Fiscal Institutions: Developing</w:t>
            </w:r>
            <w:r w:rsidR="005B0153" w:rsidRPr="00991BAF">
              <w:rPr>
                <w:i/>
                <w:sz w:val="24"/>
                <w:szCs w:val="24"/>
              </w:rPr>
              <w:t xml:space="preserve"> </w:t>
            </w:r>
            <w:r w:rsidRPr="00991BAF">
              <w:rPr>
                <w:i/>
                <w:sz w:val="24"/>
                <w:szCs w:val="24"/>
              </w:rPr>
              <w:t>Good Practices</w:t>
            </w:r>
            <w:r w:rsidRPr="00991BAF">
              <w:rPr>
                <w:sz w:val="24"/>
                <w:szCs w:val="24"/>
              </w:rPr>
              <w:t>”, OECD Journal on Budgeting, Vol. 11/3.</w:t>
            </w:r>
          </w:p>
          <w:p w14:paraId="61436851" w14:textId="77777777" w:rsidR="00935577" w:rsidRPr="00991BAF" w:rsidRDefault="00CC49D6" w:rsidP="00985D22">
            <w:pPr>
              <w:contextualSpacing/>
              <w:jc w:val="both"/>
              <w:rPr>
                <w:sz w:val="24"/>
                <w:szCs w:val="24"/>
              </w:rPr>
            </w:pPr>
            <w:hyperlink r:id="rId174" w:history="1">
              <w:r w:rsidR="00935577" w:rsidRPr="00991BAF">
                <w:rPr>
                  <w:rStyle w:val="Hyperlink"/>
                  <w:sz w:val="24"/>
                  <w:szCs w:val="24"/>
                </w:rPr>
                <w:t>http://dx.doi.org/10.1787/budget-11-5kg3pdgcpn42</w:t>
              </w:r>
            </w:hyperlink>
            <w:r w:rsidR="00935577" w:rsidRPr="00991BAF">
              <w:rPr>
                <w:sz w:val="24"/>
                <w:szCs w:val="24"/>
              </w:rPr>
              <w:t xml:space="preserve"> </w:t>
            </w:r>
          </w:p>
          <w:p w14:paraId="37857E40" w14:textId="77777777" w:rsidR="009518F1" w:rsidRDefault="009518F1" w:rsidP="009518F1">
            <w:pPr>
              <w:contextualSpacing/>
              <w:jc w:val="both"/>
              <w:rPr>
                <w:sz w:val="24"/>
                <w:szCs w:val="24"/>
              </w:rPr>
            </w:pPr>
          </w:p>
          <w:p w14:paraId="4EDE0C2A" w14:textId="77777777" w:rsidR="009518F1" w:rsidRDefault="009518F1" w:rsidP="009518F1">
            <w:pPr>
              <w:contextualSpacing/>
              <w:jc w:val="both"/>
              <w:rPr>
                <w:sz w:val="24"/>
                <w:szCs w:val="24"/>
              </w:rPr>
            </w:pPr>
            <w:r w:rsidRPr="00991BAF">
              <w:rPr>
                <w:sz w:val="24"/>
                <w:szCs w:val="24"/>
              </w:rPr>
              <w:t>OECD (201</w:t>
            </w:r>
            <w:r>
              <w:rPr>
                <w:sz w:val="24"/>
                <w:szCs w:val="24"/>
              </w:rPr>
              <w:t>1</w:t>
            </w:r>
            <w:r w:rsidRPr="00991BAF">
              <w:rPr>
                <w:sz w:val="24"/>
                <w:szCs w:val="24"/>
              </w:rPr>
              <w:t xml:space="preserve">), </w:t>
            </w:r>
            <w:r>
              <w:rPr>
                <w:i/>
                <w:sz w:val="24"/>
                <w:szCs w:val="24"/>
              </w:rPr>
              <w:t>Good Practices in Supporting Supreme Audit Institutions</w:t>
            </w:r>
            <w:r w:rsidRPr="00991BAF">
              <w:rPr>
                <w:sz w:val="24"/>
                <w:szCs w:val="24"/>
              </w:rPr>
              <w:t>, Paris</w:t>
            </w:r>
            <w:r>
              <w:rPr>
                <w:sz w:val="24"/>
                <w:szCs w:val="24"/>
              </w:rPr>
              <w:t>,</w:t>
            </w:r>
          </w:p>
          <w:p w14:paraId="7205E4BB" w14:textId="77777777" w:rsidR="00935577" w:rsidRPr="00991BAF" w:rsidRDefault="00935577" w:rsidP="00985D22">
            <w:pPr>
              <w:contextualSpacing/>
              <w:jc w:val="both"/>
              <w:rPr>
                <w:sz w:val="24"/>
                <w:szCs w:val="24"/>
              </w:rPr>
            </w:pPr>
          </w:p>
          <w:p w14:paraId="5A75EF6D" w14:textId="77777777" w:rsidR="00935577" w:rsidRDefault="00935577" w:rsidP="00985D22">
            <w:pPr>
              <w:contextualSpacing/>
              <w:jc w:val="both"/>
              <w:rPr>
                <w:sz w:val="24"/>
                <w:szCs w:val="24"/>
              </w:rPr>
            </w:pPr>
            <w:r w:rsidRPr="00991BAF">
              <w:rPr>
                <w:sz w:val="24"/>
                <w:szCs w:val="24"/>
              </w:rPr>
              <w:t xml:space="preserve">OECD (2015), </w:t>
            </w:r>
            <w:r w:rsidRPr="00991BAF">
              <w:rPr>
                <w:i/>
                <w:sz w:val="24"/>
                <w:szCs w:val="24"/>
              </w:rPr>
              <w:t>Principles for independent fiscal institutions and case studies</w:t>
            </w:r>
            <w:r w:rsidRPr="00991BAF">
              <w:rPr>
                <w:sz w:val="24"/>
                <w:szCs w:val="24"/>
              </w:rPr>
              <w:t xml:space="preserve">, Paris, </w:t>
            </w:r>
            <w:hyperlink r:id="rId175" w:history="1">
              <w:r w:rsidRPr="00991BAF">
                <w:rPr>
                  <w:rStyle w:val="Hyperlink"/>
                  <w:sz w:val="24"/>
                  <w:szCs w:val="24"/>
                </w:rPr>
                <w:t>http://www.oecd-ilibrary.org/governance/oecd-journal-on-budgeting/volume-15/issue-2_budget-v15-2-en</w:t>
              </w:r>
            </w:hyperlink>
            <w:r w:rsidRPr="00991BAF">
              <w:rPr>
                <w:sz w:val="24"/>
                <w:szCs w:val="24"/>
              </w:rPr>
              <w:t xml:space="preserve"> </w:t>
            </w:r>
          </w:p>
          <w:p w14:paraId="796F214E" w14:textId="77777777" w:rsidR="009518F1" w:rsidRDefault="009518F1" w:rsidP="00985D22">
            <w:pPr>
              <w:contextualSpacing/>
              <w:jc w:val="both"/>
              <w:rPr>
                <w:sz w:val="24"/>
                <w:szCs w:val="24"/>
              </w:rPr>
            </w:pPr>
          </w:p>
          <w:p w14:paraId="533A9334" w14:textId="77777777" w:rsidR="009518F1" w:rsidRDefault="009518F1" w:rsidP="009518F1">
            <w:pPr>
              <w:contextualSpacing/>
              <w:jc w:val="both"/>
              <w:rPr>
                <w:sz w:val="24"/>
                <w:szCs w:val="24"/>
              </w:rPr>
            </w:pPr>
            <w:r w:rsidRPr="00991BAF">
              <w:rPr>
                <w:sz w:val="24"/>
                <w:szCs w:val="24"/>
              </w:rPr>
              <w:t>OECD (201</w:t>
            </w:r>
            <w:r>
              <w:rPr>
                <w:sz w:val="24"/>
                <w:szCs w:val="24"/>
              </w:rPr>
              <w:t>6</w:t>
            </w:r>
            <w:r w:rsidRPr="00991BAF">
              <w:rPr>
                <w:sz w:val="24"/>
                <w:szCs w:val="24"/>
              </w:rPr>
              <w:t xml:space="preserve">), </w:t>
            </w:r>
            <w:r w:rsidRPr="009518F1">
              <w:rPr>
                <w:i/>
                <w:sz w:val="24"/>
                <w:szCs w:val="24"/>
              </w:rPr>
              <w:t>Supreme Audit Institutions and Good Governance</w:t>
            </w:r>
            <w:r w:rsidRPr="00991BAF">
              <w:rPr>
                <w:sz w:val="24"/>
                <w:szCs w:val="24"/>
              </w:rPr>
              <w:t>, Paris</w:t>
            </w:r>
            <w:r>
              <w:rPr>
                <w:sz w:val="24"/>
                <w:szCs w:val="24"/>
              </w:rPr>
              <w:t>,</w:t>
            </w:r>
          </w:p>
          <w:p w14:paraId="4A2DEC72" w14:textId="77777777" w:rsidR="009518F1" w:rsidRDefault="009518F1" w:rsidP="009518F1">
            <w:pPr>
              <w:contextualSpacing/>
              <w:jc w:val="both"/>
              <w:rPr>
                <w:sz w:val="24"/>
                <w:szCs w:val="24"/>
              </w:rPr>
            </w:pPr>
          </w:p>
          <w:p w14:paraId="6724DD0E" w14:textId="6B9F2425" w:rsidR="009518F1" w:rsidRPr="00991BAF" w:rsidRDefault="009518F1" w:rsidP="009518F1">
            <w:pPr>
              <w:contextualSpacing/>
              <w:jc w:val="both"/>
              <w:rPr>
                <w:sz w:val="24"/>
                <w:szCs w:val="24"/>
              </w:rPr>
            </w:pPr>
          </w:p>
        </w:tc>
      </w:tr>
    </w:tbl>
    <w:p w14:paraId="42AC8AD5" w14:textId="77777777" w:rsidR="00935577" w:rsidRPr="00991BAF" w:rsidRDefault="00935577" w:rsidP="00935577">
      <w:pPr>
        <w:rPr>
          <w:b/>
          <w:sz w:val="24"/>
          <w:szCs w:val="24"/>
        </w:rPr>
      </w:pPr>
    </w:p>
    <w:p w14:paraId="7056E1F8" w14:textId="77777777" w:rsidR="003D4ABF" w:rsidRPr="00991BAF" w:rsidRDefault="003D4ABF">
      <w:pPr>
        <w:rPr>
          <w:sz w:val="24"/>
          <w:szCs w:val="24"/>
        </w:rPr>
      </w:pPr>
      <w:r w:rsidRPr="00991BAF">
        <w:rPr>
          <w:sz w:val="24"/>
          <w:szCs w:val="24"/>
        </w:rPr>
        <w:br w:type="page"/>
      </w:r>
    </w:p>
    <w:p w14:paraId="5027EA11" w14:textId="77777777" w:rsidR="00196A31" w:rsidRPr="00991BAF" w:rsidRDefault="008134BD" w:rsidP="00196A31">
      <w:pPr>
        <w:rPr>
          <w:b/>
          <w:sz w:val="24"/>
          <w:szCs w:val="24"/>
        </w:rPr>
      </w:pPr>
      <w:r w:rsidRPr="00991BAF">
        <w:rPr>
          <w:b/>
          <w:noProof/>
          <w:sz w:val="24"/>
          <w:szCs w:val="24"/>
          <w:lang w:eastAsia="en-GB"/>
        </w:rPr>
        <w:lastRenderedPageBreak/>
        <mc:AlternateContent>
          <mc:Choice Requires="wpg">
            <w:drawing>
              <wp:inline distT="0" distB="0" distL="0" distR="0" wp14:anchorId="75D11F80" wp14:editId="72B25886">
                <wp:extent cx="5722620" cy="935990"/>
                <wp:effectExtent l="0" t="0" r="5080" b="3810"/>
                <wp:docPr id="4025"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935990"/>
                          <a:chOff x="0" y="0"/>
                          <a:chExt cx="57228" cy="9360"/>
                        </a:xfrm>
                      </wpg:grpSpPr>
                      <wps:wsp>
                        <wps:cNvPr id="4026" name="Rectangle 2"/>
                        <wps:cNvSpPr>
                          <a:spLocks noChangeArrowheads="1"/>
                        </wps:cNvSpPr>
                        <wps:spPr bwMode="auto">
                          <a:xfrm>
                            <a:off x="0" y="0"/>
                            <a:ext cx="10824" cy="9360"/>
                          </a:xfrm>
                          <a:prstGeom prst="rect">
                            <a:avLst/>
                          </a:prstGeom>
                          <a:solidFill>
                            <a:schemeClr val="accent4">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027" name="Rectangle 3"/>
                        <wps:cNvSpPr>
                          <a:spLocks noChangeArrowheads="1"/>
                        </wps:cNvSpPr>
                        <wps:spPr bwMode="auto">
                          <a:xfrm>
                            <a:off x="10824" y="0"/>
                            <a:ext cx="46404" cy="9360"/>
                          </a:xfrm>
                          <a:prstGeom prst="rect">
                            <a:avLst/>
                          </a:prstGeom>
                          <a:solidFill>
                            <a:schemeClr val="accent4">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4D7820" w14:textId="77777777" w:rsidR="00CC49D6" w:rsidRDefault="00CC49D6" w:rsidP="00196A31">
                              <w:pPr>
                                <w:pStyle w:val="Heading2"/>
                              </w:pPr>
                              <w:r>
                                <w:t>4</w:t>
                              </w:r>
                              <w:r w:rsidRPr="00A64E73">
                                <w:t xml:space="preserve">. </w:t>
                              </w:r>
                              <w:r>
                                <w:t xml:space="preserve">Openness </w:t>
                              </w:r>
                            </w:p>
                            <w:p w14:paraId="07062DF5" w14:textId="77777777" w:rsidR="00CC49D6" w:rsidRPr="00A25E04" w:rsidRDefault="00CC49D6" w:rsidP="00196A31">
                              <w:pPr>
                                <w:pStyle w:val="Heading2"/>
                                <w:rPr>
                                  <w:color w:val="BFBFBF" w:themeColor="background1" w:themeShade="BF"/>
                                </w:rPr>
                              </w:pPr>
                              <w:proofErr w:type="gramStart"/>
                              <w:r w:rsidRPr="00A25E04">
                                <w:rPr>
                                  <w:color w:val="BFBFBF" w:themeColor="background1" w:themeShade="BF"/>
                                </w:rPr>
                                <w:t>and</w:t>
                              </w:r>
                              <w:proofErr w:type="gramEnd"/>
                              <w:r w:rsidRPr="00A25E04">
                                <w:rPr>
                                  <w:color w:val="BFBFBF" w:themeColor="background1" w:themeShade="BF"/>
                                </w:rPr>
                                <w:t xml:space="preserve"> civic engagement</w:t>
                              </w:r>
                            </w:p>
                            <w:p w14:paraId="131DCAAD" w14:textId="77777777" w:rsidR="00CC49D6" w:rsidRDefault="00CC49D6" w:rsidP="00196A31"/>
                          </w:txbxContent>
                        </wps:txbx>
                        <wps:bodyPr rot="0" vert="horz" wrap="square" lIns="91440" tIns="45720" rIns="91440" bIns="45720" anchor="ctr" anchorCtr="0" upright="1">
                          <a:noAutofit/>
                        </wps:bodyPr>
                      </wps:wsp>
                      <pic:pic xmlns:pic="http://schemas.openxmlformats.org/drawingml/2006/picture">
                        <pic:nvPicPr>
                          <pic:cNvPr id="402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97" y="1654"/>
                            <a:ext cx="6051" cy="6051"/>
                          </a:xfrm>
                          <a:prstGeom prst="rect">
                            <a:avLst/>
                          </a:prstGeom>
                          <a:solidFill>
                            <a:schemeClr val="accent4">
                              <a:lumMod val="75000"/>
                              <a:lumOff val="0"/>
                            </a:schemeClr>
                          </a:solidFill>
                        </pic:spPr>
                      </pic:pic>
                    </wpg:wgp>
                  </a:graphicData>
                </a:graphic>
              </wp:inline>
            </w:drawing>
          </mc:Choice>
          <mc:Fallback>
            <w:pict>
              <v:group id="Group 1407" o:spid="_x0000_s1361" style="width:450.6pt;height:73.7pt;mso-position-horizontal-relative:char;mso-position-vertical-relative:line"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">
                <v:rect id="Rectangle 2" o:spid="_x0000_s1362"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dO8UA&#10;AADdAAAADwAAAGRycy9kb3ducmV2LnhtbESPQYvCMBSE74L/ITzBm6aKlKVrFNFdUfCgdcHro3nb&#10;lm1eahO1+uuNsOBxmJlvmOm8NZW4UuNKywpGwwgEcWZ1ybmCn+P34AOE88gaK8uk4E4O5rNuZ4qJ&#10;tjc+0DX1uQgQdgkqKLyvEyldVpBBN7Q1cfB+bWPQB9nkUjd4C3BTyXEUxdJgyWGhwJqWBWV/6cUo&#10;2O6q9CuuV2c83d1p0T7W/Ngbpfq9dvEJwlPr3+H/9kYrmETjG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h07xQAAAN0AAAAPAAAAAAAAAAAAAAAAAJgCAABkcnMv&#10;ZG93bnJldi54bWxQSwUGAAAAAAQABAD1AAAAigMAAAAA&#10;" fillcolor="#5f497a [2407]" stroked="f" strokeweight="2pt"/>
                <v:rect id="Rectangle 3" o:spid="_x0000_s1363"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4oMcA&#10;AADdAAAADwAAAGRycy9kb3ducmV2LnhtbESPT2vCQBTE70K/w/IEb7pRJC2pq0htSwse2rTg9ZF9&#10;JsHs25jdmj+f3i0IHoeZ+Q2z2nSmEhdqXGlZwXwWgSDOrC45V/D78zZ9AuE8ssbKMinoycFm/TBa&#10;YaJty990SX0uAoRdggoK7+tESpcVZNDNbE0cvKNtDPogm1zqBtsAN5VcRFEsDZYcFgqs6aWg7JT+&#10;GQWf+yp9jevdGQ+9O2y74Z2HL6PUZNxtn0F46vw9fGt/aAXLaPEI/2/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uKDHAAAA3QAAAA8AAAAAAAAAAAAAAAAAmAIAAGRy&#10;cy9kb3ducmV2LnhtbFBLBQYAAAAABAAEAPUAAACMAwAAAAA=&#10;" fillcolor="#5f497a [2407]" stroked="f" strokeweight="2pt">
                  <v:textbox>
                    <w:txbxContent>
                      <w:p w14:paraId="104D7820" w14:textId="77777777" w:rsidR="00CC49D6" w:rsidRDefault="00CC49D6" w:rsidP="00196A31">
                        <w:pPr>
                          <w:pStyle w:val="Heading2"/>
                        </w:pPr>
                        <w:r>
                          <w:t>4</w:t>
                        </w:r>
                        <w:r w:rsidRPr="00A64E73">
                          <w:t xml:space="preserve">. </w:t>
                        </w:r>
                        <w:r>
                          <w:t xml:space="preserve">Openness </w:t>
                        </w:r>
                      </w:p>
                      <w:p w14:paraId="07062DF5" w14:textId="77777777" w:rsidR="00CC49D6" w:rsidRPr="00A25E04" w:rsidRDefault="00CC49D6" w:rsidP="00196A31">
                        <w:pPr>
                          <w:pStyle w:val="Heading2"/>
                          <w:rPr>
                            <w:color w:val="BFBFBF" w:themeColor="background1" w:themeShade="BF"/>
                          </w:rPr>
                        </w:pPr>
                        <w:proofErr w:type="gramStart"/>
                        <w:r w:rsidRPr="00A25E04">
                          <w:rPr>
                            <w:color w:val="BFBFBF" w:themeColor="background1" w:themeShade="BF"/>
                          </w:rPr>
                          <w:t>and</w:t>
                        </w:r>
                        <w:proofErr w:type="gramEnd"/>
                        <w:r w:rsidRPr="00A25E04">
                          <w:rPr>
                            <w:color w:val="BFBFBF" w:themeColor="background1" w:themeShade="BF"/>
                          </w:rPr>
                          <w:t xml:space="preserve"> civic engagement</w:t>
                        </w:r>
                      </w:p>
                      <w:p w14:paraId="131DCAAD" w14:textId="77777777" w:rsidR="00CC49D6" w:rsidRDefault="00CC49D6" w:rsidP="00196A31"/>
                    </w:txbxContent>
                  </v:textbox>
                </v:rect>
                <v:shape id="Picture 4" o:spid="_x0000_s1364" type="#_x0000_t75" style="position:absolute;left:2297;top:1654;width:6051;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ZVrEAAAA3QAAAA8AAABkcnMvZG93bnJldi54bWxET89rwjAUvgv7H8Ib7KapZYp0RlFhYzIm&#10;2HrZ7dG8tZ3NS0kyjf/9chh4/Ph+L9fR9OJCzneWFUwnGQji2uqOGwWn6nW8AOEDssbeMim4kYf1&#10;6mG0xELbKx/pUoZGpBD2BSpoQxgKKX3dkkE/sQNx4r6tMxgSdI3UDq8p3PQyz7K5NNhxamhxoF1L&#10;9bn8NQq2+fltv7O5+4g/t6r6PMSvcrZV6ukxbl5ABIrhLv53v2sFz1me5qY36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ZZVrEAAAA3QAAAA8AAAAAAAAAAAAAAAAA&#10;nwIAAGRycy9kb3ducmV2LnhtbFBLBQYAAAAABAAEAPcAAACQAwAAAAA=&#10;" filled="t" fillcolor="#5f497a [2407]">
                  <v:imagedata r:id="rId16" o:title=""/>
                </v:shape>
                <w10:anchorlock/>
              </v:group>
            </w:pict>
          </mc:Fallback>
        </mc:AlternateContent>
      </w:r>
    </w:p>
    <w:p w14:paraId="264B7B80" w14:textId="77777777" w:rsidR="00196A31" w:rsidRPr="00991BAF" w:rsidRDefault="00196A31" w:rsidP="00196A31">
      <w:pPr>
        <w:ind w:right="28"/>
        <w:jc w:val="both"/>
        <w:rPr>
          <w:sz w:val="24"/>
          <w:szCs w:val="24"/>
        </w:rPr>
      </w:pPr>
    </w:p>
    <w:p w14:paraId="38CD9180" w14:textId="77777777" w:rsidR="00474092" w:rsidRPr="00991BAF" w:rsidRDefault="00474092" w:rsidP="00474092">
      <w:pPr>
        <w:ind w:right="28"/>
        <w:jc w:val="both"/>
        <w:rPr>
          <w:i/>
          <w:sz w:val="28"/>
          <w:szCs w:val="24"/>
        </w:rPr>
      </w:pPr>
      <w:r w:rsidRPr="00991BAF">
        <w:rPr>
          <w:i/>
          <w:sz w:val="28"/>
          <w:szCs w:val="24"/>
        </w:rPr>
        <w:t xml:space="preserve">Citizens should have the right and </w:t>
      </w:r>
      <w:proofErr w:type="gramStart"/>
      <w:r w:rsidRPr="00991BAF">
        <w:rPr>
          <w:i/>
          <w:sz w:val="28"/>
          <w:szCs w:val="24"/>
        </w:rPr>
        <w:t>they</w:t>
      </w:r>
      <w:proofErr w:type="gramEnd"/>
      <w:r w:rsidRPr="00991BAF">
        <w:rPr>
          <w:i/>
          <w:sz w:val="28"/>
          <w:szCs w:val="24"/>
        </w:rPr>
        <w:t>, and all non-state actors, should have effective opportunities to participate directly in public debate and discussion over the design and implementation of fiscal policies.</w:t>
      </w:r>
    </w:p>
    <w:p w14:paraId="4153B796" w14:textId="28933DFA" w:rsidR="00474092" w:rsidRPr="00991BAF" w:rsidRDefault="00474092" w:rsidP="00474092">
      <w:pPr>
        <w:spacing w:after="240"/>
        <w:ind w:right="28"/>
        <w:jc w:val="right"/>
        <w:rPr>
          <w:i/>
          <w:sz w:val="24"/>
          <w:szCs w:val="24"/>
        </w:rPr>
      </w:pPr>
      <w:r w:rsidRPr="00991BAF">
        <w:rPr>
          <w:i/>
          <w:sz w:val="24"/>
          <w:szCs w:val="24"/>
        </w:rPr>
        <w:t xml:space="preserve">- GIFT </w:t>
      </w:r>
      <w:r w:rsidR="00631E0F">
        <w:rPr>
          <w:i/>
          <w:sz w:val="24"/>
          <w:szCs w:val="24"/>
        </w:rPr>
        <w:t xml:space="preserve">High Level </w:t>
      </w:r>
      <w:r w:rsidRPr="00991BAF">
        <w:rPr>
          <w:i/>
          <w:sz w:val="24"/>
          <w:szCs w:val="24"/>
        </w:rPr>
        <w:t>Principles on Fiscal Transparency</w:t>
      </w:r>
    </w:p>
    <w:p w14:paraId="43B6D866" w14:textId="77777777" w:rsidR="00196A31" w:rsidRPr="00991BAF" w:rsidRDefault="00196A31" w:rsidP="00196A31">
      <w:pPr>
        <w:ind w:right="28"/>
        <w:jc w:val="both"/>
        <w:rPr>
          <w:i/>
          <w:sz w:val="24"/>
          <w:szCs w:val="24"/>
        </w:rPr>
      </w:pPr>
      <w:r w:rsidRPr="00991BAF">
        <w:rPr>
          <w:i/>
          <w:sz w:val="28"/>
          <w:szCs w:val="24"/>
        </w:rPr>
        <w:t>Provide for an inclusive, participative and realistic debate on budgetary choices, by facilitating the engagement of parliaments, citizens and civil society organisations in a realistic debate about key priorities, trade-offs, opportunity costs and value for money</w:t>
      </w:r>
    </w:p>
    <w:p w14:paraId="589891E7" w14:textId="77777777" w:rsidR="00196A31" w:rsidRPr="00991BAF" w:rsidRDefault="00196A31" w:rsidP="00196A31">
      <w:pPr>
        <w:spacing w:after="240"/>
        <w:ind w:firstLine="720"/>
        <w:jc w:val="right"/>
        <w:rPr>
          <w:i/>
          <w:sz w:val="24"/>
          <w:szCs w:val="24"/>
        </w:rPr>
      </w:pPr>
      <w:r w:rsidRPr="00991BAF">
        <w:rPr>
          <w:i/>
          <w:sz w:val="24"/>
          <w:szCs w:val="24"/>
        </w:rPr>
        <w:t>- OECD Recommendation on Budgetary Governance</w:t>
      </w:r>
    </w:p>
    <w:p w14:paraId="70222461" w14:textId="77777777" w:rsidR="00196A31" w:rsidRPr="00991BAF" w:rsidRDefault="00196A31" w:rsidP="00196A31">
      <w:pPr>
        <w:ind w:right="28"/>
        <w:jc w:val="both"/>
        <w:rPr>
          <w:i/>
          <w:sz w:val="28"/>
          <w:szCs w:val="24"/>
        </w:rPr>
      </w:pPr>
      <w:r w:rsidRPr="00991BAF">
        <w:rPr>
          <w:i/>
          <w:sz w:val="28"/>
          <w:szCs w:val="24"/>
        </w:rPr>
        <w:t>The government provides citizens with an accessible summary of the implications of budget policies and an opportunity to participate in budget deliberations.</w:t>
      </w:r>
    </w:p>
    <w:p w14:paraId="68DA98CB" w14:textId="77777777" w:rsidR="00196A31" w:rsidRPr="00991BAF" w:rsidRDefault="00196A31" w:rsidP="00196A31">
      <w:pPr>
        <w:spacing w:after="240"/>
        <w:ind w:firstLine="720"/>
        <w:jc w:val="right"/>
        <w:rPr>
          <w:i/>
          <w:sz w:val="24"/>
          <w:szCs w:val="24"/>
        </w:rPr>
      </w:pPr>
      <w:r w:rsidRPr="00991BAF">
        <w:rPr>
          <w:i/>
          <w:sz w:val="24"/>
          <w:szCs w:val="24"/>
        </w:rPr>
        <w:t>- IMF Code on Fiscal Transparency</w:t>
      </w:r>
    </w:p>
    <w:p w14:paraId="252491D1" w14:textId="77777777" w:rsidR="00196A31" w:rsidRPr="00991BAF" w:rsidRDefault="00196A31" w:rsidP="00196A31">
      <w:pPr>
        <w:ind w:right="28"/>
        <w:jc w:val="right"/>
        <w:rPr>
          <w:sz w:val="24"/>
          <w:szCs w:val="24"/>
        </w:rPr>
      </w:pPr>
    </w:p>
    <w:p w14:paraId="06FAD240"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3EFB0397" wp14:editId="3EC59BE3">
                <wp:extent cx="5720715" cy="647700"/>
                <wp:effectExtent l="0" t="0" r="0" b="0"/>
                <wp:docPr id="4022"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647700"/>
                          <a:chOff x="0" y="0"/>
                          <a:chExt cx="57204" cy="6480"/>
                        </a:xfrm>
                      </wpg:grpSpPr>
                      <wps:wsp>
                        <wps:cNvPr id="4023" name="Rectangle 2"/>
                        <wps:cNvSpPr>
                          <a:spLocks noChangeArrowheads="1"/>
                        </wps:cNvSpPr>
                        <wps:spPr bwMode="auto">
                          <a:xfrm>
                            <a:off x="0" y="0"/>
                            <a:ext cx="57204" cy="6480"/>
                          </a:xfrm>
                          <a:prstGeom prst="rect">
                            <a:avLst/>
                          </a:prstGeom>
                          <a:solidFill>
                            <a:schemeClr val="accent4">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B18CF3" w14:textId="77777777" w:rsidR="00CC49D6" w:rsidRPr="005270A6" w:rsidRDefault="00CC49D6" w:rsidP="00196A31">
                              <w:pPr>
                                <w:pStyle w:val="NormalWeb"/>
                                <w:spacing w:before="0" w:beforeAutospacing="0" w:after="0"/>
                                <w:jc w:val="center"/>
                                <w:rPr>
                                  <w:sz w:val="22"/>
                                </w:rPr>
                              </w:pPr>
                              <w:proofErr w:type="gramStart"/>
                              <w:r w:rsidRPr="005270A6">
                                <w:rPr>
                                  <w:rFonts w:ascii="Arial" w:hAnsi="Arial" w:cs="Arial"/>
                                  <w:b/>
                                  <w:bCs/>
                                  <w:color w:val="FFFFFF" w:themeColor="light1"/>
                                  <w:kern w:val="24"/>
                                  <w:sz w:val="32"/>
                                  <w:szCs w:val="36"/>
                                </w:rPr>
                                <w:t>In this chapter</w:t>
                              </w:r>
                              <w:r>
                                <w:rPr>
                                  <w:rFonts w:ascii="Arial" w:hAnsi="Arial" w:cs="Arial"/>
                                  <w:b/>
                                  <w:bCs/>
                                  <w:color w:val="FFFFFF" w:themeColor="light1"/>
                                  <w:kern w:val="24"/>
                                  <w:sz w:val="32"/>
                                  <w:szCs w:val="36"/>
                                </w:rPr>
                                <w:t>…</w:t>
                              </w:r>
                              <w:proofErr w:type="gramEnd"/>
                            </w:p>
                          </w:txbxContent>
                        </wps:txbx>
                        <wps:bodyPr rot="0" vert="horz" wrap="square" lIns="91440" tIns="45720" rIns="91440" bIns="45720" anchor="ctr" anchorCtr="0" upright="1">
                          <a:noAutofit/>
                        </wps:bodyPr>
                      </wps:wsp>
                      <pic:pic xmlns:pic="http://schemas.openxmlformats.org/drawingml/2006/picture">
                        <pic:nvPicPr>
                          <pic:cNvPr id="4024" name="Picture 3" descr="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45" y="719"/>
                            <a:ext cx="5041" cy="5041"/>
                          </a:xfrm>
                          <a:prstGeom prst="rect">
                            <a:avLst/>
                          </a:prstGeom>
                          <a:solidFill>
                            <a:schemeClr val="accent4">
                              <a:lumMod val="75000"/>
                              <a:lumOff val="0"/>
                            </a:schemeClr>
                          </a:solidFill>
                        </pic:spPr>
                      </pic:pic>
                    </wpg:wgp>
                  </a:graphicData>
                </a:graphic>
              </wp:inline>
            </w:drawing>
          </mc:Choice>
          <mc:Fallback>
            <w:pict>
              <v:group id="Group 1404" o:spid="_x0000_s1365" style="width:450.45pt;height:51pt;mso-position-horizontal-relative:char;mso-position-vertical-relative:line" coordsize="57204,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">
                <v:rect id="Rectangle 2" o:spid="_x0000_s1366" style="position:absolute;width:5720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o8YA&#10;AADdAAAADwAAAGRycy9kb3ducmV2LnhtbESPW2vCQBSE34X+h+UIvulGLaGkriK9UaEPmhZ8PWSP&#10;STB7Ns1uzeXXuwXBx2FmvmFWm85U4kKNKy0rmM8iEMSZ1SXnCn6+36dPIJxH1lhZJgU9OdisH0Yr&#10;TLRt+UCX1OciQNglqKDwvk6kdFlBBt3M1sTBO9nGoA+yyaVusA1wU8lFFMXSYMlhocCaXgrKzumf&#10;UbD7qtK3uH79xWPvjttu+OBhb5SajLvtMwhPnb+Hb+1PreAxWizh/0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2+o8YAAADdAAAADwAAAAAAAAAAAAAAAACYAgAAZHJz&#10;L2Rvd25yZXYueG1sUEsFBgAAAAAEAAQA9QAAAIsDAAAAAA==&#10;" fillcolor="#5f497a [2407]" stroked="f" strokeweight="2pt">
                  <v:textbox>
                    <w:txbxContent>
                      <w:p w14:paraId="6BB18CF3" w14:textId="77777777" w:rsidR="00CC49D6" w:rsidRPr="005270A6" w:rsidRDefault="00CC49D6" w:rsidP="00196A31">
                        <w:pPr>
                          <w:pStyle w:val="NormalWeb"/>
                          <w:spacing w:before="0" w:beforeAutospacing="0" w:after="0"/>
                          <w:jc w:val="center"/>
                          <w:rPr>
                            <w:sz w:val="22"/>
                          </w:rPr>
                        </w:pPr>
                        <w:proofErr w:type="gramStart"/>
                        <w:r w:rsidRPr="005270A6">
                          <w:rPr>
                            <w:rFonts w:ascii="Arial" w:hAnsi="Arial" w:cs="Arial"/>
                            <w:b/>
                            <w:bCs/>
                            <w:color w:val="FFFFFF" w:themeColor="light1"/>
                            <w:kern w:val="24"/>
                            <w:sz w:val="32"/>
                            <w:szCs w:val="36"/>
                          </w:rPr>
                          <w:t>In this chapter</w:t>
                        </w:r>
                        <w:r>
                          <w:rPr>
                            <w:rFonts w:ascii="Arial" w:hAnsi="Arial" w:cs="Arial"/>
                            <w:b/>
                            <w:bCs/>
                            <w:color w:val="FFFFFF" w:themeColor="light1"/>
                            <w:kern w:val="24"/>
                            <w:sz w:val="32"/>
                            <w:szCs w:val="36"/>
                          </w:rPr>
                          <w:t>…</w:t>
                        </w:r>
                        <w:proofErr w:type="gramEnd"/>
                      </w:p>
                    </w:txbxContent>
                  </v:textbox>
                </v:rect>
                <v:shape id="Picture 3" o:spid="_x0000_s1367" type="#_x0000_t75" alt="sign" style="position:absolute;left:1645;top:719;width:5041;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q3bDAAAA3QAAAA8AAABkcnMvZG93bnJldi54bWxEj0GLwjAUhO+C/yE8wZtNFVekaxQVlD3o&#10;wereH8nbtmzzUppou//eLAgeh5n5hllteluLB7W+cqxgmqQgiLUzFRcKbtfDZAnCB2SDtWNS8Ece&#10;NuvhYIWZcR1f6JGHQkQI+wwVlCE0mZRel2TRJ64hjt6Pay2GKNtCmha7CLe1nKXpQlqsOC6U2NC+&#10;JP2b362Cj0LL07HTu3zhvqv+Pj1LXRulxqN++wkiUB/e4Vf7yyiYp7M5/L+JT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rdsMAAADdAAAADwAAAAAAAAAAAAAAAACf&#10;AgAAZHJzL2Rvd25yZXYueG1sUEsFBgAAAAAEAAQA9wAAAI8DAAAAAA==&#10;" filled="t" fillcolor="#5f497a [2407]">
                  <v:imagedata r:id="rId90" o:title="sign"/>
                </v:shape>
                <w10:anchorlock/>
              </v:group>
            </w:pict>
          </mc:Fallback>
        </mc:AlternateContent>
      </w:r>
    </w:p>
    <w:p w14:paraId="5F609420" w14:textId="77777777" w:rsidR="00196A31" w:rsidRPr="00991BAF" w:rsidRDefault="00196A31" w:rsidP="00196A31">
      <w:pPr>
        <w:ind w:right="28"/>
        <w:jc w:val="both"/>
        <w:rPr>
          <w:b/>
          <w:sz w:val="24"/>
          <w:szCs w:val="24"/>
        </w:rPr>
      </w:pPr>
    </w:p>
    <w:p w14:paraId="171F7648"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3DFA19BF" wp14:editId="3EBA9CC3">
                <wp:extent cx="5698490" cy="467995"/>
                <wp:effectExtent l="12700" t="12700" r="16510" b="14605"/>
                <wp:docPr id="4019"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020" name="Rectangle 2"/>
                        <wps:cNvSpPr>
                          <a:spLocks noChangeArrowheads="1"/>
                        </wps:cNvSpPr>
                        <wps:spPr bwMode="auto">
                          <a:xfrm>
                            <a:off x="0" y="0"/>
                            <a:ext cx="4680" cy="4680"/>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667B067C"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H</w:t>
                              </w:r>
                            </w:p>
                          </w:txbxContent>
                        </wps:txbx>
                        <wps:bodyPr rot="0" vert="horz" wrap="square" lIns="91440" tIns="45720" rIns="91440" bIns="45720" anchor="ctr" anchorCtr="0" upright="1">
                          <a:noAutofit/>
                        </wps:bodyPr>
                      </wps:wsp>
                      <wps:wsp>
                        <wps:cNvPr id="4021"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64D0D82D" w14:textId="182D8D87" w:rsidR="00CC49D6" w:rsidRPr="006D6DDD" w:rsidRDefault="00CC49D6" w:rsidP="00196A31">
                              <w:pPr>
                                <w:pStyle w:val="NormalWeb"/>
                                <w:spacing w:before="0" w:beforeAutospacing="0" w:after="0"/>
                                <w:rPr>
                                  <w:color w:val="5F497A" w:themeColor="accent4" w:themeShade="BF"/>
                                  <w:lang w:val="en-US"/>
                                </w:rPr>
                              </w:pPr>
                              <w:r w:rsidRPr="006D6DDD">
                                <w:rPr>
                                  <w:rFonts w:ascii="Arial" w:hAnsi="Arial" w:cs="Arial"/>
                                  <w:b/>
                                  <w:bCs/>
                                  <w:color w:val="5F497A" w:themeColor="accent4" w:themeShade="BF"/>
                                  <w:kern w:val="24"/>
                                  <w:lang w:val="en-US"/>
                                </w:rPr>
                                <w:t xml:space="preserve">Making the budget </w:t>
                              </w:r>
                              <w:r>
                                <w:rPr>
                                  <w:rFonts w:ascii="Arial" w:hAnsi="Arial" w:cs="Arial"/>
                                  <w:b/>
                                  <w:bCs/>
                                  <w:color w:val="5F497A" w:themeColor="accent4" w:themeShade="BF"/>
                                  <w:kern w:val="24"/>
                                  <w:lang w:val="en-US"/>
                                </w:rPr>
                                <w:t xml:space="preserve">information </w:t>
                              </w:r>
                              <w:r w:rsidRPr="006D6DDD">
                                <w:rPr>
                                  <w:rFonts w:ascii="Arial" w:hAnsi="Arial" w:cs="Arial"/>
                                  <w:b/>
                                  <w:bCs/>
                                  <w:color w:val="5F497A" w:themeColor="accent4" w:themeShade="BF"/>
                                  <w:kern w:val="24"/>
                                  <w:lang w:val="en-US"/>
                                </w:rPr>
                                <w:t>accessible to the public</w:t>
                              </w:r>
                            </w:p>
                          </w:txbxContent>
                        </wps:txbx>
                        <wps:bodyPr rot="0" vert="horz" wrap="square" lIns="91440" tIns="45720" rIns="91440" bIns="45720" anchor="ctr" anchorCtr="0" upright="1">
                          <a:noAutofit/>
                        </wps:bodyPr>
                      </wps:wsp>
                    </wpg:wgp>
                  </a:graphicData>
                </a:graphic>
              </wp:inline>
            </w:drawing>
          </mc:Choice>
          <mc:Fallback>
            <w:pict>
              <v:group id="Group 1401" o:spid="_x0000_s1368"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">
                <v:rect id="Rectangle 2" o:spid="_x0000_s1369"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Ow8MA&#10;AADdAAAADwAAAGRycy9kb3ducmV2LnhtbERPS2vCQBC+F/oflhF6KbrxQZHoKlVs8aLFB3gdsmMS&#10;zM6G7Dam/75zEDx+fO/5snOVaqkJpWcDw0ECijjztuTcwPn01Z+CChHZYuWZDPxRgOXi9WWOqfV3&#10;PlB7jLmSEA4pGihirFOtQ1aQwzDwNbFwV984jAKbXNsG7xLuKj1Kkg/tsGRpKLCmdUHZ7fjrDEx2&#10;K7e7TH72vB+/c/a9WbXjYWfMW6/7nIGK1MWn+OHeWvElI9kvb+QJ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Ow8MAAADdAAAADwAAAAAAAAAAAAAAAACYAgAAZHJzL2Rv&#10;d25yZXYueG1sUEsFBgAAAAAEAAQA9QAAAIgDAAAAAA==&#10;" fillcolor="#5f497a [2407]" strokecolor="#5f497a [2407]" strokeweight="2pt">
                  <v:textbox>
                    <w:txbxContent>
                      <w:p w14:paraId="667B067C"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H</w:t>
                        </w:r>
                      </w:p>
                    </w:txbxContent>
                  </v:textbox>
                </v:rect>
                <v:rect id="Rectangle 3" o:spid="_x0000_s1370"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di8YA&#10;AADdAAAADwAAAGRycy9kb3ducmV2LnhtbESPQWvCQBSE74L/YXmF3nSTUKSkrtIKUSmCmLbQ4yP7&#10;TFKzb0N2TdJ/7xaEHoeZ+YZZrkfTiJ46V1tWEM8jEMSF1TWXCj4/stkzCOeRNTaWScEvOVivppMl&#10;ptoOfKI+96UIEHYpKqi8b1MpXVGRQTe3LXHwzrYz6IPsSqk7HALcNDKJooU0WHNYqLClTUXFJb8a&#10;Bax3329NHR/fs0O8pcvP+fS1OCr1+DC+voDwNPr/8L291wqeoiSGv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di8YAAADdAAAADwAAAAAAAAAAAAAAAACYAgAAZHJz&#10;L2Rvd25yZXYueG1sUEsFBgAAAAAEAAQA9QAAAIsDAAAAAA==&#10;" fillcolor="white [3212]" strokecolor="#5f497a [2407]" strokeweight="2pt">
                  <v:textbox>
                    <w:txbxContent>
                      <w:p w14:paraId="64D0D82D" w14:textId="182D8D87" w:rsidR="00CC49D6" w:rsidRPr="006D6DDD" w:rsidRDefault="00CC49D6" w:rsidP="00196A31">
                        <w:pPr>
                          <w:pStyle w:val="NormalWeb"/>
                          <w:spacing w:before="0" w:beforeAutospacing="0" w:after="0"/>
                          <w:rPr>
                            <w:color w:val="5F497A" w:themeColor="accent4" w:themeShade="BF"/>
                            <w:lang w:val="en-US"/>
                          </w:rPr>
                        </w:pPr>
                        <w:r w:rsidRPr="006D6DDD">
                          <w:rPr>
                            <w:rFonts w:ascii="Arial" w:hAnsi="Arial" w:cs="Arial"/>
                            <w:b/>
                            <w:bCs/>
                            <w:color w:val="5F497A" w:themeColor="accent4" w:themeShade="BF"/>
                            <w:kern w:val="24"/>
                            <w:lang w:val="en-US"/>
                          </w:rPr>
                          <w:t xml:space="preserve">Making the budget </w:t>
                        </w:r>
                        <w:r>
                          <w:rPr>
                            <w:rFonts w:ascii="Arial" w:hAnsi="Arial" w:cs="Arial"/>
                            <w:b/>
                            <w:bCs/>
                            <w:color w:val="5F497A" w:themeColor="accent4" w:themeShade="BF"/>
                            <w:kern w:val="24"/>
                            <w:lang w:val="en-US"/>
                          </w:rPr>
                          <w:t xml:space="preserve">information </w:t>
                        </w:r>
                        <w:r w:rsidRPr="006D6DDD">
                          <w:rPr>
                            <w:rFonts w:ascii="Arial" w:hAnsi="Arial" w:cs="Arial"/>
                            <w:b/>
                            <w:bCs/>
                            <w:color w:val="5F497A" w:themeColor="accent4" w:themeShade="BF"/>
                            <w:kern w:val="24"/>
                            <w:lang w:val="en-US"/>
                          </w:rPr>
                          <w:t>accessible to the public</w:t>
                        </w:r>
                      </w:p>
                    </w:txbxContent>
                  </v:textbox>
                </v:rect>
                <w10:anchorlock/>
              </v:group>
            </w:pict>
          </mc:Fallback>
        </mc:AlternateContent>
      </w:r>
    </w:p>
    <w:p w14:paraId="2D0955CA" w14:textId="77777777" w:rsidR="00196A31" w:rsidRPr="00991BAF" w:rsidRDefault="00196A31" w:rsidP="00196A31">
      <w:pPr>
        <w:ind w:right="28"/>
        <w:jc w:val="both"/>
        <w:rPr>
          <w:b/>
          <w:sz w:val="24"/>
          <w:szCs w:val="24"/>
        </w:rPr>
      </w:pPr>
    </w:p>
    <w:p w14:paraId="5A2CF19C"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181CBFA8" wp14:editId="21F14934">
                <wp:extent cx="5698490" cy="467995"/>
                <wp:effectExtent l="12700" t="12700" r="16510" b="14605"/>
                <wp:docPr id="4016"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017" name="Rectangle 2"/>
                        <wps:cNvSpPr>
                          <a:spLocks noChangeArrowheads="1"/>
                        </wps:cNvSpPr>
                        <wps:spPr bwMode="auto">
                          <a:xfrm>
                            <a:off x="0" y="0"/>
                            <a:ext cx="4680" cy="4680"/>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5D52C3A5"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I</w:t>
                              </w:r>
                            </w:p>
                          </w:txbxContent>
                        </wps:txbx>
                        <wps:bodyPr rot="0" vert="horz" wrap="square" lIns="91440" tIns="45720" rIns="91440" bIns="45720" anchor="ctr" anchorCtr="0" upright="1">
                          <a:noAutofit/>
                        </wps:bodyPr>
                      </wps:wsp>
                      <wps:wsp>
                        <wps:cNvPr id="4018"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6BD406F3"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Using open data to support budget transparency</w:t>
                              </w:r>
                            </w:p>
                          </w:txbxContent>
                        </wps:txbx>
                        <wps:bodyPr rot="0" vert="horz" wrap="square" lIns="91440" tIns="45720" rIns="91440" bIns="45720" anchor="ctr" anchorCtr="0" upright="1">
                          <a:noAutofit/>
                        </wps:bodyPr>
                      </wps:wsp>
                    </wpg:wgp>
                  </a:graphicData>
                </a:graphic>
              </wp:inline>
            </w:drawing>
          </mc:Choice>
          <mc:Fallback>
            <w:pict>
              <v:group id="Group 1398" o:spid="_x0000_s1371"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">
                <v:rect id="Rectangle 2" o:spid="_x0000_s1372"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cCsUA&#10;AADdAAAADwAAAGRycy9kb3ducmV2LnhtbESPQWvCQBSE74L/YXmCF6mbqFiJrqJSixeVWsHrI/tM&#10;gtm3IbuN8d+7hUKPw8w3wyxWrSlFQ7UrLCuIhxEI4tTqgjMFl+/d2wyE88gaS8uk4EkOVstuZ4GJ&#10;tg/+oubsMxFK2CWoIPe+SqR0aU4G3dBWxMG72dqgD7LOpK7xEcpNKUdRNJUGCw4LOVa0zSm9n3+M&#10;gslhYw7XyenIx/GA08+PTTOOW6X6vXY9B+Gp9f/hP3qvAxfF7/D7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9wKxQAAAN0AAAAPAAAAAAAAAAAAAAAAAJgCAABkcnMv&#10;ZG93bnJldi54bWxQSwUGAAAAAAQABAD1AAAAigMAAAAA&#10;" fillcolor="#5f497a [2407]" strokecolor="#5f497a [2407]" strokeweight="2pt">
                  <v:textbox>
                    <w:txbxContent>
                      <w:p w14:paraId="5D52C3A5"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I</w:t>
                        </w:r>
                      </w:p>
                    </w:txbxContent>
                  </v:textbox>
                </v:rect>
                <v:rect id="Rectangle 3" o:spid="_x0000_s1373"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q8MA&#10;AADdAAAADwAAAGRycy9kb3ducmV2LnhtbERPy2rCQBTdC/2H4Ra600mkhJI6ihWiUgTxUXB5yVyT&#10;1MydkBmT9O+dRcHl4bxni8HUoqPWVZYVxJMIBHFudcWFgvMpG3+AcB5ZY22ZFPyRg8X8ZTTDVNue&#10;D9QdfSFCCLsUFZTeN6mULi/JoJvYhjhwV9sa9AG2hdQt9iHc1HIaRYk0WHFoKLGhVUn57Xg3Clhv&#10;Ll91Fe+/s128ptvv9fCT7JV6ex2WnyA8Df4p/ndvtYL3KA5zw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q8MAAADdAAAADwAAAAAAAAAAAAAAAACYAgAAZHJzL2Rv&#10;d25yZXYueG1sUEsFBgAAAAAEAAQA9QAAAIgDAAAAAA==&#10;" fillcolor="white [3212]" strokecolor="#5f497a [2407]" strokeweight="2pt">
                  <v:textbox>
                    <w:txbxContent>
                      <w:p w14:paraId="6BD406F3"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Using open data to support budget transparency</w:t>
                        </w:r>
                      </w:p>
                    </w:txbxContent>
                  </v:textbox>
                </v:rect>
                <w10:anchorlock/>
              </v:group>
            </w:pict>
          </mc:Fallback>
        </mc:AlternateContent>
      </w:r>
    </w:p>
    <w:p w14:paraId="093DD59A" w14:textId="77777777" w:rsidR="00196A31" w:rsidRPr="00991BAF" w:rsidRDefault="00196A31" w:rsidP="00196A31">
      <w:pPr>
        <w:ind w:right="28"/>
        <w:jc w:val="both"/>
        <w:rPr>
          <w:b/>
          <w:sz w:val="24"/>
          <w:szCs w:val="24"/>
        </w:rPr>
      </w:pPr>
    </w:p>
    <w:p w14:paraId="243825F3"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40921A12" wp14:editId="3FFEF7A3">
                <wp:extent cx="5698490" cy="467995"/>
                <wp:effectExtent l="12700" t="12700" r="16510" b="14605"/>
                <wp:docPr id="4011"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012" name="Rectangle 2"/>
                        <wps:cNvSpPr>
                          <a:spLocks noChangeArrowheads="1"/>
                        </wps:cNvSpPr>
                        <wps:spPr bwMode="auto">
                          <a:xfrm>
                            <a:off x="0" y="0"/>
                            <a:ext cx="4680" cy="4680"/>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7D621C41"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J</w:t>
                              </w:r>
                            </w:p>
                          </w:txbxContent>
                        </wps:txbx>
                        <wps:bodyPr rot="0" vert="horz" wrap="square" lIns="91440" tIns="45720" rIns="91440" bIns="45720" anchor="ctr" anchorCtr="0" upright="1">
                          <a:noAutofit/>
                        </wps:bodyPr>
                      </wps:wsp>
                      <wps:wsp>
                        <wps:cNvPr id="4015"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14200C0E"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Making the budget more inclusive and participative</w:t>
                              </w:r>
                            </w:p>
                          </w:txbxContent>
                        </wps:txbx>
                        <wps:bodyPr rot="0" vert="horz" wrap="square" lIns="91440" tIns="45720" rIns="91440" bIns="45720" anchor="ctr" anchorCtr="0" upright="1">
                          <a:noAutofit/>
                        </wps:bodyPr>
                      </wps:wsp>
                    </wpg:wgp>
                  </a:graphicData>
                </a:graphic>
              </wp:inline>
            </w:drawing>
          </mc:Choice>
          <mc:Fallback>
            <w:pict>
              <v:group id="Group 1395" o:spid="_x0000_s1374"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">
                <v:rect id="Rectangle 2" o:spid="_x0000_s1375"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sUA&#10;AADdAAAADwAAAGRycy9kb3ducmV2LnhtbESPT4vCMBTE78J+h/AWvIimVRHpGmVdVLyo+Af2+mje&#10;tmWbl9LEWr+9EQSPw8xvhpktWlOKhmpXWFYQDyIQxKnVBWcKLud1fwrCeWSNpWVScCcHi/lHZ4aJ&#10;tjc+UnPymQgl7BJUkHtfJVK6NCeDbmAr4uD92dqgD7LOpK7xFspNKYdRNJEGCw4LOVb0k1P6f7oa&#10;BePd0ux+x4c970c9TjerZTOKW6W6n+33FwhPrX+HX/RWBy6Kh/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SxQAAAN0AAAAPAAAAAAAAAAAAAAAAAJgCAABkcnMv&#10;ZG93bnJldi54bWxQSwUGAAAAAAQABAD1AAAAigMAAAAA&#10;" fillcolor="#5f497a [2407]" strokecolor="#5f497a [2407]" strokeweight="2pt">
                  <v:textbox>
                    <w:txbxContent>
                      <w:p w14:paraId="7D621C41"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J</w:t>
                        </w:r>
                      </w:p>
                    </w:txbxContent>
                  </v:textbox>
                </v:rect>
                <v:rect id="Rectangle 3" o:spid="_x0000_s1376"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NccA&#10;AADdAAAADwAAAGRycy9kb3ducmV2LnhtbESP3WrCQBSE7wXfYTkF73QTaUXSbEIVbIsURNtCLw/Z&#10;k5+aPRuyq6Zv3xUEL4eZ+YZJ88G04ky9aywriGcRCOLC6oYrBV+fm+kShPPIGlvLpOCPHOTZeJRi&#10;ou2F93Q++EoECLsEFdTed4mUrqjJoJvZjjh4pe0N+iD7SuoeLwFuWjmPooU02HBYqLGjdU3F8XAy&#10;Cli//azaJt5tNx/xKx1/y/33YqfU5GF4eQbhafD38K39rhU8RvET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UTXHAAAA3QAAAA8AAAAAAAAAAAAAAAAAmAIAAGRy&#10;cy9kb3ducmV2LnhtbFBLBQYAAAAABAAEAPUAAACMAwAAAAA=&#10;" fillcolor="white [3212]" strokecolor="#5f497a [2407]" strokeweight="2pt">
                  <v:textbox>
                    <w:txbxContent>
                      <w:p w14:paraId="14200C0E"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Making the budget more inclusive and participative</w:t>
                        </w:r>
                      </w:p>
                    </w:txbxContent>
                  </v:textbox>
                </v:rect>
                <w10:anchorlock/>
              </v:group>
            </w:pict>
          </mc:Fallback>
        </mc:AlternateContent>
      </w:r>
    </w:p>
    <w:p w14:paraId="1914AD2D" w14:textId="77777777" w:rsidR="00196A31" w:rsidRPr="00991BAF" w:rsidRDefault="00196A31" w:rsidP="00196A31">
      <w:pPr>
        <w:ind w:right="28"/>
        <w:jc w:val="both"/>
        <w:rPr>
          <w:b/>
          <w:sz w:val="24"/>
          <w:szCs w:val="24"/>
        </w:rPr>
      </w:pPr>
    </w:p>
    <w:p w14:paraId="49445F47" w14:textId="77777777" w:rsidR="00196A31" w:rsidRPr="00991BAF" w:rsidRDefault="00196A31" w:rsidP="00196A31">
      <w:pPr>
        <w:rPr>
          <w:b/>
          <w:sz w:val="24"/>
          <w:szCs w:val="24"/>
        </w:rPr>
      </w:pPr>
      <w:r w:rsidRPr="00991BAF">
        <w:rPr>
          <w:b/>
          <w:sz w:val="24"/>
          <w:szCs w:val="24"/>
        </w:rPr>
        <w:br w:type="page"/>
      </w:r>
    </w:p>
    <w:p w14:paraId="5334FFB1" w14:textId="77777777" w:rsidR="00196A31" w:rsidRPr="00991BAF" w:rsidRDefault="008134BD" w:rsidP="00196A31">
      <w:pPr>
        <w:ind w:right="28"/>
        <w:jc w:val="both"/>
        <w:rPr>
          <w:b/>
          <w:sz w:val="24"/>
          <w:szCs w:val="24"/>
        </w:rPr>
      </w:pPr>
      <w:r w:rsidRPr="00991BAF">
        <w:rPr>
          <w:noProof/>
          <w:lang w:eastAsia="en-GB"/>
        </w:rPr>
        <w:lastRenderedPageBreak/>
        <mc:AlternateContent>
          <mc:Choice Requires="wpg">
            <w:drawing>
              <wp:inline distT="0" distB="0" distL="0" distR="0" wp14:anchorId="336EEC8D" wp14:editId="4175A9E0">
                <wp:extent cx="5698490" cy="467995"/>
                <wp:effectExtent l="12700" t="12700" r="16510" b="14605"/>
                <wp:docPr id="400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009" name="Rectangle 2"/>
                        <wps:cNvSpPr>
                          <a:spLocks noChangeArrowheads="1"/>
                        </wps:cNvSpPr>
                        <wps:spPr bwMode="auto">
                          <a:xfrm>
                            <a:off x="0" y="0"/>
                            <a:ext cx="4680" cy="4680"/>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0FB5611D"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H</w:t>
                              </w:r>
                            </w:p>
                          </w:txbxContent>
                        </wps:txbx>
                        <wps:bodyPr rot="0" vert="horz" wrap="square" lIns="91440" tIns="45720" rIns="91440" bIns="45720" anchor="ctr" anchorCtr="0" upright="1">
                          <a:noAutofit/>
                        </wps:bodyPr>
                      </wps:wsp>
                      <wps:wsp>
                        <wps:cNvPr id="4010"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13663CC7" w14:textId="269B3934" w:rsidR="00CC49D6" w:rsidRPr="006D6DDD" w:rsidRDefault="00CC49D6" w:rsidP="00196A31">
                              <w:pPr>
                                <w:pStyle w:val="NormalWeb"/>
                                <w:spacing w:before="0" w:beforeAutospacing="0" w:after="0"/>
                                <w:rPr>
                                  <w:color w:val="5F497A" w:themeColor="accent4" w:themeShade="BF"/>
                                  <w:lang w:val="en-US"/>
                                </w:rPr>
                              </w:pPr>
                              <w:r w:rsidRPr="006D6DDD">
                                <w:rPr>
                                  <w:rFonts w:ascii="Arial" w:hAnsi="Arial" w:cs="Arial"/>
                                  <w:b/>
                                  <w:bCs/>
                                  <w:color w:val="5F497A" w:themeColor="accent4" w:themeShade="BF"/>
                                  <w:kern w:val="24"/>
                                  <w:lang w:val="en-US"/>
                                </w:rPr>
                                <w:t>Making the budget</w:t>
                              </w:r>
                              <w:r>
                                <w:rPr>
                                  <w:rFonts w:ascii="Arial" w:hAnsi="Arial" w:cs="Arial"/>
                                  <w:b/>
                                  <w:bCs/>
                                  <w:color w:val="5F497A" w:themeColor="accent4" w:themeShade="BF"/>
                                  <w:kern w:val="24"/>
                                  <w:lang w:val="en-US"/>
                                </w:rPr>
                                <w:t xml:space="preserve"> information</w:t>
                              </w:r>
                              <w:r w:rsidRPr="006D6DDD">
                                <w:rPr>
                                  <w:rFonts w:ascii="Arial" w:hAnsi="Arial" w:cs="Arial"/>
                                  <w:b/>
                                  <w:bCs/>
                                  <w:color w:val="5F497A" w:themeColor="accent4" w:themeShade="BF"/>
                                  <w:kern w:val="24"/>
                                  <w:lang w:val="en-US"/>
                                </w:rPr>
                                <w:t xml:space="preserve"> accessible to the public</w:t>
                              </w:r>
                            </w:p>
                          </w:txbxContent>
                        </wps:txbx>
                        <wps:bodyPr rot="0" vert="horz" wrap="square" lIns="91440" tIns="45720" rIns="91440" bIns="45720" anchor="ctr" anchorCtr="0" upright="1">
                          <a:noAutofit/>
                        </wps:bodyPr>
                      </wps:wsp>
                    </wpg:wgp>
                  </a:graphicData>
                </a:graphic>
              </wp:inline>
            </w:drawing>
          </mc:Choice>
          <mc:Fallback>
            <w:pict>
              <v:group id="Group 3" o:spid="_x0000_s1377"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">
                <v:rect id="Rectangle 2" o:spid="_x0000_s1378"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7PsYA&#10;AADdAAAADwAAAGRycy9kb3ducmV2LnhtbESPQWvCQBSE74X+h+UJvRTdtYq0MRuppRYvKtWC10f2&#10;mYRm34bsNsZ/7xYEj8PMN8Oki97WoqPWV441jEcKBHHuTMWFhp/DavgKwgdkg7Vj0nAhD4vs8SHF&#10;xLgzf1O3D4WIJewT1FCG0CRS+rwki37kGuLonVxrMUTZFtK0eI7ltpYvSs2kxYrjQokNfZSU/+7/&#10;rIbpZmk3x+luy9vJM+dfn8tuMu61fhr073MQgfpwD9/otYmcUm/w/yY+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l7PsYAAADdAAAADwAAAAAAAAAAAAAAAACYAgAAZHJz&#10;L2Rvd25yZXYueG1sUEsFBgAAAAAEAAQA9QAAAIsDAAAAAA==&#10;" fillcolor="#5f497a [2407]" strokecolor="#5f497a [2407]" strokeweight="2pt">
                  <v:textbox>
                    <w:txbxContent>
                      <w:p w14:paraId="0FB5611D"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H</w:t>
                        </w:r>
                      </w:p>
                    </w:txbxContent>
                  </v:textbox>
                </v:rect>
                <v:rect id="Rectangle 3" o:spid="_x0000_s1379"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yrcMA&#10;AADdAAAADwAAAGRycy9kb3ducmV2LnhtbERPy2rCQBTdC/2H4Ra600mkhJI6ihWiUgTxUXB5yVyT&#10;1MydkBmT9O+dRcHl4bxni8HUoqPWVZYVxJMIBHFudcWFgvMpG3+AcB5ZY22ZFPyRg8X8ZTTDVNue&#10;D9QdfSFCCLsUFZTeN6mULi/JoJvYhjhwV9sa9AG2hdQt9iHc1HIaRYk0WHFoKLGhVUn57Xg3Clhv&#10;Ll91Fe+/s128ptvv9fCT7JV6ex2WnyA8Df4p/ndvtYL3KA77w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yrcMAAADdAAAADwAAAAAAAAAAAAAAAACYAgAAZHJzL2Rv&#10;d25yZXYueG1sUEsFBgAAAAAEAAQA9QAAAIgDAAAAAA==&#10;" fillcolor="white [3212]" strokecolor="#5f497a [2407]" strokeweight="2pt">
                  <v:textbox>
                    <w:txbxContent>
                      <w:p w14:paraId="13663CC7" w14:textId="269B3934" w:rsidR="00CC49D6" w:rsidRPr="006D6DDD" w:rsidRDefault="00CC49D6" w:rsidP="00196A31">
                        <w:pPr>
                          <w:pStyle w:val="NormalWeb"/>
                          <w:spacing w:before="0" w:beforeAutospacing="0" w:after="0"/>
                          <w:rPr>
                            <w:color w:val="5F497A" w:themeColor="accent4" w:themeShade="BF"/>
                            <w:lang w:val="en-US"/>
                          </w:rPr>
                        </w:pPr>
                        <w:r w:rsidRPr="006D6DDD">
                          <w:rPr>
                            <w:rFonts w:ascii="Arial" w:hAnsi="Arial" w:cs="Arial"/>
                            <w:b/>
                            <w:bCs/>
                            <w:color w:val="5F497A" w:themeColor="accent4" w:themeShade="BF"/>
                            <w:kern w:val="24"/>
                            <w:lang w:val="en-US"/>
                          </w:rPr>
                          <w:t>Making the budget</w:t>
                        </w:r>
                        <w:r>
                          <w:rPr>
                            <w:rFonts w:ascii="Arial" w:hAnsi="Arial" w:cs="Arial"/>
                            <w:b/>
                            <w:bCs/>
                            <w:color w:val="5F497A" w:themeColor="accent4" w:themeShade="BF"/>
                            <w:kern w:val="24"/>
                            <w:lang w:val="en-US"/>
                          </w:rPr>
                          <w:t xml:space="preserve"> information</w:t>
                        </w:r>
                        <w:r w:rsidRPr="006D6DDD">
                          <w:rPr>
                            <w:rFonts w:ascii="Arial" w:hAnsi="Arial" w:cs="Arial"/>
                            <w:b/>
                            <w:bCs/>
                            <w:color w:val="5F497A" w:themeColor="accent4" w:themeShade="BF"/>
                            <w:kern w:val="24"/>
                            <w:lang w:val="en-US"/>
                          </w:rPr>
                          <w:t xml:space="preserve"> accessible to the public</w:t>
                        </w:r>
                      </w:p>
                    </w:txbxContent>
                  </v:textbox>
                </v:rect>
                <w10:anchorlock/>
              </v:group>
            </w:pict>
          </mc:Fallback>
        </mc:AlternateContent>
      </w:r>
    </w:p>
    <w:p w14:paraId="33421114" w14:textId="77777777" w:rsidR="00196A31" w:rsidRPr="00991BAF" w:rsidRDefault="00196A31" w:rsidP="00196A31">
      <w:pPr>
        <w:ind w:right="28"/>
        <w:jc w:val="both"/>
        <w:rPr>
          <w:b/>
          <w:sz w:val="24"/>
          <w:szCs w:val="24"/>
        </w:rPr>
      </w:pPr>
    </w:p>
    <w:p w14:paraId="0895F5B3" w14:textId="2443B85D" w:rsidR="00196A31" w:rsidRPr="00991BAF" w:rsidRDefault="009613B3" w:rsidP="00196A31">
      <w:pPr>
        <w:ind w:right="28"/>
        <w:jc w:val="both"/>
        <w:rPr>
          <w:b/>
          <w:color w:val="5F497A" w:themeColor="accent4" w:themeShade="BF"/>
          <w:sz w:val="26"/>
        </w:rPr>
      </w:pPr>
      <w:r>
        <w:rPr>
          <w:b/>
          <w:color w:val="5F497A" w:themeColor="accent4" w:themeShade="BF"/>
          <w:sz w:val="26"/>
        </w:rPr>
        <w:t xml:space="preserve">Budget documents and data can often be very dense, complex, and hard for ordinary citizens – or indeed for parliamentarians and budget practitioners – to understand and use. </w:t>
      </w:r>
      <w:r w:rsidR="00196A31" w:rsidRPr="00991BAF">
        <w:rPr>
          <w:b/>
          <w:color w:val="5F497A" w:themeColor="accent4" w:themeShade="BF"/>
          <w:sz w:val="26"/>
        </w:rPr>
        <w:t xml:space="preserve">Making budget documents and information </w:t>
      </w:r>
      <w:r w:rsidR="00631E0F">
        <w:rPr>
          <w:b/>
          <w:color w:val="5F497A" w:themeColor="accent4" w:themeShade="BF"/>
          <w:sz w:val="26"/>
        </w:rPr>
        <w:t xml:space="preserve">easy for people to access and understand, </w:t>
      </w:r>
      <w:r w:rsidR="00196A31" w:rsidRPr="00991BAF">
        <w:rPr>
          <w:b/>
          <w:color w:val="5F497A" w:themeColor="accent4" w:themeShade="BF"/>
          <w:sz w:val="26"/>
        </w:rPr>
        <w:t>during all phases of the budget process</w:t>
      </w:r>
      <w:r w:rsidR="00631E0F">
        <w:rPr>
          <w:b/>
          <w:color w:val="5F497A" w:themeColor="accent4" w:themeShade="BF"/>
          <w:sz w:val="26"/>
        </w:rPr>
        <w:t>,</w:t>
      </w:r>
      <w:r w:rsidR="00196A31" w:rsidRPr="00991BAF">
        <w:rPr>
          <w:b/>
          <w:color w:val="5F497A" w:themeColor="accent4" w:themeShade="BF"/>
          <w:sz w:val="26"/>
        </w:rPr>
        <w:t xml:space="preserve"> </w:t>
      </w:r>
      <w:r w:rsidR="00FB37AA">
        <w:rPr>
          <w:b/>
          <w:color w:val="5F497A" w:themeColor="accent4" w:themeShade="BF"/>
          <w:sz w:val="26"/>
        </w:rPr>
        <w:t xml:space="preserve">helps to </w:t>
      </w:r>
      <w:r w:rsidR="00D955DB">
        <w:rPr>
          <w:b/>
          <w:color w:val="5F497A" w:themeColor="accent4" w:themeShade="BF"/>
          <w:sz w:val="26"/>
        </w:rPr>
        <w:t xml:space="preserve">promote </w:t>
      </w:r>
      <w:r w:rsidR="00631E0F">
        <w:rPr>
          <w:b/>
          <w:color w:val="5F497A" w:themeColor="accent4" w:themeShade="BF"/>
          <w:sz w:val="26"/>
        </w:rPr>
        <w:t xml:space="preserve">public </w:t>
      </w:r>
      <w:r w:rsidR="00196A31" w:rsidRPr="00991BAF">
        <w:rPr>
          <w:b/>
          <w:color w:val="5F497A" w:themeColor="accent4" w:themeShade="BF"/>
          <w:sz w:val="26"/>
        </w:rPr>
        <w:t>understanding</w:t>
      </w:r>
      <w:r w:rsidR="00D955DB">
        <w:rPr>
          <w:b/>
          <w:color w:val="5F497A" w:themeColor="accent4" w:themeShade="BF"/>
          <w:sz w:val="26"/>
        </w:rPr>
        <w:t>. This in turn can increase</w:t>
      </w:r>
      <w:r w:rsidR="00196A31" w:rsidRPr="00991BAF">
        <w:rPr>
          <w:b/>
          <w:color w:val="5F497A" w:themeColor="accent4" w:themeShade="BF"/>
          <w:sz w:val="26"/>
        </w:rPr>
        <w:t xml:space="preserve"> the </w:t>
      </w:r>
      <w:r w:rsidR="00631E0F">
        <w:rPr>
          <w:b/>
          <w:color w:val="5F497A" w:themeColor="accent4" w:themeShade="BF"/>
          <w:sz w:val="26"/>
        </w:rPr>
        <w:t>quality of</w:t>
      </w:r>
      <w:r w:rsidR="008842E4">
        <w:rPr>
          <w:b/>
          <w:color w:val="5F497A" w:themeColor="accent4" w:themeShade="BF"/>
          <w:sz w:val="26"/>
        </w:rPr>
        <w:t xml:space="preserve"> overall public discussion and </w:t>
      </w:r>
      <w:r w:rsidR="00631E0F">
        <w:rPr>
          <w:b/>
          <w:color w:val="5F497A" w:themeColor="accent4" w:themeShade="BF"/>
          <w:sz w:val="26"/>
        </w:rPr>
        <w:t>parlia</w:t>
      </w:r>
      <w:r w:rsidR="00D955DB">
        <w:rPr>
          <w:b/>
          <w:color w:val="5F497A" w:themeColor="accent4" w:themeShade="BF"/>
          <w:sz w:val="26"/>
        </w:rPr>
        <w:t>mentary debate, and underpin</w:t>
      </w:r>
      <w:r w:rsidR="00631E0F">
        <w:rPr>
          <w:b/>
          <w:color w:val="5F497A" w:themeColor="accent4" w:themeShade="BF"/>
          <w:sz w:val="26"/>
        </w:rPr>
        <w:t xml:space="preserve"> trust in government. </w:t>
      </w:r>
    </w:p>
    <w:p w14:paraId="7BFF87CD" w14:textId="77777777" w:rsidR="00196A31" w:rsidRPr="00991BAF" w:rsidRDefault="00196A31" w:rsidP="00196A31">
      <w:pPr>
        <w:ind w:right="28"/>
        <w:jc w:val="both"/>
        <w:rPr>
          <w:b/>
          <w:color w:val="5F497A" w:themeColor="accent4" w:themeShade="BF"/>
          <w:sz w:val="24"/>
          <w:shd w:val="clear" w:color="auto" w:fill="FFFFFF" w:themeFill="background1"/>
        </w:rPr>
      </w:pPr>
      <w:r w:rsidRPr="00991BAF">
        <w:rPr>
          <w:b/>
          <w:color w:val="5F497A" w:themeColor="accent4" w:themeShade="BF"/>
          <w:sz w:val="24"/>
          <w:shd w:val="clear" w:color="auto" w:fill="FFFFFF" w:themeFill="background1"/>
        </w:rPr>
        <w:t>___________________________________________________________________________</w:t>
      </w:r>
    </w:p>
    <w:p w14:paraId="1509B105" w14:textId="77777777" w:rsidR="00196A31" w:rsidRPr="00991BAF" w:rsidRDefault="00196A31" w:rsidP="00196A31">
      <w:pPr>
        <w:ind w:right="28"/>
        <w:jc w:val="both"/>
        <w:rPr>
          <w:b/>
          <w:color w:val="5F497A" w:themeColor="accent4" w:themeShade="BF"/>
          <w:sz w:val="24"/>
          <w:shd w:val="clear" w:color="auto" w:fill="FFFFFF" w:themeFill="background1"/>
        </w:rPr>
      </w:pPr>
    </w:p>
    <w:p w14:paraId="2FD8D5DF" w14:textId="4DF075DC" w:rsidR="00196A31" w:rsidRPr="00991BAF" w:rsidRDefault="00196A31" w:rsidP="00196A31">
      <w:pPr>
        <w:ind w:right="28"/>
        <w:jc w:val="both"/>
        <w:rPr>
          <w:sz w:val="24"/>
          <w:szCs w:val="24"/>
        </w:rPr>
      </w:pPr>
      <w:r w:rsidRPr="00991BAF">
        <w:rPr>
          <w:rFonts w:asciiTheme="majorHAnsi" w:hAnsiTheme="majorHAnsi"/>
          <w:b/>
          <w:color w:val="5F497A" w:themeColor="accent4" w:themeShade="BF"/>
          <w:sz w:val="24"/>
          <w:szCs w:val="24"/>
        </w:rPr>
        <w:t>H</w:t>
      </w:r>
      <w:r w:rsidRPr="00991BAF">
        <w:rPr>
          <w:rFonts w:asciiTheme="majorHAnsi" w:hAnsiTheme="majorHAnsi"/>
          <w:b/>
          <w:color w:val="5F497A" w:themeColor="accent4" w:themeShade="BF"/>
          <w:sz w:val="24"/>
        </w:rPr>
        <w:t xml:space="preserve">.1 </w:t>
      </w:r>
      <w:proofErr w:type="gramStart"/>
      <w:r w:rsidRPr="00991BAF">
        <w:rPr>
          <w:rFonts w:asciiTheme="majorHAnsi" w:hAnsiTheme="majorHAnsi"/>
          <w:b/>
          <w:color w:val="5F497A" w:themeColor="accent4" w:themeShade="BF"/>
          <w:sz w:val="24"/>
        </w:rPr>
        <w:t>Presenting</w:t>
      </w:r>
      <w:proofErr w:type="gramEnd"/>
      <w:r w:rsidRPr="00991BAF">
        <w:rPr>
          <w:rFonts w:asciiTheme="majorHAnsi" w:hAnsiTheme="majorHAnsi"/>
          <w:b/>
          <w:color w:val="5F497A" w:themeColor="accent4" w:themeShade="BF"/>
          <w:sz w:val="24"/>
        </w:rPr>
        <w:t xml:space="preserve"> key budget information in a clear manner</w:t>
      </w:r>
      <w:r w:rsidR="00631E0F">
        <w:rPr>
          <w:rFonts w:asciiTheme="majorHAnsi" w:hAnsiTheme="majorHAnsi"/>
          <w:b/>
          <w:color w:val="5F497A" w:themeColor="accent4" w:themeShade="BF"/>
          <w:sz w:val="24"/>
        </w:rPr>
        <w:t>,</w:t>
      </w:r>
      <w:r w:rsidRPr="00991BAF">
        <w:rPr>
          <w:rFonts w:asciiTheme="majorHAnsi" w:hAnsiTheme="majorHAnsi"/>
          <w:b/>
          <w:color w:val="7030A0"/>
          <w:sz w:val="24"/>
          <w:szCs w:val="24"/>
        </w:rPr>
        <w:t xml:space="preserve"> </w:t>
      </w:r>
      <w:r w:rsidRPr="00991BAF">
        <w:rPr>
          <w:sz w:val="24"/>
          <w:szCs w:val="24"/>
        </w:rPr>
        <w:t xml:space="preserve">that can </w:t>
      </w:r>
      <w:r w:rsidR="00631E0F">
        <w:rPr>
          <w:sz w:val="24"/>
          <w:szCs w:val="24"/>
        </w:rPr>
        <w:t xml:space="preserve">be </w:t>
      </w:r>
      <w:r w:rsidR="00FB37AA" w:rsidRPr="00991BAF">
        <w:rPr>
          <w:sz w:val="24"/>
          <w:szCs w:val="24"/>
        </w:rPr>
        <w:t>underst</w:t>
      </w:r>
      <w:r w:rsidR="00FB37AA">
        <w:rPr>
          <w:sz w:val="24"/>
          <w:szCs w:val="24"/>
        </w:rPr>
        <w:t>ood</w:t>
      </w:r>
      <w:r w:rsidR="00FB37AA" w:rsidRPr="00991BAF">
        <w:rPr>
          <w:sz w:val="24"/>
          <w:szCs w:val="24"/>
        </w:rPr>
        <w:t xml:space="preserve"> </w:t>
      </w:r>
      <w:r w:rsidR="00631E0F">
        <w:rPr>
          <w:sz w:val="24"/>
          <w:szCs w:val="24"/>
        </w:rPr>
        <w:t xml:space="preserve">easily by the public and by civil-society stakeholders, goes to the heart of budget transparency. </w:t>
      </w:r>
      <w:r w:rsidR="009613B3">
        <w:rPr>
          <w:sz w:val="24"/>
          <w:szCs w:val="24"/>
        </w:rPr>
        <w:t>Without clear information about where money is going, and for what purposes, it is more difficult for the government to generate support and understanding for its policy decisions</w:t>
      </w:r>
      <w:r w:rsidR="00FB37AA">
        <w:rPr>
          <w:sz w:val="24"/>
          <w:szCs w:val="24"/>
        </w:rPr>
        <w:t xml:space="preserve"> or to be held accountable</w:t>
      </w:r>
      <w:r w:rsidR="009613B3">
        <w:rPr>
          <w:sz w:val="24"/>
          <w:szCs w:val="24"/>
        </w:rPr>
        <w:t xml:space="preserve">. </w:t>
      </w:r>
      <w:r w:rsidR="00631E0F">
        <w:rPr>
          <w:sz w:val="24"/>
          <w:szCs w:val="24"/>
        </w:rPr>
        <w:t xml:space="preserve">Careful attention should therefore be paid to the presentation and communication of budget-related information. </w:t>
      </w:r>
    </w:p>
    <w:p w14:paraId="2C91A9AC" w14:textId="77777777" w:rsidR="005625E7" w:rsidRPr="00991BAF" w:rsidRDefault="005625E7" w:rsidP="005625E7">
      <w:pPr>
        <w:spacing w:before="120" w:after="120"/>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in </w:t>
      </w:r>
      <w:r w:rsidR="003B39CC" w:rsidRPr="00991BAF">
        <w:rPr>
          <w:color w:val="000000" w:themeColor="text1"/>
          <w:sz w:val="24"/>
          <w:szCs w:val="24"/>
        </w:rPr>
        <w:t>presenting budget information</w:t>
      </w:r>
      <w:r w:rsidR="00CD7DCD" w:rsidRPr="00991BAF">
        <w:rPr>
          <w:color w:val="000000" w:themeColor="text1"/>
          <w:sz w:val="24"/>
          <w:szCs w:val="24"/>
        </w:rPr>
        <w:t xml:space="preserve"> clearly include</w:t>
      </w:r>
      <w:r w:rsidRPr="00991BAF">
        <w:rPr>
          <w:color w:val="000000" w:themeColor="text1"/>
          <w:sz w:val="24"/>
          <w:szCs w:val="24"/>
        </w:rPr>
        <w:t>:</w:t>
      </w:r>
    </w:p>
    <w:p w14:paraId="6B270745" w14:textId="018B4113" w:rsidR="00CD7DCD" w:rsidRPr="00991BAF" w:rsidRDefault="00147C74" w:rsidP="00BB2279">
      <w:pPr>
        <w:pStyle w:val="ListParagraph"/>
        <w:numPr>
          <w:ilvl w:val="0"/>
          <w:numId w:val="10"/>
        </w:numPr>
        <w:spacing w:after="200"/>
        <w:ind w:right="28"/>
        <w:contextualSpacing w:val="0"/>
        <w:jc w:val="both"/>
        <w:rPr>
          <w:sz w:val="24"/>
          <w:szCs w:val="24"/>
        </w:rPr>
      </w:pPr>
      <w:r w:rsidRPr="00991BAF">
        <w:rPr>
          <w:sz w:val="24"/>
          <w:szCs w:val="24"/>
        </w:rPr>
        <w:t>present</w:t>
      </w:r>
      <w:r w:rsidR="00CD7DCD" w:rsidRPr="00991BAF">
        <w:rPr>
          <w:sz w:val="24"/>
          <w:szCs w:val="24"/>
        </w:rPr>
        <w:t>ing</w:t>
      </w:r>
      <w:r w:rsidR="009613B3">
        <w:rPr>
          <w:sz w:val="24"/>
          <w:szCs w:val="24"/>
        </w:rPr>
        <w:t xml:space="preserve"> budget</w:t>
      </w:r>
      <w:r w:rsidRPr="00991BAF">
        <w:rPr>
          <w:sz w:val="24"/>
          <w:szCs w:val="24"/>
        </w:rPr>
        <w:t xml:space="preserve"> </w:t>
      </w:r>
      <w:r w:rsidR="009613B3">
        <w:rPr>
          <w:sz w:val="24"/>
          <w:szCs w:val="24"/>
        </w:rPr>
        <w:t xml:space="preserve">tables </w:t>
      </w:r>
      <w:r w:rsidRPr="00991BAF">
        <w:rPr>
          <w:sz w:val="24"/>
          <w:szCs w:val="24"/>
        </w:rPr>
        <w:t xml:space="preserve">and </w:t>
      </w:r>
      <w:r w:rsidR="009613B3">
        <w:rPr>
          <w:sz w:val="24"/>
          <w:szCs w:val="24"/>
        </w:rPr>
        <w:t>‘headline’ figures as simply and directly as possible, in a format that is consistent from year to year and from document to document</w:t>
      </w:r>
    </w:p>
    <w:p w14:paraId="135F3799" w14:textId="564C2EC6" w:rsidR="009613B3" w:rsidRDefault="009613B3" w:rsidP="00BB2279">
      <w:pPr>
        <w:pStyle w:val="ListParagraph"/>
        <w:numPr>
          <w:ilvl w:val="0"/>
          <w:numId w:val="10"/>
        </w:numPr>
        <w:spacing w:after="200"/>
        <w:ind w:right="28"/>
        <w:contextualSpacing w:val="0"/>
        <w:jc w:val="both"/>
        <w:rPr>
          <w:sz w:val="24"/>
          <w:szCs w:val="24"/>
        </w:rPr>
      </w:pPr>
      <w:r>
        <w:rPr>
          <w:sz w:val="24"/>
          <w:szCs w:val="24"/>
        </w:rPr>
        <w:t>including a high-level summary of all budget policy measures and their impacts</w:t>
      </w:r>
    </w:p>
    <w:p w14:paraId="5A9B767F" w14:textId="1CE64773" w:rsidR="009613B3" w:rsidRPr="00090C97" w:rsidRDefault="00196A31" w:rsidP="00BB2279">
      <w:pPr>
        <w:pStyle w:val="ListParagraph"/>
        <w:numPr>
          <w:ilvl w:val="0"/>
          <w:numId w:val="10"/>
        </w:numPr>
        <w:spacing w:after="200"/>
        <w:ind w:right="28"/>
        <w:contextualSpacing w:val="0"/>
        <w:jc w:val="both"/>
        <w:rPr>
          <w:sz w:val="24"/>
          <w:szCs w:val="24"/>
        </w:rPr>
      </w:pPr>
      <w:proofErr w:type="gramStart"/>
      <w:r w:rsidRPr="00090C97">
        <w:rPr>
          <w:sz w:val="24"/>
          <w:szCs w:val="24"/>
        </w:rPr>
        <w:t>putting</w:t>
      </w:r>
      <w:proofErr w:type="gramEnd"/>
      <w:r w:rsidRPr="00090C97">
        <w:rPr>
          <w:sz w:val="24"/>
          <w:szCs w:val="24"/>
        </w:rPr>
        <w:t xml:space="preserve"> abstract numbers into perspective </w:t>
      </w:r>
      <w:r w:rsidR="009613B3" w:rsidRPr="00090C97">
        <w:rPr>
          <w:sz w:val="24"/>
          <w:szCs w:val="24"/>
        </w:rPr>
        <w:t xml:space="preserve">with user-friendly </w:t>
      </w:r>
      <w:r w:rsidR="00090C97" w:rsidRPr="00090C97">
        <w:rPr>
          <w:sz w:val="24"/>
          <w:szCs w:val="24"/>
        </w:rPr>
        <w:t xml:space="preserve">graphics and </w:t>
      </w:r>
      <w:r w:rsidR="003B660E">
        <w:rPr>
          <w:sz w:val="24"/>
          <w:szCs w:val="24"/>
        </w:rPr>
        <w:t>charts</w:t>
      </w:r>
      <w:r w:rsidR="00090C97" w:rsidRPr="00090C97">
        <w:rPr>
          <w:sz w:val="24"/>
          <w:szCs w:val="24"/>
        </w:rPr>
        <w:t>.</w:t>
      </w:r>
      <w:r w:rsidR="009613B3" w:rsidRPr="00090C97">
        <w:rPr>
          <w:sz w:val="24"/>
          <w:szCs w:val="24"/>
        </w:rPr>
        <w:t xml:space="preserve"> </w:t>
      </w:r>
    </w:p>
    <w:p w14:paraId="1689EC0E" w14:textId="77777777" w:rsidR="0044163D" w:rsidRPr="00991BAF" w:rsidRDefault="0044163D" w:rsidP="0044163D">
      <w:pPr>
        <w:ind w:left="360"/>
        <w:jc w:val="both"/>
        <w:rPr>
          <w:b/>
          <w:color w:val="1F497D" w:themeColor="text2"/>
          <w:sz w:val="24"/>
          <w:szCs w:val="24"/>
          <w:shd w:val="clear" w:color="auto" w:fill="FFFFFF" w:themeFill="background1"/>
        </w:rPr>
      </w:pPr>
    </w:p>
    <w:p w14:paraId="12F70681" w14:textId="77777777" w:rsidR="009208BE" w:rsidRPr="002C7249" w:rsidRDefault="009208BE" w:rsidP="009208BE">
      <w:pPr>
        <w:jc w:val="both"/>
        <w:rPr>
          <w:sz w:val="24"/>
          <w:szCs w:val="24"/>
        </w:rPr>
      </w:pPr>
      <w:r>
        <w:rPr>
          <w:noProof/>
          <w:lang w:eastAsia="en-GB"/>
        </w:rPr>
        <mc:AlternateContent>
          <mc:Choice Requires="wps">
            <w:drawing>
              <wp:anchor distT="0" distB="0" distL="114300" distR="114300" simplePos="0" relativeHeight="251849728" behindDoc="0" locked="0" layoutInCell="1" allowOverlap="1" wp14:anchorId="29C137D7" wp14:editId="7487F6B0">
                <wp:simplePos x="0" y="0"/>
                <wp:positionH relativeFrom="column">
                  <wp:posOffset>3035300</wp:posOffset>
                </wp:positionH>
                <wp:positionV relativeFrom="paragraph">
                  <wp:posOffset>24130</wp:posOffset>
                </wp:positionV>
                <wp:extent cx="2774315" cy="2489200"/>
                <wp:effectExtent l="0" t="0" r="26035" b="25400"/>
                <wp:wrapNone/>
                <wp:docPr id="4007"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489200"/>
                        </a:xfrm>
                        <a:prstGeom prst="rect">
                          <a:avLst/>
                        </a:prstGeom>
                        <a:solidFill>
                          <a:srgbClr val="FFFFFF"/>
                        </a:solidFill>
                        <a:ln w="9525">
                          <a:solidFill>
                            <a:sysClr val="window" lastClr="FFFFFF">
                              <a:lumMod val="100000"/>
                              <a:lumOff val="0"/>
                            </a:sysClr>
                          </a:solidFill>
                          <a:miter lim="800000"/>
                          <a:headEnd/>
                          <a:tailEnd/>
                        </a:ln>
                      </wps:spPr>
                      <wps:txbx>
                        <w:txbxContent>
                          <w:p w14:paraId="34D4FA65" w14:textId="77777777" w:rsidR="00CC49D6" w:rsidRDefault="00CC49D6" w:rsidP="009208BE">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Pr>
                                <w:rFonts w:ascii="Calibri" w:hAnsi="Calibri" w:cs="Times New Roman"/>
                                <w:b/>
                                <w:bCs/>
                                <w:color w:val="984806" w:themeColor="accent6" w:themeShade="80"/>
                                <w:lang w:eastAsia="en-GB"/>
                              </w:rPr>
                              <w:t xml:space="preserve">International Standards and </w:t>
                            </w:r>
                            <w:r w:rsidRPr="00063C5C">
                              <w:rPr>
                                <w:rFonts w:ascii="Calibri" w:hAnsi="Calibri" w:cs="Times New Roman"/>
                                <w:b/>
                                <w:bCs/>
                                <w:color w:val="984806" w:themeColor="accent6" w:themeShade="80"/>
                                <w:lang w:eastAsia="en-GB"/>
                              </w:rPr>
                              <w:t xml:space="preserve">Guidance </w:t>
                            </w:r>
                          </w:p>
                          <w:p w14:paraId="6996B953" w14:textId="77777777" w:rsidR="00CC49D6" w:rsidRDefault="00CC49D6" w:rsidP="009208BE">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1950625E" w14:textId="40F613F6"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12"/>
                                <w:lang w:eastAsia="en-GB"/>
                              </w:rPr>
                            </w:pPr>
                            <w:r>
                              <w:rPr>
                                <w:rFonts w:ascii="Calibri" w:hAnsi="Calibri" w:cs="Times New Roman"/>
                                <w:b/>
                                <w:noProof/>
                                <w:color w:val="984806" w:themeColor="accent6" w:themeShade="80"/>
                                <w:lang w:eastAsia="en-GB"/>
                              </w:rPr>
                              <w:drawing>
                                <wp:inline distT="0" distB="0" distL="0" distR="0" wp14:anchorId="0AD416E3" wp14:editId="7FEFBFBD">
                                  <wp:extent cx="814705" cy="226060"/>
                                  <wp:effectExtent l="0" t="0" r="4445" b="2540"/>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r w:rsidRPr="002E64FB">
                              <w:rPr>
                                <w:rFonts w:ascii="Calibri" w:hAnsi="Calibri" w:cs="Times New Roman"/>
                                <w:color w:val="984806" w:themeColor="accent6" w:themeShade="80"/>
                                <w:position w:val="12"/>
                                <w:lang w:eastAsia="en-GB"/>
                              </w:rPr>
                              <w:t>2.3</w:t>
                            </w:r>
                            <w:r>
                              <w:rPr>
                                <w:rFonts w:ascii="Calibri" w:hAnsi="Calibri" w:cs="Times New Roman"/>
                                <w:color w:val="984806" w:themeColor="accent6" w:themeShade="80"/>
                                <w:position w:val="12"/>
                                <w:lang w:eastAsia="en-GB"/>
                              </w:rPr>
                              <w:t>.3</w:t>
                            </w:r>
                          </w:p>
                          <w:p w14:paraId="3B6896CA"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7F951542" w14:textId="2628B9B4" w:rsidR="00CC49D6" w:rsidRDefault="00CC49D6" w:rsidP="002E64FB">
                            <w:pPr>
                              <w:shd w:val="clear" w:color="auto" w:fill="FDE9D9" w:themeFill="accent6" w:themeFillTint="33"/>
                              <w:spacing w:before="120" w:after="120"/>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position w:val="8"/>
                                <w:lang w:eastAsia="en-GB"/>
                              </w:rPr>
                              <w:drawing>
                                <wp:inline distT="0" distB="0" distL="0" distR="0" wp14:anchorId="74653A2B" wp14:editId="6A756EEB">
                                  <wp:extent cx="1466850" cy="199390"/>
                                  <wp:effectExtent l="0" t="0" r="0"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2E64FB">
                              <w:rPr>
                                <w:rFonts w:ascii="Calibri" w:hAnsi="Calibri" w:cs="Times New Roman"/>
                                <w:color w:val="984806" w:themeColor="accent6" w:themeShade="80"/>
                                <w:position w:val="16"/>
                                <w:lang w:eastAsia="en-GB"/>
                              </w:rPr>
                              <w:t>4</w:t>
                            </w:r>
                          </w:p>
                          <w:p w14:paraId="1F9A27E2" w14:textId="77777777" w:rsidR="00CC49D6" w:rsidRPr="00953945" w:rsidRDefault="00CC49D6" w:rsidP="002E64FB">
                            <w:pPr>
                              <w:shd w:val="clear" w:color="auto" w:fill="FDE9D9" w:themeFill="accent6" w:themeFillTint="33"/>
                              <w:spacing w:before="120" w:after="120"/>
                              <w:contextualSpacing/>
                              <w:jc w:val="both"/>
                              <w:rPr>
                                <w:rFonts w:ascii="Calibri" w:hAnsi="Calibri" w:cs="Times New Roman"/>
                                <w:color w:val="984806" w:themeColor="accent6" w:themeShade="80"/>
                                <w:position w:val="16"/>
                                <w:sz w:val="8"/>
                                <w:szCs w:val="8"/>
                                <w:lang w:eastAsia="en-GB"/>
                              </w:rPr>
                            </w:pPr>
                          </w:p>
                          <w:p w14:paraId="78240948" w14:textId="58355202"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lang w:eastAsia="en-GB"/>
                              </w:rPr>
                              <w:drawing>
                                <wp:inline distT="0" distB="0" distL="0" distR="0" wp14:anchorId="1D7D15E3" wp14:editId="749DDA4D">
                                  <wp:extent cx="1616075" cy="212725"/>
                                  <wp:effectExtent l="0" t="0" r="3175"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lang w:eastAsia="en-GB"/>
                              </w:rPr>
                              <w:t>Q GQ1d</w:t>
                            </w:r>
                          </w:p>
                          <w:p w14:paraId="10980E17"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4E163A26" w14:textId="45C19687"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b/>
                                <w:noProof/>
                                <w:color w:val="984806" w:themeColor="accent6" w:themeShade="80"/>
                                <w:lang w:eastAsia="en-GB"/>
                              </w:rPr>
                              <w:drawing>
                                <wp:inline distT="0" distB="0" distL="0" distR="0" wp14:anchorId="5E1EF636" wp14:editId="64D85A05">
                                  <wp:extent cx="1511300" cy="203200"/>
                                  <wp:effectExtent l="0" t="0" r="0" b="6350"/>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3.4</w:t>
                            </w:r>
                          </w:p>
                          <w:p w14:paraId="01518171"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02BD8E62"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22035488" w14:textId="2E02B558"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FD6D57F" wp14:editId="7D61DA5A">
                                  <wp:extent cx="516255" cy="199390"/>
                                  <wp:effectExtent l="0" t="0" r="0"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PI-9</w:t>
                            </w:r>
                          </w:p>
                          <w:p w14:paraId="4D45BDC6" w14:textId="77777777" w:rsidR="00CC49D6" w:rsidRPr="00C0738E"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74CEAED5" w14:textId="77777777" w:rsidR="00CC49D6" w:rsidRPr="004C5D53"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381621E2" w14:textId="77777777" w:rsidR="00CC49D6" w:rsidRDefault="00CC49D6" w:rsidP="009208BE">
                            <w:pPr>
                              <w:shd w:val="clear" w:color="auto" w:fill="FDE9D9" w:themeFill="accent6" w:themeFillTint="33"/>
                              <w:spacing w:before="120" w:after="120"/>
                              <w:contextualSpacing/>
                              <w:jc w:val="both"/>
                              <w:rPr>
                                <w:rFonts w:ascii="Calibri" w:hAnsi="Calibri" w:cs="Times New Roman"/>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left:0;text-align:left;margin-left:239pt;margin-top:1.9pt;width:218.45pt;height:19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" strokecolor="white">
                <v:textbox inset=".5mm">
                  <w:txbxContent>
                    <w:p w14:paraId="34D4FA65" w14:textId="77777777" w:rsidR="00CC49D6" w:rsidRDefault="00CC49D6" w:rsidP="009208BE">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Pr>
                          <w:rFonts w:ascii="Calibri" w:hAnsi="Calibri" w:cs="Times New Roman"/>
                          <w:b/>
                          <w:bCs/>
                          <w:color w:val="984806" w:themeColor="accent6" w:themeShade="80"/>
                          <w:lang w:eastAsia="en-GB"/>
                        </w:rPr>
                        <w:t xml:space="preserve">International Standards and </w:t>
                      </w:r>
                      <w:r w:rsidRPr="00063C5C">
                        <w:rPr>
                          <w:rFonts w:ascii="Calibri" w:hAnsi="Calibri" w:cs="Times New Roman"/>
                          <w:b/>
                          <w:bCs/>
                          <w:color w:val="984806" w:themeColor="accent6" w:themeShade="80"/>
                          <w:lang w:eastAsia="en-GB"/>
                        </w:rPr>
                        <w:t xml:space="preserve">Guidance </w:t>
                      </w:r>
                    </w:p>
                    <w:p w14:paraId="6996B953" w14:textId="77777777" w:rsidR="00CC49D6" w:rsidRDefault="00CC49D6" w:rsidP="009208BE">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1950625E" w14:textId="40F613F6"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12"/>
                          <w:lang w:eastAsia="en-GB"/>
                        </w:rPr>
                      </w:pPr>
                      <w:r>
                        <w:rPr>
                          <w:rFonts w:ascii="Calibri" w:hAnsi="Calibri" w:cs="Times New Roman"/>
                          <w:b/>
                          <w:noProof/>
                          <w:color w:val="984806" w:themeColor="accent6" w:themeShade="80"/>
                          <w:lang w:eastAsia="en-GB"/>
                        </w:rPr>
                        <w:drawing>
                          <wp:inline distT="0" distB="0" distL="0" distR="0" wp14:anchorId="0AD416E3" wp14:editId="7FEFBFBD">
                            <wp:extent cx="814705" cy="226060"/>
                            <wp:effectExtent l="0" t="0" r="4445" b="2540"/>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r w:rsidRPr="002E64FB">
                        <w:rPr>
                          <w:rFonts w:ascii="Calibri" w:hAnsi="Calibri" w:cs="Times New Roman"/>
                          <w:color w:val="984806" w:themeColor="accent6" w:themeShade="80"/>
                          <w:position w:val="12"/>
                          <w:lang w:eastAsia="en-GB"/>
                        </w:rPr>
                        <w:t>2.3</w:t>
                      </w:r>
                      <w:r>
                        <w:rPr>
                          <w:rFonts w:ascii="Calibri" w:hAnsi="Calibri" w:cs="Times New Roman"/>
                          <w:color w:val="984806" w:themeColor="accent6" w:themeShade="80"/>
                          <w:position w:val="12"/>
                          <w:lang w:eastAsia="en-GB"/>
                        </w:rPr>
                        <w:t>.3</w:t>
                      </w:r>
                    </w:p>
                    <w:p w14:paraId="3B6896CA"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7F951542" w14:textId="2628B9B4" w:rsidR="00CC49D6" w:rsidRDefault="00CC49D6" w:rsidP="002E64FB">
                      <w:pPr>
                        <w:shd w:val="clear" w:color="auto" w:fill="FDE9D9" w:themeFill="accent6" w:themeFillTint="33"/>
                        <w:spacing w:before="120" w:after="120"/>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position w:val="8"/>
                          <w:lang w:eastAsia="en-GB"/>
                        </w:rPr>
                        <w:drawing>
                          <wp:inline distT="0" distB="0" distL="0" distR="0" wp14:anchorId="74653A2B" wp14:editId="6A756EEB">
                            <wp:extent cx="1466850" cy="199390"/>
                            <wp:effectExtent l="0" t="0" r="0"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2E64FB">
                        <w:rPr>
                          <w:rFonts w:ascii="Calibri" w:hAnsi="Calibri" w:cs="Times New Roman"/>
                          <w:color w:val="984806" w:themeColor="accent6" w:themeShade="80"/>
                          <w:position w:val="16"/>
                          <w:lang w:eastAsia="en-GB"/>
                        </w:rPr>
                        <w:t>4</w:t>
                      </w:r>
                    </w:p>
                    <w:p w14:paraId="1F9A27E2" w14:textId="77777777" w:rsidR="00CC49D6" w:rsidRPr="00953945" w:rsidRDefault="00CC49D6" w:rsidP="002E64FB">
                      <w:pPr>
                        <w:shd w:val="clear" w:color="auto" w:fill="FDE9D9" w:themeFill="accent6" w:themeFillTint="33"/>
                        <w:spacing w:before="120" w:after="120"/>
                        <w:contextualSpacing/>
                        <w:jc w:val="both"/>
                        <w:rPr>
                          <w:rFonts w:ascii="Calibri" w:hAnsi="Calibri" w:cs="Times New Roman"/>
                          <w:color w:val="984806" w:themeColor="accent6" w:themeShade="80"/>
                          <w:position w:val="16"/>
                          <w:sz w:val="8"/>
                          <w:szCs w:val="8"/>
                          <w:lang w:eastAsia="en-GB"/>
                        </w:rPr>
                      </w:pPr>
                    </w:p>
                    <w:p w14:paraId="78240948" w14:textId="58355202"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lang w:eastAsia="en-GB"/>
                        </w:rPr>
                        <w:drawing>
                          <wp:inline distT="0" distB="0" distL="0" distR="0" wp14:anchorId="1D7D15E3" wp14:editId="749DDA4D">
                            <wp:extent cx="1616075" cy="212725"/>
                            <wp:effectExtent l="0" t="0" r="3175"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377A6D">
                        <w:rPr>
                          <w:rFonts w:ascii="Calibri" w:hAnsi="Calibri" w:cs="Times New Roman"/>
                          <w:color w:val="984806" w:themeColor="accent6" w:themeShade="80"/>
                          <w:lang w:eastAsia="en-GB"/>
                        </w:rPr>
                        <w:t>Q GQ1d</w:t>
                      </w:r>
                    </w:p>
                    <w:p w14:paraId="10980E17"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4E163A26" w14:textId="45C19687"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b/>
                          <w:noProof/>
                          <w:color w:val="984806" w:themeColor="accent6" w:themeShade="80"/>
                          <w:lang w:eastAsia="en-GB"/>
                        </w:rPr>
                        <w:drawing>
                          <wp:inline distT="0" distB="0" distL="0" distR="0" wp14:anchorId="5E1EF636" wp14:editId="64D85A05">
                            <wp:extent cx="1511300" cy="203200"/>
                            <wp:effectExtent l="0" t="0" r="0" b="6350"/>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11300" cy="20320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3.4</w:t>
                      </w:r>
                    </w:p>
                    <w:p w14:paraId="01518171"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02BD8E62" w14:textId="77777777" w:rsidR="00CC49D6" w:rsidRPr="00953945"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22035488" w14:textId="2E02B558" w:rsidR="00CC49D6"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0FD6D57F" wp14:editId="7D61DA5A">
                            <wp:extent cx="516255" cy="199390"/>
                            <wp:effectExtent l="0" t="0" r="0"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2E64FB">
                        <w:rPr>
                          <w:rFonts w:ascii="Calibri" w:hAnsi="Calibri" w:cs="Times New Roman"/>
                          <w:color w:val="984806" w:themeColor="accent6" w:themeShade="80"/>
                          <w:position w:val="8"/>
                          <w:lang w:eastAsia="en-GB"/>
                        </w:rPr>
                        <w:t>PI-9</w:t>
                      </w:r>
                    </w:p>
                    <w:p w14:paraId="4D45BDC6" w14:textId="77777777" w:rsidR="00CC49D6" w:rsidRPr="00C0738E"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74CEAED5" w14:textId="77777777" w:rsidR="00CC49D6" w:rsidRPr="004C5D53" w:rsidRDefault="00CC49D6" w:rsidP="009208BE">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381621E2" w14:textId="77777777" w:rsidR="00CC49D6" w:rsidRDefault="00CC49D6" w:rsidP="009208BE">
                      <w:pPr>
                        <w:shd w:val="clear" w:color="auto" w:fill="FDE9D9" w:themeFill="accent6" w:themeFillTint="33"/>
                        <w:spacing w:before="120" w:after="120"/>
                        <w:contextualSpacing/>
                        <w:jc w:val="both"/>
                        <w:rPr>
                          <w:rFonts w:ascii="Calibri" w:hAnsi="Calibri" w:cs="Times New Roman"/>
                          <w:lang w:eastAsia="en-GB"/>
                        </w:rPr>
                      </w:pPr>
                    </w:p>
                  </w:txbxContent>
                </v:textbox>
              </v:shape>
            </w:pict>
          </mc:Fallback>
        </mc:AlternateContent>
      </w:r>
      <w:r>
        <w:rPr>
          <w:noProof/>
          <w:lang w:eastAsia="en-GB"/>
        </w:rPr>
        <mc:AlternateContent>
          <mc:Choice Requires="wps">
            <w:drawing>
              <wp:anchor distT="0" distB="0" distL="114300" distR="114300" simplePos="0" relativeHeight="251850752" behindDoc="0" locked="0" layoutInCell="1" allowOverlap="1" wp14:anchorId="1F0FB7FF" wp14:editId="3912876E">
                <wp:simplePos x="0" y="0"/>
                <wp:positionH relativeFrom="column">
                  <wp:posOffset>203200</wp:posOffset>
                </wp:positionH>
                <wp:positionV relativeFrom="paragraph">
                  <wp:posOffset>24130</wp:posOffset>
                </wp:positionV>
                <wp:extent cx="2890520" cy="2489200"/>
                <wp:effectExtent l="0" t="0" r="24130" b="25400"/>
                <wp:wrapNone/>
                <wp:docPr id="4006" name="Text Box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2489200"/>
                        </a:xfrm>
                        <a:prstGeom prst="rect">
                          <a:avLst/>
                        </a:prstGeom>
                        <a:solidFill>
                          <a:srgbClr val="FFFFFF"/>
                        </a:solidFill>
                        <a:ln w="12700">
                          <a:solidFill>
                            <a:srgbClr val="FFFFFF"/>
                          </a:solidFill>
                          <a:miter lim="800000"/>
                          <a:headEnd/>
                          <a:tailEnd/>
                        </a:ln>
                      </wps:spPr>
                      <wps:txbx>
                        <w:txbxContent>
                          <w:p w14:paraId="2AD04A21" w14:textId="77777777" w:rsidR="00CC49D6" w:rsidRPr="00063C5C" w:rsidRDefault="00CC49D6" w:rsidP="009208BE">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3B8B074" w14:textId="77777777" w:rsidR="00CC49D6" w:rsidRDefault="00CC49D6" w:rsidP="009208BE">
                            <w:pPr>
                              <w:shd w:val="clear" w:color="auto" w:fill="DAEEF3" w:themeFill="accent5" w:themeFillTint="33"/>
                              <w:spacing w:before="120" w:after="120"/>
                              <w:contextualSpacing/>
                              <w:jc w:val="both"/>
                              <w:rPr>
                                <w:rFonts w:cs="Times New Roman"/>
                                <w:b/>
                                <w:color w:val="215868" w:themeColor="accent5" w:themeShade="80"/>
                              </w:rPr>
                            </w:pPr>
                          </w:p>
                          <w:p w14:paraId="2F560B2A" w14:textId="77777777" w:rsidR="00CC49D6" w:rsidRPr="00B634D8" w:rsidRDefault="00CC49D6" w:rsidP="009208BE">
                            <w:pPr>
                              <w:shd w:val="clear" w:color="auto" w:fill="DAEEF3" w:themeFill="accent5" w:themeFillTint="33"/>
                              <w:spacing w:before="120" w:after="120"/>
                              <w:contextualSpacing/>
                              <w:jc w:val="both"/>
                              <w:rPr>
                                <w:rFonts w:cs="Times New Roman"/>
                                <w:color w:val="215868" w:themeColor="accent5" w:themeShade="80"/>
                              </w:rPr>
                            </w:pPr>
                            <w:r w:rsidRPr="00F10C71">
                              <w:rPr>
                                <w:rFonts w:cs="Times New Roman"/>
                                <w:b/>
                                <w:color w:val="215868" w:themeColor="accent5" w:themeShade="80"/>
                              </w:rPr>
                              <w:t>United States</w:t>
                            </w:r>
                            <w:r w:rsidRPr="00F10C71">
                              <w:rPr>
                                <w:rFonts w:cs="Times New Roman"/>
                                <w:color w:val="215868" w:themeColor="accent5" w:themeShade="80"/>
                              </w:rPr>
                              <w:t xml:space="preserve">: </w:t>
                            </w:r>
                            <w:r>
                              <w:rPr>
                                <w:rFonts w:cs="Times New Roman"/>
                                <w:color w:val="215868" w:themeColor="accent5" w:themeShade="80"/>
                              </w:rPr>
                              <w:t xml:space="preserve">the Office of Management and Budget (OMB) provides Analytical Perspectives of budget which contains analyses that are designed to highlight specified subject areas or provide other significant presentations of budget data that place the budget in perspective. It also supplies Historical Tables which provide a wide range of data on Federal Government finances and Economic Assumptions from 1970s.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9" o:spid="_x0000_s1381" type="#_x0000_t202" style="position:absolute;left:0;text-align:left;margin-left:16pt;margin-top:1.9pt;width:227.6pt;height:19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" strokecolor="white" strokeweight="1pt">
                <v:textbox inset=".5mm">
                  <w:txbxContent>
                    <w:p w14:paraId="2AD04A21" w14:textId="77777777" w:rsidR="00CC49D6" w:rsidRPr="00063C5C" w:rsidRDefault="00CC49D6" w:rsidP="009208BE">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3B8B074" w14:textId="77777777" w:rsidR="00CC49D6" w:rsidRDefault="00CC49D6" w:rsidP="009208BE">
                      <w:pPr>
                        <w:shd w:val="clear" w:color="auto" w:fill="DAEEF3" w:themeFill="accent5" w:themeFillTint="33"/>
                        <w:spacing w:before="120" w:after="120"/>
                        <w:contextualSpacing/>
                        <w:jc w:val="both"/>
                        <w:rPr>
                          <w:rFonts w:cs="Times New Roman"/>
                          <w:b/>
                          <w:color w:val="215868" w:themeColor="accent5" w:themeShade="80"/>
                        </w:rPr>
                      </w:pPr>
                    </w:p>
                    <w:p w14:paraId="2F560B2A" w14:textId="77777777" w:rsidR="00CC49D6" w:rsidRPr="00B634D8" w:rsidRDefault="00CC49D6" w:rsidP="009208BE">
                      <w:pPr>
                        <w:shd w:val="clear" w:color="auto" w:fill="DAEEF3" w:themeFill="accent5" w:themeFillTint="33"/>
                        <w:spacing w:before="120" w:after="120"/>
                        <w:contextualSpacing/>
                        <w:jc w:val="both"/>
                        <w:rPr>
                          <w:rFonts w:cs="Times New Roman"/>
                          <w:color w:val="215868" w:themeColor="accent5" w:themeShade="80"/>
                        </w:rPr>
                      </w:pPr>
                      <w:r w:rsidRPr="00F10C71">
                        <w:rPr>
                          <w:rFonts w:cs="Times New Roman"/>
                          <w:b/>
                          <w:color w:val="215868" w:themeColor="accent5" w:themeShade="80"/>
                        </w:rPr>
                        <w:t>United States</w:t>
                      </w:r>
                      <w:r w:rsidRPr="00F10C71">
                        <w:rPr>
                          <w:rFonts w:cs="Times New Roman"/>
                          <w:color w:val="215868" w:themeColor="accent5" w:themeShade="80"/>
                        </w:rPr>
                        <w:t xml:space="preserve">: </w:t>
                      </w:r>
                      <w:r>
                        <w:rPr>
                          <w:rFonts w:cs="Times New Roman"/>
                          <w:color w:val="215868" w:themeColor="accent5" w:themeShade="80"/>
                        </w:rPr>
                        <w:t xml:space="preserve">the Office of Management and Budget (OMB) provides Analytical Perspectives of budget which contains analyses that are designed to highlight specified subject areas or provide other significant presentations of budget data that place the budget in perspective. It also supplies Historical Tables which provide a wide range of data on Federal Government finances and Economic Assumptions from 1970s. </w:t>
                      </w:r>
                    </w:p>
                  </w:txbxContent>
                </v:textbox>
              </v:shape>
            </w:pict>
          </mc:Fallback>
        </mc:AlternateContent>
      </w:r>
    </w:p>
    <w:p w14:paraId="3F30815E" w14:textId="77777777" w:rsidR="0044163D" w:rsidRPr="00991BAF" w:rsidRDefault="0044163D" w:rsidP="0044163D">
      <w:pPr>
        <w:jc w:val="both"/>
        <w:rPr>
          <w:sz w:val="24"/>
          <w:szCs w:val="24"/>
        </w:rPr>
      </w:pPr>
    </w:p>
    <w:p w14:paraId="42DFCA37" w14:textId="77777777" w:rsidR="0044163D" w:rsidRPr="00991BAF" w:rsidRDefault="0044163D" w:rsidP="0044163D">
      <w:pPr>
        <w:rPr>
          <w:sz w:val="24"/>
          <w:szCs w:val="24"/>
        </w:rPr>
      </w:pPr>
    </w:p>
    <w:p w14:paraId="1E5D7C5F" w14:textId="77777777" w:rsidR="0044163D" w:rsidRPr="00991BAF" w:rsidRDefault="0044163D" w:rsidP="0044163D">
      <w:pPr>
        <w:rPr>
          <w:sz w:val="24"/>
          <w:szCs w:val="24"/>
        </w:rPr>
      </w:pPr>
    </w:p>
    <w:p w14:paraId="0378FA91" w14:textId="77777777" w:rsidR="0044163D" w:rsidRPr="00991BAF" w:rsidRDefault="0044163D" w:rsidP="0044163D">
      <w:pPr>
        <w:jc w:val="both"/>
        <w:rPr>
          <w:b/>
          <w:color w:val="0070C0"/>
          <w:sz w:val="24"/>
          <w:szCs w:val="24"/>
          <w:shd w:val="clear" w:color="auto" w:fill="FFFFFF" w:themeFill="background1"/>
        </w:rPr>
      </w:pPr>
    </w:p>
    <w:p w14:paraId="53314D0A" w14:textId="77777777" w:rsidR="0044163D" w:rsidRPr="00991BAF" w:rsidRDefault="0044163D" w:rsidP="0044163D">
      <w:pPr>
        <w:jc w:val="both"/>
        <w:rPr>
          <w:b/>
          <w:color w:val="0070C0"/>
          <w:sz w:val="24"/>
          <w:szCs w:val="24"/>
          <w:shd w:val="clear" w:color="auto" w:fill="FFFFFF" w:themeFill="background1"/>
        </w:rPr>
      </w:pPr>
    </w:p>
    <w:p w14:paraId="25655399" w14:textId="77777777" w:rsidR="0044163D" w:rsidRPr="00991BAF" w:rsidRDefault="0044163D" w:rsidP="0044163D">
      <w:pPr>
        <w:jc w:val="both"/>
        <w:rPr>
          <w:b/>
          <w:color w:val="0070C0"/>
          <w:sz w:val="24"/>
          <w:szCs w:val="24"/>
          <w:shd w:val="clear" w:color="auto" w:fill="FFFFFF" w:themeFill="background1"/>
        </w:rPr>
      </w:pPr>
    </w:p>
    <w:p w14:paraId="3B44DBB1" w14:textId="77777777" w:rsidR="0044163D" w:rsidRPr="00991BAF" w:rsidRDefault="0044163D" w:rsidP="0044163D">
      <w:pPr>
        <w:jc w:val="both"/>
        <w:rPr>
          <w:b/>
          <w:color w:val="0070C0"/>
          <w:sz w:val="24"/>
          <w:szCs w:val="24"/>
          <w:shd w:val="clear" w:color="auto" w:fill="FFFFFF" w:themeFill="background1"/>
        </w:rPr>
      </w:pPr>
    </w:p>
    <w:p w14:paraId="5BACD73C" w14:textId="77777777" w:rsidR="0044163D" w:rsidRPr="00991BAF" w:rsidRDefault="0044163D" w:rsidP="0044163D">
      <w:pPr>
        <w:jc w:val="both"/>
        <w:rPr>
          <w:b/>
          <w:color w:val="0070C0"/>
          <w:sz w:val="24"/>
          <w:szCs w:val="24"/>
          <w:shd w:val="clear" w:color="auto" w:fill="FFFFFF" w:themeFill="background1"/>
        </w:rPr>
      </w:pPr>
    </w:p>
    <w:p w14:paraId="10CA1302" w14:textId="77777777" w:rsidR="0044163D" w:rsidRPr="00991BAF" w:rsidRDefault="0044163D" w:rsidP="0044163D">
      <w:pPr>
        <w:jc w:val="both"/>
        <w:rPr>
          <w:b/>
          <w:color w:val="0070C0"/>
          <w:sz w:val="24"/>
          <w:szCs w:val="24"/>
          <w:shd w:val="clear" w:color="auto" w:fill="FFFFFF" w:themeFill="background1"/>
        </w:rPr>
      </w:pPr>
    </w:p>
    <w:p w14:paraId="3347F105" w14:textId="77777777" w:rsidR="0044163D" w:rsidRPr="00991BAF" w:rsidRDefault="0044163D" w:rsidP="0044163D">
      <w:pPr>
        <w:jc w:val="both"/>
        <w:rPr>
          <w:b/>
          <w:color w:val="0070C0"/>
          <w:sz w:val="24"/>
          <w:szCs w:val="24"/>
          <w:shd w:val="clear" w:color="auto" w:fill="FFFFFF" w:themeFill="background1"/>
        </w:rPr>
      </w:pPr>
    </w:p>
    <w:p w14:paraId="69F6169E" w14:textId="77777777" w:rsidR="0044163D" w:rsidRDefault="0044163D" w:rsidP="0044163D">
      <w:pPr>
        <w:jc w:val="both"/>
        <w:rPr>
          <w:b/>
          <w:color w:val="0070C0"/>
          <w:sz w:val="24"/>
          <w:szCs w:val="24"/>
          <w:shd w:val="clear" w:color="auto" w:fill="FFFFFF" w:themeFill="background1"/>
        </w:rPr>
      </w:pPr>
    </w:p>
    <w:p w14:paraId="16E25FFB" w14:textId="77777777" w:rsidR="009208BE" w:rsidRPr="00991BAF" w:rsidRDefault="009208BE" w:rsidP="0044163D">
      <w:pPr>
        <w:jc w:val="both"/>
        <w:rPr>
          <w:b/>
          <w:color w:val="0070C0"/>
          <w:sz w:val="24"/>
          <w:szCs w:val="24"/>
          <w:shd w:val="clear" w:color="auto" w:fill="FFFFFF" w:themeFill="background1"/>
        </w:rPr>
      </w:pPr>
    </w:p>
    <w:p w14:paraId="20CEA862" w14:textId="77777777" w:rsidR="0044163D" w:rsidRPr="00991BAF" w:rsidRDefault="0044163D" w:rsidP="00196A31">
      <w:pPr>
        <w:ind w:right="28"/>
        <w:jc w:val="both"/>
        <w:rPr>
          <w:b/>
          <w:color w:val="5F497A" w:themeColor="accent4" w:themeShade="BF"/>
          <w:sz w:val="24"/>
          <w:shd w:val="clear" w:color="auto" w:fill="FFFFFF" w:themeFill="background1"/>
        </w:rPr>
      </w:pPr>
    </w:p>
    <w:p w14:paraId="331E6A2E" w14:textId="77777777" w:rsidR="00196A31" w:rsidRPr="00991BAF" w:rsidRDefault="00196A31" w:rsidP="00196A31">
      <w:pPr>
        <w:ind w:right="28"/>
        <w:jc w:val="both"/>
        <w:rPr>
          <w:b/>
          <w:color w:val="5F497A" w:themeColor="accent4" w:themeShade="BF"/>
          <w:sz w:val="24"/>
          <w:shd w:val="clear" w:color="auto" w:fill="FFFFFF" w:themeFill="background1"/>
        </w:rPr>
      </w:pPr>
      <w:r w:rsidRPr="00991BAF">
        <w:rPr>
          <w:b/>
          <w:color w:val="5F497A" w:themeColor="accent4" w:themeShade="BF"/>
          <w:sz w:val="24"/>
          <w:shd w:val="clear" w:color="auto" w:fill="FFFFFF" w:themeFill="background1"/>
        </w:rPr>
        <w:t>___________________________________________________________________________</w:t>
      </w:r>
    </w:p>
    <w:p w14:paraId="30DC317E"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A636CE5" w14:textId="77777777" w:rsidR="00196A31" w:rsidRPr="00991BAF" w:rsidRDefault="00196A31" w:rsidP="00196A31">
      <w:pPr>
        <w:rPr>
          <w:rStyle w:val="Emphasis"/>
          <w:rFonts w:asciiTheme="majorHAnsi" w:hAnsiTheme="majorHAnsi"/>
          <w:color w:val="5F497A" w:themeColor="accent4" w:themeShade="BF"/>
          <w:sz w:val="24"/>
        </w:rPr>
      </w:pPr>
      <w:r w:rsidRPr="00991BAF">
        <w:rPr>
          <w:rStyle w:val="Emphasis"/>
          <w:rFonts w:asciiTheme="majorHAnsi" w:hAnsiTheme="majorHAnsi"/>
          <w:color w:val="5F497A" w:themeColor="accent4" w:themeShade="BF"/>
          <w:sz w:val="24"/>
        </w:rPr>
        <w:br w:type="page"/>
      </w:r>
    </w:p>
    <w:p w14:paraId="343EE0F7" w14:textId="494FC80A" w:rsidR="0076620B" w:rsidRDefault="00196A31" w:rsidP="0076620B">
      <w:pPr>
        <w:ind w:right="28"/>
        <w:jc w:val="both"/>
        <w:rPr>
          <w:sz w:val="24"/>
          <w:szCs w:val="24"/>
        </w:rPr>
      </w:pPr>
      <w:r w:rsidRPr="00991BAF">
        <w:rPr>
          <w:rFonts w:asciiTheme="majorHAnsi" w:hAnsiTheme="majorHAnsi"/>
          <w:b/>
          <w:color w:val="5F497A" w:themeColor="accent4" w:themeShade="BF"/>
          <w:sz w:val="24"/>
          <w:szCs w:val="24"/>
        </w:rPr>
        <w:lastRenderedPageBreak/>
        <w:t>H</w:t>
      </w:r>
      <w:r w:rsidRPr="00991BAF">
        <w:rPr>
          <w:rFonts w:asciiTheme="majorHAnsi" w:hAnsiTheme="majorHAnsi"/>
          <w:b/>
          <w:color w:val="5F497A" w:themeColor="accent4" w:themeShade="BF"/>
          <w:sz w:val="24"/>
        </w:rPr>
        <w:t xml:space="preserve">.2 </w:t>
      </w:r>
      <w:r w:rsidR="00147C74" w:rsidRPr="00991BAF">
        <w:rPr>
          <w:rFonts w:asciiTheme="majorHAnsi" w:hAnsiTheme="majorHAnsi"/>
          <w:b/>
          <w:color w:val="5F497A" w:themeColor="accent4" w:themeShade="BF"/>
          <w:sz w:val="24"/>
        </w:rPr>
        <w:tab/>
      </w:r>
      <w:r w:rsidRPr="00991BAF">
        <w:rPr>
          <w:rFonts w:asciiTheme="majorHAnsi" w:hAnsiTheme="majorHAnsi"/>
          <w:b/>
          <w:color w:val="5F497A" w:themeColor="accent4" w:themeShade="BF"/>
          <w:sz w:val="24"/>
        </w:rPr>
        <w:t>Publishing a citizen’s budget</w:t>
      </w:r>
      <w:r w:rsidRPr="00991BAF">
        <w:rPr>
          <w:b/>
          <w:color w:val="7030A0"/>
          <w:sz w:val="24"/>
          <w:szCs w:val="24"/>
        </w:rPr>
        <w:t xml:space="preserve"> </w:t>
      </w:r>
      <w:r w:rsidRPr="00991BAF">
        <w:rPr>
          <w:color w:val="000000" w:themeColor="text1"/>
          <w:sz w:val="24"/>
          <w:szCs w:val="24"/>
        </w:rPr>
        <w:t xml:space="preserve">along </w:t>
      </w:r>
      <w:r w:rsidRPr="00991BAF">
        <w:rPr>
          <w:sz w:val="24"/>
          <w:szCs w:val="24"/>
        </w:rPr>
        <w:t xml:space="preserve">with the actual public budget improves citizen’s understanding of government policies and increases the transparency of policy-making. </w:t>
      </w:r>
      <w:r w:rsidR="00A13DAF" w:rsidRPr="00991BAF">
        <w:rPr>
          <w:sz w:val="24"/>
          <w:szCs w:val="24"/>
        </w:rPr>
        <w:t>A citizen’s budget is a simpler, less technical version of a government’s budget specifically designed to present key information to the public</w:t>
      </w:r>
      <w:r w:rsidR="00385784">
        <w:rPr>
          <w:sz w:val="24"/>
          <w:szCs w:val="24"/>
        </w:rPr>
        <w:t xml:space="preserve">, by summarising key content from the budget document in a user-friendly way. </w:t>
      </w:r>
      <w:r w:rsidR="00D756CE">
        <w:rPr>
          <w:sz w:val="24"/>
          <w:szCs w:val="24"/>
        </w:rPr>
        <w:t xml:space="preserve">The essential components of a useful </w:t>
      </w:r>
      <w:r w:rsidR="0041533A">
        <w:rPr>
          <w:sz w:val="24"/>
          <w:szCs w:val="24"/>
        </w:rPr>
        <w:t xml:space="preserve">citizen’s budget include expenditure and revenue totals, main budget policy initiatives and key macroeconomic forecasts. </w:t>
      </w:r>
      <w:r w:rsidR="00385784">
        <w:rPr>
          <w:sz w:val="24"/>
          <w:szCs w:val="24"/>
        </w:rPr>
        <w:t xml:space="preserve">Ideally, </w:t>
      </w:r>
      <w:r w:rsidR="00385784" w:rsidRPr="00991BAF">
        <w:rPr>
          <w:sz w:val="24"/>
        </w:rPr>
        <w:t>citizen</w:t>
      </w:r>
      <w:r w:rsidR="00385784">
        <w:rPr>
          <w:sz w:val="24"/>
        </w:rPr>
        <w:t xml:space="preserve">-friendly </w:t>
      </w:r>
      <w:r w:rsidR="00385784" w:rsidRPr="00991BAF">
        <w:rPr>
          <w:sz w:val="24"/>
        </w:rPr>
        <w:t xml:space="preserve">documents </w:t>
      </w:r>
      <w:r w:rsidR="00385784">
        <w:rPr>
          <w:sz w:val="24"/>
        </w:rPr>
        <w:t xml:space="preserve">should be produced for </w:t>
      </w:r>
      <w:r w:rsidR="00385784" w:rsidRPr="00991BAF">
        <w:rPr>
          <w:sz w:val="24"/>
        </w:rPr>
        <w:t xml:space="preserve">all </w:t>
      </w:r>
      <w:r w:rsidR="00385784">
        <w:rPr>
          <w:sz w:val="24"/>
        </w:rPr>
        <w:t xml:space="preserve">key </w:t>
      </w:r>
      <w:r w:rsidR="00385784" w:rsidRPr="00991BAF">
        <w:rPr>
          <w:sz w:val="24"/>
        </w:rPr>
        <w:t xml:space="preserve">publications linked to the budget cycle (e.g. </w:t>
      </w:r>
      <w:r w:rsidR="003B660E">
        <w:rPr>
          <w:sz w:val="24"/>
        </w:rPr>
        <w:t xml:space="preserve">year-end reports, </w:t>
      </w:r>
      <w:r w:rsidR="00385784" w:rsidRPr="00991BAF">
        <w:rPr>
          <w:sz w:val="24"/>
        </w:rPr>
        <w:t>audit reports, mid-term budget reports).</w:t>
      </w:r>
    </w:p>
    <w:p w14:paraId="1634AD9A" w14:textId="4A2CD046" w:rsidR="00196A31" w:rsidRPr="00991BAF" w:rsidRDefault="00A13DAF" w:rsidP="0076620B">
      <w:pPr>
        <w:spacing w:before="120" w:after="12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147C74" w:rsidRPr="00991BAF">
        <w:rPr>
          <w:sz w:val="24"/>
          <w:szCs w:val="24"/>
        </w:rPr>
        <w:t xml:space="preserve">regarding </w:t>
      </w:r>
      <w:r w:rsidR="00090C97">
        <w:rPr>
          <w:sz w:val="24"/>
          <w:szCs w:val="24"/>
        </w:rPr>
        <w:t>the development of a citizen’s budget</w:t>
      </w:r>
      <w:r w:rsidRPr="00991BAF">
        <w:rPr>
          <w:sz w:val="24"/>
          <w:szCs w:val="24"/>
        </w:rPr>
        <w:t xml:space="preserve"> </w:t>
      </w:r>
      <w:r w:rsidR="0035145F" w:rsidRPr="00991BAF">
        <w:rPr>
          <w:sz w:val="24"/>
          <w:szCs w:val="24"/>
        </w:rPr>
        <w:t>include</w:t>
      </w:r>
      <w:r w:rsidRPr="00991BAF">
        <w:rPr>
          <w:sz w:val="24"/>
          <w:szCs w:val="24"/>
        </w:rPr>
        <w:t>:</w:t>
      </w:r>
    </w:p>
    <w:p w14:paraId="2B9CFB2A" w14:textId="146FB68B" w:rsidR="00090C97" w:rsidRPr="00090C97" w:rsidRDefault="00090C97" w:rsidP="00BB2279">
      <w:pPr>
        <w:pStyle w:val="ListParagraph"/>
        <w:numPr>
          <w:ilvl w:val="0"/>
          <w:numId w:val="10"/>
        </w:numPr>
        <w:spacing w:before="120" w:after="120"/>
        <w:ind w:right="28"/>
        <w:contextualSpacing w:val="0"/>
        <w:jc w:val="both"/>
        <w:rPr>
          <w:sz w:val="24"/>
          <w:szCs w:val="24"/>
        </w:rPr>
      </w:pPr>
      <w:r>
        <w:rPr>
          <w:bCs/>
          <w:sz w:val="24"/>
          <w:szCs w:val="24"/>
        </w:rPr>
        <w:t>design</w:t>
      </w:r>
      <w:r w:rsidR="00AA7AAB">
        <w:rPr>
          <w:bCs/>
          <w:sz w:val="24"/>
          <w:szCs w:val="24"/>
        </w:rPr>
        <w:t>ing</w:t>
      </w:r>
      <w:r>
        <w:rPr>
          <w:bCs/>
          <w:sz w:val="24"/>
          <w:szCs w:val="24"/>
        </w:rPr>
        <w:t xml:space="preserve"> it around </w:t>
      </w:r>
      <w:r w:rsidR="00AA7AAB">
        <w:rPr>
          <w:bCs/>
          <w:sz w:val="24"/>
          <w:szCs w:val="24"/>
        </w:rPr>
        <w:t>citizens’</w:t>
      </w:r>
      <w:r>
        <w:rPr>
          <w:bCs/>
          <w:sz w:val="24"/>
          <w:szCs w:val="24"/>
        </w:rPr>
        <w:t xml:space="preserve"> </w:t>
      </w:r>
      <w:r w:rsidR="00AA7AAB">
        <w:rPr>
          <w:bCs/>
          <w:sz w:val="24"/>
          <w:szCs w:val="24"/>
        </w:rPr>
        <w:t xml:space="preserve">identified </w:t>
      </w:r>
      <w:r>
        <w:rPr>
          <w:bCs/>
          <w:sz w:val="24"/>
          <w:szCs w:val="24"/>
        </w:rPr>
        <w:t>needs and information gaps</w:t>
      </w:r>
    </w:p>
    <w:p w14:paraId="097E9AFD" w14:textId="262E7C68" w:rsidR="00385784" w:rsidRPr="00090C97" w:rsidRDefault="00385784" w:rsidP="00BB2279">
      <w:pPr>
        <w:pStyle w:val="ListParagraph"/>
        <w:numPr>
          <w:ilvl w:val="0"/>
          <w:numId w:val="10"/>
        </w:numPr>
        <w:spacing w:before="120" w:after="120"/>
        <w:ind w:right="28"/>
        <w:contextualSpacing w:val="0"/>
        <w:jc w:val="both"/>
        <w:rPr>
          <w:sz w:val="24"/>
          <w:szCs w:val="24"/>
        </w:rPr>
      </w:pPr>
      <w:r>
        <w:rPr>
          <w:bCs/>
          <w:sz w:val="24"/>
          <w:szCs w:val="24"/>
        </w:rPr>
        <w:t>using clear, simple language and illustrations, to engage people of different ages, interests and levels of literacy</w:t>
      </w:r>
      <w:r w:rsidR="00824AB5">
        <w:rPr>
          <w:bCs/>
          <w:sz w:val="24"/>
          <w:szCs w:val="24"/>
        </w:rPr>
        <w:t xml:space="preserve"> </w:t>
      </w:r>
    </w:p>
    <w:p w14:paraId="4C9E7562" w14:textId="3FBC6894" w:rsidR="00090C97" w:rsidRPr="00385784" w:rsidRDefault="00090C97" w:rsidP="00BB2279">
      <w:pPr>
        <w:pStyle w:val="ListParagraph"/>
        <w:numPr>
          <w:ilvl w:val="0"/>
          <w:numId w:val="10"/>
        </w:numPr>
        <w:spacing w:before="120" w:after="120"/>
        <w:ind w:right="28"/>
        <w:contextualSpacing w:val="0"/>
        <w:jc w:val="both"/>
        <w:rPr>
          <w:sz w:val="24"/>
          <w:szCs w:val="24"/>
        </w:rPr>
      </w:pPr>
      <w:r>
        <w:rPr>
          <w:bCs/>
          <w:sz w:val="24"/>
          <w:szCs w:val="24"/>
        </w:rPr>
        <w:t xml:space="preserve">using it to help citizens find fuller details </w:t>
      </w:r>
      <w:r w:rsidR="008842E4">
        <w:rPr>
          <w:bCs/>
          <w:sz w:val="24"/>
          <w:szCs w:val="24"/>
        </w:rPr>
        <w:t>with</w:t>
      </w:r>
      <w:r>
        <w:rPr>
          <w:bCs/>
          <w:sz w:val="24"/>
          <w:szCs w:val="24"/>
        </w:rPr>
        <w:t>in the main budget documentation</w:t>
      </w:r>
    </w:p>
    <w:p w14:paraId="0A4F7286" w14:textId="259D29E9" w:rsidR="00385784" w:rsidRPr="00385784" w:rsidRDefault="00385784" w:rsidP="00BB2279">
      <w:pPr>
        <w:pStyle w:val="ListParagraph"/>
        <w:numPr>
          <w:ilvl w:val="0"/>
          <w:numId w:val="10"/>
        </w:numPr>
        <w:spacing w:before="120" w:after="120"/>
        <w:ind w:right="28"/>
        <w:contextualSpacing w:val="0"/>
        <w:jc w:val="both"/>
        <w:rPr>
          <w:sz w:val="24"/>
          <w:szCs w:val="24"/>
        </w:rPr>
      </w:pPr>
      <w:r>
        <w:rPr>
          <w:sz w:val="24"/>
          <w:szCs w:val="24"/>
        </w:rPr>
        <w:t xml:space="preserve">producing it </w:t>
      </w:r>
      <w:r w:rsidR="00824AB5">
        <w:rPr>
          <w:sz w:val="24"/>
          <w:szCs w:val="24"/>
        </w:rPr>
        <w:t xml:space="preserve">in a timely manner, with or soon after the </w:t>
      </w:r>
      <w:r>
        <w:rPr>
          <w:sz w:val="24"/>
          <w:szCs w:val="24"/>
        </w:rPr>
        <w:t xml:space="preserve">main budget documentation </w:t>
      </w:r>
    </w:p>
    <w:p w14:paraId="506151A0" w14:textId="7C1BBC03" w:rsidR="00147C74" w:rsidRPr="00991BAF" w:rsidRDefault="00090C97" w:rsidP="00BB2279">
      <w:pPr>
        <w:pStyle w:val="ListParagraph"/>
        <w:numPr>
          <w:ilvl w:val="0"/>
          <w:numId w:val="10"/>
        </w:numPr>
        <w:spacing w:before="120" w:after="120"/>
        <w:ind w:right="28"/>
        <w:contextualSpacing w:val="0"/>
        <w:jc w:val="both"/>
        <w:rPr>
          <w:sz w:val="24"/>
        </w:rPr>
      </w:pPr>
      <w:proofErr w:type="gramStart"/>
      <w:r>
        <w:rPr>
          <w:bCs/>
          <w:sz w:val="24"/>
          <w:szCs w:val="24"/>
        </w:rPr>
        <w:t>communicating</w:t>
      </w:r>
      <w:proofErr w:type="gramEnd"/>
      <w:r>
        <w:rPr>
          <w:bCs/>
          <w:sz w:val="24"/>
          <w:szCs w:val="24"/>
        </w:rPr>
        <w:t xml:space="preserve"> and disseminating it </w:t>
      </w:r>
      <w:r w:rsidR="0076620B">
        <w:rPr>
          <w:bCs/>
          <w:sz w:val="24"/>
          <w:szCs w:val="24"/>
        </w:rPr>
        <w:t xml:space="preserve">widely </w:t>
      </w:r>
      <w:r>
        <w:rPr>
          <w:bCs/>
          <w:sz w:val="24"/>
          <w:szCs w:val="24"/>
        </w:rPr>
        <w:t xml:space="preserve">to </w:t>
      </w:r>
      <w:r w:rsidR="0076620B">
        <w:rPr>
          <w:bCs/>
          <w:sz w:val="24"/>
          <w:szCs w:val="24"/>
        </w:rPr>
        <w:t xml:space="preserve">reach </w:t>
      </w:r>
      <w:r>
        <w:rPr>
          <w:bCs/>
          <w:sz w:val="24"/>
          <w:szCs w:val="24"/>
        </w:rPr>
        <w:t>its intended audience</w:t>
      </w:r>
      <w:r w:rsidR="00385784">
        <w:rPr>
          <w:bCs/>
          <w:sz w:val="24"/>
          <w:szCs w:val="24"/>
        </w:rPr>
        <w:t>.</w:t>
      </w:r>
      <w:r w:rsidR="0076620B">
        <w:rPr>
          <w:sz w:val="24"/>
        </w:rPr>
        <w:t xml:space="preserve"> </w:t>
      </w:r>
    </w:p>
    <w:p w14:paraId="4085562B" w14:textId="77777777" w:rsidR="0035145F" w:rsidRPr="00991BAF" w:rsidRDefault="0035145F" w:rsidP="00196A31">
      <w:pPr>
        <w:ind w:right="28"/>
        <w:jc w:val="both"/>
        <w:rPr>
          <w:b/>
          <w:color w:val="5F497A" w:themeColor="accent4" w:themeShade="BF"/>
          <w:sz w:val="24"/>
          <w:szCs w:val="24"/>
          <w:shd w:val="clear" w:color="auto" w:fill="FFFFFF" w:themeFill="background1"/>
        </w:rPr>
      </w:pPr>
    </w:p>
    <w:p w14:paraId="105E177A" w14:textId="3A0F90E0" w:rsidR="009208BE" w:rsidRDefault="00DF3A10" w:rsidP="009208BE">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53824" behindDoc="0" locked="0" layoutInCell="1" allowOverlap="1" wp14:anchorId="04B76A35" wp14:editId="4739553E">
                <wp:simplePos x="0" y="0"/>
                <wp:positionH relativeFrom="column">
                  <wp:posOffset>3006247</wp:posOffset>
                </wp:positionH>
                <wp:positionV relativeFrom="paragraph">
                  <wp:posOffset>-4689</wp:posOffset>
                </wp:positionV>
                <wp:extent cx="2771775" cy="2930525"/>
                <wp:effectExtent l="0" t="0" r="28575" b="22225"/>
                <wp:wrapNone/>
                <wp:docPr id="4005"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930525"/>
                        </a:xfrm>
                        <a:prstGeom prst="rect">
                          <a:avLst/>
                        </a:prstGeom>
                        <a:solidFill>
                          <a:srgbClr val="FFFFFF"/>
                        </a:solidFill>
                        <a:ln w="9525">
                          <a:solidFill>
                            <a:schemeClr val="bg1">
                              <a:lumMod val="100000"/>
                              <a:lumOff val="0"/>
                            </a:schemeClr>
                          </a:solidFill>
                          <a:miter lim="800000"/>
                          <a:headEnd/>
                          <a:tailEnd/>
                        </a:ln>
                      </wps:spPr>
                      <wps:txbx>
                        <w:txbxContent>
                          <w:p w14:paraId="65E0D343" w14:textId="77777777" w:rsidR="00CC49D6" w:rsidRDefault="00CC49D6" w:rsidP="009208BE">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D158E9F" w14:textId="77777777" w:rsidR="00CC49D6"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0178D0F7" w14:textId="67C99686" w:rsidR="00CC49D6" w:rsidRDefault="00CC49D6" w:rsidP="00953945">
                            <w:pPr>
                              <w:shd w:val="clear" w:color="auto" w:fill="FDE9D9" w:themeFill="accent6" w:themeFillTint="33"/>
                              <w:contextualSpacing/>
                              <w:jc w:val="both"/>
                              <w:rPr>
                                <w:rFonts w:ascii="Calibri" w:hAnsi="Calibri" w:cs="Times New Roman"/>
                                <w:b/>
                                <w:color w:val="984806" w:themeColor="accent6" w:themeShade="80"/>
                                <w:sz w:val="4"/>
                                <w:szCs w:val="4"/>
                                <w:lang w:eastAsia="en-GB"/>
                              </w:rPr>
                            </w:pPr>
                            <w:r>
                              <w:rPr>
                                <w:rFonts w:ascii="Calibri" w:hAnsi="Calibri" w:cs="Times New Roman"/>
                                <w:b/>
                                <w:noProof/>
                                <w:color w:val="984806" w:themeColor="accent6" w:themeShade="80"/>
                                <w:lang w:eastAsia="en-GB"/>
                              </w:rPr>
                              <w:drawing>
                                <wp:inline distT="0" distB="0" distL="0" distR="0" wp14:anchorId="104224A6" wp14:editId="24346F41">
                                  <wp:extent cx="814705" cy="226060"/>
                                  <wp:effectExtent l="0" t="0" r="4445" b="2540"/>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2"/>
                                <w:lang w:eastAsia="en-GB"/>
                              </w:rPr>
                              <w:t>2.3.3</w:t>
                            </w:r>
                          </w:p>
                          <w:p w14:paraId="5D269CCB" w14:textId="77777777" w:rsidR="00CC49D6" w:rsidRPr="00953945" w:rsidRDefault="00CC49D6" w:rsidP="00953945">
                            <w:pPr>
                              <w:shd w:val="clear" w:color="auto" w:fill="FDE9D9" w:themeFill="accent6" w:themeFillTint="33"/>
                              <w:contextualSpacing/>
                              <w:jc w:val="both"/>
                              <w:rPr>
                                <w:rFonts w:ascii="Calibri" w:hAnsi="Calibri" w:cs="Times New Roman"/>
                                <w:b/>
                                <w:color w:val="984806" w:themeColor="accent6" w:themeShade="80"/>
                                <w:sz w:val="8"/>
                                <w:szCs w:val="8"/>
                                <w:lang w:eastAsia="en-GB"/>
                              </w:rPr>
                            </w:pPr>
                          </w:p>
                          <w:p w14:paraId="2D59F389" w14:textId="77777777" w:rsidR="00CC49D6" w:rsidRPr="00C40BE7" w:rsidRDefault="00CC49D6" w:rsidP="00953945">
                            <w:pPr>
                              <w:shd w:val="clear" w:color="auto" w:fill="FDE9D9" w:themeFill="accent6" w:themeFillTint="33"/>
                              <w:contextualSpacing/>
                              <w:jc w:val="both"/>
                              <w:rPr>
                                <w:rFonts w:ascii="Calibri" w:hAnsi="Calibri" w:cs="Times New Roman"/>
                                <w:b/>
                                <w:color w:val="984806" w:themeColor="accent6" w:themeShade="80"/>
                                <w:sz w:val="4"/>
                                <w:szCs w:val="4"/>
                                <w:lang w:eastAsia="en-GB"/>
                              </w:rPr>
                            </w:pPr>
                          </w:p>
                          <w:p w14:paraId="12F54CD4" w14:textId="17267181" w:rsidR="00CC49D6" w:rsidRDefault="00CC49D6" w:rsidP="00953945">
                            <w:pPr>
                              <w:shd w:val="clear" w:color="auto" w:fill="FDE9D9" w:themeFill="accent6" w:themeFillTint="33"/>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position w:val="8"/>
                                <w:lang w:eastAsia="en-GB"/>
                              </w:rPr>
                              <w:drawing>
                                <wp:inline distT="0" distB="0" distL="0" distR="0" wp14:anchorId="49E6FE91" wp14:editId="3C1545E0">
                                  <wp:extent cx="1466850" cy="199390"/>
                                  <wp:effectExtent l="0" t="0" r="0" b="0"/>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2E64FB">
                              <w:rPr>
                                <w:rFonts w:ascii="Calibri" w:hAnsi="Calibri" w:cs="Times New Roman"/>
                                <w:color w:val="984806" w:themeColor="accent6" w:themeShade="80"/>
                                <w:position w:val="16"/>
                                <w:lang w:eastAsia="en-GB"/>
                              </w:rPr>
                              <w:t>4</w:t>
                            </w:r>
                          </w:p>
                          <w:p w14:paraId="6A86BE49" w14:textId="77777777" w:rsidR="00CC49D6" w:rsidRPr="00606E79" w:rsidRDefault="00CC49D6" w:rsidP="00953945">
                            <w:pPr>
                              <w:shd w:val="clear" w:color="auto" w:fill="FDE9D9" w:themeFill="accent6" w:themeFillTint="33"/>
                              <w:contextualSpacing/>
                              <w:jc w:val="both"/>
                              <w:rPr>
                                <w:rFonts w:ascii="Calibri" w:hAnsi="Calibri" w:cs="Times New Roman"/>
                                <w:color w:val="984806" w:themeColor="accent6" w:themeShade="80"/>
                                <w:position w:val="16"/>
                                <w:sz w:val="8"/>
                                <w:szCs w:val="8"/>
                                <w:lang w:eastAsia="en-GB"/>
                              </w:rPr>
                            </w:pPr>
                          </w:p>
                          <w:p w14:paraId="73034AE6" w14:textId="301F8BC6" w:rsidR="00CC49D6" w:rsidRDefault="00CC49D6" w:rsidP="00953945">
                            <w:pPr>
                              <w:shd w:val="clear" w:color="auto" w:fill="FDE9D9" w:themeFill="accent6" w:themeFillTint="33"/>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4182D0C1" wp14:editId="08689B6E">
                                  <wp:extent cx="1616075" cy="212725"/>
                                  <wp:effectExtent l="0" t="0" r="3175"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Q. 64-67</w:t>
                            </w:r>
                          </w:p>
                          <w:p w14:paraId="6791243A" w14:textId="77777777" w:rsidR="00CC49D6" w:rsidRPr="00665966" w:rsidRDefault="00CC49D6" w:rsidP="00953945">
                            <w:pPr>
                              <w:shd w:val="clear" w:color="auto" w:fill="FDE9D9" w:themeFill="accent6" w:themeFillTint="33"/>
                              <w:contextualSpacing/>
                              <w:jc w:val="both"/>
                              <w:rPr>
                                <w:rFonts w:ascii="Calibri" w:hAnsi="Calibri" w:cs="Times New Roman"/>
                                <w:color w:val="984806" w:themeColor="accent6" w:themeShade="80"/>
                                <w:sz w:val="8"/>
                                <w:szCs w:val="8"/>
                                <w:lang w:eastAsia="en-GB"/>
                              </w:rPr>
                            </w:pPr>
                          </w:p>
                          <w:p w14:paraId="4627A7CA" w14:textId="6F12ED99" w:rsidR="00CC49D6" w:rsidRPr="002E64FB" w:rsidRDefault="00CC49D6" w:rsidP="00953945">
                            <w:pPr>
                              <w:shd w:val="clear" w:color="auto" w:fill="FDE9D9" w:themeFill="accent6" w:themeFillTint="33"/>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position w:val="8"/>
                                <w:lang w:eastAsia="en-GB"/>
                              </w:rPr>
                              <w:drawing>
                                <wp:inline distT="0" distB="0" distL="0" distR="0" wp14:anchorId="0FF1E3D9" wp14:editId="6F0006D4">
                                  <wp:extent cx="516255" cy="199390"/>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181F40">
                              <w:rPr>
                                <w:rFonts w:ascii="Calibri" w:hAnsi="Calibri" w:cs="Times New Roman"/>
                                <w:color w:val="984806" w:themeColor="accent6" w:themeShade="80"/>
                                <w:position w:val="8"/>
                                <w:lang w:eastAsia="en-GB"/>
                              </w:rPr>
                              <w:t xml:space="preserve"> </w:t>
                            </w:r>
                            <w:r w:rsidRPr="002E64FB">
                              <w:rPr>
                                <w:rFonts w:ascii="Calibri" w:hAnsi="Calibri" w:cs="Times New Roman"/>
                                <w:color w:val="984806" w:themeColor="accent6" w:themeShade="80"/>
                                <w:position w:val="18"/>
                                <w:lang w:eastAsia="en-GB"/>
                              </w:rPr>
                              <w:t>PI-9</w:t>
                            </w:r>
                          </w:p>
                          <w:p w14:paraId="7A5CC307" w14:textId="77777777" w:rsidR="00CC49D6" w:rsidRPr="00C40BE7"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0D1AB321" w14:textId="77777777" w:rsidR="00CC49D6" w:rsidRPr="007B597B"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5456A33F" w14:textId="77777777" w:rsidR="00CC49D6" w:rsidRPr="00C0738E"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5" o:spid="_x0000_s1382" type="#_x0000_t202" style="position:absolute;left:0;text-align:left;margin-left:236.7pt;margin-top:-.35pt;width:218.25pt;height:23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" strokecolor="white [3212]">
                <v:textbox inset=".5mm">
                  <w:txbxContent>
                    <w:p w14:paraId="65E0D343" w14:textId="77777777" w:rsidR="00CC49D6" w:rsidRDefault="00CC49D6" w:rsidP="009208BE">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D158E9F" w14:textId="77777777" w:rsidR="00CC49D6"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0178D0F7" w14:textId="67C99686" w:rsidR="00CC49D6" w:rsidRDefault="00CC49D6" w:rsidP="00953945">
                      <w:pPr>
                        <w:shd w:val="clear" w:color="auto" w:fill="FDE9D9" w:themeFill="accent6" w:themeFillTint="33"/>
                        <w:contextualSpacing/>
                        <w:jc w:val="both"/>
                        <w:rPr>
                          <w:rFonts w:ascii="Calibri" w:hAnsi="Calibri" w:cs="Times New Roman"/>
                          <w:b/>
                          <w:color w:val="984806" w:themeColor="accent6" w:themeShade="80"/>
                          <w:sz w:val="4"/>
                          <w:szCs w:val="4"/>
                          <w:lang w:eastAsia="en-GB"/>
                        </w:rPr>
                      </w:pPr>
                      <w:r>
                        <w:rPr>
                          <w:rFonts w:ascii="Calibri" w:hAnsi="Calibri" w:cs="Times New Roman"/>
                          <w:b/>
                          <w:noProof/>
                          <w:color w:val="984806" w:themeColor="accent6" w:themeShade="80"/>
                          <w:lang w:eastAsia="en-GB"/>
                        </w:rPr>
                        <w:drawing>
                          <wp:inline distT="0" distB="0" distL="0" distR="0" wp14:anchorId="104224A6" wp14:editId="24346F41">
                            <wp:extent cx="814705" cy="226060"/>
                            <wp:effectExtent l="0" t="0" r="4445" b="2540"/>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2"/>
                          <w:lang w:eastAsia="en-GB"/>
                        </w:rPr>
                        <w:t>2.3.3</w:t>
                      </w:r>
                    </w:p>
                    <w:p w14:paraId="5D269CCB" w14:textId="77777777" w:rsidR="00CC49D6" w:rsidRPr="00953945" w:rsidRDefault="00CC49D6" w:rsidP="00953945">
                      <w:pPr>
                        <w:shd w:val="clear" w:color="auto" w:fill="FDE9D9" w:themeFill="accent6" w:themeFillTint="33"/>
                        <w:contextualSpacing/>
                        <w:jc w:val="both"/>
                        <w:rPr>
                          <w:rFonts w:ascii="Calibri" w:hAnsi="Calibri" w:cs="Times New Roman"/>
                          <w:b/>
                          <w:color w:val="984806" w:themeColor="accent6" w:themeShade="80"/>
                          <w:sz w:val="8"/>
                          <w:szCs w:val="8"/>
                          <w:lang w:eastAsia="en-GB"/>
                        </w:rPr>
                      </w:pPr>
                    </w:p>
                    <w:p w14:paraId="2D59F389" w14:textId="77777777" w:rsidR="00CC49D6" w:rsidRPr="00C40BE7" w:rsidRDefault="00CC49D6" w:rsidP="00953945">
                      <w:pPr>
                        <w:shd w:val="clear" w:color="auto" w:fill="FDE9D9" w:themeFill="accent6" w:themeFillTint="33"/>
                        <w:contextualSpacing/>
                        <w:jc w:val="both"/>
                        <w:rPr>
                          <w:rFonts w:ascii="Calibri" w:hAnsi="Calibri" w:cs="Times New Roman"/>
                          <w:b/>
                          <w:color w:val="984806" w:themeColor="accent6" w:themeShade="80"/>
                          <w:sz w:val="4"/>
                          <w:szCs w:val="4"/>
                          <w:lang w:eastAsia="en-GB"/>
                        </w:rPr>
                      </w:pPr>
                    </w:p>
                    <w:p w14:paraId="12F54CD4" w14:textId="17267181" w:rsidR="00CC49D6" w:rsidRDefault="00CC49D6" w:rsidP="00953945">
                      <w:pPr>
                        <w:shd w:val="clear" w:color="auto" w:fill="FDE9D9" w:themeFill="accent6" w:themeFillTint="33"/>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position w:val="8"/>
                          <w:lang w:eastAsia="en-GB"/>
                        </w:rPr>
                        <w:drawing>
                          <wp:inline distT="0" distB="0" distL="0" distR="0" wp14:anchorId="49E6FE91" wp14:editId="3C1545E0">
                            <wp:extent cx="1466850" cy="199390"/>
                            <wp:effectExtent l="0" t="0" r="0" b="0"/>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 xml:space="preserve"> </w:t>
                      </w:r>
                      <w:r w:rsidRPr="002E64FB">
                        <w:rPr>
                          <w:rFonts w:ascii="Calibri" w:hAnsi="Calibri" w:cs="Times New Roman"/>
                          <w:color w:val="984806" w:themeColor="accent6" w:themeShade="80"/>
                          <w:position w:val="16"/>
                          <w:lang w:eastAsia="en-GB"/>
                        </w:rPr>
                        <w:t>4</w:t>
                      </w:r>
                    </w:p>
                    <w:p w14:paraId="6A86BE49" w14:textId="77777777" w:rsidR="00CC49D6" w:rsidRPr="00606E79" w:rsidRDefault="00CC49D6" w:rsidP="00953945">
                      <w:pPr>
                        <w:shd w:val="clear" w:color="auto" w:fill="FDE9D9" w:themeFill="accent6" w:themeFillTint="33"/>
                        <w:contextualSpacing/>
                        <w:jc w:val="both"/>
                        <w:rPr>
                          <w:rFonts w:ascii="Calibri" w:hAnsi="Calibri" w:cs="Times New Roman"/>
                          <w:color w:val="984806" w:themeColor="accent6" w:themeShade="80"/>
                          <w:position w:val="16"/>
                          <w:sz w:val="8"/>
                          <w:szCs w:val="8"/>
                          <w:lang w:eastAsia="en-GB"/>
                        </w:rPr>
                      </w:pPr>
                    </w:p>
                    <w:p w14:paraId="73034AE6" w14:textId="301F8BC6" w:rsidR="00CC49D6" w:rsidRDefault="00CC49D6" w:rsidP="00953945">
                      <w:pPr>
                        <w:shd w:val="clear" w:color="auto" w:fill="FDE9D9" w:themeFill="accent6" w:themeFillTint="33"/>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4182D0C1" wp14:editId="08689B6E">
                            <wp:extent cx="1616075" cy="212725"/>
                            <wp:effectExtent l="0" t="0" r="3175"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position w:val="8"/>
                          <w:lang w:eastAsia="en-GB"/>
                        </w:rPr>
                        <w:t>Q. 64-67</w:t>
                      </w:r>
                    </w:p>
                    <w:p w14:paraId="6791243A" w14:textId="77777777" w:rsidR="00CC49D6" w:rsidRPr="00665966" w:rsidRDefault="00CC49D6" w:rsidP="00953945">
                      <w:pPr>
                        <w:shd w:val="clear" w:color="auto" w:fill="FDE9D9" w:themeFill="accent6" w:themeFillTint="33"/>
                        <w:contextualSpacing/>
                        <w:jc w:val="both"/>
                        <w:rPr>
                          <w:rFonts w:ascii="Calibri" w:hAnsi="Calibri" w:cs="Times New Roman"/>
                          <w:color w:val="984806" w:themeColor="accent6" w:themeShade="80"/>
                          <w:sz w:val="8"/>
                          <w:szCs w:val="8"/>
                          <w:lang w:eastAsia="en-GB"/>
                        </w:rPr>
                      </w:pPr>
                    </w:p>
                    <w:p w14:paraId="4627A7CA" w14:textId="6F12ED99" w:rsidR="00CC49D6" w:rsidRPr="002E64FB" w:rsidRDefault="00CC49D6" w:rsidP="00953945">
                      <w:pPr>
                        <w:shd w:val="clear" w:color="auto" w:fill="FDE9D9" w:themeFill="accent6" w:themeFillTint="33"/>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position w:val="8"/>
                          <w:lang w:eastAsia="en-GB"/>
                        </w:rPr>
                        <w:drawing>
                          <wp:inline distT="0" distB="0" distL="0" distR="0" wp14:anchorId="0FF1E3D9" wp14:editId="6F0006D4">
                            <wp:extent cx="516255" cy="199390"/>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181F40">
                        <w:rPr>
                          <w:rFonts w:ascii="Calibri" w:hAnsi="Calibri" w:cs="Times New Roman"/>
                          <w:color w:val="984806" w:themeColor="accent6" w:themeShade="80"/>
                          <w:position w:val="8"/>
                          <w:lang w:eastAsia="en-GB"/>
                        </w:rPr>
                        <w:t xml:space="preserve"> </w:t>
                      </w:r>
                      <w:r w:rsidRPr="002E64FB">
                        <w:rPr>
                          <w:rFonts w:ascii="Calibri" w:hAnsi="Calibri" w:cs="Times New Roman"/>
                          <w:color w:val="984806" w:themeColor="accent6" w:themeShade="80"/>
                          <w:position w:val="18"/>
                          <w:lang w:eastAsia="en-GB"/>
                        </w:rPr>
                        <w:t>PI-9</w:t>
                      </w:r>
                    </w:p>
                    <w:p w14:paraId="7A5CC307" w14:textId="77777777" w:rsidR="00CC49D6" w:rsidRPr="00C40BE7"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0D1AB321" w14:textId="77777777" w:rsidR="00CC49D6" w:rsidRPr="007B597B"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5456A33F" w14:textId="77777777" w:rsidR="00CC49D6" w:rsidRPr="00C0738E" w:rsidRDefault="00CC49D6" w:rsidP="009208BE">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txbxContent>
                </v:textbox>
              </v:shape>
            </w:pict>
          </mc:Fallback>
        </mc:AlternateContent>
      </w:r>
      <w:r w:rsidR="003A7A32">
        <w:rPr>
          <w:noProof/>
          <w:lang w:eastAsia="en-GB"/>
        </w:rPr>
        <mc:AlternateContent>
          <mc:Choice Requires="wps">
            <w:drawing>
              <wp:anchor distT="0" distB="0" distL="114300" distR="114300" simplePos="0" relativeHeight="251852800" behindDoc="0" locked="0" layoutInCell="1" allowOverlap="1" wp14:anchorId="344D70BA" wp14:editId="0235BDFE">
                <wp:simplePos x="0" y="0"/>
                <wp:positionH relativeFrom="column">
                  <wp:posOffset>225468</wp:posOffset>
                </wp:positionH>
                <wp:positionV relativeFrom="paragraph">
                  <wp:posOffset>-4689</wp:posOffset>
                </wp:positionV>
                <wp:extent cx="2781300" cy="3006247"/>
                <wp:effectExtent l="0" t="0" r="19050" b="22860"/>
                <wp:wrapNone/>
                <wp:docPr id="400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006247"/>
                        </a:xfrm>
                        <a:prstGeom prst="rect">
                          <a:avLst/>
                        </a:prstGeom>
                        <a:solidFill>
                          <a:srgbClr val="FFFFFF"/>
                        </a:solidFill>
                        <a:ln w="12700">
                          <a:solidFill>
                            <a:schemeClr val="bg1">
                              <a:lumMod val="100000"/>
                              <a:lumOff val="0"/>
                            </a:schemeClr>
                          </a:solidFill>
                          <a:miter lim="800000"/>
                          <a:headEnd/>
                          <a:tailEnd/>
                        </a:ln>
                      </wps:spPr>
                      <wps:txbx>
                        <w:txbxContent>
                          <w:p w14:paraId="5998F44E" w14:textId="77777777" w:rsidR="00CC49D6" w:rsidRPr="00063C5C" w:rsidRDefault="00CC49D6" w:rsidP="009208BE">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BE138E3" w14:textId="77777777" w:rsidR="00CC49D6" w:rsidRDefault="00CC49D6" w:rsidP="009208BE">
                            <w:pPr>
                              <w:shd w:val="clear" w:color="auto" w:fill="DAEEF3" w:themeFill="accent5" w:themeFillTint="33"/>
                              <w:spacing w:before="120" w:after="120"/>
                              <w:contextualSpacing/>
                              <w:jc w:val="both"/>
                              <w:rPr>
                                <w:rFonts w:cs="Times New Roman"/>
                                <w:b/>
                                <w:color w:val="215868" w:themeColor="accent5" w:themeShade="80"/>
                              </w:rPr>
                            </w:pPr>
                          </w:p>
                          <w:p w14:paraId="6A505386"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r w:rsidRPr="00DA720C">
                              <w:rPr>
                                <w:rFonts w:cs="Times New Roman"/>
                                <w:b/>
                                <w:bCs/>
                                <w:color w:val="215868" w:themeColor="accent5" w:themeShade="80"/>
                              </w:rPr>
                              <w:t>Ghana</w:t>
                            </w:r>
                            <w:r>
                              <w:rPr>
                                <w:rFonts w:cs="Times New Roman"/>
                                <w:b/>
                                <w:bCs/>
                                <w:color w:val="215868" w:themeColor="accent5" w:themeShade="80"/>
                              </w:rPr>
                              <w:t>:</w:t>
                            </w:r>
                            <w:r w:rsidRPr="00DA720C">
                              <w:rPr>
                                <w:rFonts w:cs="Times New Roman"/>
                                <w:b/>
                                <w:bCs/>
                                <w:color w:val="215868" w:themeColor="accent5" w:themeShade="80"/>
                              </w:rPr>
                              <w:t xml:space="preserve"> </w:t>
                            </w:r>
                            <w:r w:rsidRPr="00DA720C">
                              <w:rPr>
                                <w:rFonts w:cs="Times New Roman"/>
                                <w:bCs/>
                                <w:color w:val="215868" w:themeColor="accent5" w:themeShade="80"/>
                              </w:rPr>
                              <w:t>was one of the first African countries to publish a citizen’s budget in 2006. By now, the ministry of finance runs a special citizens’ Budget website (</w:t>
                            </w:r>
                            <w:hyperlink r:id="rId181" w:history="1">
                              <w:r w:rsidRPr="00DA720C">
                                <w:rPr>
                                  <w:rStyle w:val="Hyperlink"/>
                                  <w:rFonts w:cs="Times New Roman"/>
                                  <w:bCs/>
                                </w:rPr>
                                <w:t>http://myghanabudget.org/</w:t>
                              </w:r>
                            </w:hyperlink>
                            <w:r w:rsidRPr="00DA720C">
                              <w:rPr>
                                <w:rFonts w:cs="Times New Roman"/>
                                <w:bCs/>
                                <w:color w:val="215868" w:themeColor="accent5" w:themeShade="80"/>
                              </w:rPr>
                              <w:t>) and the 2016 citizen’s budget was translated into seven local languages.</w:t>
                            </w:r>
                          </w:p>
                          <w:p w14:paraId="0150FA08"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1C14FF5F" w14:textId="77777777" w:rsidR="00CC49D6" w:rsidRDefault="00CC49D6" w:rsidP="003A7A32">
                            <w:pPr>
                              <w:shd w:val="clear" w:color="auto" w:fill="DAEEF3" w:themeFill="accent5" w:themeFillTint="33"/>
                              <w:spacing w:before="120" w:after="120"/>
                              <w:contextualSpacing/>
                              <w:jc w:val="both"/>
                              <w:rPr>
                                <w:rFonts w:cs="Times New Roman"/>
                                <w:bCs/>
                                <w:color w:val="215868" w:themeColor="accent5" w:themeShade="80"/>
                              </w:rPr>
                            </w:pPr>
                            <w:r w:rsidRPr="006B7DC9">
                              <w:rPr>
                                <w:rFonts w:cs="Times New Roman"/>
                                <w:b/>
                                <w:bCs/>
                                <w:color w:val="215868" w:themeColor="accent5" w:themeShade="80"/>
                              </w:rPr>
                              <w:t>Mexico</w:t>
                            </w:r>
                            <w:r>
                              <w:rPr>
                                <w:rFonts w:cs="Times New Roman"/>
                                <w:bCs/>
                                <w:color w:val="215868" w:themeColor="accent5" w:themeShade="80"/>
                              </w:rPr>
                              <w:t xml:space="preserve">: </w:t>
                            </w:r>
                            <w:r w:rsidRPr="006B7DC9">
                              <w:rPr>
                                <w:rFonts w:cs="Times New Roman"/>
                                <w:bCs/>
                                <w:color w:val="215868" w:themeColor="accent5" w:themeShade="80"/>
                              </w:rPr>
                              <w:t>The Mexican Ministry of Finance publishes a citizen’s budget annually since 2010. Since 2014, a citizen’s version of the year-end report and the executive proposal are published as well. The citizen’s budget is prepared in collaboration with CSOs.</w:t>
                            </w:r>
                          </w:p>
                          <w:p w14:paraId="1A94AFC5"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03B1D32F"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57FF51D8"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78F3A5E7"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36309856" w14:textId="77777777" w:rsidR="00CC49D6" w:rsidRPr="00DA720C" w:rsidRDefault="00CC49D6" w:rsidP="009208BE">
                            <w:pPr>
                              <w:shd w:val="clear" w:color="auto" w:fill="DAEEF3" w:themeFill="accent5" w:themeFillTint="33"/>
                              <w:spacing w:before="120" w:after="120"/>
                              <w:contextualSpacing/>
                              <w:jc w:val="both"/>
                              <w:rPr>
                                <w:rFonts w:cs="Times New Roman"/>
                                <w:b/>
                                <w:bCs/>
                                <w:color w:val="215868" w:themeColor="accent5" w:themeShade="80"/>
                              </w:rPr>
                            </w:pPr>
                          </w:p>
                          <w:p w14:paraId="26A12D93" w14:textId="77777777" w:rsidR="00CC49D6" w:rsidRPr="00B634D8" w:rsidRDefault="00CC49D6" w:rsidP="009208BE">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4" o:spid="_x0000_s1383" type="#_x0000_t202" style="position:absolute;left:0;text-align:left;margin-left:17.75pt;margin-top:-.35pt;width:219pt;height:236.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" strokecolor="white [3212]" strokeweight="1pt">
                <v:textbox inset=".5mm">
                  <w:txbxContent>
                    <w:p w14:paraId="5998F44E" w14:textId="77777777" w:rsidR="00CC49D6" w:rsidRPr="00063C5C" w:rsidRDefault="00CC49D6" w:rsidP="009208BE">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BE138E3" w14:textId="77777777" w:rsidR="00CC49D6" w:rsidRDefault="00CC49D6" w:rsidP="009208BE">
                      <w:pPr>
                        <w:shd w:val="clear" w:color="auto" w:fill="DAEEF3" w:themeFill="accent5" w:themeFillTint="33"/>
                        <w:spacing w:before="120" w:after="120"/>
                        <w:contextualSpacing/>
                        <w:jc w:val="both"/>
                        <w:rPr>
                          <w:rFonts w:cs="Times New Roman"/>
                          <w:b/>
                          <w:color w:val="215868" w:themeColor="accent5" w:themeShade="80"/>
                        </w:rPr>
                      </w:pPr>
                    </w:p>
                    <w:p w14:paraId="6A505386"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r w:rsidRPr="00DA720C">
                        <w:rPr>
                          <w:rFonts w:cs="Times New Roman"/>
                          <w:b/>
                          <w:bCs/>
                          <w:color w:val="215868" w:themeColor="accent5" w:themeShade="80"/>
                        </w:rPr>
                        <w:t>Ghana</w:t>
                      </w:r>
                      <w:r>
                        <w:rPr>
                          <w:rFonts w:cs="Times New Roman"/>
                          <w:b/>
                          <w:bCs/>
                          <w:color w:val="215868" w:themeColor="accent5" w:themeShade="80"/>
                        </w:rPr>
                        <w:t>:</w:t>
                      </w:r>
                      <w:r w:rsidRPr="00DA720C">
                        <w:rPr>
                          <w:rFonts w:cs="Times New Roman"/>
                          <w:b/>
                          <w:bCs/>
                          <w:color w:val="215868" w:themeColor="accent5" w:themeShade="80"/>
                        </w:rPr>
                        <w:t xml:space="preserve"> </w:t>
                      </w:r>
                      <w:r w:rsidRPr="00DA720C">
                        <w:rPr>
                          <w:rFonts w:cs="Times New Roman"/>
                          <w:bCs/>
                          <w:color w:val="215868" w:themeColor="accent5" w:themeShade="80"/>
                        </w:rPr>
                        <w:t>was one of the first African countries to publish a citizen’s budget in 2006. By now, the ministry of finance runs a special citizens’ Budget website (</w:t>
                      </w:r>
                      <w:hyperlink r:id="rId182" w:history="1">
                        <w:r w:rsidRPr="00DA720C">
                          <w:rPr>
                            <w:rStyle w:val="Hyperlink"/>
                            <w:rFonts w:cs="Times New Roman"/>
                            <w:bCs/>
                          </w:rPr>
                          <w:t>http://myghanabudget.org/</w:t>
                        </w:r>
                      </w:hyperlink>
                      <w:r w:rsidRPr="00DA720C">
                        <w:rPr>
                          <w:rFonts w:cs="Times New Roman"/>
                          <w:bCs/>
                          <w:color w:val="215868" w:themeColor="accent5" w:themeShade="80"/>
                        </w:rPr>
                        <w:t>) and the 2016 citizen’s budget was translated into seven local languages.</w:t>
                      </w:r>
                    </w:p>
                    <w:p w14:paraId="0150FA08"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1C14FF5F" w14:textId="77777777" w:rsidR="00CC49D6" w:rsidRDefault="00CC49D6" w:rsidP="003A7A32">
                      <w:pPr>
                        <w:shd w:val="clear" w:color="auto" w:fill="DAEEF3" w:themeFill="accent5" w:themeFillTint="33"/>
                        <w:spacing w:before="120" w:after="120"/>
                        <w:contextualSpacing/>
                        <w:jc w:val="both"/>
                        <w:rPr>
                          <w:rFonts w:cs="Times New Roman"/>
                          <w:bCs/>
                          <w:color w:val="215868" w:themeColor="accent5" w:themeShade="80"/>
                        </w:rPr>
                      </w:pPr>
                      <w:r w:rsidRPr="006B7DC9">
                        <w:rPr>
                          <w:rFonts w:cs="Times New Roman"/>
                          <w:b/>
                          <w:bCs/>
                          <w:color w:val="215868" w:themeColor="accent5" w:themeShade="80"/>
                        </w:rPr>
                        <w:t>Mexico</w:t>
                      </w:r>
                      <w:r>
                        <w:rPr>
                          <w:rFonts w:cs="Times New Roman"/>
                          <w:bCs/>
                          <w:color w:val="215868" w:themeColor="accent5" w:themeShade="80"/>
                        </w:rPr>
                        <w:t xml:space="preserve">: </w:t>
                      </w:r>
                      <w:r w:rsidRPr="006B7DC9">
                        <w:rPr>
                          <w:rFonts w:cs="Times New Roman"/>
                          <w:bCs/>
                          <w:color w:val="215868" w:themeColor="accent5" w:themeShade="80"/>
                        </w:rPr>
                        <w:t>The Mexican Ministry of Finance publishes a citizen’s budget annually since 2010. Since 2014, a citizen’s version of the year-end report and the executive proposal are published as well. The citizen’s budget is prepared in collaboration with CSOs.</w:t>
                      </w:r>
                    </w:p>
                    <w:p w14:paraId="1A94AFC5"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03B1D32F"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57FF51D8"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78F3A5E7" w14:textId="77777777" w:rsidR="00CC49D6" w:rsidRDefault="00CC49D6" w:rsidP="009208BE">
                      <w:pPr>
                        <w:shd w:val="clear" w:color="auto" w:fill="DAEEF3" w:themeFill="accent5" w:themeFillTint="33"/>
                        <w:spacing w:before="120" w:after="120"/>
                        <w:contextualSpacing/>
                        <w:jc w:val="both"/>
                        <w:rPr>
                          <w:rFonts w:cs="Times New Roman"/>
                          <w:bCs/>
                          <w:color w:val="215868" w:themeColor="accent5" w:themeShade="80"/>
                        </w:rPr>
                      </w:pPr>
                    </w:p>
                    <w:p w14:paraId="36309856" w14:textId="77777777" w:rsidR="00CC49D6" w:rsidRPr="00DA720C" w:rsidRDefault="00CC49D6" w:rsidP="009208BE">
                      <w:pPr>
                        <w:shd w:val="clear" w:color="auto" w:fill="DAEEF3" w:themeFill="accent5" w:themeFillTint="33"/>
                        <w:spacing w:before="120" w:after="120"/>
                        <w:contextualSpacing/>
                        <w:jc w:val="both"/>
                        <w:rPr>
                          <w:rFonts w:cs="Times New Roman"/>
                          <w:b/>
                          <w:bCs/>
                          <w:color w:val="215868" w:themeColor="accent5" w:themeShade="80"/>
                        </w:rPr>
                      </w:pPr>
                    </w:p>
                    <w:p w14:paraId="26A12D93" w14:textId="77777777" w:rsidR="00CC49D6" w:rsidRPr="00B634D8" w:rsidRDefault="00CC49D6" w:rsidP="009208BE">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128AF8DE"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87A21CE"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06FCEC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C5C745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1E83BD2"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54BC327" w14:textId="77777777" w:rsidR="00196A31" w:rsidRDefault="00196A31" w:rsidP="00196A31">
      <w:pPr>
        <w:ind w:right="28"/>
        <w:jc w:val="both"/>
        <w:rPr>
          <w:b/>
          <w:color w:val="5F497A" w:themeColor="accent4" w:themeShade="BF"/>
          <w:sz w:val="24"/>
          <w:szCs w:val="24"/>
          <w:shd w:val="clear" w:color="auto" w:fill="FFFFFF" w:themeFill="background1"/>
        </w:rPr>
      </w:pPr>
    </w:p>
    <w:p w14:paraId="2E7BDA46" w14:textId="77777777" w:rsidR="003A7A32" w:rsidRDefault="003A7A32" w:rsidP="00196A31">
      <w:pPr>
        <w:ind w:right="28"/>
        <w:jc w:val="both"/>
        <w:rPr>
          <w:b/>
          <w:color w:val="5F497A" w:themeColor="accent4" w:themeShade="BF"/>
          <w:sz w:val="24"/>
          <w:szCs w:val="24"/>
          <w:shd w:val="clear" w:color="auto" w:fill="FFFFFF" w:themeFill="background1"/>
        </w:rPr>
      </w:pPr>
    </w:p>
    <w:p w14:paraId="60718260" w14:textId="77777777" w:rsidR="003A7A32" w:rsidRPr="00991BAF" w:rsidRDefault="003A7A32" w:rsidP="00196A31">
      <w:pPr>
        <w:ind w:right="28"/>
        <w:jc w:val="both"/>
        <w:rPr>
          <w:b/>
          <w:color w:val="5F497A" w:themeColor="accent4" w:themeShade="BF"/>
          <w:sz w:val="24"/>
          <w:szCs w:val="24"/>
          <w:shd w:val="clear" w:color="auto" w:fill="FFFFFF" w:themeFill="background1"/>
        </w:rPr>
      </w:pPr>
    </w:p>
    <w:p w14:paraId="668A7D2B"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9F0B7D4" w14:textId="77777777" w:rsidR="00196A31" w:rsidRDefault="00196A31" w:rsidP="00196A31">
      <w:pPr>
        <w:ind w:right="28"/>
        <w:jc w:val="both"/>
        <w:rPr>
          <w:b/>
          <w:color w:val="5F497A" w:themeColor="accent4" w:themeShade="BF"/>
          <w:sz w:val="24"/>
          <w:szCs w:val="24"/>
          <w:shd w:val="clear" w:color="auto" w:fill="FFFFFF" w:themeFill="background1"/>
        </w:rPr>
      </w:pPr>
    </w:p>
    <w:p w14:paraId="5527C825" w14:textId="77777777" w:rsidR="003A7A32" w:rsidRDefault="003A7A32" w:rsidP="00196A31">
      <w:pPr>
        <w:ind w:right="28"/>
        <w:jc w:val="both"/>
        <w:rPr>
          <w:b/>
          <w:color w:val="5F497A" w:themeColor="accent4" w:themeShade="BF"/>
          <w:sz w:val="24"/>
          <w:szCs w:val="24"/>
          <w:shd w:val="clear" w:color="auto" w:fill="FFFFFF" w:themeFill="background1"/>
        </w:rPr>
      </w:pPr>
    </w:p>
    <w:p w14:paraId="723625E4" w14:textId="77777777" w:rsidR="003A7A32" w:rsidRDefault="003A7A32" w:rsidP="00196A31">
      <w:pPr>
        <w:ind w:right="28"/>
        <w:jc w:val="both"/>
        <w:rPr>
          <w:b/>
          <w:color w:val="5F497A" w:themeColor="accent4" w:themeShade="BF"/>
          <w:sz w:val="24"/>
          <w:szCs w:val="24"/>
          <w:shd w:val="clear" w:color="auto" w:fill="FFFFFF" w:themeFill="background1"/>
        </w:rPr>
      </w:pPr>
    </w:p>
    <w:p w14:paraId="3FB59EDD" w14:textId="77777777" w:rsidR="003A7A32" w:rsidRDefault="003A7A32" w:rsidP="00196A31">
      <w:pPr>
        <w:ind w:right="28"/>
        <w:jc w:val="both"/>
        <w:rPr>
          <w:b/>
          <w:color w:val="5F497A" w:themeColor="accent4" w:themeShade="BF"/>
          <w:sz w:val="24"/>
          <w:szCs w:val="24"/>
          <w:shd w:val="clear" w:color="auto" w:fill="FFFFFF" w:themeFill="background1"/>
        </w:rPr>
      </w:pPr>
    </w:p>
    <w:p w14:paraId="359C68D7" w14:textId="77777777" w:rsidR="003A7A32" w:rsidRDefault="003A7A32" w:rsidP="00196A31">
      <w:pPr>
        <w:ind w:right="28"/>
        <w:jc w:val="both"/>
        <w:rPr>
          <w:b/>
          <w:color w:val="5F497A" w:themeColor="accent4" w:themeShade="BF"/>
          <w:sz w:val="24"/>
          <w:szCs w:val="24"/>
          <w:shd w:val="clear" w:color="auto" w:fill="FFFFFF" w:themeFill="background1"/>
        </w:rPr>
      </w:pPr>
    </w:p>
    <w:p w14:paraId="22589A62" w14:textId="77777777" w:rsidR="003A7A32" w:rsidRPr="00991BAF" w:rsidRDefault="003A7A32" w:rsidP="00196A31">
      <w:pPr>
        <w:ind w:right="28"/>
        <w:jc w:val="both"/>
        <w:rPr>
          <w:b/>
          <w:color w:val="5F497A" w:themeColor="accent4" w:themeShade="BF"/>
          <w:sz w:val="24"/>
          <w:szCs w:val="24"/>
          <w:shd w:val="clear" w:color="auto" w:fill="FFFFFF" w:themeFill="background1"/>
        </w:rPr>
      </w:pPr>
    </w:p>
    <w:p w14:paraId="52C93EB8" w14:textId="77777777" w:rsidR="00196A31" w:rsidRPr="00991BAF" w:rsidRDefault="00196A31" w:rsidP="00196A31">
      <w:pPr>
        <w:ind w:right="28"/>
        <w:jc w:val="both"/>
        <w:rPr>
          <w:b/>
          <w:color w:val="5F497A" w:themeColor="accent4" w:themeShade="BF"/>
          <w:sz w:val="24"/>
          <w:szCs w:val="24"/>
          <w:shd w:val="clear" w:color="auto" w:fill="FFFFFF" w:themeFill="background1"/>
        </w:rPr>
      </w:pPr>
      <w:r w:rsidRPr="00991BAF">
        <w:rPr>
          <w:b/>
          <w:color w:val="5F497A" w:themeColor="accent4" w:themeShade="BF"/>
          <w:sz w:val="24"/>
          <w:szCs w:val="24"/>
          <w:shd w:val="clear" w:color="auto" w:fill="FFFFFF" w:themeFill="background1"/>
        </w:rPr>
        <w:t>___________________________________________________________________________</w:t>
      </w:r>
    </w:p>
    <w:p w14:paraId="0D77F89B" w14:textId="77777777" w:rsidR="00196A31" w:rsidRPr="00991BAF" w:rsidRDefault="00196A31" w:rsidP="00196A31">
      <w:pPr>
        <w:ind w:right="28"/>
        <w:jc w:val="both"/>
        <w:rPr>
          <w:b/>
          <w:color w:val="5F497A" w:themeColor="accent4" w:themeShade="BF"/>
          <w:sz w:val="24"/>
          <w:shd w:val="clear" w:color="auto" w:fill="FFFFFF" w:themeFill="background1"/>
        </w:rPr>
      </w:pPr>
    </w:p>
    <w:p w14:paraId="4E890B07" w14:textId="77777777" w:rsidR="00196A31" w:rsidRPr="00991BAF" w:rsidRDefault="00196A31" w:rsidP="00196A31">
      <w:pPr>
        <w:rPr>
          <w:rFonts w:asciiTheme="majorHAnsi" w:hAnsiTheme="majorHAnsi"/>
          <w:b/>
          <w:color w:val="5F497A" w:themeColor="accent4" w:themeShade="BF"/>
          <w:sz w:val="24"/>
          <w:szCs w:val="24"/>
        </w:rPr>
      </w:pPr>
      <w:r w:rsidRPr="00991BAF">
        <w:rPr>
          <w:rFonts w:asciiTheme="majorHAnsi" w:hAnsiTheme="majorHAnsi"/>
          <w:b/>
          <w:color w:val="5F497A" w:themeColor="accent4" w:themeShade="BF"/>
          <w:sz w:val="24"/>
          <w:szCs w:val="24"/>
        </w:rPr>
        <w:br w:type="page"/>
      </w:r>
    </w:p>
    <w:p w14:paraId="7A78F8A3" w14:textId="77777777" w:rsidR="00196A31" w:rsidRPr="00991BAF" w:rsidRDefault="008134BD" w:rsidP="00196A31">
      <w:pPr>
        <w:ind w:right="28"/>
        <w:jc w:val="both"/>
        <w:rPr>
          <w:b/>
          <w:sz w:val="24"/>
          <w:szCs w:val="24"/>
        </w:rPr>
      </w:pPr>
      <w:r w:rsidRPr="00991BAF">
        <w:rPr>
          <w:b/>
          <w:noProof/>
          <w:sz w:val="24"/>
          <w:szCs w:val="24"/>
          <w:lang w:eastAsia="en-GB"/>
        </w:rPr>
        <w:lastRenderedPageBreak/>
        <mc:AlternateContent>
          <mc:Choice Requires="wpg">
            <w:drawing>
              <wp:inline distT="0" distB="0" distL="0" distR="0" wp14:anchorId="22815B22" wp14:editId="5791EBFC">
                <wp:extent cx="5698490" cy="467995"/>
                <wp:effectExtent l="12700" t="12700" r="16510" b="14605"/>
                <wp:docPr id="4001"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4002" name="Rectangle 2"/>
                        <wps:cNvSpPr>
                          <a:spLocks noChangeArrowheads="1"/>
                        </wps:cNvSpPr>
                        <wps:spPr bwMode="auto">
                          <a:xfrm>
                            <a:off x="0" y="0"/>
                            <a:ext cx="4680" cy="4680"/>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53944C91"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I</w:t>
                              </w:r>
                            </w:p>
                          </w:txbxContent>
                        </wps:txbx>
                        <wps:bodyPr rot="0" vert="horz" wrap="square" lIns="91440" tIns="45720" rIns="91440" bIns="45720" anchor="ctr" anchorCtr="0" upright="1">
                          <a:noAutofit/>
                        </wps:bodyPr>
                      </wps:wsp>
                      <wps:wsp>
                        <wps:cNvPr id="4003"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69285EA1"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Using open data to support budget transparency</w:t>
                              </w:r>
                            </w:p>
                          </w:txbxContent>
                        </wps:txbx>
                        <wps:bodyPr rot="0" vert="horz" wrap="square" lIns="91440" tIns="45720" rIns="91440" bIns="45720" anchor="ctr" anchorCtr="0" upright="1">
                          <a:noAutofit/>
                        </wps:bodyPr>
                      </wps:wsp>
                    </wpg:wgp>
                  </a:graphicData>
                </a:graphic>
              </wp:inline>
            </w:drawing>
          </mc:Choice>
          <mc:Fallback>
            <w:pict>
              <v:group id="Group 1392" o:spid="_x0000_s1384"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">
                <v:rect id="Rectangle 2" o:spid="_x0000_s1385"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pT8UA&#10;AADdAAAADwAAAGRycy9kb3ducmV2LnhtbESPT4vCMBTE78J+h/AWvIgm/mGRahQVFS+6rApeH83b&#10;tmzzUppY67c3Cwt7HGZ+M8x82dpSNFT7wrGG4UCBIE6dKTjTcL3s+lMQPiAbLB2Thid5WC7eOnNM&#10;jHvwFzXnkIlYwj5BDXkIVSKlT3Oy6AeuIo7et6sthijrTJoaH7HclnKk1Ie0WHBcyLGiTU7pz/lu&#10;NUyOa3u8TT5PfBr3ON1v18142GrdfW9XMxCB2vAf/qMPJnJKjeD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elPxQAAAN0AAAAPAAAAAAAAAAAAAAAAAJgCAABkcnMv&#10;ZG93bnJldi54bWxQSwUGAAAAAAQABAD1AAAAigMAAAAA&#10;" fillcolor="#5f497a [2407]" strokecolor="#5f497a [2407]" strokeweight="2pt">
                  <v:textbox>
                    <w:txbxContent>
                      <w:p w14:paraId="53944C91"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I</w:t>
                        </w:r>
                      </w:p>
                    </w:txbxContent>
                  </v:textbox>
                </v:rect>
                <v:rect id="Rectangle 3" o:spid="_x0000_s1386"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B8cA&#10;AADdAAAADwAAAGRycy9kb3ducmV2LnhtbESPS2vDMBCE74X+B7GF3hrJTQjFiWzaQh6UQMgLelys&#10;je3GWhlLTZx/HxUCPQ4z8w0zzXvbiDN1vnasIRkoEMSFMzWXGva72csbCB+QDTaOScOVPOTZ48MU&#10;U+MuvKHzNpQiQtinqKEKoU2l9EVFFv3AtcTRO7rOYoiyK6Xp8BLhtpGvSo2lxZrjQoUtfVZUnLa/&#10;VgObxfdHUyfrr9kqmdPp57g5jNdaPz/17xMQgfrwH763l0bDSKkh/L2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fHAAAA3QAAAA8AAAAAAAAAAAAAAAAAmAIAAGRy&#10;cy9kb3ducmV2LnhtbFBLBQYAAAAABAAEAPUAAACMAwAAAAA=&#10;" fillcolor="white [3212]" strokecolor="#5f497a [2407]" strokeweight="2pt">
                  <v:textbox>
                    <w:txbxContent>
                      <w:p w14:paraId="69285EA1"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Using open data to support budget transparency</w:t>
                        </w:r>
                      </w:p>
                    </w:txbxContent>
                  </v:textbox>
                </v:rect>
                <w10:anchorlock/>
              </v:group>
            </w:pict>
          </mc:Fallback>
        </mc:AlternateContent>
      </w:r>
    </w:p>
    <w:p w14:paraId="0DE7710A" w14:textId="77777777" w:rsidR="00196A31" w:rsidRPr="00991BAF" w:rsidRDefault="00196A31" w:rsidP="00196A31">
      <w:pPr>
        <w:ind w:right="28"/>
        <w:jc w:val="both"/>
        <w:rPr>
          <w:b/>
          <w:color w:val="4F81BD" w:themeColor="accent1"/>
          <w:sz w:val="26"/>
          <w:szCs w:val="26"/>
        </w:rPr>
      </w:pPr>
    </w:p>
    <w:p w14:paraId="02E84ECC" w14:textId="103AC1BA" w:rsidR="00196A31" w:rsidRPr="00991BAF" w:rsidRDefault="00196A31" w:rsidP="00196A31">
      <w:pPr>
        <w:ind w:right="28"/>
        <w:jc w:val="both"/>
        <w:rPr>
          <w:b/>
          <w:color w:val="5F497A" w:themeColor="accent4" w:themeShade="BF"/>
          <w:sz w:val="26"/>
        </w:rPr>
      </w:pPr>
      <w:r w:rsidRPr="00991BAF">
        <w:rPr>
          <w:b/>
          <w:color w:val="5F497A" w:themeColor="accent4" w:themeShade="BF"/>
          <w:sz w:val="26"/>
        </w:rPr>
        <w:t xml:space="preserve">Making budget data publicly available in </w:t>
      </w:r>
      <w:r w:rsidR="00730F2B">
        <w:rPr>
          <w:b/>
          <w:color w:val="5F497A" w:themeColor="accent4" w:themeShade="BF"/>
          <w:sz w:val="26"/>
        </w:rPr>
        <w:t xml:space="preserve">open </w:t>
      </w:r>
      <w:r w:rsidRPr="00991BAF">
        <w:rPr>
          <w:b/>
          <w:color w:val="5F497A" w:themeColor="accent4" w:themeShade="BF"/>
          <w:sz w:val="26"/>
        </w:rPr>
        <w:t xml:space="preserve">digital form provides citizens </w:t>
      </w:r>
      <w:r w:rsidR="0076620B">
        <w:rPr>
          <w:b/>
          <w:color w:val="5F497A" w:themeColor="accent4" w:themeShade="BF"/>
          <w:sz w:val="26"/>
        </w:rPr>
        <w:t xml:space="preserve">and civil-society organisations </w:t>
      </w:r>
      <w:r w:rsidRPr="00991BAF">
        <w:rPr>
          <w:b/>
          <w:color w:val="5F497A" w:themeColor="accent4" w:themeShade="BF"/>
          <w:sz w:val="26"/>
        </w:rPr>
        <w:t xml:space="preserve">with a valuable resource to analyse, evaluate and participate in public budgeting. Open budget data enables </w:t>
      </w:r>
      <w:r w:rsidR="0076620B">
        <w:rPr>
          <w:b/>
          <w:color w:val="5F497A" w:themeColor="accent4" w:themeShade="BF"/>
          <w:sz w:val="26"/>
        </w:rPr>
        <w:t xml:space="preserve">the public </w:t>
      </w:r>
      <w:r w:rsidRPr="00991BAF">
        <w:rPr>
          <w:b/>
          <w:color w:val="5F497A" w:themeColor="accent4" w:themeShade="BF"/>
          <w:sz w:val="26"/>
        </w:rPr>
        <w:t>to understand and engage with the budgetary process and policy-making and to contribute new and innovative perspectives.</w:t>
      </w:r>
    </w:p>
    <w:p w14:paraId="2523AA7F" w14:textId="77777777" w:rsidR="00196A31" w:rsidRPr="00991BAF" w:rsidRDefault="00196A31" w:rsidP="00196A31">
      <w:pPr>
        <w:ind w:right="28"/>
        <w:jc w:val="both"/>
        <w:rPr>
          <w:b/>
          <w:color w:val="5F497A" w:themeColor="accent4" w:themeShade="BF"/>
          <w:sz w:val="24"/>
          <w:shd w:val="clear" w:color="auto" w:fill="FFFFFF" w:themeFill="background1"/>
        </w:rPr>
      </w:pPr>
      <w:r w:rsidRPr="00991BAF">
        <w:rPr>
          <w:b/>
          <w:color w:val="5F497A" w:themeColor="accent4" w:themeShade="BF"/>
          <w:sz w:val="24"/>
          <w:shd w:val="clear" w:color="auto" w:fill="FFFFFF" w:themeFill="background1"/>
        </w:rPr>
        <w:t>___________________________________________________________________________</w:t>
      </w:r>
    </w:p>
    <w:p w14:paraId="6450A16E" w14:textId="271EB863" w:rsidR="0035145F" w:rsidRPr="00991BAF" w:rsidRDefault="00196A31" w:rsidP="0035145F">
      <w:pPr>
        <w:spacing w:before="240" w:after="240"/>
        <w:ind w:right="28"/>
        <w:jc w:val="both"/>
        <w:rPr>
          <w:sz w:val="24"/>
          <w:szCs w:val="24"/>
          <w:shd w:val="clear" w:color="auto" w:fill="FFFFFF" w:themeFill="background1"/>
        </w:rPr>
      </w:pPr>
      <w:r w:rsidRPr="00991BAF">
        <w:rPr>
          <w:rStyle w:val="Emphasis"/>
          <w:rFonts w:asciiTheme="majorHAnsi" w:hAnsiTheme="majorHAnsi"/>
          <w:color w:val="5F497A" w:themeColor="accent4" w:themeShade="BF"/>
          <w:sz w:val="24"/>
          <w:szCs w:val="24"/>
        </w:rPr>
        <w:t>I</w:t>
      </w:r>
      <w:r w:rsidRPr="00991BAF">
        <w:rPr>
          <w:rStyle w:val="Emphasis"/>
          <w:rFonts w:asciiTheme="majorHAnsi" w:hAnsiTheme="majorHAnsi"/>
          <w:color w:val="5F497A" w:themeColor="accent4" w:themeShade="BF"/>
          <w:sz w:val="24"/>
        </w:rPr>
        <w:t xml:space="preserve">.1 </w:t>
      </w:r>
      <w:r w:rsidR="00385784">
        <w:rPr>
          <w:rStyle w:val="Emphasis"/>
          <w:rFonts w:asciiTheme="majorHAnsi" w:hAnsiTheme="majorHAnsi"/>
          <w:color w:val="5F497A" w:themeColor="accent4" w:themeShade="BF"/>
          <w:sz w:val="24"/>
        </w:rPr>
        <w:tab/>
        <w:t xml:space="preserve">Open data should meet minimum standards </w:t>
      </w:r>
      <w:r w:rsidR="00385784" w:rsidRPr="00385784">
        <w:rPr>
          <w:rStyle w:val="Emphasis"/>
          <w:b w:val="0"/>
          <w:sz w:val="24"/>
          <w:szCs w:val="24"/>
        </w:rPr>
        <w:t>of form</w:t>
      </w:r>
      <w:r w:rsidR="00385784">
        <w:rPr>
          <w:rStyle w:val="Emphasis"/>
          <w:b w:val="0"/>
          <w:sz w:val="24"/>
          <w:szCs w:val="24"/>
        </w:rPr>
        <w:t xml:space="preserve"> and nature, which are of fundamental importance in determining </w:t>
      </w:r>
      <w:r w:rsidRPr="00991BAF">
        <w:rPr>
          <w:rStyle w:val="Emphasis"/>
          <w:b w:val="0"/>
          <w:sz w:val="24"/>
          <w:szCs w:val="24"/>
        </w:rPr>
        <w:t>who</w:t>
      </w:r>
      <w:r w:rsidR="004157F4" w:rsidRPr="00991BAF">
        <w:rPr>
          <w:rStyle w:val="Emphasis"/>
          <w:b w:val="0"/>
          <w:sz w:val="24"/>
          <w:szCs w:val="24"/>
        </w:rPr>
        <w:t xml:space="preserve"> can use the data </w:t>
      </w:r>
      <w:r w:rsidR="00E612DC">
        <w:rPr>
          <w:rStyle w:val="Emphasis"/>
          <w:b w:val="0"/>
          <w:sz w:val="24"/>
          <w:szCs w:val="24"/>
        </w:rPr>
        <w:t xml:space="preserve">and </w:t>
      </w:r>
      <w:r w:rsidR="004157F4" w:rsidRPr="00991BAF">
        <w:rPr>
          <w:rStyle w:val="Emphasis"/>
          <w:b w:val="0"/>
          <w:sz w:val="24"/>
          <w:szCs w:val="24"/>
        </w:rPr>
        <w:t>in which ways</w:t>
      </w:r>
      <w:r w:rsidR="00D77DC3" w:rsidRPr="00991BAF">
        <w:rPr>
          <w:rStyle w:val="Emphasis"/>
          <w:b w:val="0"/>
          <w:sz w:val="24"/>
          <w:szCs w:val="24"/>
        </w:rPr>
        <w:t xml:space="preserve">. To </w:t>
      </w:r>
      <w:r w:rsidR="00D77DC3" w:rsidRPr="00991BAF">
        <w:rPr>
          <w:sz w:val="24"/>
          <w:szCs w:val="24"/>
          <w:shd w:val="clear" w:color="auto" w:fill="FFFFFF" w:themeFill="background1"/>
        </w:rPr>
        <w:t xml:space="preserve">ensure compatibility for a broad range of uses, </w:t>
      </w:r>
      <w:r w:rsidR="00D77DC3" w:rsidRPr="00991BAF">
        <w:rPr>
          <w:rStyle w:val="Emphasis"/>
          <w:b w:val="0"/>
          <w:sz w:val="24"/>
          <w:szCs w:val="24"/>
        </w:rPr>
        <w:t>open data should allow</w:t>
      </w:r>
      <w:r w:rsidR="004157F4" w:rsidRPr="00991BAF">
        <w:rPr>
          <w:rStyle w:val="Emphasis"/>
          <w:b w:val="0"/>
          <w:sz w:val="24"/>
          <w:szCs w:val="24"/>
        </w:rPr>
        <w:t xml:space="preserve"> user</w:t>
      </w:r>
      <w:r w:rsidR="00D77DC3" w:rsidRPr="00991BAF">
        <w:rPr>
          <w:rStyle w:val="Emphasis"/>
          <w:b w:val="0"/>
          <w:sz w:val="24"/>
          <w:szCs w:val="24"/>
        </w:rPr>
        <w:t>s</w:t>
      </w:r>
      <w:r w:rsidR="004157F4" w:rsidRPr="00991BAF">
        <w:rPr>
          <w:rStyle w:val="Emphasis"/>
          <w:b w:val="0"/>
          <w:sz w:val="24"/>
          <w:szCs w:val="24"/>
        </w:rPr>
        <w:t xml:space="preserve"> to compare, combine and follow the connections among different data sets</w:t>
      </w:r>
      <w:r w:rsidR="00D77DC3" w:rsidRPr="00991BAF">
        <w:rPr>
          <w:rStyle w:val="Emphasis"/>
          <w:b w:val="0"/>
          <w:sz w:val="24"/>
          <w:szCs w:val="24"/>
        </w:rPr>
        <w:t>.</w:t>
      </w:r>
      <w:r w:rsidRPr="00991BAF">
        <w:rPr>
          <w:sz w:val="24"/>
          <w:szCs w:val="24"/>
          <w:shd w:val="clear" w:color="auto" w:fill="FFFFFF" w:themeFill="background1"/>
        </w:rPr>
        <w:t xml:space="preserve"> </w:t>
      </w:r>
    </w:p>
    <w:p w14:paraId="044DDAE5" w14:textId="6D75A016" w:rsidR="0035145F" w:rsidRPr="00991BAF" w:rsidRDefault="0035145F" w:rsidP="0035145F">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76620B">
        <w:rPr>
          <w:color w:val="000000" w:themeColor="text1"/>
          <w:sz w:val="24"/>
          <w:szCs w:val="24"/>
        </w:rPr>
        <w:t xml:space="preserve">are that the </w:t>
      </w:r>
      <w:r w:rsidR="007747DB" w:rsidRPr="00991BAF">
        <w:rPr>
          <w:sz w:val="24"/>
          <w:szCs w:val="24"/>
        </w:rPr>
        <w:t xml:space="preserve">open data </w:t>
      </w:r>
      <w:r w:rsidR="002C07E6">
        <w:rPr>
          <w:sz w:val="24"/>
          <w:szCs w:val="24"/>
        </w:rPr>
        <w:t>should be:</w:t>
      </w:r>
    </w:p>
    <w:p w14:paraId="39D3462E" w14:textId="466CF781"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published in ma</w:t>
      </w:r>
      <w:r w:rsidR="0076620B">
        <w:rPr>
          <w:sz w:val="24"/>
          <w:szCs w:val="24"/>
        </w:rPr>
        <w:t>chine readable, preferably open-</w:t>
      </w:r>
      <w:r w:rsidRPr="00991BAF">
        <w:rPr>
          <w:sz w:val="24"/>
          <w:szCs w:val="24"/>
        </w:rPr>
        <w:t>source formats on the internet</w:t>
      </w:r>
    </w:p>
    <w:p w14:paraId="79381505" w14:textId="3A04B9A7"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disaggregated, editable, reusable, comparable and inter</w:t>
      </w:r>
      <w:r w:rsidR="008842E4">
        <w:rPr>
          <w:sz w:val="24"/>
          <w:szCs w:val="24"/>
        </w:rPr>
        <w:t>-</w:t>
      </w:r>
      <w:r w:rsidRPr="00991BAF">
        <w:rPr>
          <w:sz w:val="24"/>
          <w:szCs w:val="24"/>
        </w:rPr>
        <w:t xml:space="preserve">operable </w:t>
      </w:r>
    </w:p>
    <w:p w14:paraId="778B5780" w14:textId="77777777"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bulk-downloadable to allow for use in research and analysis</w:t>
      </w:r>
    </w:p>
    <w:p w14:paraId="1FF81ED2" w14:textId="25EECA9C"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accompanied with information on data source, time of publication and licen</w:t>
      </w:r>
      <w:r w:rsidR="008842E4">
        <w:rPr>
          <w:sz w:val="24"/>
          <w:szCs w:val="24"/>
        </w:rPr>
        <w:t>s</w:t>
      </w:r>
      <w:r w:rsidRPr="00991BAF">
        <w:rPr>
          <w:sz w:val="24"/>
          <w:szCs w:val="24"/>
        </w:rPr>
        <w:t>ing</w:t>
      </w:r>
    </w:p>
    <w:p w14:paraId="0CC318D0" w14:textId="3662DBA8" w:rsidR="00147C74" w:rsidRPr="00991BAF" w:rsidRDefault="00147C74" w:rsidP="00BB2279">
      <w:pPr>
        <w:pStyle w:val="ListParagraph"/>
        <w:numPr>
          <w:ilvl w:val="0"/>
          <w:numId w:val="11"/>
        </w:numPr>
        <w:shd w:val="clear" w:color="auto" w:fill="FFFFFF" w:themeFill="background1"/>
        <w:spacing w:after="200" w:line="276" w:lineRule="auto"/>
        <w:ind w:right="26"/>
        <w:contextualSpacing w:val="0"/>
        <w:jc w:val="both"/>
        <w:rPr>
          <w:sz w:val="24"/>
          <w:szCs w:val="24"/>
        </w:rPr>
      </w:pPr>
      <w:proofErr w:type="gramStart"/>
      <w:r w:rsidRPr="00991BAF">
        <w:rPr>
          <w:sz w:val="24"/>
          <w:szCs w:val="24"/>
        </w:rPr>
        <w:t>maintained</w:t>
      </w:r>
      <w:proofErr w:type="gramEnd"/>
      <w:r w:rsidRPr="00991BAF">
        <w:rPr>
          <w:sz w:val="24"/>
          <w:szCs w:val="24"/>
        </w:rPr>
        <w:t xml:space="preserve"> over the long term (historical data) with appropriate version tracking</w:t>
      </w:r>
      <w:r w:rsidR="0076620B">
        <w:rPr>
          <w:sz w:val="24"/>
          <w:szCs w:val="24"/>
        </w:rPr>
        <w:t xml:space="preserve">. </w:t>
      </w:r>
    </w:p>
    <w:p w14:paraId="7F6ABF2E" w14:textId="7F4B1546" w:rsidR="002C07E6" w:rsidRDefault="00DF3A10" w:rsidP="002C07E6">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55872" behindDoc="0" locked="0" layoutInCell="1" allowOverlap="1" wp14:anchorId="777300B4" wp14:editId="662F94A5">
                <wp:simplePos x="0" y="0"/>
                <wp:positionH relativeFrom="column">
                  <wp:posOffset>225425</wp:posOffset>
                </wp:positionH>
                <wp:positionV relativeFrom="paragraph">
                  <wp:posOffset>173990</wp:posOffset>
                </wp:positionV>
                <wp:extent cx="2781300" cy="1840865"/>
                <wp:effectExtent l="0" t="0" r="19050" b="26035"/>
                <wp:wrapNone/>
                <wp:docPr id="2943"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40865"/>
                        </a:xfrm>
                        <a:prstGeom prst="rect">
                          <a:avLst/>
                        </a:prstGeom>
                        <a:solidFill>
                          <a:srgbClr val="FFFFFF"/>
                        </a:solidFill>
                        <a:ln w="12700">
                          <a:solidFill>
                            <a:schemeClr val="bg1">
                              <a:lumMod val="100000"/>
                              <a:lumOff val="0"/>
                            </a:schemeClr>
                          </a:solidFill>
                          <a:miter lim="800000"/>
                          <a:headEnd/>
                          <a:tailEnd/>
                        </a:ln>
                      </wps:spPr>
                      <wps:txbx>
                        <w:txbxContent>
                          <w:p w14:paraId="076AF05D"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C93D9EE"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3F1C5781"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United States:</w:t>
                            </w:r>
                            <w:r w:rsidRPr="00DA720C">
                              <w:rPr>
                                <w:rFonts w:cs="Times New Roman"/>
                                <w:b/>
                                <w:bCs/>
                                <w:color w:val="215868" w:themeColor="accent5" w:themeShade="80"/>
                              </w:rPr>
                              <w:t xml:space="preserve"> </w:t>
                            </w:r>
                            <w:r w:rsidRPr="00C0738E">
                              <w:rPr>
                                <w:rFonts w:cs="Times New Roman"/>
                                <w:bCs/>
                                <w:color w:val="215868" w:themeColor="accent5" w:themeShade="80"/>
                              </w:rPr>
                              <w:t>All US federal government budget data are now machine-readable in “raw” format, and publicly available on USAspending.gov</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left:0;text-align:left;margin-left:17.75pt;margin-top:13.7pt;width:219pt;height:14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" strokecolor="white [3212]" strokeweight="1pt">
                <v:textbox inset=".5mm">
                  <w:txbxContent>
                    <w:p w14:paraId="076AF05D"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C93D9EE"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3F1C5781"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United States:</w:t>
                      </w:r>
                      <w:r w:rsidRPr="00DA720C">
                        <w:rPr>
                          <w:rFonts w:cs="Times New Roman"/>
                          <w:b/>
                          <w:bCs/>
                          <w:color w:val="215868" w:themeColor="accent5" w:themeShade="80"/>
                        </w:rPr>
                        <w:t xml:space="preserve"> </w:t>
                      </w:r>
                      <w:r w:rsidRPr="00C0738E">
                        <w:rPr>
                          <w:rFonts w:cs="Times New Roman"/>
                          <w:bCs/>
                          <w:color w:val="215868" w:themeColor="accent5" w:themeShade="80"/>
                        </w:rPr>
                        <w:t>All US federal government budget data are now machine-readable in “raw” format, and publicly available on USAspending.gov</w:t>
                      </w:r>
                    </w:p>
                  </w:txbxContent>
                </v:textbox>
              </v:shape>
            </w:pict>
          </mc:Fallback>
        </mc:AlternateContent>
      </w:r>
      <w:r>
        <w:rPr>
          <w:noProof/>
          <w:lang w:eastAsia="en-GB"/>
        </w:rPr>
        <mc:AlternateContent>
          <mc:Choice Requires="wps">
            <w:drawing>
              <wp:anchor distT="0" distB="0" distL="114300" distR="114300" simplePos="0" relativeHeight="251856896" behindDoc="0" locked="0" layoutInCell="1" allowOverlap="1" wp14:anchorId="1BDD95F5" wp14:editId="014143EF">
                <wp:simplePos x="0" y="0"/>
                <wp:positionH relativeFrom="column">
                  <wp:posOffset>3006090</wp:posOffset>
                </wp:positionH>
                <wp:positionV relativeFrom="paragraph">
                  <wp:posOffset>173990</wp:posOffset>
                </wp:positionV>
                <wp:extent cx="2771775" cy="1840865"/>
                <wp:effectExtent l="0" t="0" r="28575" b="26035"/>
                <wp:wrapNone/>
                <wp:docPr id="400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840865"/>
                        </a:xfrm>
                        <a:prstGeom prst="rect">
                          <a:avLst/>
                        </a:prstGeom>
                        <a:solidFill>
                          <a:srgbClr val="FFFFFF"/>
                        </a:solidFill>
                        <a:ln w="9525">
                          <a:solidFill>
                            <a:schemeClr val="bg1">
                              <a:lumMod val="100000"/>
                              <a:lumOff val="0"/>
                            </a:schemeClr>
                          </a:solidFill>
                          <a:miter lim="800000"/>
                          <a:headEnd/>
                          <a:tailEnd/>
                        </a:ln>
                      </wps:spPr>
                      <wps:txbx>
                        <w:txbxContent>
                          <w:p w14:paraId="45D1ABA5"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17B2C61D"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406712F6"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D4F4BB2" w14:textId="36DC9323"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position w:val="10"/>
                                <w:lang w:eastAsia="en-GB"/>
                              </w:rPr>
                              <w:drawing>
                                <wp:inline distT="0" distB="0" distL="0" distR="0" wp14:anchorId="2A3138E9" wp14:editId="408E86F7">
                                  <wp:extent cx="1466850" cy="199390"/>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7053A9">
                              <w:rPr>
                                <w:rFonts w:ascii="Calibri" w:hAnsi="Calibri" w:cs="Times New Roman"/>
                                <w:color w:val="984806" w:themeColor="accent6" w:themeShade="80"/>
                                <w:position w:val="16"/>
                                <w:lang w:eastAsia="en-GB"/>
                              </w:rPr>
                              <w:t>4</w:t>
                            </w:r>
                          </w:p>
                          <w:p w14:paraId="5063E7A4" w14:textId="77777777" w:rsidR="00CC49D6" w:rsidRPr="00953945"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6"/>
                                <w:sz w:val="8"/>
                                <w:szCs w:val="8"/>
                                <w:lang w:eastAsia="en-GB"/>
                              </w:rPr>
                            </w:pPr>
                          </w:p>
                          <w:p w14:paraId="0CD812F9" w14:textId="0E18F79E" w:rsidR="00CC49D6" w:rsidRDefault="00CC49D6" w:rsidP="00DF3A10">
                            <w:pPr>
                              <w:shd w:val="clear" w:color="auto" w:fill="FDE9D9" w:themeFill="accent6" w:themeFillTint="33"/>
                              <w:spacing w:before="120" w:after="120"/>
                              <w:contextualSpacing/>
                              <w:rPr>
                                <w:rFonts w:ascii="Calibri" w:hAnsi="Calibri" w:cs="Times New Roman"/>
                                <w:color w:val="984806" w:themeColor="accent6" w:themeShade="80"/>
                                <w:position w:val="10"/>
                                <w:lang w:eastAsia="en-GB"/>
                              </w:rPr>
                            </w:pPr>
                            <w:r>
                              <w:rPr>
                                <w:rFonts w:ascii="Calibri" w:hAnsi="Calibri" w:cs="Times New Roman"/>
                                <w:b/>
                                <w:noProof/>
                                <w:color w:val="984806" w:themeColor="accent6" w:themeShade="80"/>
                                <w:position w:val="10"/>
                                <w:lang w:eastAsia="en-GB"/>
                              </w:rPr>
                              <w:drawing>
                                <wp:inline distT="0" distB="0" distL="0" distR="0" wp14:anchorId="74A8FE67" wp14:editId="17896CA0">
                                  <wp:extent cx="1616075" cy="212725"/>
                                  <wp:effectExtent l="0" t="0" r="3175"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Q PBS5, EBP5, EB5, IYR5, MYR5, YER5, AR5, GQ1b-2c</w:t>
                            </w:r>
                          </w:p>
                          <w:p w14:paraId="4E3EDC0C" w14:textId="77777777" w:rsidR="00CC49D6" w:rsidRPr="00606E79" w:rsidRDefault="00CC49D6" w:rsidP="00DF3A10">
                            <w:pPr>
                              <w:shd w:val="clear" w:color="auto" w:fill="FDE9D9" w:themeFill="accent6" w:themeFillTint="33"/>
                              <w:spacing w:before="120" w:after="120"/>
                              <w:contextualSpacing/>
                              <w:rPr>
                                <w:rFonts w:ascii="Calibri" w:hAnsi="Calibri" w:cs="Times New Roman"/>
                                <w:color w:val="984806" w:themeColor="accent6" w:themeShade="80"/>
                                <w:sz w:val="8"/>
                                <w:szCs w:val="8"/>
                                <w:lang w:eastAsia="en-GB"/>
                              </w:rPr>
                            </w:pPr>
                          </w:p>
                          <w:p w14:paraId="7617CDD1" w14:textId="77777777" w:rsidR="00CC49D6" w:rsidRPr="00C40BE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0A3FC92F" w14:textId="11F6762D"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lang w:eastAsia="en-GB"/>
                              </w:rPr>
                              <w:drawing>
                                <wp:inline distT="0" distB="0" distL="0" distR="0" wp14:anchorId="3F2AD6FB" wp14:editId="59B8648E">
                                  <wp:extent cx="1330960" cy="199390"/>
                                  <wp:effectExtent l="0" t="0" r="2540" b="0"/>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30960"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0"/>
                                <w:lang w:eastAsia="en-GB"/>
                              </w:rPr>
                              <w:t>Principle 1-4</w:t>
                            </w:r>
                          </w:p>
                          <w:p w14:paraId="52193474"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4C15C619"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A5D857F" w14:textId="77777777" w:rsidR="00CC49D6" w:rsidRPr="00EA7FCC"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left:0;text-align:left;margin-left:236.7pt;margin-top:13.7pt;width:218.25pt;height:144.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" strokecolor="white [3212]">
                <v:textbox inset=".5mm">
                  <w:txbxContent>
                    <w:p w14:paraId="45D1ABA5"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17B2C61D"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406712F6"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D4F4BB2" w14:textId="36DC9323"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position w:val="10"/>
                          <w:lang w:eastAsia="en-GB"/>
                        </w:rPr>
                        <w:drawing>
                          <wp:inline distT="0" distB="0" distL="0" distR="0" wp14:anchorId="2A3138E9" wp14:editId="408E86F7">
                            <wp:extent cx="1466850" cy="199390"/>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7053A9">
                        <w:rPr>
                          <w:rFonts w:ascii="Calibri" w:hAnsi="Calibri" w:cs="Times New Roman"/>
                          <w:color w:val="984806" w:themeColor="accent6" w:themeShade="80"/>
                          <w:position w:val="16"/>
                          <w:lang w:eastAsia="en-GB"/>
                        </w:rPr>
                        <w:t>4</w:t>
                      </w:r>
                    </w:p>
                    <w:p w14:paraId="5063E7A4" w14:textId="77777777" w:rsidR="00CC49D6" w:rsidRPr="00953945"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6"/>
                          <w:sz w:val="8"/>
                          <w:szCs w:val="8"/>
                          <w:lang w:eastAsia="en-GB"/>
                        </w:rPr>
                      </w:pPr>
                    </w:p>
                    <w:p w14:paraId="0CD812F9" w14:textId="0E18F79E" w:rsidR="00CC49D6" w:rsidRDefault="00CC49D6" w:rsidP="00DF3A10">
                      <w:pPr>
                        <w:shd w:val="clear" w:color="auto" w:fill="FDE9D9" w:themeFill="accent6" w:themeFillTint="33"/>
                        <w:spacing w:before="120" w:after="120"/>
                        <w:contextualSpacing/>
                        <w:rPr>
                          <w:rFonts w:ascii="Calibri" w:hAnsi="Calibri" w:cs="Times New Roman"/>
                          <w:color w:val="984806" w:themeColor="accent6" w:themeShade="80"/>
                          <w:position w:val="10"/>
                          <w:lang w:eastAsia="en-GB"/>
                        </w:rPr>
                      </w:pPr>
                      <w:r>
                        <w:rPr>
                          <w:rFonts w:ascii="Calibri" w:hAnsi="Calibri" w:cs="Times New Roman"/>
                          <w:b/>
                          <w:noProof/>
                          <w:color w:val="984806" w:themeColor="accent6" w:themeShade="80"/>
                          <w:position w:val="10"/>
                          <w:lang w:eastAsia="en-GB"/>
                        </w:rPr>
                        <w:drawing>
                          <wp:inline distT="0" distB="0" distL="0" distR="0" wp14:anchorId="74A8FE67" wp14:editId="17896CA0">
                            <wp:extent cx="1616075" cy="212725"/>
                            <wp:effectExtent l="0" t="0" r="3175"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Q PBS5, EBP5, EB5, IYR5, MYR5, YER5, AR5, GQ1b-2c</w:t>
                      </w:r>
                    </w:p>
                    <w:p w14:paraId="4E3EDC0C" w14:textId="77777777" w:rsidR="00CC49D6" w:rsidRPr="00606E79" w:rsidRDefault="00CC49D6" w:rsidP="00DF3A10">
                      <w:pPr>
                        <w:shd w:val="clear" w:color="auto" w:fill="FDE9D9" w:themeFill="accent6" w:themeFillTint="33"/>
                        <w:spacing w:before="120" w:after="120"/>
                        <w:contextualSpacing/>
                        <w:rPr>
                          <w:rFonts w:ascii="Calibri" w:hAnsi="Calibri" w:cs="Times New Roman"/>
                          <w:color w:val="984806" w:themeColor="accent6" w:themeShade="80"/>
                          <w:sz w:val="8"/>
                          <w:szCs w:val="8"/>
                          <w:lang w:eastAsia="en-GB"/>
                        </w:rPr>
                      </w:pPr>
                    </w:p>
                    <w:p w14:paraId="7617CDD1" w14:textId="77777777" w:rsidR="00CC49D6" w:rsidRPr="00C40BE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0A3FC92F" w14:textId="11F6762D"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lang w:eastAsia="en-GB"/>
                        </w:rPr>
                        <w:drawing>
                          <wp:inline distT="0" distB="0" distL="0" distR="0" wp14:anchorId="3F2AD6FB" wp14:editId="59B8648E">
                            <wp:extent cx="1330960" cy="199390"/>
                            <wp:effectExtent l="0" t="0" r="2540" b="0"/>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30960"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0"/>
                          <w:lang w:eastAsia="en-GB"/>
                        </w:rPr>
                        <w:t>Principle 1-4</w:t>
                      </w:r>
                    </w:p>
                    <w:p w14:paraId="52193474"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4C15C619"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A5D857F" w14:textId="77777777" w:rsidR="00CC49D6" w:rsidRPr="00EA7FCC"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p>
                  </w:txbxContent>
                </v:textbox>
              </v:shape>
            </w:pict>
          </mc:Fallback>
        </mc:AlternateContent>
      </w:r>
    </w:p>
    <w:p w14:paraId="3D55B3C0" w14:textId="1A31B074" w:rsidR="002C07E6" w:rsidRPr="002C07E6" w:rsidRDefault="002C07E6" w:rsidP="002C07E6">
      <w:pPr>
        <w:ind w:right="28"/>
        <w:jc w:val="both"/>
        <w:rPr>
          <w:b/>
          <w:color w:val="5F497A" w:themeColor="accent4" w:themeShade="BF"/>
          <w:sz w:val="24"/>
          <w:szCs w:val="24"/>
          <w:shd w:val="clear" w:color="auto" w:fill="FFFFFF" w:themeFill="background1"/>
        </w:rPr>
      </w:pPr>
    </w:p>
    <w:p w14:paraId="7232157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66F277E"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14AC08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BC9A867"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24E66D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4CBFD6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0C53434" w14:textId="77777777" w:rsidR="00450A08" w:rsidRDefault="00450A08" w:rsidP="00196A31">
      <w:pPr>
        <w:ind w:right="28"/>
        <w:jc w:val="both"/>
        <w:rPr>
          <w:b/>
          <w:color w:val="5F497A" w:themeColor="accent4" w:themeShade="BF"/>
          <w:sz w:val="24"/>
          <w:szCs w:val="24"/>
          <w:shd w:val="clear" w:color="auto" w:fill="FFFFFF" w:themeFill="background1"/>
        </w:rPr>
      </w:pPr>
    </w:p>
    <w:p w14:paraId="4A6669B0" w14:textId="77777777" w:rsidR="00DF3A10" w:rsidRPr="00991BAF" w:rsidRDefault="00DF3A10" w:rsidP="00196A31">
      <w:pPr>
        <w:ind w:right="28"/>
        <w:jc w:val="both"/>
        <w:rPr>
          <w:b/>
          <w:color w:val="5F497A" w:themeColor="accent4" w:themeShade="BF"/>
          <w:sz w:val="24"/>
          <w:szCs w:val="24"/>
          <w:shd w:val="clear" w:color="auto" w:fill="FFFFFF" w:themeFill="background1"/>
        </w:rPr>
      </w:pPr>
    </w:p>
    <w:p w14:paraId="38709C5D"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32B5DB9" w14:textId="77777777" w:rsidR="00196A31" w:rsidRPr="00991BAF" w:rsidRDefault="00196A31" w:rsidP="00196A31">
      <w:pPr>
        <w:ind w:right="28"/>
        <w:jc w:val="both"/>
        <w:rPr>
          <w:b/>
          <w:color w:val="5F497A" w:themeColor="accent4" w:themeShade="BF"/>
          <w:sz w:val="24"/>
          <w:shd w:val="clear" w:color="auto" w:fill="FFFFFF" w:themeFill="background1"/>
        </w:rPr>
      </w:pPr>
      <w:r w:rsidRPr="00991BAF">
        <w:rPr>
          <w:b/>
          <w:color w:val="5F497A" w:themeColor="accent4" w:themeShade="BF"/>
          <w:sz w:val="24"/>
          <w:shd w:val="clear" w:color="auto" w:fill="FFFFFF" w:themeFill="background1"/>
        </w:rPr>
        <w:t>___________________________________________________________________________</w:t>
      </w:r>
    </w:p>
    <w:p w14:paraId="41B7560D" w14:textId="77777777" w:rsidR="00196A31" w:rsidRPr="00991BAF" w:rsidRDefault="00196A31" w:rsidP="00196A31">
      <w:pPr>
        <w:ind w:right="28"/>
        <w:jc w:val="both"/>
        <w:rPr>
          <w:b/>
          <w:color w:val="5F497A" w:themeColor="accent4" w:themeShade="BF"/>
          <w:sz w:val="24"/>
          <w:shd w:val="clear" w:color="auto" w:fill="FFFFFF" w:themeFill="background1"/>
        </w:rPr>
      </w:pPr>
    </w:p>
    <w:p w14:paraId="316D1461" w14:textId="77777777" w:rsidR="00196A31" w:rsidRPr="00991BAF" w:rsidRDefault="00196A31" w:rsidP="00196A31">
      <w:pPr>
        <w:rPr>
          <w:rStyle w:val="Emphasis"/>
          <w:rFonts w:asciiTheme="majorHAnsi" w:hAnsiTheme="majorHAnsi"/>
          <w:color w:val="5F497A" w:themeColor="accent4" w:themeShade="BF"/>
          <w:sz w:val="24"/>
        </w:rPr>
      </w:pPr>
      <w:r w:rsidRPr="00991BAF">
        <w:rPr>
          <w:rStyle w:val="Emphasis"/>
          <w:rFonts w:asciiTheme="majorHAnsi" w:hAnsiTheme="majorHAnsi"/>
          <w:color w:val="5F497A" w:themeColor="accent4" w:themeShade="BF"/>
          <w:sz w:val="24"/>
        </w:rPr>
        <w:br w:type="page"/>
      </w:r>
    </w:p>
    <w:p w14:paraId="40B3970B" w14:textId="04287515" w:rsidR="00196A31" w:rsidRPr="00991BAF" w:rsidRDefault="00196A31" w:rsidP="00196A31">
      <w:pPr>
        <w:ind w:right="28"/>
        <w:jc w:val="both"/>
        <w:rPr>
          <w:sz w:val="24"/>
          <w:szCs w:val="24"/>
          <w:shd w:val="clear" w:color="auto" w:fill="FFFFFF" w:themeFill="background1"/>
        </w:rPr>
      </w:pPr>
      <w:r w:rsidRPr="00991BAF">
        <w:rPr>
          <w:rStyle w:val="Emphasis"/>
          <w:rFonts w:asciiTheme="majorHAnsi" w:hAnsiTheme="majorHAnsi"/>
          <w:color w:val="5F497A" w:themeColor="accent4" w:themeShade="BF"/>
          <w:sz w:val="24"/>
        </w:rPr>
        <w:lastRenderedPageBreak/>
        <w:t xml:space="preserve">I.2 </w:t>
      </w:r>
      <w:r w:rsidR="00E612DC">
        <w:rPr>
          <w:rStyle w:val="Emphasis"/>
          <w:rFonts w:asciiTheme="majorHAnsi" w:hAnsiTheme="majorHAnsi"/>
          <w:color w:val="5F497A" w:themeColor="accent4" w:themeShade="BF"/>
          <w:sz w:val="24"/>
        </w:rPr>
        <w:tab/>
      </w:r>
      <w:r w:rsidRPr="00991BAF">
        <w:rPr>
          <w:rStyle w:val="Emphasis"/>
          <w:rFonts w:asciiTheme="majorHAnsi" w:hAnsiTheme="majorHAnsi"/>
          <w:color w:val="5F497A" w:themeColor="accent4" w:themeShade="BF"/>
          <w:sz w:val="24"/>
        </w:rPr>
        <w:t>Access to open budget data</w:t>
      </w:r>
      <w:r w:rsidRPr="00991BAF">
        <w:rPr>
          <w:color w:val="5F497A" w:themeColor="accent4" w:themeShade="BF"/>
          <w:sz w:val="28"/>
          <w:shd w:val="clear" w:color="auto" w:fill="FFFFFF" w:themeFill="background1"/>
        </w:rPr>
        <w:t xml:space="preserve"> </w:t>
      </w:r>
      <w:r w:rsidR="00385784">
        <w:rPr>
          <w:sz w:val="24"/>
          <w:szCs w:val="24"/>
          <w:shd w:val="clear" w:color="auto" w:fill="FFFFFF" w:themeFill="background1"/>
        </w:rPr>
        <w:t xml:space="preserve">is essential if it is to meet its potential of contributing to broad public understanding and enriching the quality of </w:t>
      </w:r>
      <w:r w:rsidR="003146BE">
        <w:rPr>
          <w:sz w:val="24"/>
          <w:szCs w:val="24"/>
          <w:shd w:val="clear" w:color="auto" w:fill="FFFFFF" w:themeFill="background1"/>
        </w:rPr>
        <w:t xml:space="preserve">analysis and </w:t>
      </w:r>
      <w:r w:rsidR="00385784">
        <w:rPr>
          <w:sz w:val="24"/>
          <w:szCs w:val="24"/>
          <w:shd w:val="clear" w:color="auto" w:fill="FFFFFF" w:themeFill="background1"/>
        </w:rPr>
        <w:t xml:space="preserve">debate on budget issues. Lowering access barriers depends on careful attention to how the data is presented. </w:t>
      </w:r>
      <w:r w:rsidR="00E612DC">
        <w:rPr>
          <w:sz w:val="24"/>
          <w:szCs w:val="24"/>
          <w:shd w:val="clear" w:color="auto" w:fill="FFFFFF" w:themeFill="background1"/>
        </w:rPr>
        <w:t xml:space="preserve">Ideally, all </w:t>
      </w:r>
      <w:r w:rsidR="00B86495">
        <w:rPr>
          <w:sz w:val="24"/>
          <w:szCs w:val="24"/>
          <w:shd w:val="clear" w:color="auto" w:fill="FFFFFF" w:themeFill="background1"/>
        </w:rPr>
        <w:t xml:space="preserve">of the most relevant </w:t>
      </w:r>
      <w:r w:rsidR="00E612DC">
        <w:rPr>
          <w:sz w:val="24"/>
          <w:szCs w:val="24"/>
          <w:shd w:val="clear" w:color="auto" w:fill="FFFFFF" w:themeFill="background1"/>
        </w:rPr>
        <w:t xml:space="preserve">budget data should be “open by default” so that the data can be used in a routine manner for the purposes of scrutiny, accountability and public debate. </w:t>
      </w:r>
    </w:p>
    <w:p w14:paraId="44B6579D" w14:textId="1E7DBA73" w:rsidR="00E61C1D" w:rsidRPr="00991BAF" w:rsidRDefault="00E61C1D" w:rsidP="00E61C1D">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regarding access to open budget data</w:t>
      </w:r>
      <w:r w:rsidR="00F154E1" w:rsidRPr="00991BAF">
        <w:rPr>
          <w:sz w:val="24"/>
          <w:szCs w:val="24"/>
        </w:rPr>
        <w:t xml:space="preserve"> are</w:t>
      </w:r>
      <w:r w:rsidR="00385784">
        <w:rPr>
          <w:sz w:val="24"/>
          <w:szCs w:val="24"/>
        </w:rPr>
        <w:t xml:space="preserve"> that it should be</w:t>
      </w:r>
      <w:r w:rsidRPr="00991BAF">
        <w:rPr>
          <w:sz w:val="24"/>
          <w:szCs w:val="24"/>
        </w:rPr>
        <w:t>:</w:t>
      </w:r>
    </w:p>
    <w:p w14:paraId="224BFAFA" w14:textId="77777777"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freely available without access fees or the need to register</w:t>
      </w:r>
    </w:p>
    <w:p w14:paraId="57E81399" w14:textId="3926A9E7"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 xml:space="preserve">available on one </w:t>
      </w:r>
      <w:r w:rsidR="00730F2B">
        <w:rPr>
          <w:sz w:val="24"/>
          <w:szCs w:val="24"/>
        </w:rPr>
        <w:t xml:space="preserve">integrated </w:t>
      </w:r>
      <w:r w:rsidRPr="00991BAF">
        <w:rPr>
          <w:sz w:val="24"/>
          <w:szCs w:val="24"/>
        </w:rPr>
        <w:t>portal that allows for user-defined dynamic queries</w:t>
      </w:r>
    </w:p>
    <w:p w14:paraId="7D44B90F" w14:textId="54C9DAB2" w:rsidR="00196A31"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 xml:space="preserve">provided in a regular and timely manner to </w:t>
      </w:r>
      <w:r w:rsidR="00E612DC">
        <w:rPr>
          <w:sz w:val="24"/>
          <w:szCs w:val="24"/>
        </w:rPr>
        <w:t xml:space="preserve">sustain </w:t>
      </w:r>
      <w:r w:rsidRPr="00991BAF">
        <w:rPr>
          <w:sz w:val="24"/>
          <w:szCs w:val="24"/>
        </w:rPr>
        <w:t>public engagement</w:t>
      </w:r>
    </w:p>
    <w:p w14:paraId="507C648B" w14:textId="15999811" w:rsidR="00196A31" w:rsidRPr="00991BAF" w:rsidRDefault="00196A31" w:rsidP="00BB2279">
      <w:pPr>
        <w:pStyle w:val="ListParagraph"/>
        <w:numPr>
          <w:ilvl w:val="0"/>
          <w:numId w:val="11"/>
        </w:numPr>
        <w:spacing w:after="200" w:line="276" w:lineRule="auto"/>
        <w:ind w:right="26"/>
        <w:contextualSpacing w:val="0"/>
        <w:jc w:val="both"/>
        <w:rPr>
          <w:sz w:val="24"/>
          <w:szCs w:val="24"/>
        </w:rPr>
      </w:pPr>
      <w:proofErr w:type="gramStart"/>
      <w:r w:rsidRPr="00991BAF">
        <w:rPr>
          <w:sz w:val="24"/>
          <w:szCs w:val="24"/>
        </w:rPr>
        <w:t>linked</w:t>
      </w:r>
      <w:proofErr w:type="gramEnd"/>
      <w:r w:rsidRPr="00991BAF">
        <w:rPr>
          <w:sz w:val="24"/>
          <w:szCs w:val="24"/>
        </w:rPr>
        <w:t xml:space="preserve"> to data-visualisation tools t</w:t>
      </w:r>
      <w:r w:rsidR="00C60E88" w:rsidRPr="00991BAF">
        <w:rPr>
          <w:sz w:val="24"/>
          <w:szCs w:val="24"/>
        </w:rPr>
        <w:t xml:space="preserve">o help </w:t>
      </w:r>
      <w:r w:rsidR="00E612DC">
        <w:rPr>
          <w:sz w:val="24"/>
          <w:szCs w:val="24"/>
        </w:rPr>
        <w:t xml:space="preserve">get the most value and use from </w:t>
      </w:r>
      <w:r w:rsidR="00C60E88" w:rsidRPr="00991BAF">
        <w:rPr>
          <w:sz w:val="24"/>
          <w:szCs w:val="24"/>
        </w:rPr>
        <w:t>the data</w:t>
      </w:r>
      <w:r w:rsidR="00E612DC">
        <w:rPr>
          <w:sz w:val="24"/>
          <w:szCs w:val="24"/>
        </w:rPr>
        <w:t>.</w:t>
      </w:r>
    </w:p>
    <w:p w14:paraId="4CD77ED9" w14:textId="77777777" w:rsidR="002C07E6" w:rsidRDefault="002C07E6" w:rsidP="002C07E6">
      <w:pPr>
        <w:ind w:right="28"/>
        <w:jc w:val="both"/>
        <w:rPr>
          <w:b/>
          <w:color w:val="5F497A" w:themeColor="accent4" w:themeShade="BF"/>
          <w:sz w:val="24"/>
          <w:szCs w:val="24"/>
          <w:shd w:val="clear" w:color="auto" w:fill="FFFFFF" w:themeFill="background1"/>
        </w:rPr>
      </w:pPr>
    </w:p>
    <w:p w14:paraId="2BDFB530" w14:textId="77777777" w:rsidR="002C07E6" w:rsidRPr="002C07E6" w:rsidRDefault="002C07E6" w:rsidP="002C07E6">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59968" behindDoc="0" locked="0" layoutInCell="1" allowOverlap="1" wp14:anchorId="4036BEB7" wp14:editId="0F3F48E0">
                <wp:simplePos x="0" y="0"/>
                <wp:positionH relativeFrom="column">
                  <wp:posOffset>3009900</wp:posOffset>
                </wp:positionH>
                <wp:positionV relativeFrom="paragraph">
                  <wp:posOffset>-4445</wp:posOffset>
                </wp:positionV>
                <wp:extent cx="2771775" cy="1885950"/>
                <wp:effectExtent l="0" t="0" r="22225" b="19050"/>
                <wp:wrapNone/>
                <wp:docPr id="2942"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885950"/>
                        </a:xfrm>
                        <a:prstGeom prst="rect">
                          <a:avLst/>
                        </a:prstGeom>
                        <a:solidFill>
                          <a:srgbClr val="FFFFFF"/>
                        </a:solidFill>
                        <a:ln w="9525">
                          <a:solidFill>
                            <a:schemeClr val="bg1">
                              <a:lumMod val="100000"/>
                              <a:lumOff val="0"/>
                            </a:schemeClr>
                          </a:solidFill>
                          <a:miter lim="800000"/>
                          <a:headEnd/>
                          <a:tailEnd/>
                        </a:ln>
                      </wps:spPr>
                      <wps:txbx>
                        <w:txbxContent>
                          <w:p w14:paraId="779AE4D7"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C49F7B5"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0CB087F0" w14:textId="30209DE4" w:rsidR="00CC49D6" w:rsidRPr="00BD43F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position w:val="8"/>
                                <w:lang w:eastAsia="en-GB"/>
                              </w:rPr>
                              <w:drawing>
                                <wp:inline distT="0" distB="0" distL="0" distR="0" wp14:anchorId="12335FBB" wp14:editId="3025AB12">
                                  <wp:extent cx="1086485" cy="208280"/>
                                  <wp:effectExtent l="0" t="0" r="0" b="127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r w:rsidRPr="00BD43F7">
                              <w:rPr>
                                <w:rFonts w:ascii="Calibri" w:hAnsi="Calibri" w:cs="Times New Roman"/>
                                <w:color w:val="984806" w:themeColor="accent6" w:themeShade="80"/>
                                <w:position w:val="8"/>
                                <w:lang w:eastAsia="en-GB"/>
                              </w:rPr>
                              <w:t xml:space="preserve"> </w:t>
                            </w:r>
                            <w:r w:rsidRPr="007053A9">
                              <w:rPr>
                                <w:rFonts w:ascii="Calibri" w:hAnsi="Calibri" w:cs="Times New Roman"/>
                                <w:color w:val="984806" w:themeColor="accent6" w:themeShade="80"/>
                                <w:position w:val="16"/>
                                <w:lang w:eastAsia="en-GB"/>
                              </w:rPr>
                              <w:t>Principle 1-4</w:t>
                            </w:r>
                          </w:p>
                          <w:p w14:paraId="6B5BC9F7"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B31A505" w14:textId="77777777" w:rsidR="00CC49D6" w:rsidRPr="00BD43F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3B600962" w14:textId="5244030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4"/>
                                <w:lang w:eastAsia="en-GB"/>
                              </w:rPr>
                            </w:pPr>
                            <w:r>
                              <w:rPr>
                                <w:rFonts w:ascii="Calibri" w:hAnsi="Calibri" w:cs="Times New Roman"/>
                                <w:noProof/>
                                <w:color w:val="984806" w:themeColor="accent6" w:themeShade="80"/>
                                <w:lang w:eastAsia="en-GB"/>
                              </w:rPr>
                              <w:drawing>
                                <wp:inline distT="0" distB="0" distL="0" distR="0" wp14:anchorId="559D3192" wp14:editId="2F97166C">
                                  <wp:extent cx="1330960" cy="199390"/>
                                  <wp:effectExtent l="0" t="0" r="2540"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30960"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2"/>
                                <w:lang w:eastAsia="en-GB"/>
                              </w:rPr>
                              <w:t>Principle 1-4</w:t>
                            </w:r>
                          </w:p>
                          <w:p w14:paraId="6E54C9CB"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CC7B31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42D8598"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316AD9C8" w14:textId="77777777" w:rsidR="00CC49D6" w:rsidRPr="00BD43F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5CE5EBE" w14:textId="6DC1FA72" w:rsidR="00CC49D6" w:rsidRPr="00BD43F7" w:rsidRDefault="00CC49D6" w:rsidP="002C07E6">
                            <w:pPr>
                              <w:shd w:val="clear" w:color="auto" w:fill="FDE9D9" w:themeFill="accent6" w:themeFillTint="33"/>
                              <w:spacing w:before="120" w:after="120"/>
                              <w:contextualSpacing/>
                              <w:jc w:val="both"/>
                              <w:rPr>
                                <w:rFonts w:ascii="Calibri" w:hAnsi="Calibri" w:cs="Times New Roman"/>
                                <w:bCs/>
                                <w:color w:val="984806" w:themeColor="accent6" w:themeShade="80"/>
                                <w:lang w:eastAsia="en-GB"/>
                              </w:rPr>
                            </w:pPr>
                            <w:r>
                              <w:rPr>
                                <w:rFonts w:ascii="Calibri" w:hAnsi="Calibri" w:cs="Times New Roman"/>
                                <w:bCs/>
                                <w:noProof/>
                                <w:color w:val="984806" w:themeColor="accent6" w:themeShade="80"/>
                                <w:lang w:eastAsia="en-GB"/>
                              </w:rPr>
                              <w:drawing>
                                <wp:inline distT="0" distB="0" distL="0" distR="0" wp14:anchorId="043CEF49" wp14:editId="584BC499">
                                  <wp:extent cx="1665605" cy="199390"/>
                                  <wp:effectExtent l="0" t="0" r="0" b="0"/>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65605" cy="199390"/>
                                          </a:xfrm>
                                          <a:prstGeom prst="rect">
                                            <a:avLst/>
                                          </a:prstGeom>
                                          <a:noFill/>
                                          <a:ln>
                                            <a:noFill/>
                                          </a:ln>
                                        </pic:spPr>
                                      </pic:pic>
                                    </a:graphicData>
                                  </a:graphic>
                                </wp:inline>
                              </w:drawing>
                            </w:r>
                            <w:r w:rsidRPr="00BD43F7">
                              <w:rPr>
                                <w:rFonts w:ascii="Calibri" w:hAnsi="Calibri" w:cs="Times New Roman"/>
                                <w:bCs/>
                                <w:color w:val="984806" w:themeColor="accent6" w:themeShade="80"/>
                                <w:lang w:eastAsia="en-GB"/>
                              </w:rPr>
                              <w:t xml:space="preserve"> </w:t>
                            </w:r>
                            <w:r w:rsidRPr="007053A9">
                              <w:rPr>
                                <w:rFonts w:ascii="Calibri" w:hAnsi="Calibri" w:cs="Times New Roman"/>
                                <w:color w:val="984806" w:themeColor="accent6" w:themeShade="80"/>
                                <w:position w:val="12"/>
                                <w:lang w:eastAsia="en-GB"/>
                              </w:rPr>
                              <w:t>II. 1, 2, 3</w:t>
                            </w:r>
                          </w:p>
                          <w:p w14:paraId="19156B6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left:0;text-align:left;margin-left:237pt;margin-top:-.35pt;width:218.25pt;height:14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" strokecolor="white [3212]">
                <v:textbox inset=".5mm">
                  <w:txbxContent>
                    <w:p w14:paraId="779AE4D7"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C49F7B5"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p>
                    <w:p w14:paraId="0CB087F0" w14:textId="30209DE4" w:rsidR="00CC49D6" w:rsidRPr="00BD43F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position w:val="8"/>
                          <w:lang w:eastAsia="en-GB"/>
                        </w:rPr>
                        <w:drawing>
                          <wp:inline distT="0" distB="0" distL="0" distR="0" wp14:anchorId="12335FBB" wp14:editId="3025AB12">
                            <wp:extent cx="1086485" cy="208280"/>
                            <wp:effectExtent l="0" t="0" r="0" b="127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r w:rsidRPr="00BD43F7">
                        <w:rPr>
                          <w:rFonts w:ascii="Calibri" w:hAnsi="Calibri" w:cs="Times New Roman"/>
                          <w:color w:val="984806" w:themeColor="accent6" w:themeShade="80"/>
                          <w:position w:val="8"/>
                          <w:lang w:eastAsia="en-GB"/>
                        </w:rPr>
                        <w:t xml:space="preserve"> </w:t>
                      </w:r>
                      <w:r w:rsidRPr="007053A9">
                        <w:rPr>
                          <w:rFonts w:ascii="Calibri" w:hAnsi="Calibri" w:cs="Times New Roman"/>
                          <w:color w:val="984806" w:themeColor="accent6" w:themeShade="80"/>
                          <w:position w:val="16"/>
                          <w:lang w:eastAsia="en-GB"/>
                        </w:rPr>
                        <w:t>Principle 1-4</w:t>
                      </w:r>
                    </w:p>
                    <w:p w14:paraId="6B5BC9F7"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B31A505" w14:textId="77777777" w:rsidR="00CC49D6" w:rsidRPr="00BD43F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3B600962" w14:textId="5244030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4"/>
                          <w:lang w:eastAsia="en-GB"/>
                        </w:rPr>
                      </w:pPr>
                      <w:r>
                        <w:rPr>
                          <w:rFonts w:ascii="Calibri" w:hAnsi="Calibri" w:cs="Times New Roman"/>
                          <w:noProof/>
                          <w:color w:val="984806" w:themeColor="accent6" w:themeShade="80"/>
                          <w:lang w:eastAsia="en-GB"/>
                        </w:rPr>
                        <w:drawing>
                          <wp:inline distT="0" distB="0" distL="0" distR="0" wp14:anchorId="559D3192" wp14:editId="2F97166C">
                            <wp:extent cx="1330960" cy="199390"/>
                            <wp:effectExtent l="0" t="0" r="2540"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30960"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2"/>
                          <w:lang w:eastAsia="en-GB"/>
                        </w:rPr>
                        <w:t>Principle 1-4</w:t>
                      </w:r>
                    </w:p>
                    <w:p w14:paraId="6E54C9CB"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CC7B31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42D8598"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316AD9C8" w14:textId="77777777" w:rsidR="00CC49D6" w:rsidRPr="00BD43F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5CE5EBE" w14:textId="6DC1FA72" w:rsidR="00CC49D6" w:rsidRPr="00BD43F7" w:rsidRDefault="00CC49D6" w:rsidP="002C07E6">
                      <w:pPr>
                        <w:shd w:val="clear" w:color="auto" w:fill="FDE9D9" w:themeFill="accent6" w:themeFillTint="33"/>
                        <w:spacing w:before="120" w:after="120"/>
                        <w:contextualSpacing/>
                        <w:jc w:val="both"/>
                        <w:rPr>
                          <w:rFonts w:ascii="Calibri" w:hAnsi="Calibri" w:cs="Times New Roman"/>
                          <w:bCs/>
                          <w:color w:val="984806" w:themeColor="accent6" w:themeShade="80"/>
                          <w:lang w:eastAsia="en-GB"/>
                        </w:rPr>
                      </w:pPr>
                      <w:r>
                        <w:rPr>
                          <w:rFonts w:ascii="Calibri" w:hAnsi="Calibri" w:cs="Times New Roman"/>
                          <w:bCs/>
                          <w:noProof/>
                          <w:color w:val="984806" w:themeColor="accent6" w:themeShade="80"/>
                          <w:lang w:eastAsia="en-GB"/>
                        </w:rPr>
                        <w:drawing>
                          <wp:inline distT="0" distB="0" distL="0" distR="0" wp14:anchorId="043CEF49" wp14:editId="584BC499">
                            <wp:extent cx="1665605" cy="199390"/>
                            <wp:effectExtent l="0" t="0" r="0" b="0"/>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65605" cy="199390"/>
                                    </a:xfrm>
                                    <a:prstGeom prst="rect">
                                      <a:avLst/>
                                    </a:prstGeom>
                                    <a:noFill/>
                                    <a:ln>
                                      <a:noFill/>
                                    </a:ln>
                                  </pic:spPr>
                                </pic:pic>
                              </a:graphicData>
                            </a:graphic>
                          </wp:inline>
                        </w:drawing>
                      </w:r>
                      <w:r w:rsidRPr="00BD43F7">
                        <w:rPr>
                          <w:rFonts w:ascii="Calibri" w:hAnsi="Calibri" w:cs="Times New Roman"/>
                          <w:bCs/>
                          <w:color w:val="984806" w:themeColor="accent6" w:themeShade="80"/>
                          <w:lang w:eastAsia="en-GB"/>
                        </w:rPr>
                        <w:t xml:space="preserve"> </w:t>
                      </w:r>
                      <w:r w:rsidRPr="007053A9">
                        <w:rPr>
                          <w:rFonts w:ascii="Calibri" w:hAnsi="Calibri" w:cs="Times New Roman"/>
                          <w:color w:val="984806" w:themeColor="accent6" w:themeShade="80"/>
                          <w:position w:val="12"/>
                          <w:lang w:eastAsia="en-GB"/>
                        </w:rPr>
                        <w:t>II. 1, 2, 3</w:t>
                      </w:r>
                    </w:p>
                    <w:p w14:paraId="19156B6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58944" behindDoc="0" locked="0" layoutInCell="1" allowOverlap="1" wp14:anchorId="09DB7D6A" wp14:editId="4466FC49">
                <wp:simplePos x="0" y="0"/>
                <wp:positionH relativeFrom="column">
                  <wp:posOffset>228600</wp:posOffset>
                </wp:positionH>
                <wp:positionV relativeFrom="paragraph">
                  <wp:posOffset>-4445</wp:posOffset>
                </wp:positionV>
                <wp:extent cx="2781300" cy="1962150"/>
                <wp:effectExtent l="0" t="0" r="38100" b="19050"/>
                <wp:wrapNone/>
                <wp:docPr id="46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962150"/>
                        </a:xfrm>
                        <a:prstGeom prst="rect">
                          <a:avLst/>
                        </a:prstGeom>
                        <a:solidFill>
                          <a:srgbClr val="FFFFFF"/>
                        </a:solidFill>
                        <a:ln w="12700">
                          <a:solidFill>
                            <a:schemeClr val="bg1">
                              <a:lumMod val="100000"/>
                              <a:lumOff val="0"/>
                            </a:schemeClr>
                          </a:solidFill>
                          <a:miter lim="800000"/>
                          <a:headEnd/>
                          <a:tailEnd/>
                        </a:ln>
                      </wps:spPr>
                      <wps:txbx>
                        <w:txbxContent>
                          <w:p w14:paraId="1579B461"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909ABCD"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0310CB04" w14:textId="77777777" w:rsidR="00CC49D6" w:rsidRPr="00D65143" w:rsidRDefault="00CC49D6" w:rsidP="002C07E6">
                            <w:pPr>
                              <w:shd w:val="clear" w:color="auto" w:fill="DAEEF3" w:themeFill="accent5" w:themeFillTint="33"/>
                              <w:spacing w:before="120" w:after="120"/>
                              <w:contextualSpacing/>
                              <w:jc w:val="both"/>
                              <w:rPr>
                                <w:rFonts w:cs="Times New Roman"/>
                                <w:b/>
                                <w:bCs/>
                                <w:color w:val="215868" w:themeColor="accent5" w:themeShade="80"/>
                              </w:rPr>
                            </w:pPr>
                            <w:r w:rsidRPr="00D65143">
                              <w:rPr>
                                <w:rFonts w:cs="Times New Roman"/>
                                <w:b/>
                                <w:bCs/>
                                <w:color w:val="215868" w:themeColor="accent5" w:themeShade="80"/>
                              </w:rPr>
                              <w:t xml:space="preserve">Bolivia: </w:t>
                            </w:r>
                            <w:r w:rsidRPr="00D65143">
                              <w:rPr>
                                <w:rFonts w:cs="Times New Roman"/>
                                <w:bCs/>
                                <w:color w:val="215868" w:themeColor="accent5" w:themeShade="80"/>
                              </w:rPr>
                              <w:t xml:space="preserve">The ministry of finance publishes detailed budget information from an information system (SIGMA - Sistema </w:t>
                            </w:r>
                            <w:proofErr w:type="spellStart"/>
                            <w:r w:rsidRPr="00D65143">
                              <w:rPr>
                                <w:rFonts w:cs="Times New Roman"/>
                                <w:bCs/>
                                <w:color w:val="215868" w:themeColor="accent5" w:themeShade="80"/>
                              </w:rPr>
                              <w:t>Integrado</w:t>
                            </w:r>
                            <w:proofErr w:type="spellEnd"/>
                            <w:r w:rsidRPr="00D65143">
                              <w:rPr>
                                <w:rFonts w:cs="Times New Roman"/>
                                <w:bCs/>
                                <w:color w:val="215868" w:themeColor="accent5" w:themeShade="80"/>
                              </w:rPr>
                              <w:t xml:space="preserve"> de </w:t>
                            </w:r>
                            <w:proofErr w:type="spellStart"/>
                            <w:r w:rsidRPr="00D65143">
                              <w:rPr>
                                <w:rFonts w:cs="Times New Roman"/>
                                <w:bCs/>
                                <w:color w:val="215868" w:themeColor="accent5" w:themeShade="80"/>
                              </w:rPr>
                              <w:t>Gestión</w:t>
                            </w:r>
                            <w:proofErr w:type="spellEnd"/>
                            <w:r w:rsidRPr="00D65143">
                              <w:rPr>
                                <w:rFonts w:cs="Times New Roman"/>
                                <w:bCs/>
                                <w:color w:val="215868" w:themeColor="accent5" w:themeShade="80"/>
                              </w:rPr>
                              <w:t xml:space="preserve"> y </w:t>
                            </w:r>
                            <w:proofErr w:type="spellStart"/>
                            <w:r w:rsidRPr="00D65143">
                              <w:rPr>
                                <w:rFonts w:cs="Times New Roman"/>
                                <w:bCs/>
                                <w:color w:val="215868" w:themeColor="accent5" w:themeShade="80"/>
                              </w:rPr>
                              <w:t>Modernización</w:t>
                            </w:r>
                            <w:proofErr w:type="spellEnd"/>
                            <w:r w:rsidRPr="00D65143">
                              <w:rPr>
                                <w:rFonts w:cs="Times New Roman"/>
                                <w:bCs/>
                                <w:color w:val="215868" w:themeColor="accent5" w:themeShade="80"/>
                              </w:rPr>
                              <w:t xml:space="preserve"> </w:t>
                            </w:r>
                            <w:proofErr w:type="spellStart"/>
                            <w:r w:rsidRPr="00D65143">
                              <w:rPr>
                                <w:rFonts w:cs="Times New Roman"/>
                                <w:bCs/>
                                <w:color w:val="215868" w:themeColor="accent5" w:themeShade="80"/>
                              </w:rPr>
                              <w:t>Administrativa</w:t>
                            </w:r>
                            <w:proofErr w:type="spellEnd"/>
                            <w:r w:rsidRPr="00D65143">
                              <w:rPr>
                                <w:rFonts w:cs="Times New Roman"/>
                                <w:bCs/>
                                <w:color w:val="215868" w:themeColor="accent5" w:themeShade="80"/>
                              </w:rPr>
                              <w:t>) since 2000. The website allows for dynamic queries, downloads in various formats, timestamps, and historic data.</w:t>
                            </w:r>
                          </w:p>
                          <w:p w14:paraId="36490F60"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left:0;text-align:left;margin-left:18pt;margin-top:-.35pt;width:219pt;height:15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" strokecolor="white [3212]" strokeweight="1pt">
                <v:textbox inset=".5mm">
                  <w:txbxContent>
                    <w:p w14:paraId="1579B461"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909ABCD"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0310CB04" w14:textId="77777777" w:rsidR="00CC49D6" w:rsidRPr="00D65143" w:rsidRDefault="00CC49D6" w:rsidP="002C07E6">
                      <w:pPr>
                        <w:shd w:val="clear" w:color="auto" w:fill="DAEEF3" w:themeFill="accent5" w:themeFillTint="33"/>
                        <w:spacing w:before="120" w:after="120"/>
                        <w:contextualSpacing/>
                        <w:jc w:val="both"/>
                        <w:rPr>
                          <w:rFonts w:cs="Times New Roman"/>
                          <w:b/>
                          <w:bCs/>
                          <w:color w:val="215868" w:themeColor="accent5" w:themeShade="80"/>
                        </w:rPr>
                      </w:pPr>
                      <w:r w:rsidRPr="00D65143">
                        <w:rPr>
                          <w:rFonts w:cs="Times New Roman"/>
                          <w:b/>
                          <w:bCs/>
                          <w:color w:val="215868" w:themeColor="accent5" w:themeShade="80"/>
                        </w:rPr>
                        <w:t xml:space="preserve">Bolivia: </w:t>
                      </w:r>
                      <w:r w:rsidRPr="00D65143">
                        <w:rPr>
                          <w:rFonts w:cs="Times New Roman"/>
                          <w:bCs/>
                          <w:color w:val="215868" w:themeColor="accent5" w:themeShade="80"/>
                        </w:rPr>
                        <w:t xml:space="preserve">The ministry of finance publishes detailed budget information from an information system (SIGMA - Sistema </w:t>
                      </w:r>
                      <w:proofErr w:type="spellStart"/>
                      <w:r w:rsidRPr="00D65143">
                        <w:rPr>
                          <w:rFonts w:cs="Times New Roman"/>
                          <w:bCs/>
                          <w:color w:val="215868" w:themeColor="accent5" w:themeShade="80"/>
                        </w:rPr>
                        <w:t>Integrado</w:t>
                      </w:r>
                      <w:proofErr w:type="spellEnd"/>
                      <w:r w:rsidRPr="00D65143">
                        <w:rPr>
                          <w:rFonts w:cs="Times New Roman"/>
                          <w:bCs/>
                          <w:color w:val="215868" w:themeColor="accent5" w:themeShade="80"/>
                        </w:rPr>
                        <w:t xml:space="preserve"> de </w:t>
                      </w:r>
                      <w:proofErr w:type="spellStart"/>
                      <w:r w:rsidRPr="00D65143">
                        <w:rPr>
                          <w:rFonts w:cs="Times New Roman"/>
                          <w:bCs/>
                          <w:color w:val="215868" w:themeColor="accent5" w:themeShade="80"/>
                        </w:rPr>
                        <w:t>Gestión</w:t>
                      </w:r>
                      <w:proofErr w:type="spellEnd"/>
                      <w:r w:rsidRPr="00D65143">
                        <w:rPr>
                          <w:rFonts w:cs="Times New Roman"/>
                          <w:bCs/>
                          <w:color w:val="215868" w:themeColor="accent5" w:themeShade="80"/>
                        </w:rPr>
                        <w:t xml:space="preserve"> y </w:t>
                      </w:r>
                      <w:proofErr w:type="spellStart"/>
                      <w:r w:rsidRPr="00D65143">
                        <w:rPr>
                          <w:rFonts w:cs="Times New Roman"/>
                          <w:bCs/>
                          <w:color w:val="215868" w:themeColor="accent5" w:themeShade="80"/>
                        </w:rPr>
                        <w:t>Modernización</w:t>
                      </w:r>
                      <w:proofErr w:type="spellEnd"/>
                      <w:r w:rsidRPr="00D65143">
                        <w:rPr>
                          <w:rFonts w:cs="Times New Roman"/>
                          <w:bCs/>
                          <w:color w:val="215868" w:themeColor="accent5" w:themeShade="80"/>
                        </w:rPr>
                        <w:t xml:space="preserve"> </w:t>
                      </w:r>
                      <w:proofErr w:type="spellStart"/>
                      <w:r w:rsidRPr="00D65143">
                        <w:rPr>
                          <w:rFonts w:cs="Times New Roman"/>
                          <w:bCs/>
                          <w:color w:val="215868" w:themeColor="accent5" w:themeShade="80"/>
                        </w:rPr>
                        <w:t>Administrativa</w:t>
                      </w:r>
                      <w:proofErr w:type="spellEnd"/>
                      <w:r w:rsidRPr="00D65143">
                        <w:rPr>
                          <w:rFonts w:cs="Times New Roman"/>
                          <w:bCs/>
                          <w:color w:val="215868" w:themeColor="accent5" w:themeShade="80"/>
                        </w:rPr>
                        <w:t>) since 2000. The website allows for dynamic queries, downloads in various formats, timestamps, and historic data.</w:t>
                      </w:r>
                    </w:p>
                    <w:p w14:paraId="36490F60"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584B9F44"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829DBB4"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8DE66BA"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717BB5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47B0DA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FC70AFE"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1FD97E0"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8B851E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422AE98D" w14:textId="77777777" w:rsidR="00196A31" w:rsidRPr="00991BAF" w:rsidRDefault="00196A31" w:rsidP="00196A31">
      <w:pPr>
        <w:ind w:right="28"/>
        <w:jc w:val="both"/>
        <w:rPr>
          <w:b/>
          <w:color w:val="5F497A" w:themeColor="accent4" w:themeShade="BF"/>
          <w:sz w:val="24"/>
          <w:shd w:val="clear" w:color="auto" w:fill="FFFFFF" w:themeFill="background1"/>
        </w:rPr>
      </w:pPr>
    </w:p>
    <w:p w14:paraId="034EAFE0" w14:textId="77777777" w:rsidR="00E61C1D" w:rsidRPr="00991BAF" w:rsidRDefault="00E61C1D" w:rsidP="00196A31">
      <w:pPr>
        <w:ind w:right="28"/>
        <w:jc w:val="both"/>
        <w:rPr>
          <w:b/>
          <w:color w:val="5F497A" w:themeColor="accent4" w:themeShade="BF"/>
          <w:sz w:val="24"/>
          <w:shd w:val="clear" w:color="auto" w:fill="FFFFFF" w:themeFill="background1"/>
        </w:rPr>
      </w:pPr>
    </w:p>
    <w:p w14:paraId="7CBDDC31" w14:textId="77777777" w:rsidR="00196A31" w:rsidRPr="00991BAF" w:rsidRDefault="00196A31" w:rsidP="00196A31">
      <w:pPr>
        <w:ind w:right="28"/>
        <w:jc w:val="both"/>
        <w:rPr>
          <w:b/>
          <w:color w:val="5F497A" w:themeColor="accent4" w:themeShade="BF"/>
          <w:sz w:val="24"/>
          <w:shd w:val="clear" w:color="auto" w:fill="FFFFFF" w:themeFill="background1"/>
        </w:rPr>
      </w:pPr>
      <w:r w:rsidRPr="00991BAF">
        <w:rPr>
          <w:b/>
          <w:color w:val="5F497A" w:themeColor="accent4" w:themeShade="BF"/>
          <w:sz w:val="24"/>
          <w:shd w:val="clear" w:color="auto" w:fill="FFFFFF" w:themeFill="background1"/>
        </w:rPr>
        <w:t>___________________________________________________________________________</w:t>
      </w:r>
    </w:p>
    <w:p w14:paraId="1AB5505F" w14:textId="77777777" w:rsidR="00196A31" w:rsidRPr="00991BAF" w:rsidRDefault="00196A31" w:rsidP="00196A31">
      <w:pPr>
        <w:ind w:right="28"/>
        <w:jc w:val="both"/>
        <w:rPr>
          <w:b/>
          <w:color w:val="5F497A" w:themeColor="accent4" w:themeShade="BF"/>
          <w:sz w:val="24"/>
          <w:shd w:val="clear" w:color="auto" w:fill="FFFFFF" w:themeFill="background1"/>
        </w:rPr>
      </w:pPr>
    </w:p>
    <w:p w14:paraId="38D90DC6" w14:textId="77777777" w:rsidR="00196A31" w:rsidRPr="00991BAF" w:rsidRDefault="00196A31" w:rsidP="00196A31">
      <w:pPr>
        <w:rPr>
          <w:rStyle w:val="Emphasis"/>
          <w:rFonts w:asciiTheme="majorHAnsi" w:hAnsiTheme="majorHAnsi"/>
          <w:color w:val="5F497A" w:themeColor="accent4" w:themeShade="BF"/>
          <w:sz w:val="24"/>
          <w:szCs w:val="24"/>
        </w:rPr>
      </w:pPr>
      <w:r w:rsidRPr="00991BAF">
        <w:rPr>
          <w:rStyle w:val="Emphasis"/>
          <w:rFonts w:asciiTheme="majorHAnsi" w:hAnsiTheme="majorHAnsi"/>
          <w:color w:val="5F497A" w:themeColor="accent4" w:themeShade="BF"/>
          <w:sz w:val="24"/>
          <w:szCs w:val="24"/>
        </w:rPr>
        <w:br w:type="page"/>
      </w:r>
    </w:p>
    <w:p w14:paraId="79F246C8" w14:textId="77777777" w:rsidR="00196A31" w:rsidRPr="00991BAF" w:rsidRDefault="00196A31" w:rsidP="00196A31">
      <w:pPr>
        <w:ind w:right="28"/>
        <w:jc w:val="both"/>
        <w:rPr>
          <w:sz w:val="24"/>
          <w:szCs w:val="24"/>
          <w:shd w:val="clear" w:color="auto" w:fill="FFFFFF" w:themeFill="background1"/>
        </w:rPr>
      </w:pPr>
      <w:r w:rsidRPr="00991BAF">
        <w:rPr>
          <w:rStyle w:val="Emphasis"/>
          <w:rFonts w:asciiTheme="majorHAnsi" w:hAnsiTheme="majorHAnsi"/>
          <w:color w:val="5F497A" w:themeColor="accent4" w:themeShade="BF"/>
          <w:sz w:val="24"/>
          <w:szCs w:val="24"/>
        </w:rPr>
        <w:lastRenderedPageBreak/>
        <w:t>I</w:t>
      </w:r>
      <w:r w:rsidRPr="00991BAF">
        <w:rPr>
          <w:rStyle w:val="Emphasis"/>
          <w:rFonts w:asciiTheme="majorHAnsi" w:hAnsiTheme="majorHAnsi"/>
          <w:color w:val="5F497A" w:themeColor="accent4" w:themeShade="BF"/>
          <w:sz w:val="24"/>
        </w:rPr>
        <w:t xml:space="preserve">.3 </w:t>
      </w:r>
      <w:r w:rsidR="00147C74" w:rsidRPr="00991BAF">
        <w:rPr>
          <w:rStyle w:val="Emphasis"/>
          <w:rFonts w:asciiTheme="majorHAnsi" w:hAnsiTheme="majorHAnsi"/>
          <w:color w:val="5F497A" w:themeColor="accent4" w:themeShade="BF"/>
          <w:sz w:val="24"/>
        </w:rPr>
        <w:tab/>
      </w:r>
      <w:r w:rsidRPr="00991BAF">
        <w:rPr>
          <w:rStyle w:val="Emphasis"/>
          <w:rFonts w:asciiTheme="majorHAnsi" w:hAnsiTheme="majorHAnsi"/>
          <w:color w:val="5F497A" w:themeColor="accent4" w:themeShade="BF"/>
          <w:sz w:val="24"/>
        </w:rPr>
        <w:t>Integrating open budget data portals with existing portals,</w:t>
      </w:r>
      <w:r w:rsidRPr="00991BAF">
        <w:rPr>
          <w:rStyle w:val="Emphasis"/>
          <w:sz w:val="24"/>
          <w:szCs w:val="24"/>
        </w:rPr>
        <w:t xml:space="preserve"> </w:t>
      </w:r>
      <w:r w:rsidRPr="00991BAF">
        <w:rPr>
          <w:rStyle w:val="Emphasis"/>
          <w:b w:val="0"/>
          <w:sz w:val="24"/>
          <w:szCs w:val="24"/>
        </w:rPr>
        <w:t xml:space="preserve">and making them compliant with existing legislation and regulations, broadens the reach and the impact of the data. </w:t>
      </w:r>
    </w:p>
    <w:p w14:paraId="5E926F66" w14:textId="5655B9EE" w:rsidR="00F70D14" w:rsidRPr="00991BAF" w:rsidRDefault="00F70D14" w:rsidP="00F70D14">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E612DC">
        <w:rPr>
          <w:color w:val="000000" w:themeColor="text1"/>
          <w:sz w:val="24"/>
          <w:szCs w:val="24"/>
        </w:rPr>
        <w:t xml:space="preserve">are the </w:t>
      </w:r>
      <w:r w:rsidRPr="00991BAF">
        <w:rPr>
          <w:sz w:val="24"/>
          <w:szCs w:val="24"/>
        </w:rPr>
        <w:t xml:space="preserve">open budget data portals </w:t>
      </w:r>
      <w:r w:rsidR="00E612DC">
        <w:rPr>
          <w:sz w:val="24"/>
          <w:szCs w:val="24"/>
        </w:rPr>
        <w:t>should be</w:t>
      </w:r>
      <w:r w:rsidRPr="00991BAF">
        <w:rPr>
          <w:sz w:val="24"/>
          <w:szCs w:val="24"/>
        </w:rPr>
        <w:t>:</w:t>
      </w:r>
      <w:r w:rsidR="00E612DC">
        <w:rPr>
          <w:sz w:val="24"/>
          <w:szCs w:val="24"/>
        </w:rPr>
        <w:t>-</w:t>
      </w:r>
    </w:p>
    <w:p w14:paraId="32C888ED" w14:textId="31CAB2C8" w:rsidR="00B12C02" w:rsidRPr="00991BAF" w:rsidRDefault="00196A31" w:rsidP="00BB2279">
      <w:pPr>
        <w:pStyle w:val="ListParagraph"/>
        <w:numPr>
          <w:ilvl w:val="0"/>
          <w:numId w:val="11"/>
        </w:numPr>
        <w:spacing w:after="200" w:line="276" w:lineRule="auto"/>
        <w:ind w:right="26"/>
        <w:contextualSpacing w:val="0"/>
        <w:jc w:val="both"/>
        <w:rPr>
          <w:sz w:val="24"/>
          <w:szCs w:val="24"/>
        </w:rPr>
      </w:pPr>
      <w:r w:rsidRPr="00991BAF">
        <w:rPr>
          <w:sz w:val="24"/>
          <w:szCs w:val="24"/>
        </w:rPr>
        <w:t>protected according to privacy and data protection laws</w:t>
      </w:r>
      <w:r w:rsidR="00147C74" w:rsidRPr="00991BAF">
        <w:rPr>
          <w:sz w:val="24"/>
          <w:szCs w:val="24"/>
        </w:rPr>
        <w:t xml:space="preserve"> </w:t>
      </w:r>
    </w:p>
    <w:p w14:paraId="5239C304" w14:textId="77777777" w:rsidR="00147C74" w:rsidRPr="00991BAF" w:rsidRDefault="00147C74" w:rsidP="00BB2279">
      <w:pPr>
        <w:pStyle w:val="ListParagraph"/>
        <w:numPr>
          <w:ilvl w:val="0"/>
          <w:numId w:val="11"/>
        </w:numPr>
        <w:shd w:val="clear" w:color="auto" w:fill="FFFFFF" w:themeFill="background1"/>
        <w:spacing w:after="200" w:line="276" w:lineRule="auto"/>
        <w:ind w:right="26"/>
        <w:contextualSpacing w:val="0"/>
        <w:jc w:val="both"/>
        <w:rPr>
          <w:sz w:val="24"/>
          <w:szCs w:val="24"/>
        </w:rPr>
      </w:pPr>
      <w:r w:rsidRPr="00991BAF">
        <w:rPr>
          <w:sz w:val="24"/>
          <w:szCs w:val="24"/>
        </w:rPr>
        <w:t>published directly from the underlying financial management information system (FMIS), with a description of the underlying data available on the open data portal</w:t>
      </w:r>
    </w:p>
    <w:p w14:paraId="0CFB3EE8" w14:textId="48397BE5" w:rsidR="00147C74" w:rsidRPr="00991BAF" w:rsidRDefault="00147C74" w:rsidP="00BB2279">
      <w:pPr>
        <w:pStyle w:val="ListParagraph"/>
        <w:numPr>
          <w:ilvl w:val="0"/>
          <w:numId w:val="11"/>
        </w:numPr>
        <w:shd w:val="clear" w:color="auto" w:fill="FFFFFF" w:themeFill="background1"/>
        <w:jc w:val="both"/>
        <w:rPr>
          <w:sz w:val="24"/>
          <w:szCs w:val="24"/>
        </w:rPr>
      </w:pPr>
      <w:proofErr w:type="gramStart"/>
      <w:r w:rsidRPr="00991BAF">
        <w:rPr>
          <w:sz w:val="24"/>
          <w:szCs w:val="24"/>
        </w:rPr>
        <w:t>using</w:t>
      </w:r>
      <w:proofErr w:type="gramEnd"/>
      <w:r w:rsidRPr="00991BAF">
        <w:rPr>
          <w:sz w:val="24"/>
          <w:szCs w:val="24"/>
        </w:rPr>
        <w:t xml:space="preserve"> common metadata and vocabularies, allowing international comparisons</w:t>
      </w:r>
      <w:r w:rsidR="00E612DC">
        <w:rPr>
          <w:sz w:val="24"/>
          <w:szCs w:val="24"/>
        </w:rPr>
        <w:t>.</w:t>
      </w:r>
    </w:p>
    <w:p w14:paraId="1DA90494" w14:textId="77777777" w:rsidR="00147C74" w:rsidRDefault="00147C74" w:rsidP="00196A31">
      <w:pPr>
        <w:ind w:right="28"/>
        <w:jc w:val="both"/>
        <w:rPr>
          <w:sz w:val="24"/>
          <w:szCs w:val="24"/>
        </w:rPr>
      </w:pPr>
    </w:p>
    <w:p w14:paraId="24705A4D" w14:textId="77777777" w:rsidR="002C07E6" w:rsidRPr="00991BAF" w:rsidRDefault="002C07E6" w:rsidP="00196A31">
      <w:pPr>
        <w:ind w:right="28"/>
        <w:jc w:val="both"/>
        <w:rPr>
          <w:sz w:val="24"/>
          <w:szCs w:val="24"/>
        </w:rPr>
      </w:pPr>
    </w:p>
    <w:p w14:paraId="3F86A6F9" w14:textId="77777777" w:rsidR="002C07E6" w:rsidRDefault="002C07E6" w:rsidP="002C07E6">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63040" behindDoc="0" locked="0" layoutInCell="1" allowOverlap="1" wp14:anchorId="2BC08290" wp14:editId="135D9B91">
                <wp:simplePos x="0" y="0"/>
                <wp:positionH relativeFrom="column">
                  <wp:posOffset>3009900</wp:posOffset>
                </wp:positionH>
                <wp:positionV relativeFrom="paragraph">
                  <wp:posOffset>-1270</wp:posOffset>
                </wp:positionV>
                <wp:extent cx="2771775" cy="2343150"/>
                <wp:effectExtent l="0" t="0" r="22225" b="19050"/>
                <wp:wrapNone/>
                <wp:docPr id="471"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343150"/>
                        </a:xfrm>
                        <a:prstGeom prst="rect">
                          <a:avLst/>
                        </a:prstGeom>
                        <a:solidFill>
                          <a:srgbClr val="FFFFFF"/>
                        </a:solidFill>
                        <a:ln w="9525">
                          <a:solidFill>
                            <a:schemeClr val="bg1">
                              <a:lumMod val="100000"/>
                              <a:lumOff val="0"/>
                            </a:schemeClr>
                          </a:solidFill>
                          <a:miter lim="800000"/>
                          <a:headEnd/>
                          <a:tailEnd/>
                        </a:ln>
                      </wps:spPr>
                      <wps:txbx>
                        <w:txbxContent>
                          <w:p w14:paraId="553F4B29"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8334D04"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631E8C96"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604332E" w14:textId="26CD668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56A88327" wp14:editId="3AAD561D">
                                  <wp:extent cx="1466850" cy="199390"/>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7053A9">
                              <w:rPr>
                                <w:rFonts w:ascii="Calibri" w:hAnsi="Calibri" w:cs="Times New Roman"/>
                                <w:color w:val="984806" w:themeColor="accent6" w:themeShade="80"/>
                                <w:position w:val="18"/>
                                <w:lang w:eastAsia="en-GB"/>
                              </w:rPr>
                              <w:t>4</w:t>
                            </w:r>
                          </w:p>
                          <w:p w14:paraId="0A2C39A4"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5DABF875" w14:textId="7DF41B0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3DCD9146" wp14:editId="172EEAD8">
                                  <wp:extent cx="1665605" cy="199390"/>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65605"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8"/>
                                <w:lang w:eastAsia="en-GB"/>
                              </w:rPr>
                              <w:t>10, 11</w:t>
                            </w:r>
                          </w:p>
                          <w:p w14:paraId="29677CF8"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1" type="#_x0000_t202" style="position:absolute;left:0;text-align:left;margin-left:237pt;margin-top:-.1pt;width:218.25pt;height:18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" strokecolor="white [3212]">
                <v:textbox inset=".5mm">
                  <w:txbxContent>
                    <w:p w14:paraId="553F4B29"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8334D04"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631E8C96"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604332E" w14:textId="26CD668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56A88327" wp14:editId="3AAD561D">
                            <wp:extent cx="1466850" cy="199390"/>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7053A9">
                        <w:rPr>
                          <w:rFonts w:ascii="Calibri" w:hAnsi="Calibri" w:cs="Times New Roman"/>
                          <w:color w:val="984806" w:themeColor="accent6" w:themeShade="80"/>
                          <w:position w:val="18"/>
                          <w:lang w:eastAsia="en-GB"/>
                        </w:rPr>
                        <w:t>4</w:t>
                      </w:r>
                    </w:p>
                    <w:p w14:paraId="0A2C39A4"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5DABF875" w14:textId="7DF41B0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3DCD9146" wp14:editId="172EEAD8">
                            <wp:extent cx="1665605" cy="199390"/>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65605"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8"/>
                          <w:lang w:eastAsia="en-GB"/>
                        </w:rPr>
                        <w:t>10, 11</w:t>
                      </w:r>
                    </w:p>
                    <w:p w14:paraId="29677CF8"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62016" behindDoc="0" locked="0" layoutInCell="1" allowOverlap="1" wp14:anchorId="0925C792" wp14:editId="0965E0DE">
                <wp:simplePos x="0" y="0"/>
                <wp:positionH relativeFrom="column">
                  <wp:posOffset>228600</wp:posOffset>
                </wp:positionH>
                <wp:positionV relativeFrom="paragraph">
                  <wp:posOffset>-1270</wp:posOffset>
                </wp:positionV>
                <wp:extent cx="2781300" cy="2343150"/>
                <wp:effectExtent l="0" t="0" r="38100" b="19050"/>
                <wp:wrapNone/>
                <wp:docPr id="47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343150"/>
                        </a:xfrm>
                        <a:prstGeom prst="rect">
                          <a:avLst/>
                        </a:prstGeom>
                        <a:solidFill>
                          <a:srgbClr val="FFFFFF"/>
                        </a:solidFill>
                        <a:ln w="12700">
                          <a:solidFill>
                            <a:schemeClr val="bg1">
                              <a:lumMod val="100000"/>
                              <a:lumOff val="0"/>
                            </a:schemeClr>
                          </a:solidFill>
                          <a:miter lim="800000"/>
                          <a:headEnd/>
                          <a:tailEnd/>
                        </a:ln>
                      </wps:spPr>
                      <wps:txbx>
                        <w:txbxContent>
                          <w:p w14:paraId="193E7680"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C54BCAF"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29D7312F"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Brazil:</w:t>
                            </w:r>
                            <w:r w:rsidRPr="00DA720C">
                              <w:rPr>
                                <w:rFonts w:cs="Times New Roman"/>
                                <w:b/>
                                <w:bCs/>
                                <w:color w:val="215868" w:themeColor="accent5" w:themeShade="80"/>
                              </w:rPr>
                              <w:t xml:space="preserve"> </w:t>
                            </w:r>
                            <w:r w:rsidRPr="00A1075B">
                              <w:rPr>
                                <w:rFonts w:cs="Times New Roman"/>
                                <w:bCs/>
                                <w:color w:val="215868" w:themeColor="accent5" w:themeShade="80"/>
                              </w:rPr>
                              <w:t>The website of the ministry of finance is a centralized source of information. It provides extensive information and links to public finance sites such as the ‘integrated planning and budgeting system’, and the ‘budget execution reports’ that are published from the FMIS. A ‘citizen information service’, a ‘transparency portal’ and the ‘get smart in public money’ programme create accessibility and encourage public participation</w:t>
                            </w:r>
                            <w:r>
                              <w:rPr>
                                <w:rFonts w:cs="Times New Roman"/>
                                <w:bCs/>
                                <w:color w:val="215868" w:themeColor="accent5" w:themeShade="80"/>
                              </w:rPr>
                              <w:t>.</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2" type="#_x0000_t202" style="position:absolute;left:0;text-align:left;margin-left:18pt;margin-top:-.1pt;width:219pt;height:1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" strokecolor="white [3212]" strokeweight="1pt">
                <v:textbox inset=".5mm">
                  <w:txbxContent>
                    <w:p w14:paraId="193E7680"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0C54BCAF"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29D7312F"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Brazil:</w:t>
                      </w:r>
                      <w:r w:rsidRPr="00DA720C">
                        <w:rPr>
                          <w:rFonts w:cs="Times New Roman"/>
                          <w:b/>
                          <w:bCs/>
                          <w:color w:val="215868" w:themeColor="accent5" w:themeShade="80"/>
                        </w:rPr>
                        <w:t xml:space="preserve"> </w:t>
                      </w:r>
                      <w:r w:rsidRPr="00A1075B">
                        <w:rPr>
                          <w:rFonts w:cs="Times New Roman"/>
                          <w:bCs/>
                          <w:color w:val="215868" w:themeColor="accent5" w:themeShade="80"/>
                        </w:rPr>
                        <w:t>The website of the ministry of finance is a centralized source of information. It provides extensive information and links to public finance sites such as the ‘integrated planning and budgeting system’, and the ‘budget execution reports’ that are published from the FMIS. A ‘citizen information service’, a ‘transparency portal’ and the ‘get smart in public money’ programme create accessibility and encourage public participation</w:t>
                      </w:r>
                      <w:r>
                        <w:rPr>
                          <w:rFonts w:cs="Times New Roman"/>
                          <w:bCs/>
                          <w:color w:val="215868" w:themeColor="accent5" w:themeShade="80"/>
                        </w:rPr>
                        <w:t>.</w:t>
                      </w:r>
                    </w:p>
                  </w:txbxContent>
                </v:textbox>
              </v:shape>
            </w:pict>
          </mc:Fallback>
        </mc:AlternateContent>
      </w:r>
    </w:p>
    <w:p w14:paraId="33A1A83F"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BC042D7"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9D116A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55F2217"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DABBE5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10B13432"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92C24E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D916BDE" w14:textId="77777777" w:rsidR="00196A31" w:rsidRPr="00991BAF" w:rsidRDefault="00196A31" w:rsidP="00196A31">
      <w:pPr>
        <w:jc w:val="both"/>
        <w:rPr>
          <w:b/>
          <w:color w:val="5F497A" w:themeColor="accent4" w:themeShade="BF"/>
          <w:sz w:val="24"/>
          <w:szCs w:val="24"/>
          <w:shd w:val="clear" w:color="auto" w:fill="FFFFFF" w:themeFill="background1"/>
        </w:rPr>
      </w:pPr>
    </w:p>
    <w:p w14:paraId="3EE4007C" w14:textId="77777777" w:rsidR="00196A31" w:rsidRPr="00991BAF" w:rsidRDefault="00196A31" w:rsidP="00196A31">
      <w:pPr>
        <w:jc w:val="both"/>
        <w:rPr>
          <w:b/>
          <w:color w:val="5F497A" w:themeColor="accent4" w:themeShade="BF"/>
          <w:sz w:val="24"/>
          <w:szCs w:val="24"/>
          <w:shd w:val="clear" w:color="auto" w:fill="FFFFFF" w:themeFill="background1"/>
        </w:rPr>
      </w:pPr>
    </w:p>
    <w:p w14:paraId="4BF370E9" w14:textId="77777777" w:rsidR="00196A31" w:rsidRPr="00991BAF" w:rsidRDefault="00196A31" w:rsidP="00196A31">
      <w:pPr>
        <w:jc w:val="both"/>
        <w:rPr>
          <w:b/>
          <w:color w:val="5F497A" w:themeColor="accent4" w:themeShade="BF"/>
          <w:sz w:val="24"/>
          <w:szCs w:val="24"/>
          <w:shd w:val="clear" w:color="auto" w:fill="FFFFFF" w:themeFill="background1"/>
        </w:rPr>
      </w:pPr>
    </w:p>
    <w:p w14:paraId="553F68A5" w14:textId="77777777" w:rsidR="00196A31" w:rsidRPr="00991BAF" w:rsidRDefault="00196A31" w:rsidP="00196A31">
      <w:pPr>
        <w:jc w:val="both"/>
        <w:rPr>
          <w:b/>
          <w:color w:val="5F497A" w:themeColor="accent4" w:themeShade="BF"/>
          <w:sz w:val="24"/>
          <w:szCs w:val="24"/>
          <w:shd w:val="clear" w:color="auto" w:fill="FFFFFF" w:themeFill="background1"/>
        </w:rPr>
      </w:pPr>
    </w:p>
    <w:p w14:paraId="7C9E5F26" w14:textId="77777777" w:rsidR="00196A31" w:rsidRPr="00991BAF" w:rsidRDefault="00196A31" w:rsidP="00196A31">
      <w:pPr>
        <w:jc w:val="both"/>
        <w:rPr>
          <w:b/>
          <w:color w:val="5F497A" w:themeColor="accent4" w:themeShade="BF"/>
          <w:sz w:val="24"/>
          <w:szCs w:val="24"/>
          <w:shd w:val="clear" w:color="auto" w:fill="FFFFFF" w:themeFill="background1"/>
        </w:rPr>
      </w:pPr>
    </w:p>
    <w:p w14:paraId="62B53382" w14:textId="77777777" w:rsidR="00196A31" w:rsidRPr="00991BAF" w:rsidRDefault="00196A31" w:rsidP="00196A31">
      <w:pPr>
        <w:jc w:val="both"/>
        <w:rPr>
          <w:b/>
          <w:color w:val="0070C0"/>
          <w:sz w:val="24"/>
          <w:szCs w:val="24"/>
          <w:shd w:val="clear" w:color="auto" w:fill="FFFFFF" w:themeFill="background1"/>
        </w:rPr>
      </w:pPr>
      <w:r w:rsidRPr="00991BAF">
        <w:rPr>
          <w:b/>
          <w:color w:val="5F497A" w:themeColor="accent4" w:themeShade="BF"/>
          <w:sz w:val="24"/>
          <w:szCs w:val="24"/>
          <w:shd w:val="clear" w:color="auto" w:fill="FFFFFF" w:themeFill="background1"/>
        </w:rPr>
        <w:t>___________________________________________________________________________</w:t>
      </w:r>
    </w:p>
    <w:p w14:paraId="5C85E20F" w14:textId="77777777" w:rsidR="00196A31" w:rsidRPr="00991BAF" w:rsidRDefault="00196A31" w:rsidP="00196A31">
      <w:pPr>
        <w:ind w:right="26"/>
        <w:jc w:val="both"/>
        <w:rPr>
          <w:sz w:val="24"/>
        </w:rPr>
      </w:pPr>
    </w:p>
    <w:p w14:paraId="173E3F81" w14:textId="77777777" w:rsidR="00196A31" w:rsidRPr="00991BAF" w:rsidRDefault="00196A31" w:rsidP="00196A31">
      <w:pPr>
        <w:ind w:right="26"/>
        <w:jc w:val="both"/>
        <w:rPr>
          <w:sz w:val="24"/>
        </w:rPr>
      </w:pPr>
    </w:p>
    <w:p w14:paraId="4A16FA79" w14:textId="77777777" w:rsidR="00196A31" w:rsidRPr="00991BAF" w:rsidRDefault="00196A31" w:rsidP="00196A31">
      <w:pPr>
        <w:rPr>
          <w:sz w:val="24"/>
          <w:szCs w:val="24"/>
        </w:rPr>
      </w:pPr>
      <w:r w:rsidRPr="00991BAF">
        <w:rPr>
          <w:sz w:val="24"/>
          <w:szCs w:val="24"/>
        </w:rPr>
        <w:br w:type="page"/>
      </w:r>
    </w:p>
    <w:p w14:paraId="6E93E027" w14:textId="77777777" w:rsidR="00196A31" w:rsidRPr="00991BAF" w:rsidRDefault="008134BD" w:rsidP="00196A31">
      <w:pPr>
        <w:ind w:right="28"/>
        <w:jc w:val="both"/>
        <w:rPr>
          <w:b/>
          <w:sz w:val="24"/>
          <w:szCs w:val="24"/>
        </w:rPr>
      </w:pPr>
      <w:r w:rsidRPr="00991BAF">
        <w:rPr>
          <w:b/>
          <w:noProof/>
          <w:sz w:val="24"/>
          <w:szCs w:val="24"/>
          <w:lang w:eastAsia="en-GB"/>
        </w:rPr>
        <w:lastRenderedPageBreak/>
        <mc:AlternateContent>
          <mc:Choice Requires="wpg">
            <w:drawing>
              <wp:inline distT="0" distB="0" distL="0" distR="0" wp14:anchorId="3A95546A" wp14:editId="0DD43676">
                <wp:extent cx="5698490" cy="467995"/>
                <wp:effectExtent l="12700" t="12700" r="16510" b="14605"/>
                <wp:docPr id="2939"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940" name="Rectangle 2"/>
                        <wps:cNvSpPr>
                          <a:spLocks noChangeArrowheads="1"/>
                        </wps:cNvSpPr>
                        <wps:spPr bwMode="auto">
                          <a:xfrm>
                            <a:off x="0" y="0"/>
                            <a:ext cx="4680" cy="4680"/>
                          </a:xfrm>
                          <a:prstGeom prst="rect">
                            <a:avLst/>
                          </a:prstGeom>
                          <a:solidFill>
                            <a:schemeClr val="accent4">
                              <a:lumMod val="75000"/>
                              <a:lumOff val="0"/>
                            </a:schemeClr>
                          </a:solidFill>
                          <a:ln w="25400">
                            <a:solidFill>
                              <a:schemeClr val="accent4">
                                <a:lumMod val="75000"/>
                                <a:lumOff val="0"/>
                              </a:schemeClr>
                            </a:solidFill>
                            <a:miter lim="800000"/>
                            <a:headEnd/>
                            <a:tailEnd/>
                          </a:ln>
                        </wps:spPr>
                        <wps:txbx>
                          <w:txbxContent>
                            <w:p w14:paraId="22E44E0B"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J</w:t>
                              </w:r>
                            </w:p>
                          </w:txbxContent>
                        </wps:txbx>
                        <wps:bodyPr rot="0" vert="horz" wrap="square" lIns="91440" tIns="45720" rIns="91440" bIns="45720" anchor="ctr" anchorCtr="0" upright="1">
                          <a:noAutofit/>
                        </wps:bodyPr>
                      </wps:wsp>
                      <wps:wsp>
                        <wps:cNvPr id="2941"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4">
                                <a:lumMod val="75000"/>
                                <a:lumOff val="0"/>
                              </a:schemeClr>
                            </a:solidFill>
                            <a:miter lim="800000"/>
                            <a:headEnd/>
                            <a:tailEnd/>
                          </a:ln>
                        </wps:spPr>
                        <wps:txbx>
                          <w:txbxContent>
                            <w:p w14:paraId="38D4FEED"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Making the budget more inclusive and participative</w:t>
                              </w:r>
                            </w:p>
                          </w:txbxContent>
                        </wps:txbx>
                        <wps:bodyPr rot="0" vert="horz" wrap="square" lIns="91440" tIns="45720" rIns="91440" bIns="45720" anchor="ctr" anchorCtr="0" upright="1">
                          <a:noAutofit/>
                        </wps:bodyPr>
                      </wps:wsp>
                    </wpg:wgp>
                  </a:graphicData>
                </a:graphic>
              </wp:inline>
            </w:drawing>
          </mc:Choice>
          <mc:Fallback>
            <w:pict>
              <v:group id="Group 1389" o:spid="_x0000_s1393"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">
                <v:rect id="Rectangle 2" o:spid="_x0000_s1394"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H78MA&#10;AADdAAAADwAAAGRycy9kb3ducmV2LnhtbERPy4rCMBTdD/gP4QqzGTRVi2g1ig6OzEbFB7i9NNe2&#10;2NyUJtbO35vFgMvDec+XrSlFQ7UrLCsY9CMQxKnVBWcKLuef3gSE88gaS8uk4I8cLBedjzkm2j75&#10;SM3JZyKEsEtQQe59lUjp0pwMur6tiAN3s7VBH2CdSV3jM4SbUg6jaCwNFhwacqzoO6f0fnoYBfFu&#10;bXbX+LDn/eiL0+1m3YwGrVKf3XY1A+Gp9W/xv/tXKxhO47A/vA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H78MAAADdAAAADwAAAAAAAAAAAAAAAACYAgAAZHJzL2Rv&#10;d25yZXYueG1sUEsFBgAAAAAEAAQA9QAAAIgDAAAAAA==&#10;" fillcolor="#5f497a [2407]" strokecolor="#5f497a [2407]" strokeweight="2pt">
                  <v:textbox>
                    <w:txbxContent>
                      <w:p w14:paraId="22E44E0B"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J</w:t>
                        </w:r>
                      </w:p>
                    </w:txbxContent>
                  </v:textbox>
                </v:rect>
                <v:rect id="Rectangle 3" o:spid="_x0000_s1395"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Up8UA&#10;AADdAAAADwAAAGRycy9kb3ducmV2LnhtbESP3YrCMBSE7wXfIRzBO00ri6zVKCq4yrIg/oGXh+bY&#10;VpuT0kTtvv1mQfBymJlvmMmsMaV4UO0KywrifgSCOLW64EzB8bDqfYJwHlljaZkU/JKD2bTdmmCi&#10;7ZN39Nj7TAQIuwQV5N5XiZQuzcmg69uKOHgXWxv0QdaZ1DU+A9yUchBFQ2mw4LCQY0XLnNLb/m4U&#10;sF6fF2URb79XP/EX3a6X3Wm4VarbaeZjEJ4a/w6/2hutYDD6iOH/TX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NSnxQAAAN0AAAAPAAAAAAAAAAAAAAAAAJgCAABkcnMv&#10;ZG93bnJldi54bWxQSwUGAAAAAAQABAD1AAAAigMAAAAA&#10;" fillcolor="white [3212]" strokecolor="#5f497a [2407]" strokeweight="2pt">
                  <v:textbox>
                    <w:txbxContent>
                      <w:p w14:paraId="38D4FEED" w14:textId="77777777" w:rsidR="00CC49D6" w:rsidRPr="006D6DDD" w:rsidRDefault="00CC49D6" w:rsidP="00196A31">
                        <w:pPr>
                          <w:pStyle w:val="NormalWeb"/>
                          <w:spacing w:before="0" w:beforeAutospacing="0" w:after="0"/>
                          <w:rPr>
                            <w:color w:val="5F497A" w:themeColor="accent4" w:themeShade="BF"/>
                          </w:rPr>
                        </w:pPr>
                        <w:r w:rsidRPr="006D6DDD">
                          <w:rPr>
                            <w:rFonts w:ascii="Arial" w:hAnsi="Arial" w:cs="Arial"/>
                            <w:b/>
                            <w:bCs/>
                            <w:color w:val="5F497A" w:themeColor="accent4" w:themeShade="BF"/>
                            <w:kern w:val="24"/>
                            <w:szCs w:val="28"/>
                            <w:lang w:val="en-US"/>
                          </w:rPr>
                          <w:t>Making the budget more inclusive and participative</w:t>
                        </w:r>
                      </w:p>
                    </w:txbxContent>
                  </v:textbox>
                </v:rect>
                <w10:anchorlock/>
              </v:group>
            </w:pict>
          </mc:Fallback>
        </mc:AlternateContent>
      </w:r>
    </w:p>
    <w:p w14:paraId="3A0B1D19" w14:textId="77777777" w:rsidR="00196A31" w:rsidRPr="00991BAF" w:rsidRDefault="00196A31" w:rsidP="00196A31">
      <w:pPr>
        <w:ind w:right="28"/>
        <w:jc w:val="both"/>
        <w:rPr>
          <w:b/>
          <w:sz w:val="24"/>
          <w:szCs w:val="24"/>
        </w:rPr>
      </w:pPr>
    </w:p>
    <w:p w14:paraId="57681555" w14:textId="07A5076E" w:rsidR="00196A31" w:rsidRPr="00991BAF" w:rsidRDefault="003146BE" w:rsidP="00196A31">
      <w:pPr>
        <w:ind w:right="28"/>
        <w:jc w:val="both"/>
        <w:rPr>
          <w:b/>
          <w:color w:val="5F497A" w:themeColor="accent4" w:themeShade="BF"/>
          <w:sz w:val="26"/>
        </w:rPr>
      </w:pPr>
      <w:r>
        <w:rPr>
          <w:b/>
          <w:color w:val="5F497A" w:themeColor="accent4" w:themeShade="BF"/>
          <w:sz w:val="26"/>
        </w:rPr>
        <w:t>While proposing and implementing the budget are the legal duty of the executive, s</w:t>
      </w:r>
      <w:r w:rsidR="00196A31" w:rsidRPr="00991BAF">
        <w:rPr>
          <w:b/>
          <w:color w:val="5F497A" w:themeColor="accent4" w:themeShade="BF"/>
          <w:sz w:val="26"/>
        </w:rPr>
        <w:t xml:space="preserve">trengthening </w:t>
      </w:r>
      <w:r>
        <w:rPr>
          <w:b/>
          <w:color w:val="5F497A" w:themeColor="accent4" w:themeShade="BF"/>
          <w:sz w:val="26"/>
        </w:rPr>
        <w:t xml:space="preserve">the involvement and </w:t>
      </w:r>
      <w:r w:rsidR="00196A31" w:rsidRPr="00991BAF">
        <w:rPr>
          <w:b/>
          <w:color w:val="5F497A" w:themeColor="accent4" w:themeShade="BF"/>
          <w:sz w:val="26"/>
        </w:rPr>
        <w:t xml:space="preserve">participation </w:t>
      </w:r>
      <w:r>
        <w:rPr>
          <w:b/>
          <w:color w:val="5F497A" w:themeColor="accent4" w:themeShade="BF"/>
          <w:sz w:val="26"/>
        </w:rPr>
        <w:t>of citizens and civil society</w:t>
      </w:r>
      <w:r w:rsidR="00D955DB">
        <w:rPr>
          <w:b/>
          <w:color w:val="5F497A" w:themeColor="accent4" w:themeShade="BF"/>
          <w:sz w:val="26"/>
        </w:rPr>
        <w:t xml:space="preserve"> </w:t>
      </w:r>
      <w:r w:rsidR="00196A31" w:rsidRPr="00991BAF">
        <w:rPr>
          <w:b/>
          <w:color w:val="5F497A" w:themeColor="accent4" w:themeShade="BF"/>
          <w:sz w:val="26"/>
        </w:rPr>
        <w:t xml:space="preserve">can increase responsiveness, </w:t>
      </w:r>
      <w:r w:rsidR="009D73A8">
        <w:rPr>
          <w:b/>
          <w:color w:val="5F497A" w:themeColor="accent4" w:themeShade="BF"/>
          <w:sz w:val="26"/>
        </w:rPr>
        <w:t xml:space="preserve">efficiency, </w:t>
      </w:r>
      <w:r w:rsidR="00196A31" w:rsidRPr="00991BAF">
        <w:rPr>
          <w:b/>
          <w:color w:val="5F497A" w:themeColor="accent4" w:themeShade="BF"/>
          <w:sz w:val="26"/>
        </w:rPr>
        <w:t xml:space="preserve">impact and trust. </w:t>
      </w:r>
      <w:r w:rsidR="00D7017F">
        <w:rPr>
          <w:b/>
          <w:color w:val="5F497A" w:themeColor="accent4" w:themeShade="BF"/>
          <w:sz w:val="26"/>
        </w:rPr>
        <w:t xml:space="preserve">Naturally, </w:t>
      </w:r>
      <w:r w:rsidR="00D7017F" w:rsidRPr="00D7017F">
        <w:rPr>
          <w:b/>
          <w:color w:val="5F497A" w:themeColor="accent4" w:themeShade="BF"/>
          <w:sz w:val="26"/>
        </w:rPr>
        <w:t xml:space="preserve">it is important that such approaches should be compatible with national legal frameworks and should complement, and not undermine, well-functioning processes of representative democracy. </w:t>
      </w:r>
      <w:proofErr w:type="gramStart"/>
      <w:r w:rsidR="00196A31" w:rsidRPr="00991BAF">
        <w:rPr>
          <w:b/>
          <w:color w:val="5F497A" w:themeColor="accent4" w:themeShade="BF"/>
          <w:sz w:val="26"/>
        </w:rPr>
        <w:t>Heightened</w:t>
      </w:r>
      <w:proofErr w:type="gramEnd"/>
      <w:r w:rsidR="00196A31" w:rsidRPr="00991BAF">
        <w:rPr>
          <w:b/>
          <w:color w:val="5F497A" w:themeColor="accent4" w:themeShade="BF"/>
          <w:sz w:val="26"/>
        </w:rPr>
        <w:t xml:space="preserve"> citizen engagement also reduces opportunities for corruption and strengthens the culture of open democracy.</w:t>
      </w:r>
    </w:p>
    <w:p w14:paraId="4F074222" w14:textId="77777777" w:rsidR="00196A31" w:rsidRPr="00991BAF" w:rsidRDefault="00196A31" w:rsidP="00196A31">
      <w:pPr>
        <w:ind w:right="28"/>
        <w:jc w:val="both"/>
        <w:rPr>
          <w:b/>
          <w:color w:val="5F497A" w:themeColor="accent4" w:themeShade="BF"/>
          <w:sz w:val="24"/>
          <w:shd w:val="clear" w:color="auto" w:fill="FFFFFF" w:themeFill="background1"/>
        </w:rPr>
      </w:pPr>
      <w:r w:rsidRPr="00991BAF">
        <w:rPr>
          <w:b/>
          <w:color w:val="5F497A" w:themeColor="accent4" w:themeShade="BF"/>
          <w:sz w:val="24"/>
          <w:shd w:val="clear" w:color="auto" w:fill="FFFFFF" w:themeFill="background1"/>
        </w:rPr>
        <w:t>___________________________________________________________________________</w:t>
      </w:r>
    </w:p>
    <w:p w14:paraId="6480ED8A" w14:textId="77777777" w:rsidR="00196A31" w:rsidRPr="00991BAF" w:rsidRDefault="00196A31" w:rsidP="00196A31">
      <w:pPr>
        <w:ind w:right="28"/>
        <w:jc w:val="both"/>
        <w:rPr>
          <w:b/>
          <w:color w:val="5F497A" w:themeColor="accent4" w:themeShade="BF"/>
          <w:sz w:val="24"/>
          <w:shd w:val="clear" w:color="auto" w:fill="FFFFFF" w:themeFill="background1"/>
        </w:rPr>
      </w:pPr>
    </w:p>
    <w:p w14:paraId="4125A325" w14:textId="42F9B279" w:rsidR="00196A31" w:rsidRPr="00991BAF" w:rsidRDefault="00196A31" w:rsidP="00196A31">
      <w:pPr>
        <w:ind w:right="28"/>
        <w:jc w:val="both"/>
        <w:rPr>
          <w:sz w:val="24"/>
          <w:szCs w:val="24"/>
          <w:shd w:val="clear" w:color="auto" w:fill="FFFFFF" w:themeFill="background1"/>
        </w:rPr>
      </w:pPr>
      <w:r w:rsidRPr="00991BAF">
        <w:rPr>
          <w:rStyle w:val="Emphasis"/>
          <w:rFonts w:asciiTheme="majorHAnsi" w:hAnsiTheme="majorHAnsi"/>
          <w:color w:val="5F497A" w:themeColor="accent4" w:themeShade="BF"/>
          <w:sz w:val="24"/>
          <w:szCs w:val="24"/>
        </w:rPr>
        <w:t>J</w:t>
      </w:r>
      <w:r w:rsidRPr="00991BAF">
        <w:rPr>
          <w:rStyle w:val="Emphasis"/>
          <w:rFonts w:asciiTheme="majorHAnsi" w:hAnsiTheme="majorHAnsi"/>
          <w:color w:val="5F497A" w:themeColor="accent4" w:themeShade="BF"/>
          <w:sz w:val="24"/>
        </w:rPr>
        <w:t xml:space="preserve">.1 </w:t>
      </w:r>
      <w:r w:rsidR="00146EF1">
        <w:rPr>
          <w:rStyle w:val="Emphasis"/>
          <w:rFonts w:asciiTheme="majorHAnsi" w:hAnsiTheme="majorHAnsi"/>
          <w:color w:val="5F497A" w:themeColor="accent4" w:themeShade="BF"/>
          <w:sz w:val="24"/>
        </w:rPr>
        <w:t xml:space="preserve">Opportunities for participative approaches across the budget cycle </w:t>
      </w:r>
      <w:r w:rsidR="00146EF1">
        <w:rPr>
          <w:sz w:val="24"/>
          <w:szCs w:val="24"/>
          <w:shd w:val="clear" w:color="auto" w:fill="FFFFFF" w:themeFill="background1"/>
        </w:rPr>
        <w:t xml:space="preserve">and with different institutions should be developed, </w:t>
      </w:r>
      <w:r w:rsidR="003146BE">
        <w:rPr>
          <w:sz w:val="24"/>
          <w:szCs w:val="24"/>
          <w:shd w:val="clear" w:color="auto" w:fill="FFFFFF" w:themeFill="background1"/>
        </w:rPr>
        <w:t>through introducing open, innovative and responsible approaches</w:t>
      </w:r>
      <w:r w:rsidR="00146EF1">
        <w:rPr>
          <w:sz w:val="24"/>
          <w:szCs w:val="24"/>
          <w:shd w:val="clear" w:color="auto" w:fill="FFFFFF" w:themeFill="background1"/>
        </w:rPr>
        <w:t xml:space="preserve">. As a general principle, participative approaches should </w:t>
      </w:r>
      <w:r w:rsidR="009D73A8">
        <w:rPr>
          <w:sz w:val="24"/>
          <w:szCs w:val="24"/>
          <w:shd w:val="clear" w:color="auto" w:fill="FFFFFF" w:themeFill="background1"/>
        </w:rPr>
        <w:t xml:space="preserve">aim to complement </w:t>
      </w:r>
      <w:r w:rsidR="00146EF1">
        <w:rPr>
          <w:sz w:val="24"/>
          <w:szCs w:val="24"/>
          <w:shd w:val="clear" w:color="auto" w:fill="FFFFFF" w:themeFill="background1"/>
        </w:rPr>
        <w:t xml:space="preserve">established legal and constitutional mandates, and </w:t>
      </w:r>
      <w:r w:rsidR="00EF59AD">
        <w:rPr>
          <w:sz w:val="24"/>
          <w:szCs w:val="24"/>
          <w:shd w:val="clear" w:color="auto" w:fill="FFFFFF" w:themeFill="background1"/>
        </w:rPr>
        <w:t xml:space="preserve">so designed </w:t>
      </w:r>
      <w:r w:rsidR="00146EF1">
        <w:rPr>
          <w:sz w:val="24"/>
          <w:szCs w:val="24"/>
          <w:shd w:val="clear" w:color="auto" w:fill="FFFFFF" w:themeFill="background1"/>
        </w:rPr>
        <w:t>to enhance the effectiveness</w:t>
      </w:r>
      <w:r w:rsidR="00EF59AD">
        <w:rPr>
          <w:sz w:val="24"/>
          <w:szCs w:val="24"/>
          <w:shd w:val="clear" w:color="auto" w:fill="FFFFFF" w:themeFill="background1"/>
        </w:rPr>
        <w:t xml:space="preserve"> of</w:t>
      </w:r>
      <w:r w:rsidR="00146EF1">
        <w:rPr>
          <w:sz w:val="24"/>
          <w:szCs w:val="24"/>
          <w:shd w:val="clear" w:color="auto" w:fill="FFFFFF" w:themeFill="background1"/>
        </w:rPr>
        <w:t xml:space="preserve"> </w:t>
      </w:r>
      <w:r w:rsidR="003146BE">
        <w:rPr>
          <w:sz w:val="24"/>
          <w:szCs w:val="24"/>
          <w:shd w:val="clear" w:color="auto" w:fill="FFFFFF" w:themeFill="background1"/>
        </w:rPr>
        <w:t>policy-making and accountability</w:t>
      </w:r>
      <w:r w:rsidR="00146EF1">
        <w:rPr>
          <w:sz w:val="24"/>
          <w:szCs w:val="24"/>
          <w:shd w:val="clear" w:color="auto" w:fill="FFFFFF" w:themeFill="background1"/>
        </w:rPr>
        <w:t xml:space="preserve"> at each stage</w:t>
      </w:r>
      <w:r w:rsidR="003146BE">
        <w:rPr>
          <w:sz w:val="24"/>
          <w:szCs w:val="24"/>
          <w:shd w:val="clear" w:color="auto" w:fill="FFFFFF" w:themeFill="background1"/>
        </w:rPr>
        <w:t xml:space="preserve">. </w:t>
      </w:r>
    </w:p>
    <w:p w14:paraId="5BF09E61" w14:textId="6E36A87F" w:rsidR="008139A6" w:rsidRPr="00991BAF" w:rsidRDefault="008139A6" w:rsidP="008139A6">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 xml:space="preserve">regarding </w:t>
      </w:r>
      <w:r w:rsidR="00146EF1">
        <w:rPr>
          <w:sz w:val="24"/>
          <w:szCs w:val="24"/>
        </w:rPr>
        <w:t>opportunities for participative approaches are</w:t>
      </w:r>
      <w:r w:rsidRPr="00991BAF">
        <w:rPr>
          <w:sz w:val="24"/>
          <w:szCs w:val="24"/>
        </w:rPr>
        <w:t>:</w:t>
      </w:r>
      <w:r w:rsidR="00146EF1">
        <w:rPr>
          <w:sz w:val="24"/>
          <w:szCs w:val="24"/>
        </w:rPr>
        <w:t>-</w:t>
      </w:r>
    </w:p>
    <w:p w14:paraId="38F8C435" w14:textId="07010E0C" w:rsidR="00196A31" w:rsidRPr="00991BAF" w:rsidRDefault="00C30846" w:rsidP="00BB2279">
      <w:pPr>
        <w:pStyle w:val="ListParagraph"/>
        <w:numPr>
          <w:ilvl w:val="0"/>
          <w:numId w:val="9"/>
        </w:numPr>
        <w:spacing w:after="200" w:line="276" w:lineRule="auto"/>
        <w:ind w:right="26"/>
        <w:jc w:val="both"/>
        <w:rPr>
          <w:sz w:val="24"/>
          <w:szCs w:val="24"/>
        </w:rPr>
      </w:pPr>
      <w:r>
        <w:rPr>
          <w:sz w:val="24"/>
          <w:szCs w:val="24"/>
        </w:rPr>
        <w:t xml:space="preserve">timely </w:t>
      </w:r>
      <w:r w:rsidR="00196A31" w:rsidRPr="00991BAF">
        <w:rPr>
          <w:sz w:val="24"/>
          <w:szCs w:val="24"/>
        </w:rPr>
        <w:t xml:space="preserve">consultative processes </w:t>
      </w:r>
      <w:r w:rsidR="00B86495">
        <w:rPr>
          <w:sz w:val="24"/>
          <w:szCs w:val="24"/>
        </w:rPr>
        <w:t xml:space="preserve">during </w:t>
      </w:r>
      <w:r w:rsidR="00196A31" w:rsidRPr="00991BAF">
        <w:rPr>
          <w:sz w:val="24"/>
          <w:szCs w:val="24"/>
        </w:rPr>
        <w:t xml:space="preserve">the budget cycle </w:t>
      </w:r>
      <w:r w:rsidR="00B86495">
        <w:rPr>
          <w:sz w:val="24"/>
          <w:szCs w:val="24"/>
        </w:rPr>
        <w:t xml:space="preserve">should be considered, </w:t>
      </w:r>
      <w:r w:rsidR="00B67333" w:rsidRPr="00991BAF">
        <w:rPr>
          <w:color w:val="000000" w:themeColor="text1"/>
          <w:sz w:val="24"/>
          <w:szCs w:val="24"/>
        </w:rPr>
        <w:t xml:space="preserve">taking into account the knowledge, interests and capacities of citizens </w:t>
      </w:r>
    </w:p>
    <w:p w14:paraId="3A8BFE58" w14:textId="791C12DC" w:rsidR="00196A31" w:rsidRPr="00991BAF" w:rsidRDefault="00146EF1" w:rsidP="00BB2279">
      <w:pPr>
        <w:numPr>
          <w:ilvl w:val="0"/>
          <w:numId w:val="9"/>
        </w:numPr>
        <w:spacing w:after="200" w:line="276" w:lineRule="auto"/>
        <w:ind w:right="26"/>
        <w:jc w:val="both"/>
        <w:rPr>
          <w:sz w:val="24"/>
          <w:szCs w:val="24"/>
        </w:rPr>
      </w:pPr>
      <w:r>
        <w:rPr>
          <w:sz w:val="24"/>
          <w:szCs w:val="24"/>
        </w:rPr>
        <w:t xml:space="preserve">enhance parliamentary </w:t>
      </w:r>
      <w:r w:rsidR="00196A31" w:rsidRPr="00991BAF">
        <w:rPr>
          <w:sz w:val="24"/>
          <w:szCs w:val="24"/>
        </w:rPr>
        <w:t>engage</w:t>
      </w:r>
      <w:r>
        <w:rPr>
          <w:sz w:val="24"/>
          <w:szCs w:val="24"/>
        </w:rPr>
        <w:t xml:space="preserve">ment and </w:t>
      </w:r>
      <w:r w:rsidR="00196A31" w:rsidRPr="00991BAF">
        <w:rPr>
          <w:sz w:val="24"/>
          <w:szCs w:val="24"/>
        </w:rPr>
        <w:t>consult</w:t>
      </w:r>
      <w:r>
        <w:rPr>
          <w:sz w:val="24"/>
          <w:szCs w:val="24"/>
        </w:rPr>
        <w:t xml:space="preserve">ation </w:t>
      </w:r>
      <w:r w:rsidR="00196A31" w:rsidRPr="00991BAF">
        <w:rPr>
          <w:sz w:val="24"/>
          <w:szCs w:val="24"/>
        </w:rPr>
        <w:t xml:space="preserve">with citizens during the </w:t>
      </w:r>
      <w:r>
        <w:rPr>
          <w:sz w:val="24"/>
          <w:szCs w:val="24"/>
        </w:rPr>
        <w:t xml:space="preserve">phases of the </w:t>
      </w:r>
      <w:r w:rsidR="00196A31" w:rsidRPr="00991BAF">
        <w:rPr>
          <w:sz w:val="24"/>
          <w:szCs w:val="24"/>
        </w:rPr>
        <w:t xml:space="preserve">policy </w:t>
      </w:r>
      <w:r>
        <w:rPr>
          <w:sz w:val="24"/>
          <w:szCs w:val="24"/>
        </w:rPr>
        <w:t xml:space="preserve">and budget cycle where parliament is </w:t>
      </w:r>
      <w:r w:rsidR="00196A31" w:rsidRPr="00991BAF">
        <w:rPr>
          <w:sz w:val="24"/>
          <w:szCs w:val="24"/>
        </w:rPr>
        <w:t>most actively involved</w:t>
      </w:r>
    </w:p>
    <w:p w14:paraId="27A94EB0" w14:textId="17A1A142" w:rsidR="00196A31" w:rsidRPr="00991BAF" w:rsidRDefault="00196A31" w:rsidP="00BB2279">
      <w:pPr>
        <w:numPr>
          <w:ilvl w:val="0"/>
          <w:numId w:val="9"/>
        </w:numPr>
        <w:spacing w:line="276" w:lineRule="auto"/>
        <w:ind w:right="28"/>
        <w:jc w:val="both"/>
        <w:rPr>
          <w:sz w:val="24"/>
          <w:szCs w:val="24"/>
        </w:rPr>
      </w:pPr>
      <w:r w:rsidRPr="00991BAF">
        <w:rPr>
          <w:sz w:val="24"/>
          <w:szCs w:val="24"/>
        </w:rPr>
        <w:t>Supreme Audit Institutions (SAI</w:t>
      </w:r>
      <w:r w:rsidR="00146EF1">
        <w:rPr>
          <w:sz w:val="24"/>
          <w:szCs w:val="24"/>
        </w:rPr>
        <w:t>s</w:t>
      </w:r>
      <w:r w:rsidRPr="00991BAF">
        <w:rPr>
          <w:sz w:val="24"/>
          <w:szCs w:val="24"/>
        </w:rPr>
        <w:t xml:space="preserve">) can </w:t>
      </w:r>
      <w:r w:rsidR="00146EF1">
        <w:rPr>
          <w:sz w:val="24"/>
          <w:szCs w:val="24"/>
        </w:rPr>
        <w:t xml:space="preserve">benefit from </w:t>
      </w:r>
      <w:r w:rsidR="00C30846">
        <w:rPr>
          <w:sz w:val="24"/>
          <w:szCs w:val="24"/>
        </w:rPr>
        <w:t xml:space="preserve">the feedback of </w:t>
      </w:r>
      <w:r w:rsidR="009D73A8">
        <w:rPr>
          <w:sz w:val="24"/>
          <w:szCs w:val="24"/>
        </w:rPr>
        <w:t xml:space="preserve">people and groups who receive </w:t>
      </w:r>
      <w:r w:rsidR="00C30846">
        <w:rPr>
          <w:sz w:val="24"/>
          <w:szCs w:val="24"/>
        </w:rPr>
        <w:t>public service</w:t>
      </w:r>
      <w:r w:rsidR="009D73A8">
        <w:rPr>
          <w:sz w:val="24"/>
          <w:szCs w:val="24"/>
        </w:rPr>
        <w:t xml:space="preserve">s, </w:t>
      </w:r>
      <w:r w:rsidRPr="00991BAF">
        <w:rPr>
          <w:sz w:val="24"/>
          <w:szCs w:val="24"/>
        </w:rPr>
        <w:t xml:space="preserve">to gain insights into </w:t>
      </w:r>
      <w:r w:rsidR="009D73A8">
        <w:rPr>
          <w:sz w:val="24"/>
          <w:szCs w:val="24"/>
        </w:rPr>
        <w:t xml:space="preserve">the quality of </w:t>
      </w:r>
      <w:r w:rsidRPr="00991BAF">
        <w:rPr>
          <w:sz w:val="24"/>
          <w:szCs w:val="24"/>
        </w:rPr>
        <w:t>budget execution</w:t>
      </w:r>
      <w:r w:rsidR="00146EF1">
        <w:rPr>
          <w:sz w:val="24"/>
          <w:szCs w:val="24"/>
        </w:rPr>
        <w:t xml:space="preserve"> and the design of audit programmes.</w:t>
      </w:r>
    </w:p>
    <w:p w14:paraId="253C6BD0" w14:textId="78E6E204" w:rsidR="00C60E88" w:rsidRPr="00991BAF" w:rsidRDefault="00C60E88" w:rsidP="00C60E88">
      <w:pPr>
        <w:spacing w:line="276" w:lineRule="auto"/>
        <w:ind w:left="720" w:right="28"/>
        <w:jc w:val="both"/>
        <w:rPr>
          <w:sz w:val="24"/>
          <w:szCs w:val="24"/>
        </w:rPr>
      </w:pPr>
    </w:p>
    <w:p w14:paraId="6A8E0738" w14:textId="2EB42623" w:rsidR="002C07E6" w:rsidRDefault="004403F5" w:rsidP="002C07E6">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964416" behindDoc="0" locked="0" layoutInCell="1" allowOverlap="1" wp14:anchorId="5BB7E984" wp14:editId="7235C250">
                <wp:simplePos x="0" y="0"/>
                <wp:positionH relativeFrom="column">
                  <wp:posOffset>141163</wp:posOffset>
                </wp:positionH>
                <wp:positionV relativeFrom="paragraph">
                  <wp:posOffset>-1905</wp:posOffset>
                </wp:positionV>
                <wp:extent cx="2781300" cy="2693035"/>
                <wp:effectExtent l="0" t="0" r="19050" b="12065"/>
                <wp:wrapNone/>
                <wp:docPr id="53"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93035"/>
                        </a:xfrm>
                        <a:prstGeom prst="rect">
                          <a:avLst/>
                        </a:prstGeom>
                        <a:solidFill>
                          <a:srgbClr val="FFFFFF"/>
                        </a:solidFill>
                        <a:ln w="12700">
                          <a:solidFill>
                            <a:schemeClr val="bg1">
                              <a:lumMod val="100000"/>
                              <a:lumOff val="0"/>
                            </a:schemeClr>
                          </a:solidFill>
                          <a:miter lim="800000"/>
                          <a:headEnd/>
                          <a:tailEnd/>
                        </a:ln>
                      </wps:spPr>
                      <wps:txbx>
                        <w:txbxContent>
                          <w:p w14:paraId="085B85C7" w14:textId="77777777" w:rsidR="00CC49D6" w:rsidRPr="00063C5C" w:rsidRDefault="00CC49D6" w:rsidP="004403F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A27E9A7" w14:textId="77777777" w:rsidR="00CC49D6" w:rsidRDefault="00CC49D6" w:rsidP="004403F5">
                            <w:pPr>
                              <w:shd w:val="clear" w:color="auto" w:fill="DAEEF3" w:themeFill="accent5" w:themeFillTint="33"/>
                              <w:spacing w:before="120" w:after="120"/>
                              <w:contextualSpacing/>
                              <w:jc w:val="both"/>
                              <w:rPr>
                                <w:rFonts w:cs="Times New Roman"/>
                                <w:b/>
                                <w:color w:val="215868" w:themeColor="accent5" w:themeShade="80"/>
                              </w:rPr>
                            </w:pPr>
                          </w:p>
                          <w:p w14:paraId="283B74A6" w14:textId="20675027" w:rsidR="00CC49D6" w:rsidRPr="00B634D8" w:rsidRDefault="00CC49D6" w:rsidP="004403F5">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Ireland:</w:t>
                            </w:r>
                            <w:r w:rsidRPr="00DA720C">
                              <w:rPr>
                                <w:rFonts w:cs="Times New Roman"/>
                                <w:b/>
                                <w:bCs/>
                                <w:color w:val="215868" w:themeColor="accent5" w:themeShade="80"/>
                              </w:rPr>
                              <w:t xml:space="preserve"> </w:t>
                            </w:r>
                            <w:r>
                              <w:rPr>
                                <w:rFonts w:cs="Times New Roman"/>
                                <w:bCs/>
                                <w:color w:val="215868" w:themeColor="accent5" w:themeShade="80"/>
                              </w:rPr>
                              <w:t xml:space="preserve"> A National Economic Dialogue is held in June, a pre-budget consultative forum which brings together the various civil society and parliamentary stakeholders to discuss priorities for the October budget. The forum is held in June, after the government has determined (from its spring budget semester) the level of “fiscal space” available in the coming year, and before line ministries have submitted budget proposals. The Forum is moderated by an independent chairperson and all of its sessions are held in public. </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6" type="#_x0000_t202" style="position:absolute;left:0;text-align:left;margin-left:11.1pt;margin-top:-.15pt;width:219pt;height:21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" strokecolor="white [3212]" strokeweight="1pt">
                <v:textbox inset=".5mm">
                  <w:txbxContent>
                    <w:p w14:paraId="085B85C7" w14:textId="77777777" w:rsidR="00CC49D6" w:rsidRPr="00063C5C" w:rsidRDefault="00CC49D6" w:rsidP="004403F5">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A27E9A7" w14:textId="77777777" w:rsidR="00CC49D6" w:rsidRDefault="00CC49D6" w:rsidP="004403F5">
                      <w:pPr>
                        <w:shd w:val="clear" w:color="auto" w:fill="DAEEF3" w:themeFill="accent5" w:themeFillTint="33"/>
                        <w:spacing w:before="120" w:after="120"/>
                        <w:contextualSpacing/>
                        <w:jc w:val="both"/>
                        <w:rPr>
                          <w:rFonts w:cs="Times New Roman"/>
                          <w:b/>
                          <w:color w:val="215868" w:themeColor="accent5" w:themeShade="80"/>
                        </w:rPr>
                      </w:pPr>
                    </w:p>
                    <w:p w14:paraId="283B74A6" w14:textId="20675027" w:rsidR="00CC49D6" w:rsidRPr="00B634D8" w:rsidRDefault="00CC49D6" w:rsidP="004403F5">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Ireland:</w:t>
                      </w:r>
                      <w:r w:rsidRPr="00DA720C">
                        <w:rPr>
                          <w:rFonts w:cs="Times New Roman"/>
                          <w:b/>
                          <w:bCs/>
                          <w:color w:val="215868" w:themeColor="accent5" w:themeShade="80"/>
                        </w:rPr>
                        <w:t xml:space="preserve"> </w:t>
                      </w:r>
                      <w:r>
                        <w:rPr>
                          <w:rFonts w:cs="Times New Roman"/>
                          <w:bCs/>
                          <w:color w:val="215868" w:themeColor="accent5" w:themeShade="80"/>
                        </w:rPr>
                        <w:t xml:space="preserve"> A National Economic Dialogue is held in June, a pre-budget consultative forum which brings together the various civil society and parliamentary stakeholders to discuss priorities for the October budget. The forum is held in June, after the government has determined (from its spring budget semester) the level of “fiscal space” available in the coming year, and before line ministries have submitted budget proposals. The Forum is moderated by an independent chairperson and all of its sessions are held in public. </w:t>
                      </w:r>
                    </w:p>
                  </w:txbxContent>
                </v:textbox>
              </v:shape>
            </w:pict>
          </mc:Fallback>
        </mc:AlternateContent>
      </w:r>
      <w:r w:rsidR="00DF3A10">
        <w:rPr>
          <w:noProof/>
          <w:lang w:eastAsia="en-GB"/>
        </w:rPr>
        <mc:AlternateContent>
          <mc:Choice Requires="wps">
            <w:drawing>
              <wp:anchor distT="0" distB="0" distL="114300" distR="114300" simplePos="0" relativeHeight="251865088" behindDoc="0" locked="0" layoutInCell="1" allowOverlap="1" wp14:anchorId="65B7D3AC" wp14:editId="40769760">
                <wp:simplePos x="0" y="0"/>
                <wp:positionH relativeFrom="column">
                  <wp:posOffset>2922104</wp:posOffset>
                </wp:positionH>
                <wp:positionV relativeFrom="paragraph">
                  <wp:posOffset>-1574</wp:posOffset>
                </wp:positionV>
                <wp:extent cx="2866114" cy="2723322"/>
                <wp:effectExtent l="0" t="0" r="10795" b="20320"/>
                <wp:wrapNone/>
                <wp:docPr id="473"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114" cy="2723322"/>
                        </a:xfrm>
                        <a:prstGeom prst="rect">
                          <a:avLst/>
                        </a:prstGeom>
                        <a:solidFill>
                          <a:srgbClr val="FFFFFF"/>
                        </a:solidFill>
                        <a:ln w="9525">
                          <a:solidFill>
                            <a:schemeClr val="bg1">
                              <a:lumMod val="100000"/>
                              <a:lumOff val="0"/>
                            </a:schemeClr>
                          </a:solidFill>
                          <a:miter lim="800000"/>
                          <a:headEnd/>
                          <a:tailEnd/>
                        </a:ln>
                      </wps:spPr>
                      <wps:txbx>
                        <w:txbxContent>
                          <w:p w14:paraId="08ADC5D0"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D8A6939" w14:textId="77777777" w:rsidR="00CC49D6" w:rsidRPr="00C40BE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p>
                          <w:p w14:paraId="11F36D14" w14:textId="43697910"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b/>
                                <w:noProof/>
                                <w:color w:val="984806" w:themeColor="accent6" w:themeShade="80"/>
                                <w:lang w:eastAsia="en-GB"/>
                              </w:rPr>
                              <w:drawing>
                                <wp:inline distT="0" distB="0" distL="0" distR="0" wp14:anchorId="22C3DE1A" wp14:editId="76B61C52">
                                  <wp:extent cx="814705" cy="226060"/>
                                  <wp:effectExtent l="0" t="0" r="4445" b="254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r w:rsidRPr="007053A9">
                              <w:rPr>
                                <w:rFonts w:ascii="Calibri" w:hAnsi="Calibri" w:cs="Times New Roman"/>
                                <w:color w:val="984806" w:themeColor="accent6" w:themeShade="80"/>
                                <w:position w:val="14"/>
                                <w:lang w:eastAsia="en-GB"/>
                              </w:rPr>
                              <w:t>2.3.3</w:t>
                            </w:r>
                          </w:p>
                          <w:p w14:paraId="42AC42AD"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EABC41D"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586B957" w14:textId="65168F2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5747B1CA" wp14:editId="09142686">
                                  <wp:extent cx="1466850" cy="199390"/>
                                  <wp:effectExtent l="0" t="0" r="0" b="0"/>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8"/>
                                <w:lang w:eastAsia="en-GB"/>
                              </w:rPr>
                              <w:t xml:space="preserve"> 5</w:t>
                            </w:r>
                          </w:p>
                          <w:p w14:paraId="6F1998A0" w14:textId="2151111B"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8"/>
                                <w:lang w:eastAsia="en-GB"/>
                              </w:rPr>
                              <w:drawing>
                                <wp:inline distT="0" distB="0" distL="0" distR="0" wp14:anchorId="5314FEF0" wp14:editId="620AFE20">
                                  <wp:extent cx="1616075" cy="212725"/>
                                  <wp:effectExtent l="0" t="0" r="3175" b="0"/>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position w:val="18"/>
                                <w:lang w:eastAsia="en-GB"/>
                              </w:rPr>
                              <w:t xml:space="preserve"> Principle 10</w:t>
                            </w:r>
                          </w:p>
                          <w:p w14:paraId="3300D677" w14:textId="7CB3BF8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2BDA6D54" wp14:editId="72A3290A">
                                  <wp:extent cx="1616075" cy="212725"/>
                                  <wp:effectExtent l="0" t="0" r="3175" b="0"/>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F3A10">
                              <w:rPr>
                                <w:rFonts w:ascii="Calibri" w:hAnsi="Calibri" w:cs="Times New Roman"/>
                                <w:color w:val="984806" w:themeColor="accent6" w:themeShade="80"/>
                                <w:position w:val="18"/>
                                <w:lang w:eastAsia="en-GB"/>
                              </w:rPr>
                              <w:t xml:space="preserve"> </w:t>
                            </w:r>
                            <w:r w:rsidRPr="007053A9">
                              <w:rPr>
                                <w:rFonts w:ascii="Calibri" w:hAnsi="Calibri" w:cs="Times New Roman"/>
                                <w:color w:val="984806" w:themeColor="accent6" w:themeShade="80"/>
                                <w:position w:val="18"/>
                                <w:lang w:eastAsia="en-GB"/>
                              </w:rPr>
                              <w:t>Q. 66</w:t>
                            </w:r>
                            <w:r>
                              <w:rPr>
                                <w:rFonts w:ascii="Calibri" w:hAnsi="Calibri" w:cs="Times New Roman"/>
                                <w:color w:val="984806" w:themeColor="accent6" w:themeShade="80"/>
                                <w:position w:val="18"/>
                                <w:lang w:eastAsia="en-GB"/>
                              </w:rPr>
                              <w:t>, 125, 127-128, 130, 134-137, 139, 140, 142</w:t>
                            </w:r>
                          </w:p>
                          <w:p w14:paraId="053F3DC8" w14:textId="3BA08B51"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b/>
                                <w:noProof/>
                                <w:color w:val="984806" w:themeColor="accent6" w:themeShade="80"/>
                                <w:lang w:eastAsia="en-GB"/>
                              </w:rPr>
                              <w:drawing>
                                <wp:inline distT="0" distB="0" distL="0" distR="0" wp14:anchorId="6622017E" wp14:editId="41A02799">
                                  <wp:extent cx="1663700" cy="17780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63700" cy="177800"/>
                                          </a:xfrm>
                                          <a:prstGeom prst="rect">
                                            <a:avLst/>
                                          </a:prstGeom>
                                          <a:noFill/>
                                          <a:ln>
                                            <a:noFill/>
                                          </a:ln>
                                        </pic:spPr>
                                      </pic:pic>
                                    </a:graphicData>
                                  </a:graphic>
                                </wp:inline>
                              </w:drawing>
                            </w:r>
                            <w:r w:rsidRPr="007053A9">
                              <w:rPr>
                                <w:rFonts w:ascii="Calibri" w:hAnsi="Calibri" w:cs="Times New Roman"/>
                                <w:color w:val="984806" w:themeColor="accent6" w:themeShade="80"/>
                                <w:position w:val="10"/>
                                <w:lang w:eastAsia="en-GB"/>
                              </w:rPr>
                              <w:t xml:space="preserve">Principle </w:t>
                            </w:r>
                            <w:r>
                              <w:rPr>
                                <w:rFonts w:ascii="Calibri" w:hAnsi="Calibri" w:cs="Times New Roman"/>
                                <w:color w:val="984806" w:themeColor="accent6" w:themeShade="80"/>
                                <w:position w:val="10"/>
                                <w:lang w:eastAsia="en-GB"/>
                              </w:rPr>
                              <w:t>4, 8, 9</w:t>
                            </w:r>
                          </w:p>
                          <w:p w14:paraId="6631CB3D"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799EDDB1" w14:textId="77777777" w:rsidR="00CC49D6" w:rsidRPr="00C40BE7"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1B020BC7" w14:textId="55CC367D" w:rsidR="00CC49D6" w:rsidRPr="00A73F8B"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24"/>
                                <w:szCs w:val="24"/>
                                <w:lang w:eastAsia="en-GB"/>
                              </w:rPr>
                            </w:pPr>
                            <w:r w:rsidRPr="00E22D0B">
                              <w:rPr>
                                <w:rFonts w:ascii="Calibri" w:hAnsi="Calibri" w:cs="Times New Roman"/>
                                <w:noProof/>
                                <w:color w:val="984806" w:themeColor="accent6" w:themeShade="80"/>
                                <w:lang w:eastAsia="en-GB"/>
                              </w:rPr>
                              <w:drawing>
                                <wp:inline distT="0" distB="0" distL="0" distR="0" wp14:anchorId="35818653" wp14:editId="450AF465">
                                  <wp:extent cx="516255" cy="199390"/>
                                  <wp:effectExtent l="0" t="0" r="0" b="0"/>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b/>
                                <w:color w:val="984806" w:themeColor="accent6" w:themeShade="80"/>
                                <w:sz w:val="24"/>
                                <w:szCs w:val="24"/>
                                <w:lang w:eastAsia="en-GB"/>
                              </w:rPr>
                              <w:t xml:space="preserve"> </w:t>
                            </w:r>
                            <w:r w:rsidRPr="00A73F8B">
                              <w:rPr>
                                <w:rFonts w:ascii="Calibri" w:hAnsi="Calibri" w:cs="Times New Roman"/>
                                <w:color w:val="984806" w:themeColor="accent6" w:themeShade="80"/>
                                <w:sz w:val="24"/>
                                <w:szCs w:val="24"/>
                                <w:lang w:eastAsia="en-GB"/>
                              </w:rPr>
                              <w:t>PI-</w:t>
                            </w:r>
                            <w:r>
                              <w:rPr>
                                <w:rFonts w:ascii="Calibri" w:hAnsi="Calibri" w:cs="Times New Roman"/>
                                <w:color w:val="984806" w:themeColor="accent6" w:themeShade="80"/>
                                <w:sz w:val="24"/>
                                <w:szCs w:val="24"/>
                                <w:lang w:eastAsia="en-GB"/>
                              </w:rPr>
                              <w:t>1</w:t>
                            </w:r>
                            <w:r w:rsidRPr="00A73F8B">
                              <w:rPr>
                                <w:rFonts w:ascii="Calibri" w:hAnsi="Calibri" w:cs="Times New Roman"/>
                                <w:color w:val="984806" w:themeColor="accent6" w:themeShade="80"/>
                                <w:sz w:val="24"/>
                                <w:szCs w:val="24"/>
                                <w:lang w:eastAsia="en-GB"/>
                              </w:rPr>
                              <w:t xml:space="preserve">7, 18, </w:t>
                            </w:r>
                            <w:r>
                              <w:rPr>
                                <w:rFonts w:ascii="Calibri" w:hAnsi="Calibri" w:cs="Times New Roman"/>
                                <w:color w:val="984806" w:themeColor="accent6" w:themeShade="80"/>
                                <w:sz w:val="24"/>
                                <w:szCs w:val="24"/>
                                <w:lang w:eastAsia="en-GB"/>
                              </w:rPr>
                              <w:t xml:space="preserve">30, </w:t>
                            </w:r>
                            <w:r w:rsidRPr="00A73F8B">
                              <w:rPr>
                                <w:rFonts w:ascii="Calibri" w:hAnsi="Calibri" w:cs="Times New Roman"/>
                                <w:color w:val="984806" w:themeColor="accent6" w:themeShade="80"/>
                                <w:sz w:val="24"/>
                                <w:szCs w:val="24"/>
                                <w:lang w:eastAsia="en-GB"/>
                              </w:rPr>
                              <w:t>31</w:t>
                            </w:r>
                          </w:p>
                          <w:p w14:paraId="2F5E6501"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3559A80"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7" type="#_x0000_t202" style="position:absolute;left:0;text-align:left;margin-left:230.1pt;margin-top:-.1pt;width:225.7pt;height:214.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" strokecolor="white [3212]">
                <v:textbox inset=".5mm">
                  <w:txbxContent>
                    <w:p w14:paraId="08ADC5D0"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D8A6939" w14:textId="77777777" w:rsidR="00CC49D6" w:rsidRPr="00C40BE7"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p>
                    <w:p w14:paraId="11F36D14" w14:textId="43697910"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b/>
                          <w:noProof/>
                          <w:color w:val="984806" w:themeColor="accent6" w:themeShade="80"/>
                          <w:lang w:eastAsia="en-GB"/>
                        </w:rPr>
                        <w:drawing>
                          <wp:inline distT="0" distB="0" distL="0" distR="0" wp14:anchorId="22C3DE1A" wp14:editId="76B61C52">
                            <wp:extent cx="814705" cy="226060"/>
                            <wp:effectExtent l="0" t="0" r="4445" b="254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r w:rsidRPr="007053A9">
                        <w:rPr>
                          <w:rFonts w:ascii="Calibri" w:hAnsi="Calibri" w:cs="Times New Roman"/>
                          <w:color w:val="984806" w:themeColor="accent6" w:themeShade="80"/>
                          <w:position w:val="14"/>
                          <w:lang w:eastAsia="en-GB"/>
                        </w:rPr>
                        <w:t>2.3.3</w:t>
                      </w:r>
                    </w:p>
                    <w:p w14:paraId="42AC42AD"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EABC41D"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586B957" w14:textId="65168F2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5747B1CA" wp14:editId="09142686">
                            <wp:extent cx="1466850" cy="199390"/>
                            <wp:effectExtent l="0" t="0" r="0" b="0"/>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sidRPr="007053A9">
                        <w:rPr>
                          <w:rFonts w:ascii="Calibri" w:hAnsi="Calibri" w:cs="Times New Roman"/>
                          <w:color w:val="984806" w:themeColor="accent6" w:themeShade="80"/>
                          <w:position w:val="18"/>
                          <w:lang w:eastAsia="en-GB"/>
                        </w:rPr>
                        <w:t xml:space="preserve"> 5</w:t>
                      </w:r>
                    </w:p>
                    <w:p w14:paraId="6F1998A0" w14:textId="2151111B"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8"/>
                          <w:lang w:eastAsia="en-GB"/>
                        </w:rPr>
                        <w:drawing>
                          <wp:inline distT="0" distB="0" distL="0" distR="0" wp14:anchorId="5314FEF0" wp14:editId="620AFE20">
                            <wp:extent cx="1616075" cy="212725"/>
                            <wp:effectExtent l="0" t="0" r="3175" b="0"/>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Pr>
                          <w:rFonts w:ascii="Calibri" w:hAnsi="Calibri" w:cs="Times New Roman"/>
                          <w:color w:val="984806" w:themeColor="accent6" w:themeShade="80"/>
                          <w:position w:val="18"/>
                          <w:lang w:eastAsia="en-GB"/>
                        </w:rPr>
                        <w:t xml:space="preserve"> Principle 10</w:t>
                      </w:r>
                    </w:p>
                    <w:p w14:paraId="3300D677" w14:textId="7CB3BF8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2BDA6D54" wp14:editId="72A3290A">
                            <wp:extent cx="1616075" cy="212725"/>
                            <wp:effectExtent l="0" t="0" r="3175" b="0"/>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F3A10">
                        <w:rPr>
                          <w:rFonts w:ascii="Calibri" w:hAnsi="Calibri" w:cs="Times New Roman"/>
                          <w:color w:val="984806" w:themeColor="accent6" w:themeShade="80"/>
                          <w:position w:val="18"/>
                          <w:lang w:eastAsia="en-GB"/>
                        </w:rPr>
                        <w:t xml:space="preserve"> </w:t>
                      </w:r>
                      <w:r w:rsidRPr="007053A9">
                        <w:rPr>
                          <w:rFonts w:ascii="Calibri" w:hAnsi="Calibri" w:cs="Times New Roman"/>
                          <w:color w:val="984806" w:themeColor="accent6" w:themeShade="80"/>
                          <w:position w:val="18"/>
                          <w:lang w:eastAsia="en-GB"/>
                        </w:rPr>
                        <w:t>Q. 66</w:t>
                      </w:r>
                      <w:r>
                        <w:rPr>
                          <w:rFonts w:ascii="Calibri" w:hAnsi="Calibri" w:cs="Times New Roman"/>
                          <w:color w:val="984806" w:themeColor="accent6" w:themeShade="80"/>
                          <w:position w:val="18"/>
                          <w:lang w:eastAsia="en-GB"/>
                        </w:rPr>
                        <w:t>, 125, 127-128, 130, 134-137, 139, 140, 142</w:t>
                      </w:r>
                    </w:p>
                    <w:p w14:paraId="053F3DC8" w14:textId="3BA08B51"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b/>
                          <w:noProof/>
                          <w:color w:val="984806" w:themeColor="accent6" w:themeShade="80"/>
                          <w:lang w:eastAsia="en-GB"/>
                        </w:rPr>
                        <w:drawing>
                          <wp:inline distT="0" distB="0" distL="0" distR="0" wp14:anchorId="6622017E" wp14:editId="41A02799">
                            <wp:extent cx="1663700" cy="17780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63700" cy="177800"/>
                                    </a:xfrm>
                                    <a:prstGeom prst="rect">
                                      <a:avLst/>
                                    </a:prstGeom>
                                    <a:noFill/>
                                    <a:ln>
                                      <a:noFill/>
                                    </a:ln>
                                  </pic:spPr>
                                </pic:pic>
                              </a:graphicData>
                            </a:graphic>
                          </wp:inline>
                        </w:drawing>
                      </w:r>
                      <w:r w:rsidRPr="007053A9">
                        <w:rPr>
                          <w:rFonts w:ascii="Calibri" w:hAnsi="Calibri" w:cs="Times New Roman"/>
                          <w:color w:val="984806" w:themeColor="accent6" w:themeShade="80"/>
                          <w:position w:val="10"/>
                          <w:lang w:eastAsia="en-GB"/>
                        </w:rPr>
                        <w:t xml:space="preserve">Principle </w:t>
                      </w:r>
                      <w:r>
                        <w:rPr>
                          <w:rFonts w:ascii="Calibri" w:hAnsi="Calibri" w:cs="Times New Roman"/>
                          <w:color w:val="984806" w:themeColor="accent6" w:themeShade="80"/>
                          <w:position w:val="10"/>
                          <w:lang w:eastAsia="en-GB"/>
                        </w:rPr>
                        <w:t>4, 8, 9</w:t>
                      </w:r>
                    </w:p>
                    <w:p w14:paraId="6631CB3D"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799EDDB1" w14:textId="77777777" w:rsidR="00CC49D6" w:rsidRPr="00C40BE7"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1B020BC7" w14:textId="55CC367D" w:rsidR="00CC49D6" w:rsidRPr="00A73F8B"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24"/>
                          <w:szCs w:val="24"/>
                          <w:lang w:eastAsia="en-GB"/>
                        </w:rPr>
                      </w:pPr>
                      <w:r w:rsidRPr="00E22D0B">
                        <w:rPr>
                          <w:rFonts w:ascii="Calibri" w:hAnsi="Calibri" w:cs="Times New Roman"/>
                          <w:noProof/>
                          <w:color w:val="984806" w:themeColor="accent6" w:themeShade="80"/>
                          <w:lang w:eastAsia="en-GB"/>
                        </w:rPr>
                        <w:drawing>
                          <wp:inline distT="0" distB="0" distL="0" distR="0" wp14:anchorId="35818653" wp14:editId="450AF465">
                            <wp:extent cx="516255" cy="199390"/>
                            <wp:effectExtent l="0" t="0" r="0" b="0"/>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b/>
                          <w:color w:val="984806" w:themeColor="accent6" w:themeShade="80"/>
                          <w:sz w:val="24"/>
                          <w:szCs w:val="24"/>
                          <w:lang w:eastAsia="en-GB"/>
                        </w:rPr>
                        <w:t xml:space="preserve"> </w:t>
                      </w:r>
                      <w:r w:rsidRPr="00A73F8B">
                        <w:rPr>
                          <w:rFonts w:ascii="Calibri" w:hAnsi="Calibri" w:cs="Times New Roman"/>
                          <w:color w:val="984806" w:themeColor="accent6" w:themeShade="80"/>
                          <w:sz w:val="24"/>
                          <w:szCs w:val="24"/>
                          <w:lang w:eastAsia="en-GB"/>
                        </w:rPr>
                        <w:t>PI-</w:t>
                      </w:r>
                      <w:r>
                        <w:rPr>
                          <w:rFonts w:ascii="Calibri" w:hAnsi="Calibri" w:cs="Times New Roman"/>
                          <w:color w:val="984806" w:themeColor="accent6" w:themeShade="80"/>
                          <w:sz w:val="24"/>
                          <w:szCs w:val="24"/>
                          <w:lang w:eastAsia="en-GB"/>
                        </w:rPr>
                        <w:t>1</w:t>
                      </w:r>
                      <w:r w:rsidRPr="00A73F8B">
                        <w:rPr>
                          <w:rFonts w:ascii="Calibri" w:hAnsi="Calibri" w:cs="Times New Roman"/>
                          <w:color w:val="984806" w:themeColor="accent6" w:themeShade="80"/>
                          <w:sz w:val="24"/>
                          <w:szCs w:val="24"/>
                          <w:lang w:eastAsia="en-GB"/>
                        </w:rPr>
                        <w:t xml:space="preserve">7, 18, </w:t>
                      </w:r>
                      <w:r>
                        <w:rPr>
                          <w:rFonts w:ascii="Calibri" w:hAnsi="Calibri" w:cs="Times New Roman"/>
                          <w:color w:val="984806" w:themeColor="accent6" w:themeShade="80"/>
                          <w:sz w:val="24"/>
                          <w:szCs w:val="24"/>
                          <w:lang w:eastAsia="en-GB"/>
                        </w:rPr>
                        <w:t xml:space="preserve">30, </w:t>
                      </w:r>
                      <w:r w:rsidRPr="00A73F8B">
                        <w:rPr>
                          <w:rFonts w:ascii="Calibri" w:hAnsi="Calibri" w:cs="Times New Roman"/>
                          <w:color w:val="984806" w:themeColor="accent6" w:themeShade="80"/>
                          <w:sz w:val="24"/>
                          <w:szCs w:val="24"/>
                          <w:lang w:eastAsia="en-GB"/>
                        </w:rPr>
                        <w:t>31</w:t>
                      </w:r>
                    </w:p>
                    <w:p w14:paraId="2F5E6501" w14:textId="77777777" w:rsidR="00CC49D6" w:rsidRPr="00450A0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53559A80"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p>
    <w:p w14:paraId="2CF9CF9A"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69E212A"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B6AF00B" w14:textId="5117E154" w:rsidR="00196A31" w:rsidRPr="00991BAF" w:rsidRDefault="00196A31" w:rsidP="00196A31">
      <w:pPr>
        <w:ind w:right="28"/>
        <w:jc w:val="both"/>
        <w:rPr>
          <w:b/>
          <w:color w:val="5F497A" w:themeColor="accent4" w:themeShade="BF"/>
          <w:sz w:val="24"/>
          <w:szCs w:val="24"/>
          <w:shd w:val="clear" w:color="auto" w:fill="FFFFFF" w:themeFill="background1"/>
        </w:rPr>
      </w:pPr>
    </w:p>
    <w:p w14:paraId="5087C125"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30978B2"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1D67E662"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35FE0D67"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E55040E" w14:textId="77777777" w:rsidR="00B67333" w:rsidRDefault="00B67333" w:rsidP="00196A31">
      <w:pPr>
        <w:ind w:right="28"/>
        <w:jc w:val="both"/>
        <w:rPr>
          <w:b/>
          <w:color w:val="5F497A" w:themeColor="accent4" w:themeShade="BF"/>
          <w:sz w:val="24"/>
          <w:szCs w:val="24"/>
          <w:shd w:val="clear" w:color="auto" w:fill="FFFFFF" w:themeFill="background1"/>
        </w:rPr>
      </w:pPr>
    </w:p>
    <w:p w14:paraId="4F87B05D" w14:textId="77777777" w:rsidR="00DF3A10" w:rsidRDefault="00DF3A10" w:rsidP="00196A31">
      <w:pPr>
        <w:ind w:right="28"/>
        <w:jc w:val="both"/>
        <w:rPr>
          <w:b/>
          <w:color w:val="5F497A" w:themeColor="accent4" w:themeShade="BF"/>
          <w:sz w:val="24"/>
          <w:szCs w:val="24"/>
          <w:shd w:val="clear" w:color="auto" w:fill="FFFFFF" w:themeFill="background1"/>
        </w:rPr>
      </w:pPr>
    </w:p>
    <w:p w14:paraId="2D3DC578" w14:textId="77777777" w:rsidR="00DF3A10" w:rsidRDefault="00DF3A10" w:rsidP="00196A31">
      <w:pPr>
        <w:ind w:right="28"/>
        <w:jc w:val="both"/>
        <w:rPr>
          <w:b/>
          <w:color w:val="5F497A" w:themeColor="accent4" w:themeShade="BF"/>
          <w:sz w:val="24"/>
          <w:szCs w:val="24"/>
          <w:shd w:val="clear" w:color="auto" w:fill="FFFFFF" w:themeFill="background1"/>
        </w:rPr>
      </w:pPr>
    </w:p>
    <w:p w14:paraId="459AD951" w14:textId="77777777" w:rsidR="004403F5" w:rsidRDefault="004403F5" w:rsidP="00196A31">
      <w:pPr>
        <w:ind w:right="28"/>
        <w:jc w:val="both"/>
        <w:rPr>
          <w:b/>
          <w:color w:val="5F497A" w:themeColor="accent4" w:themeShade="BF"/>
          <w:sz w:val="24"/>
          <w:szCs w:val="24"/>
          <w:shd w:val="clear" w:color="auto" w:fill="FFFFFF" w:themeFill="background1"/>
        </w:rPr>
      </w:pPr>
    </w:p>
    <w:p w14:paraId="608FC1C7" w14:textId="77777777" w:rsidR="004403F5" w:rsidRDefault="004403F5" w:rsidP="00196A31">
      <w:pPr>
        <w:ind w:right="28"/>
        <w:jc w:val="both"/>
        <w:rPr>
          <w:b/>
          <w:color w:val="5F497A" w:themeColor="accent4" w:themeShade="BF"/>
          <w:sz w:val="24"/>
          <w:szCs w:val="24"/>
          <w:shd w:val="clear" w:color="auto" w:fill="FFFFFF" w:themeFill="background1"/>
        </w:rPr>
      </w:pPr>
    </w:p>
    <w:p w14:paraId="0609E8D5" w14:textId="77777777" w:rsidR="004403F5" w:rsidRDefault="004403F5" w:rsidP="00196A31">
      <w:pPr>
        <w:ind w:right="28"/>
        <w:jc w:val="both"/>
        <w:rPr>
          <w:b/>
          <w:color w:val="5F497A" w:themeColor="accent4" w:themeShade="BF"/>
          <w:sz w:val="24"/>
          <w:szCs w:val="24"/>
          <w:shd w:val="clear" w:color="auto" w:fill="FFFFFF" w:themeFill="background1"/>
        </w:rPr>
      </w:pPr>
    </w:p>
    <w:p w14:paraId="1AA2A138" w14:textId="77777777" w:rsidR="00D955DB" w:rsidRPr="00991BAF" w:rsidRDefault="00D955DB" w:rsidP="00196A31">
      <w:pPr>
        <w:ind w:right="28"/>
        <w:jc w:val="both"/>
        <w:rPr>
          <w:b/>
          <w:color w:val="5F497A" w:themeColor="accent4" w:themeShade="BF"/>
          <w:sz w:val="24"/>
          <w:szCs w:val="24"/>
          <w:shd w:val="clear" w:color="auto" w:fill="FFFFFF" w:themeFill="background1"/>
        </w:rPr>
      </w:pPr>
    </w:p>
    <w:p w14:paraId="4E896C8B" w14:textId="77777777" w:rsidR="00196A31" w:rsidRPr="00991BAF" w:rsidRDefault="00196A31" w:rsidP="00196A31">
      <w:pPr>
        <w:ind w:right="28"/>
        <w:jc w:val="both"/>
        <w:rPr>
          <w:b/>
          <w:color w:val="5F497A" w:themeColor="accent4" w:themeShade="BF"/>
          <w:sz w:val="24"/>
          <w:szCs w:val="24"/>
          <w:shd w:val="clear" w:color="auto" w:fill="FFFFFF" w:themeFill="background1"/>
        </w:rPr>
      </w:pPr>
      <w:r w:rsidRPr="00991BAF">
        <w:rPr>
          <w:b/>
          <w:color w:val="5F497A" w:themeColor="accent4" w:themeShade="BF"/>
          <w:sz w:val="24"/>
          <w:szCs w:val="24"/>
          <w:shd w:val="clear" w:color="auto" w:fill="FFFFFF" w:themeFill="background1"/>
        </w:rPr>
        <w:lastRenderedPageBreak/>
        <w:t>___________________________________________________________________________</w:t>
      </w:r>
    </w:p>
    <w:p w14:paraId="7C84B937" w14:textId="7325BC8F" w:rsidR="00196A31" w:rsidRPr="00991BAF" w:rsidRDefault="00196A31" w:rsidP="00196A31">
      <w:pPr>
        <w:ind w:right="28"/>
        <w:jc w:val="both"/>
        <w:rPr>
          <w:sz w:val="24"/>
          <w:szCs w:val="24"/>
          <w:shd w:val="clear" w:color="auto" w:fill="FFFFFF" w:themeFill="background1"/>
        </w:rPr>
      </w:pPr>
      <w:r w:rsidRPr="00991BAF">
        <w:rPr>
          <w:rStyle w:val="Emphasis"/>
          <w:rFonts w:asciiTheme="majorHAnsi" w:hAnsiTheme="majorHAnsi"/>
          <w:color w:val="5F497A" w:themeColor="accent4" w:themeShade="BF"/>
          <w:sz w:val="24"/>
          <w:szCs w:val="24"/>
        </w:rPr>
        <w:t>J</w:t>
      </w:r>
      <w:r w:rsidRPr="00991BAF">
        <w:rPr>
          <w:rStyle w:val="Emphasis"/>
          <w:rFonts w:asciiTheme="majorHAnsi" w:hAnsiTheme="majorHAnsi"/>
          <w:color w:val="5F497A" w:themeColor="accent4" w:themeShade="BF"/>
          <w:sz w:val="24"/>
        </w:rPr>
        <w:t xml:space="preserve">.2 Realistic and </w:t>
      </w:r>
      <w:r w:rsidR="00EF59AD">
        <w:rPr>
          <w:rStyle w:val="Emphasis"/>
          <w:rFonts w:asciiTheme="majorHAnsi" w:hAnsiTheme="majorHAnsi"/>
          <w:color w:val="5F497A" w:themeColor="accent4" w:themeShade="BF"/>
          <w:sz w:val="24"/>
        </w:rPr>
        <w:t xml:space="preserve">informed </w:t>
      </w:r>
      <w:r w:rsidRPr="00991BAF">
        <w:rPr>
          <w:rStyle w:val="Emphasis"/>
          <w:rFonts w:asciiTheme="majorHAnsi" w:hAnsiTheme="majorHAnsi"/>
          <w:color w:val="5F497A" w:themeColor="accent4" w:themeShade="BF"/>
          <w:sz w:val="24"/>
        </w:rPr>
        <w:t>public participation</w:t>
      </w:r>
      <w:r w:rsidRPr="00991BAF">
        <w:rPr>
          <w:rStyle w:val="Emphasis"/>
        </w:rPr>
        <w:t xml:space="preserve"> </w:t>
      </w:r>
      <w:r w:rsidR="00EF59AD">
        <w:rPr>
          <w:rStyle w:val="Emphasis"/>
          <w:b w:val="0"/>
          <w:sz w:val="24"/>
        </w:rPr>
        <w:t xml:space="preserve">is necessary to ensure that the public can form an </w:t>
      </w:r>
      <w:r w:rsidR="00B14777" w:rsidRPr="00991BAF">
        <w:rPr>
          <w:rStyle w:val="Emphasis"/>
          <w:b w:val="0"/>
          <w:sz w:val="24"/>
        </w:rPr>
        <w:t xml:space="preserve">overview of budget </w:t>
      </w:r>
      <w:r w:rsidR="00EF59AD">
        <w:rPr>
          <w:rStyle w:val="Emphasis"/>
          <w:b w:val="0"/>
          <w:sz w:val="24"/>
        </w:rPr>
        <w:t>design</w:t>
      </w:r>
      <w:r w:rsidR="00FD1186">
        <w:rPr>
          <w:rStyle w:val="Emphasis"/>
          <w:b w:val="0"/>
          <w:sz w:val="24"/>
        </w:rPr>
        <w:t xml:space="preserve">, results </w:t>
      </w:r>
      <w:r w:rsidR="00EF59AD">
        <w:rPr>
          <w:rStyle w:val="Emphasis"/>
          <w:b w:val="0"/>
          <w:sz w:val="24"/>
        </w:rPr>
        <w:t xml:space="preserve">and </w:t>
      </w:r>
      <w:r w:rsidR="00FD1186">
        <w:rPr>
          <w:rStyle w:val="Emphasis"/>
          <w:b w:val="0"/>
          <w:sz w:val="24"/>
        </w:rPr>
        <w:t>impacts</w:t>
      </w:r>
      <w:r w:rsidR="00EF59AD">
        <w:rPr>
          <w:rStyle w:val="Emphasis"/>
          <w:b w:val="0"/>
          <w:sz w:val="24"/>
        </w:rPr>
        <w:t xml:space="preserve">, and to set the basis for a productive and meaningful engagement with other stakeholders in the budget process. </w:t>
      </w:r>
    </w:p>
    <w:p w14:paraId="0AC26A45" w14:textId="69ADF8E5" w:rsidR="008139A6" w:rsidRPr="00991BAF" w:rsidRDefault="008139A6" w:rsidP="008139A6">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EF59AD">
        <w:rPr>
          <w:color w:val="000000" w:themeColor="text1"/>
          <w:sz w:val="24"/>
          <w:szCs w:val="24"/>
        </w:rPr>
        <w:t xml:space="preserve">to support realistic and informed </w:t>
      </w:r>
      <w:r w:rsidR="00B14777" w:rsidRPr="00991BAF">
        <w:rPr>
          <w:sz w:val="24"/>
          <w:szCs w:val="24"/>
        </w:rPr>
        <w:t>par</w:t>
      </w:r>
      <w:r w:rsidR="00B42951" w:rsidRPr="00991BAF">
        <w:rPr>
          <w:sz w:val="24"/>
          <w:szCs w:val="24"/>
        </w:rPr>
        <w:t xml:space="preserve">ticipation </w:t>
      </w:r>
      <w:r w:rsidR="00EF59AD">
        <w:rPr>
          <w:sz w:val="24"/>
          <w:szCs w:val="24"/>
        </w:rPr>
        <w:t xml:space="preserve">are:- </w:t>
      </w:r>
    </w:p>
    <w:p w14:paraId="5F739322" w14:textId="5E602F6C" w:rsidR="00196A31" w:rsidRPr="00991BAF" w:rsidRDefault="00196A31" w:rsidP="00BB2279">
      <w:pPr>
        <w:pStyle w:val="ListParagraph"/>
        <w:numPr>
          <w:ilvl w:val="0"/>
          <w:numId w:val="9"/>
        </w:numPr>
        <w:spacing w:before="120" w:after="120" w:line="276" w:lineRule="auto"/>
        <w:ind w:right="26"/>
        <w:contextualSpacing w:val="0"/>
        <w:jc w:val="both"/>
        <w:rPr>
          <w:sz w:val="24"/>
          <w:szCs w:val="24"/>
        </w:rPr>
      </w:pPr>
      <w:r w:rsidRPr="00991BAF">
        <w:rPr>
          <w:sz w:val="24"/>
          <w:szCs w:val="24"/>
        </w:rPr>
        <w:t xml:space="preserve">information on budgetary constraints, </w:t>
      </w:r>
      <w:r w:rsidR="00EF59AD">
        <w:rPr>
          <w:sz w:val="24"/>
          <w:szCs w:val="24"/>
        </w:rPr>
        <w:t xml:space="preserve">policy </w:t>
      </w:r>
      <w:r w:rsidRPr="00991BAF">
        <w:rPr>
          <w:sz w:val="24"/>
          <w:szCs w:val="24"/>
        </w:rPr>
        <w:t>cost</w:t>
      </w:r>
      <w:r w:rsidR="00EF59AD">
        <w:rPr>
          <w:sz w:val="24"/>
          <w:szCs w:val="24"/>
        </w:rPr>
        <w:t>ing</w:t>
      </w:r>
      <w:r w:rsidRPr="00991BAF">
        <w:rPr>
          <w:sz w:val="24"/>
          <w:szCs w:val="24"/>
        </w:rPr>
        <w:t xml:space="preserve">s, </w:t>
      </w:r>
      <w:r w:rsidR="00EF59AD">
        <w:rPr>
          <w:sz w:val="24"/>
          <w:szCs w:val="24"/>
        </w:rPr>
        <w:t xml:space="preserve">opportunity costs and policy trade-offs, as well as </w:t>
      </w:r>
      <w:r w:rsidR="00D5710D" w:rsidRPr="00991BAF">
        <w:rPr>
          <w:sz w:val="24"/>
          <w:szCs w:val="24"/>
        </w:rPr>
        <w:t xml:space="preserve">contributions to </w:t>
      </w:r>
      <w:r w:rsidR="00D5710D">
        <w:rPr>
          <w:sz w:val="24"/>
          <w:szCs w:val="24"/>
        </w:rPr>
        <w:t xml:space="preserve">major </w:t>
      </w:r>
      <w:r w:rsidR="00D5710D" w:rsidRPr="00991BAF">
        <w:rPr>
          <w:sz w:val="24"/>
          <w:szCs w:val="24"/>
        </w:rPr>
        <w:t>policy goals</w:t>
      </w:r>
      <w:r w:rsidR="00D5710D">
        <w:rPr>
          <w:sz w:val="24"/>
          <w:szCs w:val="24"/>
        </w:rPr>
        <w:t xml:space="preserve"> and cross-sectoral issues </w:t>
      </w:r>
    </w:p>
    <w:p w14:paraId="09B20564" w14:textId="77777777" w:rsidR="00EF59AD" w:rsidRPr="00991BAF" w:rsidRDefault="00EF59AD" w:rsidP="00BB2279">
      <w:pPr>
        <w:pStyle w:val="ListParagraph"/>
        <w:numPr>
          <w:ilvl w:val="0"/>
          <w:numId w:val="9"/>
        </w:numPr>
        <w:spacing w:before="120" w:after="120" w:line="276" w:lineRule="auto"/>
        <w:ind w:left="714" w:right="26" w:hanging="357"/>
        <w:contextualSpacing w:val="0"/>
        <w:jc w:val="both"/>
        <w:rPr>
          <w:sz w:val="24"/>
          <w:szCs w:val="24"/>
        </w:rPr>
      </w:pPr>
      <w:r w:rsidRPr="00991BAF">
        <w:rPr>
          <w:sz w:val="24"/>
          <w:szCs w:val="24"/>
        </w:rPr>
        <w:t>effects on income and wellbeing classified by income groups and household types</w:t>
      </w:r>
    </w:p>
    <w:p w14:paraId="1139EB64" w14:textId="2AE00329" w:rsidR="00B14777" w:rsidRPr="00991BAF" w:rsidRDefault="00B14777" w:rsidP="00BB2279">
      <w:pPr>
        <w:numPr>
          <w:ilvl w:val="0"/>
          <w:numId w:val="9"/>
        </w:numPr>
        <w:spacing w:before="120" w:after="120" w:line="276" w:lineRule="auto"/>
        <w:ind w:left="714" w:right="28" w:hanging="357"/>
        <w:jc w:val="both"/>
        <w:rPr>
          <w:sz w:val="24"/>
          <w:szCs w:val="24"/>
        </w:rPr>
      </w:pPr>
      <w:r w:rsidRPr="00991BAF">
        <w:rPr>
          <w:rStyle w:val="Emphasis"/>
          <w:b w:val="0"/>
          <w:sz w:val="24"/>
        </w:rPr>
        <w:t>impact</w:t>
      </w:r>
      <w:r w:rsidR="00EF59AD">
        <w:rPr>
          <w:rStyle w:val="Emphasis"/>
          <w:b w:val="0"/>
          <w:sz w:val="24"/>
        </w:rPr>
        <w:t>s</w:t>
      </w:r>
      <w:r w:rsidRPr="00991BAF">
        <w:rPr>
          <w:rStyle w:val="Emphasis"/>
          <w:b w:val="0"/>
          <w:sz w:val="24"/>
        </w:rPr>
        <w:t xml:space="preserve"> on different groups </w:t>
      </w:r>
      <w:r w:rsidR="00EF59AD">
        <w:rPr>
          <w:rStyle w:val="Emphasis"/>
          <w:b w:val="0"/>
          <w:sz w:val="24"/>
        </w:rPr>
        <w:t xml:space="preserve">in </w:t>
      </w:r>
      <w:r w:rsidRPr="00991BAF">
        <w:rPr>
          <w:rStyle w:val="Emphasis"/>
          <w:b w:val="0"/>
          <w:sz w:val="24"/>
        </w:rPr>
        <w:t>society</w:t>
      </w:r>
      <w:r w:rsidR="00D85ECB" w:rsidRPr="00991BAF">
        <w:rPr>
          <w:rStyle w:val="Emphasis"/>
          <w:b w:val="0"/>
          <w:sz w:val="24"/>
        </w:rPr>
        <w:t xml:space="preserve">, </w:t>
      </w:r>
      <w:r w:rsidR="00EF59AD">
        <w:rPr>
          <w:rStyle w:val="Emphasis"/>
          <w:b w:val="0"/>
          <w:sz w:val="24"/>
        </w:rPr>
        <w:t xml:space="preserve">in particular the vulnerable or marginalised </w:t>
      </w:r>
    </w:p>
    <w:p w14:paraId="39728F59" w14:textId="4E848D11" w:rsidR="00B14777" w:rsidRPr="00991BAF" w:rsidRDefault="00B14777" w:rsidP="00BB2279">
      <w:pPr>
        <w:numPr>
          <w:ilvl w:val="0"/>
          <w:numId w:val="9"/>
        </w:numPr>
        <w:spacing w:after="200" w:line="276" w:lineRule="auto"/>
        <w:ind w:right="26"/>
        <w:jc w:val="both"/>
        <w:rPr>
          <w:sz w:val="24"/>
          <w:szCs w:val="24"/>
        </w:rPr>
      </w:pPr>
      <w:proofErr w:type="gramStart"/>
      <w:r w:rsidRPr="00991BAF">
        <w:rPr>
          <w:sz w:val="24"/>
          <w:szCs w:val="24"/>
        </w:rPr>
        <w:t>ideally</w:t>
      </w:r>
      <w:proofErr w:type="gramEnd"/>
      <w:r w:rsidRPr="00991BAF">
        <w:rPr>
          <w:sz w:val="24"/>
          <w:szCs w:val="24"/>
        </w:rPr>
        <w:t>,</w:t>
      </w:r>
      <w:r w:rsidR="00D955DB">
        <w:rPr>
          <w:sz w:val="24"/>
          <w:szCs w:val="24"/>
        </w:rPr>
        <w:t xml:space="preserve"> </w:t>
      </w:r>
      <w:r w:rsidR="00D5710D">
        <w:rPr>
          <w:sz w:val="24"/>
          <w:szCs w:val="24"/>
        </w:rPr>
        <w:t>multi-dimensional impacts of policy options</w:t>
      </w:r>
      <w:r w:rsidR="003053AA">
        <w:rPr>
          <w:sz w:val="24"/>
          <w:szCs w:val="24"/>
        </w:rPr>
        <w:t xml:space="preserve">, including </w:t>
      </w:r>
      <w:r w:rsidR="00B86495">
        <w:rPr>
          <w:sz w:val="24"/>
          <w:szCs w:val="24"/>
        </w:rPr>
        <w:t xml:space="preserve">e.g. </w:t>
      </w:r>
      <w:r w:rsidR="001B0B41">
        <w:rPr>
          <w:sz w:val="24"/>
          <w:szCs w:val="24"/>
        </w:rPr>
        <w:t xml:space="preserve">economic, social and environmental impacts, </w:t>
      </w:r>
      <w:r w:rsidR="003053AA">
        <w:rPr>
          <w:sz w:val="24"/>
          <w:szCs w:val="24"/>
        </w:rPr>
        <w:t xml:space="preserve">as well as </w:t>
      </w:r>
      <w:r w:rsidRPr="00991BAF">
        <w:rPr>
          <w:sz w:val="24"/>
          <w:szCs w:val="24"/>
        </w:rPr>
        <w:t>effects on gender</w:t>
      </w:r>
      <w:r w:rsidR="003053AA">
        <w:rPr>
          <w:sz w:val="24"/>
          <w:szCs w:val="24"/>
        </w:rPr>
        <w:t xml:space="preserve"> </w:t>
      </w:r>
      <w:r w:rsidR="003053AA" w:rsidRPr="00AA7AAB">
        <w:rPr>
          <w:sz w:val="24"/>
          <w:szCs w:val="24"/>
        </w:rPr>
        <w:t>equality</w:t>
      </w:r>
      <w:r w:rsidR="0099793B" w:rsidRPr="00AA7AAB">
        <w:rPr>
          <w:sz w:val="24"/>
          <w:szCs w:val="24"/>
        </w:rPr>
        <w:t>; noting that such impact assessments may also be provided through more general government reporting, rather than through budget-specific reports</w:t>
      </w:r>
      <w:r w:rsidR="001B0B41" w:rsidRPr="00AA7AAB">
        <w:rPr>
          <w:sz w:val="24"/>
          <w:szCs w:val="24"/>
        </w:rPr>
        <w:t>.</w:t>
      </w:r>
      <w:r w:rsidRPr="00AA7AAB">
        <w:rPr>
          <w:sz w:val="24"/>
          <w:szCs w:val="24"/>
        </w:rPr>
        <w:t xml:space="preserve"> </w:t>
      </w:r>
    </w:p>
    <w:p w14:paraId="6D82EE1F" w14:textId="77777777" w:rsidR="002C07E6" w:rsidRPr="002C07E6" w:rsidRDefault="002C07E6" w:rsidP="00BB2279">
      <w:pPr>
        <w:pStyle w:val="ListParagraph"/>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68160" behindDoc="0" locked="0" layoutInCell="1" allowOverlap="1" wp14:anchorId="52F609A1" wp14:editId="43DC54C2">
                <wp:simplePos x="0" y="0"/>
                <wp:positionH relativeFrom="column">
                  <wp:posOffset>3009900</wp:posOffset>
                </wp:positionH>
                <wp:positionV relativeFrom="paragraph">
                  <wp:posOffset>180975</wp:posOffset>
                </wp:positionV>
                <wp:extent cx="2771775" cy="3756660"/>
                <wp:effectExtent l="0" t="0" r="22225" b="27940"/>
                <wp:wrapNone/>
                <wp:docPr id="47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756660"/>
                        </a:xfrm>
                        <a:prstGeom prst="rect">
                          <a:avLst/>
                        </a:prstGeom>
                        <a:solidFill>
                          <a:srgbClr val="FFFFFF"/>
                        </a:solidFill>
                        <a:ln w="9525">
                          <a:solidFill>
                            <a:schemeClr val="bg1">
                              <a:lumMod val="100000"/>
                              <a:lumOff val="0"/>
                            </a:schemeClr>
                          </a:solidFill>
                          <a:miter lim="800000"/>
                          <a:headEnd/>
                          <a:tailEnd/>
                        </a:ln>
                      </wps:spPr>
                      <wps:txbx>
                        <w:txbxContent>
                          <w:p w14:paraId="5503BC6A"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B601EE7"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018E4915" w14:textId="3BC1B930" w:rsidR="00CC49D6" w:rsidRPr="00164C8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22"/>
                                <w:lang w:eastAsia="en-GB"/>
                              </w:rPr>
                            </w:pPr>
                            <w:r>
                              <w:rPr>
                                <w:rFonts w:ascii="Calibri" w:hAnsi="Calibri" w:cs="Times New Roman"/>
                                <w:noProof/>
                                <w:color w:val="984806" w:themeColor="accent6" w:themeShade="80"/>
                                <w:position w:val="10"/>
                                <w:lang w:eastAsia="en-GB"/>
                              </w:rPr>
                              <w:drawing>
                                <wp:inline distT="0" distB="0" distL="0" distR="0" wp14:anchorId="4FE44C20" wp14:editId="4470F05B">
                                  <wp:extent cx="814705" cy="226060"/>
                                  <wp:effectExtent l="0" t="0" r="4445" b="2540"/>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164C88">
                              <w:rPr>
                                <w:rFonts w:ascii="Calibri" w:hAnsi="Calibri" w:cs="Times New Roman"/>
                                <w:color w:val="984806" w:themeColor="accent6" w:themeShade="80"/>
                                <w:position w:val="22"/>
                                <w:lang w:eastAsia="en-GB"/>
                              </w:rPr>
                              <w:t>2.3.3</w:t>
                            </w:r>
                          </w:p>
                          <w:p w14:paraId="24B7DDC9"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sz w:val="8"/>
                                <w:szCs w:val="8"/>
                                <w:lang w:eastAsia="en-GB"/>
                              </w:rPr>
                            </w:pPr>
                          </w:p>
                          <w:p w14:paraId="03A83A60" w14:textId="15DE0E2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23894EF3" wp14:editId="773DB88E">
                                  <wp:extent cx="1466850" cy="199390"/>
                                  <wp:effectExtent l="0" t="0" r="0"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164C88">
                              <w:rPr>
                                <w:rFonts w:ascii="Calibri" w:hAnsi="Calibri" w:cs="Times New Roman"/>
                                <w:color w:val="984806" w:themeColor="accent6" w:themeShade="80"/>
                                <w:position w:val="18"/>
                                <w:lang w:eastAsia="en-GB"/>
                              </w:rPr>
                              <w:t>5</w:t>
                            </w:r>
                          </w:p>
                          <w:p w14:paraId="30DFEE93"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sz w:val="8"/>
                                <w:szCs w:val="8"/>
                                <w:lang w:eastAsia="en-GB"/>
                              </w:rPr>
                            </w:pPr>
                          </w:p>
                          <w:p w14:paraId="3CC434D2" w14:textId="765CF9A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03ED3015" wp14:editId="6559A663">
                                  <wp:extent cx="1616075" cy="212725"/>
                                  <wp:effectExtent l="0" t="0" r="3175"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F3A10">
                              <w:rPr>
                                <w:rFonts w:ascii="Calibri" w:hAnsi="Calibri" w:cs="Times New Roman"/>
                                <w:color w:val="984806" w:themeColor="accent6" w:themeShade="80"/>
                                <w:position w:val="12"/>
                                <w:lang w:eastAsia="en-GB"/>
                              </w:rPr>
                              <w:t xml:space="preserve"> </w:t>
                            </w:r>
                            <w:r w:rsidRPr="00164C88">
                              <w:rPr>
                                <w:rFonts w:ascii="Calibri" w:hAnsi="Calibri" w:cs="Times New Roman"/>
                                <w:color w:val="984806" w:themeColor="accent6" w:themeShade="80"/>
                                <w:position w:val="12"/>
                                <w:lang w:eastAsia="en-GB"/>
                              </w:rPr>
                              <w:t>Q 36</w:t>
                            </w:r>
                            <w:r>
                              <w:rPr>
                                <w:rFonts w:ascii="Calibri" w:hAnsi="Calibri" w:cs="Times New Roman"/>
                                <w:color w:val="984806" w:themeColor="accent6" w:themeShade="80"/>
                                <w:position w:val="12"/>
                                <w:lang w:eastAsia="en-GB"/>
                              </w:rPr>
                              <w:t>, 52, 94</w:t>
                            </w:r>
                          </w:p>
                          <w:p w14:paraId="393B68BB"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sz w:val="8"/>
                                <w:szCs w:val="8"/>
                                <w:lang w:eastAsia="en-GB"/>
                              </w:rPr>
                            </w:pPr>
                          </w:p>
                          <w:p w14:paraId="52D78273" w14:textId="190D66D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57B214B" wp14:editId="1FB911EA">
                                  <wp:extent cx="1663700" cy="177800"/>
                                  <wp:effectExtent l="0" t="0" r="0"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63700" cy="177800"/>
                                          </a:xfrm>
                                          <a:prstGeom prst="rect">
                                            <a:avLst/>
                                          </a:prstGeom>
                                          <a:noFill/>
                                          <a:ln>
                                            <a:noFill/>
                                          </a:ln>
                                        </pic:spPr>
                                      </pic:pic>
                                    </a:graphicData>
                                  </a:graphic>
                                </wp:inline>
                              </w:drawing>
                            </w:r>
                            <w:r w:rsidRPr="00164C88">
                              <w:rPr>
                                <w:rFonts w:ascii="Calibri" w:hAnsi="Calibri" w:cs="Times New Roman"/>
                                <w:color w:val="984806" w:themeColor="accent6" w:themeShade="80"/>
                                <w:position w:val="6"/>
                                <w:lang w:eastAsia="en-GB"/>
                              </w:rPr>
                              <w:t>Principle 6</w:t>
                            </w:r>
                          </w:p>
                          <w:p w14:paraId="4E2B3D19"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sz w:val="8"/>
                                <w:szCs w:val="8"/>
                                <w:lang w:eastAsia="en-GB"/>
                              </w:rPr>
                            </w:pPr>
                          </w:p>
                          <w:p w14:paraId="30B460B4"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007D914"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AA32679" w14:textId="77777777" w:rsidR="00CC49D6" w:rsidRPr="00B12C02"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2EE9496" w14:textId="29A8C53B"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5C202A3B" wp14:editId="6765061F">
                                  <wp:extent cx="1086485" cy="208280"/>
                                  <wp:effectExtent l="0" t="0" r="0" b="127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r w:rsidRPr="00164C88">
                              <w:rPr>
                                <w:rFonts w:ascii="Calibri" w:hAnsi="Calibri" w:cs="Times New Roman"/>
                                <w:color w:val="984806" w:themeColor="accent6" w:themeShade="80"/>
                                <w:position w:val="18"/>
                                <w:lang w:eastAsia="en-GB"/>
                              </w:rPr>
                              <w:t>Principle 5</w:t>
                            </w:r>
                          </w:p>
                          <w:p w14:paraId="6BD3B5A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p>
                          <w:p w14:paraId="6991B0D2" w14:textId="77777777" w:rsidR="00CC49D6" w:rsidRPr="003F417E"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8" type="#_x0000_t202" style="position:absolute;left:0;text-align:left;margin-left:237pt;margin-top:14.25pt;width:218.25pt;height:29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" strokecolor="white [3212]">
                <v:textbox inset=".5mm">
                  <w:txbxContent>
                    <w:p w14:paraId="5503BC6A"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B601EE7"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018E4915" w14:textId="3BC1B930" w:rsidR="00CC49D6" w:rsidRPr="00164C8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22"/>
                          <w:lang w:eastAsia="en-GB"/>
                        </w:rPr>
                      </w:pPr>
                      <w:r>
                        <w:rPr>
                          <w:rFonts w:ascii="Calibri" w:hAnsi="Calibri" w:cs="Times New Roman"/>
                          <w:noProof/>
                          <w:color w:val="984806" w:themeColor="accent6" w:themeShade="80"/>
                          <w:position w:val="10"/>
                          <w:lang w:eastAsia="en-GB"/>
                        </w:rPr>
                        <w:drawing>
                          <wp:inline distT="0" distB="0" distL="0" distR="0" wp14:anchorId="4FE44C20" wp14:editId="4470F05B">
                            <wp:extent cx="814705" cy="226060"/>
                            <wp:effectExtent l="0" t="0" r="4445" b="2540"/>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164C88">
                        <w:rPr>
                          <w:rFonts w:ascii="Calibri" w:hAnsi="Calibri" w:cs="Times New Roman"/>
                          <w:color w:val="984806" w:themeColor="accent6" w:themeShade="80"/>
                          <w:position w:val="22"/>
                          <w:lang w:eastAsia="en-GB"/>
                        </w:rPr>
                        <w:t>2.3.3</w:t>
                      </w:r>
                    </w:p>
                    <w:p w14:paraId="24B7DDC9"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sz w:val="8"/>
                          <w:szCs w:val="8"/>
                          <w:lang w:eastAsia="en-GB"/>
                        </w:rPr>
                      </w:pPr>
                    </w:p>
                    <w:p w14:paraId="03A83A60" w14:textId="15DE0E2F"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23894EF3" wp14:editId="773DB88E">
                            <wp:extent cx="1466850" cy="199390"/>
                            <wp:effectExtent l="0" t="0" r="0"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164C88">
                        <w:rPr>
                          <w:rFonts w:ascii="Calibri" w:hAnsi="Calibri" w:cs="Times New Roman"/>
                          <w:color w:val="984806" w:themeColor="accent6" w:themeShade="80"/>
                          <w:position w:val="18"/>
                          <w:lang w:eastAsia="en-GB"/>
                        </w:rPr>
                        <w:t>5</w:t>
                      </w:r>
                    </w:p>
                    <w:p w14:paraId="30DFEE93"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sz w:val="8"/>
                          <w:szCs w:val="8"/>
                          <w:lang w:eastAsia="en-GB"/>
                        </w:rPr>
                      </w:pPr>
                    </w:p>
                    <w:p w14:paraId="3CC434D2" w14:textId="765CF9A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03ED3015" wp14:editId="6559A663">
                            <wp:extent cx="1616075" cy="212725"/>
                            <wp:effectExtent l="0" t="0" r="3175"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F3A10">
                        <w:rPr>
                          <w:rFonts w:ascii="Calibri" w:hAnsi="Calibri" w:cs="Times New Roman"/>
                          <w:color w:val="984806" w:themeColor="accent6" w:themeShade="80"/>
                          <w:position w:val="12"/>
                          <w:lang w:eastAsia="en-GB"/>
                        </w:rPr>
                        <w:t xml:space="preserve"> </w:t>
                      </w:r>
                      <w:r w:rsidRPr="00164C88">
                        <w:rPr>
                          <w:rFonts w:ascii="Calibri" w:hAnsi="Calibri" w:cs="Times New Roman"/>
                          <w:color w:val="984806" w:themeColor="accent6" w:themeShade="80"/>
                          <w:position w:val="12"/>
                          <w:lang w:eastAsia="en-GB"/>
                        </w:rPr>
                        <w:t>Q 36</w:t>
                      </w:r>
                      <w:r>
                        <w:rPr>
                          <w:rFonts w:ascii="Calibri" w:hAnsi="Calibri" w:cs="Times New Roman"/>
                          <w:color w:val="984806" w:themeColor="accent6" w:themeShade="80"/>
                          <w:position w:val="12"/>
                          <w:lang w:eastAsia="en-GB"/>
                        </w:rPr>
                        <w:t>, 52, 94</w:t>
                      </w:r>
                    </w:p>
                    <w:p w14:paraId="393B68BB"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sz w:val="8"/>
                          <w:szCs w:val="8"/>
                          <w:lang w:eastAsia="en-GB"/>
                        </w:rPr>
                      </w:pPr>
                    </w:p>
                    <w:p w14:paraId="52D78273" w14:textId="190D66D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457B214B" wp14:editId="1FB911EA">
                            <wp:extent cx="1663700" cy="177800"/>
                            <wp:effectExtent l="0" t="0" r="0"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63700" cy="177800"/>
                                    </a:xfrm>
                                    <a:prstGeom prst="rect">
                                      <a:avLst/>
                                    </a:prstGeom>
                                    <a:noFill/>
                                    <a:ln>
                                      <a:noFill/>
                                    </a:ln>
                                  </pic:spPr>
                                </pic:pic>
                              </a:graphicData>
                            </a:graphic>
                          </wp:inline>
                        </w:drawing>
                      </w:r>
                      <w:r w:rsidRPr="00164C88">
                        <w:rPr>
                          <w:rFonts w:ascii="Calibri" w:hAnsi="Calibri" w:cs="Times New Roman"/>
                          <w:color w:val="984806" w:themeColor="accent6" w:themeShade="80"/>
                          <w:position w:val="6"/>
                          <w:lang w:eastAsia="en-GB"/>
                        </w:rPr>
                        <w:t>Principle 6</w:t>
                      </w:r>
                    </w:p>
                    <w:p w14:paraId="4E2B3D19"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sz w:val="8"/>
                          <w:szCs w:val="8"/>
                          <w:lang w:eastAsia="en-GB"/>
                        </w:rPr>
                      </w:pPr>
                    </w:p>
                    <w:p w14:paraId="30B460B4"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007D914"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4AA32679" w14:textId="77777777" w:rsidR="00CC49D6" w:rsidRPr="00B12C02"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12EE9496" w14:textId="29A8C53B"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5C202A3B" wp14:editId="6765061F">
                            <wp:extent cx="1086485" cy="208280"/>
                            <wp:effectExtent l="0" t="0" r="0" b="127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r w:rsidRPr="00164C88">
                        <w:rPr>
                          <w:rFonts w:ascii="Calibri" w:hAnsi="Calibri" w:cs="Times New Roman"/>
                          <w:color w:val="984806" w:themeColor="accent6" w:themeShade="80"/>
                          <w:position w:val="18"/>
                          <w:lang w:eastAsia="en-GB"/>
                        </w:rPr>
                        <w:t>Principle 5</w:t>
                      </w:r>
                    </w:p>
                    <w:p w14:paraId="6BD3B5A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p>
                    <w:p w14:paraId="6991B0D2" w14:textId="77777777" w:rsidR="00CC49D6" w:rsidRPr="003F417E"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67136" behindDoc="0" locked="0" layoutInCell="1" allowOverlap="1" wp14:anchorId="76AC6632" wp14:editId="4ED9968E">
                <wp:simplePos x="0" y="0"/>
                <wp:positionH relativeFrom="column">
                  <wp:posOffset>228600</wp:posOffset>
                </wp:positionH>
                <wp:positionV relativeFrom="paragraph">
                  <wp:posOffset>180975</wp:posOffset>
                </wp:positionV>
                <wp:extent cx="2781300" cy="3756660"/>
                <wp:effectExtent l="0" t="0" r="38100" b="27940"/>
                <wp:wrapNone/>
                <wp:docPr id="48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756660"/>
                        </a:xfrm>
                        <a:prstGeom prst="rect">
                          <a:avLst/>
                        </a:prstGeom>
                        <a:solidFill>
                          <a:srgbClr val="FFFFFF"/>
                        </a:solidFill>
                        <a:ln w="12700">
                          <a:solidFill>
                            <a:schemeClr val="bg1">
                              <a:lumMod val="100000"/>
                              <a:lumOff val="0"/>
                            </a:schemeClr>
                          </a:solidFill>
                          <a:miter lim="800000"/>
                          <a:headEnd/>
                          <a:tailEnd/>
                        </a:ln>
                      </wps:spPr>
                      <wps:txbx>
                        <w:txbxContent>
                          <w:p w14:paraId="2FD22116"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B4C19EB"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218B0671"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Korea:</w:t>
                            </w:r>
                            <w:r w:rsidRPr="00DA720C">
                              <w:rPr>
                                <w:rFonts w:cs="Times New Roman"/>
                                <w:b/>
                                <w:bCs/>
                                <w:color w:val="215868" w:themeColor="accent5" w:themeShade="80"/>
                              </w:rPr>
                              <w:t xml:space="preserve"> </w:t>
                            </w:r>
                            <w:r>
                              <w:rPr>
                                <w:rFonts w:cs="Times New Roman"/>
                                <w:bCs/>
                                <w:color w:val="215868" w:themeColor="accent5" w:themeShade="80"/>
                              </w:rPr>
                              <w:t xml:space="preserve"> </w:t>
                            </w:r>
                            <w:r w:rsidRPr="006B7DC9">
                              <w:rPr>
                                <w:rFonts w:cs="Times New Roman"/>
                                <w:bCs/>
                                <w:color w:val="215868" w:themeColor="accent5" w:themeShade="80"/>
                              </w:rPr>
                              <w:t>Six mechanisms are used that span the entire budget cycle. During the budget formulation stage, formalized open discussions for the public are held, representatives from the Ministry of Finance hold meetings with local government officials and citizens, a fiscal policy advisory council” reviews and finalizes the budget, and an assembly expert hearing is conducted. During the implementation stage, a budget waste reporting centre” can be used by citizens to report any suspected misuse or waste of public funding. In the auditing stage, citizens have the opportunity to make suggestions to the board of audit and inspection on which public entity operations or expenditures to audit</w:t>
                            </w:r>
                            <w:r>
                              <w:rPr>
                                <w:rFonts w:cs="Times New Roman"/>
                                <w:bCs/>
                                <w:color w:val="215868" w:themeColor="accent5" w:themeShade="80"/>
                              </w:rPr>
                              <w:t>.</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9" type="#_x0000_t202" style="position:absolute;left:0;text-align:left;margin-left:18pt;margin-top:14.25pt;width:219pt;height:295.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" strokecolor="white [3212]" strokeweight="1pt">
                <v:textbox inset=".5mm">
                  <w:txbxContent>
                    <w:p w14:paraId="2FD22116"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B4C19EB"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218B0671"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r>
                        <w:rPr>
                          <w:rFonts w:cs="Times New Roman"/>
                          <w:b/>
                          <w:bCs/>
                          <w:color w:val="215868" w:themeColor="accent5" w:themeShade="80"/>
                        </w:rPr>
                        <w:t>Korea:</w:t>
                      </w:r>
                      <w:r w:rsidRPr="00DA720C">
                        <w:rPr>
                          <w:rFonts w:cs="Times New Roman"/>
                          <w:b/>
                          <w:bCs/>
                          <w:color w:val="215868" w:themeColor="accent5" w:themeShade="80"/>
                        </w:rPr>
                        <w:t xml:space="preserve"> </w:t>
                      </w:r>
                      <w:r>
                        <w:rPr>
                          <w:rFonts w:cs="Times New Roman"/>
                          <w:bCs/>
                          <w:color w:val="215868" w:themeColor="accent5" w:themeShade="80"/>
                        </w:rPr>
                        <w:t xml:space="preserve"> </w:t>
                      </w:r>
                      <w:r w:rsidRPr="006B7DC9">
                        <w:rPr>
                          <w:rFonts w:cs="Times New Roman"/>
                          <w:bCs/>
                          <w:color w:val="215868" w:themeColor="accent5" w:themeShade="80"/>
                        </w:rPr>
                        <w:t>Six mechanisms are used that span the entire budget cycle. During the budget formulation stage, formalized open discussions for the public are held, representatives from the Ministry of Finance hold meetings with local government officials and citizens, a fiscal policy advisory council” reviews and finalizes the budget, and an assembly expert hearing is conducted. During the implementation stage, a budget waste reporting centre” can be used by citizens to report any suspected misuse or waste of public funding. In the auditing stage, citizens have the opportunity to make suggestions to the board of audit and inspection on which public entity operations or expenditures to audit</w:t>
                      </w:r>
                      <w:r>
                        <w:rPr>
                          <w:rFonts w:cs="Times New Roman"/>
                          <w:bCs/>
                          <w:color w:val="215868" w:themeColor="accent5" w:themeShade="80"/>
                        </w:rPr>
                        <w:t>.</w:t>
                      </w:r>
                    </w:p>
                  </w:txbxContent>
                </v:textbox>
              </v:shape>
            </w:pict>
          </mc:Fallback>
        </mc:AlternateContent>
      </w:r>
    </w:p>
    <w:p w14:paraId="4DF3B10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18DB6669"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33F49034"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484CEE5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4A612699"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C1299FF" w14:textId="77777777" w:rsidR="00196A31" w:rsidRPr="00991BAF" w:rsidRDefault="00196A31" w:rsidP="00196A31">
      <w:pPr>
        <w:jc w:val="both"/>
        <w:rPr>
          <w:b/>
          <w:color w:val="5F497A" w:themeColor="accent4" w:themeShade="BF"/>
          <w:sz w:val="24"/>
          <w:szCs w:val="24"/>
          <w:shd w:val="clear" w:color="auto" w:fill="FFFFFF" w:themeFill="background1"/>
        </w:rPr>
      </w:pPr>
    </w:p>
    <w:p w14:paraId="40AA7A05" w14:textId="77777777" w:rsidR="00196A31" w:rsidRPr="00991BAF" w:rsidRDefault="00196A31" w:rsidP="00196A31">
      <w:pPr>
        <w:jc w:val="both"/>
        <w:rPr>
          <w:b/>
          <w:color w:val="5F497A" w:themeColor="accent4" w:themeShade="BF"/>
          <w:sz w:val="24"/>
          <w:szCs w:val="24"/>
          <w:shd w:val="clear" w:color="auto" w:fill="FFFFFF" w:themeFill="background1"/>
        </w:rPr>
      </w:pPr>
    </w:p>
    <w:p w14:paraId="6717D600" w14:textId="77777777" w:rsidR="00196A31" w:rsidRPr="00991BAF" w:rsidRDefault="00196A31" w:rsidP="00196A31">
      <w:pPr>
        <w:jc w:val="both"/>
        <w:rPr>
          <w:b/>
          <w:color w:val="5F497A" w:themeColor="accent4" w:themeShade="BF"/>
          <w:sz w:val="24"/>
          <w:szCs w:val="24"/>
          <w:shd w:val="clear" w:color="auto" w:fill="FFFFFF" w:themeFill="background1"/>
        </w:rPr>
      </w:pPr>
    </w:p>
    <w:p w14:paraId="1879A315" w14:textId="77777777" w:rsidR="00196A31" w:rsidRPr="00991BAF" w:rsidRDefault="00196A31" w:rsidP="00196A31">
      <w:pPr>
        <w:jc w:val="both"/>
        <w:rPr>
          <w:b/>
          <w:color w:val="5F497A" w:themeColor="accent4" w:themeShade="BF"/>
          <w:sz w:val="24"/>
          <w:szCs w:val="24"/>
          <w:shd w:val="clear" w:color="auto" w:fill="FFFFFF" w:themeFill="background1"/>
        </w:rPr>
      </w:pPr>
    </w:p>
    <w:p w14:paraId="0D721162" w14:textId="77777777" w:rsidR="00196A31" w:rsidRPr="00991BAF" w:rsidRDefault="00196A31" w:rsidP="00196A31">
      <w:pPr>
        <w:jc w:val="both"/>
        <w:rPr>
          <w:b/>
          <w:color w:val="5F497A" w:themeColor="accent4" w:themeShade="BF"/>
          <w:sz w:val="24"/>
          <w:szCs w:val="24"/>
          <w:shd w:val="clear" w:color="auto" w:fill="FFFFFF" w:themeFill="background1"/>
        </w:rPr>
      </w:pPr>
    </w:p>
    <w:p w14:paraId="6C118B48"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819293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84EF7B9" w14:textId="77777777" w:rsidR="00147C74" w:rsidRPr="00991BAF" w:rsidRDefault="00147C74" w:rsidP="00196A31">
      <w:pPr>
        <w:ind w:right="28"/>
        <w:jc w:val="both"/>
        <w:rPr>
          <w:b/>
          <w:color w:val="5F497A" w:themeColor="accent4" w:themeShade="BF"/>
          <w:sz w:val="24"/>
          <w:szCs w:val="24"/>
          <w:shd w:val="clear" w:color="auto" w:fill="FFFFFF" w:themeFill="background1"/>
        </w:rPr>
      </w:pPr>
    </w:p>
    <w:p w14:paraId="08825ED5" w14:textId="77777777" w:rsidR="00147C74" w:rsidRPr="00991BAF" w:rsidRDefault="00147C74" w:rsidP="00196A31">
      <w:pPr>
        <w:ind w:right="28"/>
        <w:jc w:val="both"/>
        <w:rPr>
          <w:b/>
          <w:color w:val="5F497A" w:themeColor="accent4" w:themeShade="BF"/>
          <w:sz w:val="24"/>
          <w:szCs w:val="24"/>
          <w:shd w:val="clear" w:color="auto" w:fill="FFFFFF" w:themeFill="background1"/>
        </w:rPr>
      </w:pPr>
    </w:p>
    <w:p w14:paraId="0C7CD724" w14:textId="77777777" w:rsidR="00147C74" w:rsidRPr="00991BAF" w:rsidRDefault="00147C74" w:rsidP="00196A31">
      <w:pPr>
        <w:ind w:right="28"/>
        <w:jc w:val="both"/>
        <w:rPr>
          <w:b/>
          <w:color w:val="5F497A" w:themeColor="accent4" w:themeShade="BF"/>
          <w:sz w:val="24"/>
          <w:szCs w:val="24"/>
          <w:shd w:val="clear" w:color="auto" w:fill="FFFFFF" w:themeFill="background1"/>
        </w:rPr>
      </w:pPr>
    </w:p>
    <w:p w14:paraId="2C5637AD" w14:textId="77777777" w:rsidR="00147C74" w:rsidRPr="00991BAF" w:rsidRDefault="00147C74" w:rsidP="00196A31">
      <w:pPr>
        <w:ind w:right="28"/>
        <w:jc w:val="both"/>
        <w:rPr>
          <w:b/>
          <w:color w:val="5F497A" w:themeColor="accent4" w:themeShade="BF"/>
          <w:sz w:val="24"/>
          <w:szCs w:val="24"/>
          <w:shd w:val="clear" w:color="auto" w:fill="FFFFFF" w:themeFill="background1"/>
        </w:rPr>
      </w:pPr>
    </w:p>
    <w:p w14:paraId="02A2B92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37A59D5A"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7926887"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6C0E3E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0F4CF9D" w14:textId="77777777" w:rsidR="00196A31" w:rsidRPr="00991BAF" w:rsidRDefault="00196A31" w:rsidP="00196A31">
      <w:pPr>
        <w:ind w:right="28"/>
        <w:jc w:val="both"/>
        <w:rPr>
          <w:b/>
          <w:color w:val="5F497A" w:themeColor="accent4" w:themeShade="BF"/>
          <w:sz w:val="24"/>
          <w:szCs w:val="24"/>
          <w:shd w:val="clear" w:color="auto" w:fill="FFFFFF" w:themeFill="background1"/>
        </w:rPr>
      </w:pPr>
      <w:r w:rsidRPr="00991BAF">
        <w:rPr>
          <w:b/>
          <w:color w:val="5F497A" w:themeColor="accent4" w:themeShade="BF"/>
          <w:sz w:val="24"/>
          <w:szCs w:val="24"/>
          <w:shd w:val="clear" w:color="auto" w:fill="FFFFFF" w:themeFill="background1"/>
        </w:rPr>
        <w:t>___________________________________________________________________________</w:t>
      </w:r>
    </w:p>
    <w:p w14:paraId="2ACDB60B"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30CD8F13" w14:textId="77777777" w:rsidR="00196A31" w:rsidRPr="00991BAF" w:rsidRDefault="00196A31" w:rsidP="00196A31">
      <w:pPr>
        <w:rPr>
          <w:rStyle w:val="Emphasis"/>
          <w:rFonts w:asciiTheme="majorHAnsi" w:hAnsiTheme="majorHAnsi"/>
          <w:color w:val="5F497A" w:themeColor="accent4" w:themeShade="BF"/>
          <w:sz w:val="24"/>
        </w:rPr>
      </w:pPr>
      <w:r w:rsidRPr="00991BAF">
        <w:rPr>
          <w:rStyle w:val="Emphasis"/>
          <w:rFonts w:asciiTheme="majorHAnsi" w:hAnsiTheme="majorHAnsi"/>
          <w:color w:val="5F497A" w:themeColor="accent4" w:themeShade="BF"/>
          <w:sz w:val="24"/>
        </w:rPr>
        <w:br w:type="page"/>
      </w:r>
    </w:p>
    <w:p w14:paraId="58F6A5E4" w14:textId="33F4EB41" w:rsidR="00196A31" w:rsidRPr="00991BAF" w:rsidRDefault="00196A31" w:rsidP="00196A31">
      <w:pPr>
        <w:ind w:right="28"/>
        <w:jc w:val="both"/>
        <w:rPr>
          <w:sz w:val="24"/>
          <w:szCs w:val="24"/>
          <w:shd w:val="clear" w:color="auto" w:fill="FFFFFF" w:themeFill="background1"/>
        </w:rPr>
      </w:pPr>
      <w:r w:rsidRPr="00991BAF">
        <w:rPr>
          <w:rStyle w:val="Emphasis"/>
          <w:rFonts w:asciiTheme="majorHAnsi" w:hAnsiTheme="majorHAnsi"/>
          <w:color w:val="5F497A" w:themeColor="accent4" w:themeShade="BF"/>
          <w:sz w:val="24"/>
        </w:rPr>
        <w:lastRenderedPageBreak/>
        <w:t xml:space="preserve">J.3 </w:t>
      </w:r>
      <w:proofErr w:type="gramStart"/>
      <w:r w:rsidRPr="00991BAF">
        <w:rPr>
          <w:rStyle w:val="Emphasis"/>
          <w:rFonts w:asciiTheme="majorHAnsi" w:hAnsiTheme="majorHAnsi"/>
          <w:color w:val="5F497A" w:themeColor="accent4" w:themeShade="BF"/>
          <w:sz w:val="24"/>
        </w:rPr>
        <w:t>Designing</w:t>
      </w:r>
      <w:proofErr w:type="gramEnd"/>
      <w:r w:rsidRPr="00991BAF">
        <w:rPr>
          <w:rStyle w:val="Emphasis"/>
          <w:rFonts w:asciiTheme="majorHAnsi" w:hAnsiTheme="majorHAnsi"/>
          <w:color w:val="5F497A" w:themeColor="accent4" w:themeShade="BF"/>
          <w:sz w:val="24"/>
        </w:rPr>
        <w:t xml:space="preserve"> a participation process</w:t>
      </w:r>
      <w:r w:rsidRPr="00991BAF">
        <w:rPr>
          <w:rStyle w:val="Emphasis"/>
          <w:sz w:val="24"/>
        </w:rPr>
        <w:t xml:space="preserve"> </w:t>
      </w:r>
      <w:r w:rsidRPr="00991BAF">
        <w:rPr>
          <w:sz w:val="24"/>
          <w:szCs w:val="24"/>
          <w:shd w:val="clear" w:color="auto" w:fill="FFFFFF" w:themeFill="background1"/>
        </w:rPr>
        <w:t xml:space="preserve">should aim </w:t>
      </w:r>
      <w:r w:rsidR="0046402A">
        <w:rPr>
          <w:sz w:val="24"/>
          <w:szCs w:val="24"/>
          <w:shd w:val="clear" w:color="auto" w:fill="FFFFFF" w:themeFill="background1"/>
        </w:rPr>
        <w:t>to</w:t>
      </w:r>
      <w:r w:rsidR="00D5710D">
        <w:rPr>
          <w:sz w:val="24"/>
          <w:szCs w:val="24"/>
          <w:shd w:val="clear" w:color="auto" w:fill="FFFFFF" w:themeFill="background1"/>
        </w:rPr>
        <w:t xml:space="preserve"> demonstrate its usefulness and relevance for budget policy-making</w:t>
      </w:r>
      <w:r w:rsidR="001913A6">
        <w:rPr>
          <w:sz w:val="24"/>
          <w:szCs w:val="24"/>
          <w:shd w:val="clear" w:color="auto" w:fill="FFFFFF" w:themeFill="background1"/>
        </w:rPr>
        <w:t xml:space="preserve">, thus helping to sustain the approach </w:t>
      </w:r>
      <w:r w:rsidR="00D5710D">
        <w:rPr>
          <w:sz w:val="24"/>
          <w:szCs w:val="24"/>
          <w:shd w:val="clear" w:color="auto" w:fill="FFFFFF" w:themeFill="background1"/>
        </w:rPr>
        <w:t xml:space="preserve">across policy cycles and different administrations. </w:t>
      </w:r>
      <w:r w:rsidR="00D955DB">
        <w:rPr>
          <w:sz w:val="24"/>
          <w:szCs w:val="24"/>
          <w:shd w:val="clear" w:color="auto" w:fill="FFFFFF" w:themeFill="background1"/>
        </w:rPr>
        <w:t xml:space="preserve">Public participation should naturally respect legal prerogatives of the executive and parliament; and indeed it </w:t>
      </w:r>
      <w:r w:rsidR="00D5710D">
        <w:rPr>
          <w:sz w:val="24"/>
          <w:szCs w:val="24"/>
          <w:shd w:val="clear" w:color="auto" w:fill="FFFFFF" w:themeFill="background1"/>
        </w:rPr>
        <w:t xml:space="preserve">is helpful if the legal framework allows for, and supports, an orderly and transparent approach to public participation. </w:t>
      </w:r>
    </w:p>
    <w:p w14:paraId="0946FB71" w14:textId="5840480A" w:rsidR="008139A6" w:rsidRPr="00991BAF" w:rsidRDefault="008139A6" w:rsidP="008139A6">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 xml:space="preserve">regarding </w:t>
      </w:r>
      <w:r w:rsidR="00D5710D">
        <w:rPr>
          <w:sz w:val="24"/>
          <w:szCs w:val="24"/>
        </w:rPr>
        <w:t xml:space="preserve">the design of a participation process include:- </w:t>
      </w:r>
    </w:p>
    <w:p w14:paraId="0328C8D7" w14:textId="04FD30B2" w:rsidR="00196A31" w:rsidRPr="00991BAF" w:rsidRDefault="0046402A" w:rsidP="00BB2279">
      <w:pPr>
        <w:pStyle w:val="ListParagraph"/>
        <w:numPr>
          <w:ilvl w:val="0"/>
          <w:numId w:val="9"/>
        </w:numPr>
        <w:spacing w:after="200" w:line="276" w:lineRule="auto"/>
        <w:ind w:right="26"/>
        <w:rPr>
          <w:sz w:val="24"/>
          <w:szCs w:val="24"/>
        </w:rPr>
      </w:pPr>
      <w:r>
        <w:rPr>
          <w:sz w:val="24"/>
          <w:szCs w:val="24"/>
        </w:rPr>
        <w:t>publishing</w:t>
      </w:r>
      <w:r w:rsidRPr="00991BAF">
        <w:rPr>
          <w:sz w:val="24"/>
          <w:szCs w:val="24"/>
        </w:rPr>
        <w:t xml:space="preserve"> </w:t>
      </w:r>
      <w:r w:rsidR="00196A31" w:rsidRPr="00991BAF">
        <w:rPr>
          <w:sz w:val="24"/>
          <w:szCs w:val="24"/>
        </w:rPr>
        <w:t>clear objectives</w:t>
      </w:r>
      <w:r>
        <w:rPr>
          <w:sz w:val="24"/>
          <w:szCs w:val="24"/>
        </w:rPr>
        <w:t xml:space="preserve">, </w:t>
      </w:r>
      <w:r w:rsidR="00196A31" w:rsidRPr="00991BAF">
        <w:rPr>
          <w:sz w:val="24"/>
          <w:szCs w:val="24"/>
        </w:rPr>
        <w:t xml:space="preserve"> scope </w:t>
      </w:r>
      <w:r w:rsidR="009824CA">
        <w:rPr>
          <w:sz w:val="24"/>
          <w:szCs w:val="24"/>
        </w:rPr>
        <w:t xml:space="preserve">and process </w:t>
      </w:r>
      <w:r w:rsidR="00196A31" w:rsidRPr="00991BAF">
        <w:rPr>
          <w:sz w:val="24"/>
          <w:szCs w:val="24"/>
        </w:rPr>
        <w:t xml:space="preserve">of public engagement </w:t>
      </w:r>
      <w:r w:rsidR="003053AA">
        <w:rPr>
          <w:sz w:val="24"/>
          <w:szCs w:val="24"/>
        </w:rPr>
        <w:t>in budgeting</w:t>
      </w:r>
    </w:p>
    <w:p w14:paraId="7517A690" w14:textId="77777777" w:rsidR="003053AA" w:rsidRDefault="00196A31" w:rsidP="00BB2279">
      <w:pPr>
        <w:numPr>
          <w:ilvl w:val="0"/>
          <w:numId w:val="9"/>
        </w:numPr>
        <w:spacing w:after="240" w:line="276" w:lineRule="auto"/>
        <w:ind w:right="26"/>
        <w:jc w:val="both"/>
        <w:rPr>
          <w:sz w:val="24"/>
          <w:szCs w:val="24"/>
        </w:rPr>
      </w:pPr>
      <w:r w:rsidRPr="00991BAF">
        <w:rPr>
          <w:sz w:val="24"/>
          <w:szCs w:val="24"/>
        </w:rPr>
        <w:t>tailoring methods of engagement that are best suited to the various participants</w:t>
      </w:r>
    </w:p>
    <w:p w14:paraId="7262BF8D" w14:textId="75944AF4" w:rsidR="00196A31" w:rsidRPr="00991BAF" w:rsidRDefault="003053AA" w:rsidP="00BB2279">
      <w:pPr>
        <w:numPr>
          <w:ilvl w:val="0"/>
          <w:numId w:val="9"/>
        </w:numPr>
        <w:spacing w:after="240" w:line="276" w:lineRule="auto"/>
        <w:ind w:right="26"/>
        <w:jc w:val="both"/>
        <w:rPr>
          <w:sz w:val="24"/>
          <w:szCs w:val="24"/>
        </w:rPr>
      </w:pPr>
      <w:r>
        <w:rPr>
          <w:sz w:val="24"/>
          <w:szCs w:val="24"/>
        </w:rPr>
        <w:t>using a mix of mechanisms, proportionate to the nature of the issue concerned</w:t>
      </w:r>
      <w:r w:rsidR="00196A31" w:rsidRPr="00991BAF">
        <w:rPr>
          <w:sz w:val="24"/>
          <w:szCs w:val="24"/>
        </w:rPr>
        <w:t xml:space="preserve"> </w:t>
      </w:r>
    </w:p>
    <w:p w14:paraId="515B8AB8" w14:textId="0C396142" w:rsidR="00196A31" w:rsidRPr="00991BAF" w:rsidRDefault="00196A31" w:rsidP="00BB2279">
      <w:pPr>
        <w:numPr>
          <w:ilvl w:val="0"/>
          <w:numId w:val="9"/>
        </w:numPr>
        <w:spacing w:after="240" w:line="276" w:lineRule="auto"/>
        <w:ind w:right="26"/>
        <w:jc w:val="both"/>
        <w:rPr>
          <w:sz w:val="24"/>
          <w:szCs w:val="24"/>
        </w:rPr>
      </w:pPr>
      <w:r w:rsidRPr="00991BAF">
        <w:rPr>
          <w:sz w:val="24"/>
          <w:szCs w:val="24"/>
        </w:rPr>
        <w:t xml:space="preserve">allowing enough time for the results </w:t>
      </w:r>
      <w:r w:rsidR="002022D6">
        <w:rPr>
          <w:sz w:val="24"/>
          <w:szCs w:val="24"/>
        </w:rPr>
        <w:t xml:space="preserve">from participation </w:t>
      </w:r>
      <w:r w:rsidRPr="00991BAF">
        <w:rPr>
          <w:sz w:val="24"/>
          <w:szCs w:val="24"/>
        </w:rPr>
        <w:t xml:space="preserve">to </w:t>
      </w:r>
      <w:r w:rsidR="002022D6">
        <w:rPr>
          <w:sz w:val="24"/>
          <w:szCs w:val="24"/>
        </w:rPr>
        <w:t xml:space="preserve">impact on budget policy </w:t>
      </w:r>
    </w:p>
    <w:p w14:paraId="3FE5907B" w14:textId="77777777" w:rsidR="00196A31" w:rsidRPr="00991BAF" w:rsidRDefault="00196A31" w:rsidP="00BB2279">
      <w:pPr>
        <w:numPr>
          <w:ilvl w:val="0"/>
          <w:numId w:val="9"/>
        </w:numPr>
        <w:spacing w:line="276" w:lineRule="auto"/>
        <w:ind w:right="26"/>
        <w:jc w:val="both"/>
        <w:rPr>
          <w:sz w:val="24"/>
          <w:szCs w:val="24"/>
        </w:rPr>
      </w:pPr>
      <w:r w:rsidRPr="00991BAF">
        <w:rPr>
          <w:sz w:val="24"/>
          <w:szCs w:val="24"/>
        </w:rPr>
        <w:t>following up and giving citizens timely feed</w:t>
      </w:r>
      <w:r w:rsidR="008139A6" w:rsidRPr="00991BAF">
        <w:rPr>
          <w:sz w:val="24"/>
          <w:szCs w:val="24"/>
        </w:rPr>
        <w:t>back about progress and results</w:t>
      </w:r>
    </w:p>
    <w:p w14:paraId="64E49E24" w14:textId="77777777" w:rsidR="00196A31" w:rsidRPr="00991BAF" w:rsidRDefault="00196A31" w:rsidP="00147C74">
      <w:pPr>
        <w:shd w:val="clear" w:color="auto" w:fill="FFFFFF" w:themeFill="background1"/>
        <w:ind w:left="360"/>
        <w:rPr>
          <w:b/>
          <w:i/>
          <w:sz w:val="24"/>
          <w:szCs w:val="24"/>
        </w:rPr>
      </w:pPr>
    </w:p>
    <w:p w14:paraId="3193B4A7" w14:textId="1BBACCC4" w:rsidR="00196A31" w:rsidRDefault="002022D6" w:rsidP="00BB2279">
      <w:pPr>
        <w:pStyle w:val="ListParagraph"/>
        <w:numPr>
          <w:ilvl w:val="0"/>
          <w:numId w:val="1"/>
        </w:numPr>
        <w:shd w:val="clear" w:color="auto" w:fill="FFFFFF" w:themeFill="background1"/>
        <w:jc w:val="both"/>
        <w:rPr>
          <w:sz w:val="24"/>
          <w:szCs w:val="24"/>
        </w:rPr>
      </w:pPr>
      <w:proofErr w:type="gramStart"/>
      <w:r>
        <w:rPr>
          <w:sz w:val="24"/>
          <w:szCs w:val="24"/>
        </w:rPr>
        <w:t>m</w:t>
      </w:r>
      <w:r w:rsidR="00196A31" w:rsidRPr="00991BAF">
        <w:rPr>
          <w:sz w:val="24"/>
          <w:szCs w:val="24"/>
        </w:rPr>
        <w:t>aking</w:t>
      </w:r>
      <w:proofErr w:type="gramEnd"/>
      <w:r w:rsidR="00196A31" w:rsidRPr="00991BAF">
        <w:rPr>
          <w:sz w:val="24"/>
          <w:szCs w:val="24"/>
        </w:rPr>
        <w:t xml:space="preserve"> sure that the most vulnerable parts of the population are included.</w:t>
      </w:r>
    </w:p>
    <w:p w14:paraId="0A8641E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B127777" w14:textId="51060E4B" w:rsidR="002C07E6" w:rsidRDefault="003A7A32" w:rsidP="002C07E6">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71232" behindDoc="0" locked="0" layoutInCell="1" allowOverlap="1" wp14:anchorId="5E7DD9F5" wp14:editId="2E9BC286">
                <wp:simplePos x="0" y="0"/>
                <wp:positionH relativeFrom="column">
                  <wp:posOffset>3006090</wp:posOffset>
                </wp:positionH>
                <wp:positionV relativeFrom="paragraph">
                  <wp:posOffset>8890</wp:posOffset>
                </wp:positionV>
                <wp:extent cx="2771775" cy="2429510"/>
                <wp:effectExtent l="0" t="0" r="28575" b="27940"/>
                <wp:wrapNone/>
                <wp:docPr id="481"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429510"/>
                        </a:xfrm>
                        <a:prstGeom prst="rect">
                          <a:avLst/>
                        </a:prstGeom>
                        <a:solidFill>
                          <a:srgbClr val="FFFFFF"/>
                        </a:solidFill>
                        <a:ln w="9525">
                          <a:solidFill>
                            <a:schemeClr val="bg1">
                              <a:lumMod val="100000"/>
                              <a:lumOff val="0"/>
                            </a:schemeClr>
                          </a:solidFill>
                          <a:miter lim="800000"/>
                          <a:headEnd/>
                          <a:tailEnd/>
                        </a:ln>
                      </wps:spPr>
                      <wps:txbx>
                        <w:txbxContent>
                          <w:p w14:paraId="6AAB7C1B"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FC50D85"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55A48EDE" w14:textId="322EF35D"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29294DA2" wp14:editId="309403E3">
                                  <wp:extent cx="1663700" cy="177800"/>
                                  <wp:effectExtent l="0" t="0" r="0" b="0"/>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63700" cy="177800"/>
                                          </a:xfrm>
                                          <a:prstGeom prst="rect">
                                            <a:avLst/>
                                          </a:prstGeom>
                                          <a:noFill/>
                                          <a:ln>
                                            <a:noFill/>
                                          </a:ln>
                                        </pic:spPr>
                                      </pic:pic>
                                    </a:graphicData>
                                  </a:graphic>
                                </wp:inline>
                              </w:drawing>
                            </w:r>
                            <w:r w:rsidRPr="00164C88">
                              <w:rPr>
                                <w:rFonts w:ascii="Calibri" w:hAnsi="Calibri" w:cs="Times New Roman"/>
                                <w:color w:val="984806" w:themeColor="accent6" w:themeShade="80"/>
                                <w:position w:val="8"/>
                                <w:lang w:eastAsia="en-GB"/>
                              </w:rPr>
                              <w:t>1</w:t>
                            </w:r>
                            <w:r>
                              <w:rPr>
                                <w:rFonts w:ascii="Calibri" w:hAnsi="Calibri" w:cs="Times New Roman"/>
                                <w:color w:val="984806" w:themeColor="accent6" w:themeShade="80"/>
                                <w:position w:val="8"/>
                                <w:lang w:eastAsia="en-GB"/>
                              </w:rPr>
                              <w:t>, 2, 4, 6, 7, 8</w:t>
                            </w:r>
                          </w:p>
                          <w:p w14:paraId="0D3E100A"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307B8F5D" w14:textId="0F37B6B5" w:rsidR="00CC49D6" w:rsidRPr="00164C88" w:rsidRDefault="00CC49D6" w:rsidP="00DF3A1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1B25F005" wp14:editId="36725B7F">
                                  <wp:extent cx="1616075" cy="212725"/>
                                  <wp:effectExtent l="0" t="0" r="3175"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F3A10">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126, 129, 131-133, 138, 141</w:t>
                            </w:r>
                          </w:p>
                          <w:p w14:paraId="6E4982FB" w14:textId="5C2CDA59"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p>
                          <w:p w14:paraId="20FA042A" w14:textId="77777777" w:rsidR="00CC49D6" w:rsidRPr="00164C8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p>
                          <w:p w14:paraId="2509B58A" w14:textId="77777777" w:rsidR="00CC49D6" w:rsidRPr="00164C88"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position w:val="8"/>
                                <w:sz w:val="4"/>
                                <w:szCs w:val="4"/>
                                <w:lang w:eastAsia="en-GB"/>
                              </w:rPr>
                            </w:pPr>
                          </w:p>
                          <w:p w14:paraId="00862F47" w14:textId="77777777" w:rsidR="00CC49D6" w:rsidRPr="00164C8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sz w:val="4"/>
                                <w:szCs w:val="4"/>
                                <w:lang w:eastAsia="en-GB"/>
                              </w:rPr>
                            </w:pPr>
                          </w:p>
                          <w:p w14:paraId="36D0567D"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7192CCE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27CAC66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0" type="#_x0000_t202" style="position:absolute;left:0;text-align:left;margin-left:236.7pt;margin-top:.7pt;width:218.25pt;height:19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" strokecolor="white [3212]">
                <v:textbox inset=".5mm">
                  <w:txbxContent>
                    <w:p w14:paraId="6AAB7C1B" w14:textId="77777777" w:rsidR="00CC49D6" w:rsidRDefault="00CC49D6" w:rsidP="002C07E6">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FC50D85" w14:textId="77777777" w:rsidR="00CC49D6"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55A48EDE" w14:textId="322EF35D"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29294DA2" wp14:editId="309403E3">
                            <wp:extent cx="1663700" cy="177800"/>
                            <wp:effectExtent l="0" t="0" r="0" b="0"/>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63700" cy="177800"/>
                                    </a:xfrm>
                                    <a:prstGeom prst="rect">
                                      <a:avLst/>
                                    </a:prstGeom>
                                    <a:noFill/>
                                    <a:ln>
                                      <a:noFill/>
                                    </a:ln>
                                  </pic:spPr>
                                </pic:pic>
                              </a:graphicData>
                            </a:graphic>
                          </wp:inline>
                        </w:drawing>
                      </w:r>
                      <w:r w:rsidRPr="00164C88">
                        <w:rPr>
                          <w:rFonts w:ascii="Calibri" w:hAnsi="Calibri" w:cs="Times New Roman"/>
                          <w:color w:val="984806" w:themeColor="accent6" w:themeShade="80"/>
                          <w:position w:val="8"/>
                          <w:lang w:eastAsia="en-GB"/>
                        </w:rPr>
                        <w:t>1</w:t>
                      </w:r>
                      <w:r>
                        <w:rPr>
                          <w:rFonts w:ascii="Calibri" w:hAnsi="Calibri" w:cs="Times New Roman"/>
                          <w:color w:val="984806" w:themeColor="accent6" w:themeShade="80"/>
                          <w:position w:val="8"/>
                          <w:lang w:eastAsia="en-GB"/>
                        </w:rPr>
                        <w:t>, 2, 4, 6, 7, 8</w:t>
                      </w:r>
                    </w:p>
                    <w:p w14:paraId="0D3E100A" w14:textId="77777777" w:rsidR="00CC49D6" w:rsidRPr="00606E79"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sz w:val="8"/>
                          <w:szCs w:val="8"/>
                          <w:lang w:eastAsia="en-GB"/>
                        </w:rPr>
                      </w:pPr>
                    </w:p>
                    <w:p w14:paraId="307B8F5D" w14:textId="0F37B6B5" w:rsidR="00CC49D6" w:rsidRPr="00164C88" w:rsidRDefault="00CC49D6" w:rsidP="00DF3A10">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position w:val="8"/>
                          <w:lang w:eastAsia="en-GB"/>
                        </w:rPr>
                        <w:drawing>
                          <wp:inline distT="0" distB="0" distL="0" distR="0" wp14:anchorId="1B25F005" wp14:editId="36725B7F">
                            <wp:extent cx="1616075" cy="212725"/>
                            <wp:effectExtent l="0" t="0" r="3175"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16075" cy="212725"/>
                                    </a:xfrm>
                                    <a:prstGeom prst="rect">
                                      <a:avLst/>
                                    </a:prstGeom>
                                    <a:noFill/>
                                    <a:ln>
                                      <a:noFill/>
                                    </a:ln>
                                  </pic:spPr>
                                </pic:pic>
                              </a:graphicData>
                            </a:graphic>
                          </wp:inline>
                        </w:drawing>
                      </w:r>
                      <w:r w:rsidRPr="00DF3A10">
                        <w:rPr>
                          <w:rFonts w:ascii="Calibri" w:hAnsi="Calibri" w:cs="Times New Roman"/>
                          <w:color w:val="984806" w:themeColor="accent6" w:themeShade="80"/>
                          <w:position w:val="8"/>
                          <w:lang w:eastAsia="en-GB"/>
                        </w:rPr>
                        <w:t xml:space="preserve"> </w:t>
                      </w:r>
                      <w:r>
                        <w:rPr>
                          <w:rFonts w:ascii="Calibri" w:hAnsi="Calibri" w:cs="Times New Roman"/>
                          <w:color w:val="984806" w:themeColor="accent6" w:themeShade="80"/>
                          <w:position w:val="8"/>
                          <w:lang w:eastAsia="en-GB"/>
                        </w:rPr>
                        <w:t>Q 126, 129, 131-133, 138, 141</w:t>
                      </w:r>
                    </w:p>
                    <w:p w14:paraId="6E4982FB" w14:textId="5C2CDA59"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p>
                    <w:p w14:paraId="20FA042A" w14:textId="77777777" w:rsidR="00CC49D6" w:rsidRPr="00164C8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p>
                    <w:p w14:paraId="2509B58A" w14:textId="77777777" w:rsidR="00CC49D6" w:rsidRPr="00164C88" w:rsidRDefault="00CC49D6" w:rsidP="002C07E6">
                      <w:pPr>
                        <w:shd w:val="clear" w:color="auto" w:fill="FDE9D9" w:themeFill="accent6" w:themeFillTint="33"/>
                        <w:spacing w:before="120" w:after="120"/>
                        <w:contextualSpacing/>
                        <w:jc w:val="both"/>
                        <w:rPr>
                          <w:rFonts w:ascii="Calibri" w:hAnsi="Calibri" w:cs="Times New Roman"/>
                          <w:b/>
                          <w:color w:val="984806" w:themeColor="accent6" w:themeShade="80"/>
                          <w:position w:val="8"/>
                          <w:sz w:val="4"/>
                          <w:szCs w:val="4"/>
                          <w:lang w:eastAsia="en-GB"/>
                        </w:rPr>
                      </w:pPr>
                    </w:p>
                    <w:p w14:paraId="00862F47" w14:textId="77777777" w:rsidR="00CC49D6" w:rsidRPr="00164C88"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position w:val="8"/>
                          <w:sz w:val="4"/>
                          <w:szCs w:val="4"/>
                          <w:lang w:eastAsia="en-GB"/>
                        </w:rPr>
                      </w:pPr>
                    </w:p>
                    <w:p w14:paraId="36D0567D"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7192CCE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p w14:paraId="27CAC661" w14:textId="77777777" w:rsidR="00CC49D6" w:rsidRDefault="00CC49D6" w:rsidP="002C07E6">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70208" behindDoc="0" locked="0" layoutInCell="1" allowOverlap="1" wp14:anchorId="5CCBB083" wp14:editId="705F2285">
                <wp:simplePos x="0" y="0"/>
                <wp:positionH relativeFrom="column">
                  <wp:posOffset>225425</wp:posOffset>
                </wp:positionH>
                <wp:positionV relativeFrom="paragraph">
                  <wp:posOffset>8890</wp:posOffset>
                </wp:positionV>
                <wp:extent cx="2781300" cy="2429510"/>
                <wp:effectExtent l="0" t="0" r="19050" b="27940"/>
                <wp:wrapNone/>
                <wp:docPr id="48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429510"/>
                        </a:xfrm>
                        <a:prstGeom prst="rect">
                          <a:avLst/>
                        </a:prstGeom>
                        <a:solidFill>
                          <a:srgbClr val="FFFFFF"/>
                        </a:solidFill>
                        <a:ln w="12700">
                          <a:solidFill>
                            <a:schemeClr val="bg1">
                              <a:lumMod val="100000"/>
                              <a:lumOff val="0"/>
                            </a:schemeClr>
                          </a:solidFill>
                          <a:miter lim="800000"/>
                          <a:headEnd/>
                          <a:tailEnd/>
                        </a:ln>
                      </wps:spPr>
                      <wps:txbx>
                        <w:txbxContent>
                          <w:p w14:paraId="3965F29B"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71907AB"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3647D90E" w14:textId="77777777" w:rsidR="00CC49D6" w:rsidRPr="00FE1657" w:rsidRDefault="00CC49D6" w:rsidP="002C07E6">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The Philippines:</w:t>
                            </w:r>
                            <w:r w:rsidRPr="00DA720C">
                              <w:rPr>
                                <w:rFonts w:cs="Times New Roman"/>
                                <w:b/>
                                <w:bCs/>
                                <w:color w:val="215868" w:themeColor="accent5" w:themeShade="80"/>
                              </w:rPr>
                              <w:t xml:space="preserve"> </w:t>
                            </w:r>
                            <w:r w:rsidRPr="00FE1657">
                              <w:rPr>
                                <w:rFonts w:cs="Times New Roman"/>
                                <w:bCs/>
                                <w:color w:val="215868" w:themeColor="accent5" w:themeShade="80"/>
                              </w:rPr>
                              <w:t>established the</w:t>
                            </w:r>
                            <w:r w:rsidRPr="00FE1657">
                              <w:rPr>
                                <w:rFonts w:cs="Times New Roman"/>
                                <w:b/>
                                <w:bCs/>
                                <w:color w:val="215868" w:themeColor="accent5" w:themeShade="80"/>
                              </w:rPr>
                              <w:t xml:space="preserve"> </w:t>
                            </w:r>
                            <w:r w:rsidRPr="00FE1657">
                              <w:rPr>
                                <w:rFonts w:cs="Times New Roman"/>
                                <w:bCs/>
                                <w:color w:val="215868" w:themeColor="accent5" w:themeShade="80"/>
                              </w:rPr>
                              <w:t>Budget Partnership Agreement (BPA) as a mechanism for CSO engagement with national government agencies in drafting</w:t>
                            </w:r>
                          </w:p>
                          <w:p w14:paraId="7D5EAED2" w14:textId="77777777" w:rsidR="00CC49D6" w:rsidRDefault="00CC49D6" w:rsidP="002C07E6">
                            <w:pPr>
                              <w:shd w:val="clear" w:color="auto" w:fill="DAEEF3" w:themeFill="accent5" w:themeFillTint="33"/>
                              <w:spacing w:before="120" w:after="120"/>
                              <w:contextualSpacing/>
                              <w:jc w:val="both"/>
                              <w:rPr>
                                <w:rFonts w:cs="Times New Roman"/>
                                <w:bCs/>
                                <w:color w:val="215868" w:themeColor="accent5" w:themeShade="80"/>
                              </w:rPr>
                            </w:pPr>
                            <w:proofErr w:type="gramStart"/>
                            <w:r w:rsidRPr="00FE1657">
                              <w:rPr>
                                <w:rFonts w:cs="Times New Roman"/>
                                <w:bCs/>
                                <w:color w:val="215868" w:themeColor="accent5" w:themeShade="80"/>
                              </w:rPr>
                              <w:t>budget</w:t>
                            </w:r>
                            <w:proofErr w:type="gramEnd"/>
                            <w:r w:rsidRPr="00FE1657">
                              <w:rPr>
                                <w:rFonts w:cs="Times New Roman"/>
                                <w:bCs/>
                                <w:color w:val="215868" w:themeColor="accent5" w:themeShade="80"/>
                              </w:rPr>
                              <w:t xml:space="preserve"> proposals. This instrument is only one of many introduced in the Philippines to make budgeting more participative. A public participation score of 67 in the 2015 Open Budget Survey acknowledges these efforts.</w:t>
                            </w:r>
                          </w:p>
                          <w:p w14:paraId="3465AC18" w14:textId="77777777" w:rsidR="00CC49D6" w:rsidRPr="00FE1657" w:rsidRDefault="00CC49D6" w:rsidP="002C07E6">
                            <w:pPr>
                              <w:shd w:val="clear" w:color="auto" w:fill="DAEEF3" w:themeFill="accent5" w:themeFillTint="33"/>
                              <w:spacing w:before="120" w:after="120"/>
                              <w:contextualSpacing/>
                              <w:jc w:val="both"/>
                              <w:rPr>
                                <w:rFonts w:cs="Times New Roman"/>
                                <w:bCs/>
                                <w:color w:val="215868" w:themeColor="accent5" w:themeShade="80"/>
                              </w:rPr>
                            </w:pPr>
                          </w:p>
                          <w:p w14:paraId="68B5372C"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1" type="#_x0000_t202" style="position:absolute;left:0;text-align:left;margin-left:17.75pt;margin-top:.7pt;width:219pt;height:191.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" strokecolor="white [3212]" strokeweight="1pt">
                <v:textbox inset=".5mm">
                  <w:txbxContent>
                    <w:p w14:paraId="3965F29B" w14:textId="77777777" w:rsidR="00CC49D6" w:rsidRPr="00063C5C" w:rsidRDefault="00CC49D6" w:rsidP="002C07E6">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71907AB" w14:textId="77777777" w:rsidR="00CC49D6" w:rsidRDefault="00CC49D6" w:rsidP="002C07E6">
                      <w:pPr>
                        <w:shd w:val="clear" w:color="auto" w:fill="DAEEF3" w:themeFill="accent5" w:themeFillTint="33"/>
                        <w:spacing w:before="120" w:after="120"/>
                        <w:contextualSpacing/>
                        <w:jc w:val="both"/>
                        <w:rPr>
                          <w:rFonts w:cs="Times New Roman"/>
                          <w:b/>
                          <w:color w:val="215868" w:themeColor="accent5" w:themeShade="80"/>
                        </w:rPr>
                      </w:pPr>
                    </w:p>
                    <w:p w14:paraId="3647D90E" w14:textId="77777777" w:rsidR="00CC49D6" w:rsidRPr="00FE1657" w:rsidRDefault="00CC49D6" w:rsidP="002C07E6">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The Philippines:</w:t>
                      </w:r>
                      <w:r w:rsidRPr="00DA720C">
                        <w:rPr>
                          <w:rFonts w:cs="Times New Roman"/>
                          <w:b/>
                          <w:bCs/>
                          <w:color w:val="215868" w:themeColor="accent5" w:themeShade="80"/>
                        </w:rPr>
                        <w:t xml:space="preserve"> </w:t>
                      </w:r>
                      <w:r w:rsidRPr="00FE1657">
                        <w:rPr>
                          <w:rFonts w:cs="Times New Roman"/>
                          <w:bCs/>
                          <w:color w:val="215868" w:themeColor="accent5" w:themeShade="80"/>
                        </w:rPr>
                        <w:t>established the</w:t>
                      </w:r>
                      <w:r w:rsidRPr="00FE1657">
                        <w:rPr>
                          <w:rFonts w:cs="Times New Roman"/>
                          <w:b/>
                          <w:bCs/>
                          <w:color w:val="215868" w:themeColor="accent5" w:themeShade="80"/>
                        </w:rPr>
                        <w:t xml:space="preserve"> </w:t>
                      </w:r>
                      <w:r w:rsidRPr="00FE1657">
                        <w:rPr>
                          <w:rFonts w:cs="Times New Roman"/>
                          <w:bCs/>
                          <w:color w:val="215868" w:themeColor="accent5" w:themeShade="80"/>
                        </w:rPr>
                        <w:t>Budget Partnership Agreement (BPA) as a mechanism for CSO engagement with national government agencies in drafting</w:t>
                      </w:r>
                    </w:p>
                    <w:p w14:paraId="7D5EAED2" w14:textId="77777777" w:rsidR="00CC49D6" w:rsidRDefault="00CC49D6" w:rsidP="002C07E6">
                      <w:pPr>
                        <w:shd w:val="clear" w:color="auto" w:fill="DAEEF3" w:themeFill="accent5" w:themeFillTint="33"/>
                        <w:spacing w:before="120" w:after="120"/>
                        <w:contextualSpacing/>
                        <w:jc w:val="both"/>
                        <w:rPr>
                          <w:rFonts w:cs="Times New Roman"/>
                          <w:bCs/>
                          <w:color w:val="215868" w:themeColor="accent5" w:themeShade="80"/>
                        </w:rPr>
                      </w:pPr>
                      <w:proofErr w:type="gramStart"/>
                      <w:r w:rsidRPr="00FE1657">
                        <w:rPr>
                          <w:rFonts w:cs="Times New Roman"/>
                          <w:bCs/>
                          <w:color w:val="215868" w:themeColor="accent5" w:themeShade="80"/>
                        </w:rPr>
                        <w:t>budget</w:t>
                      </w:r>
                      <w:proofErr w:type="gramEnd"/>
                      <w:r w:rsidRPr="00FE1657">
                        <w:rPr>
                          <w:rFonts w:cs="Times New Roman"/>
                          <w:bCs/>
                          <w:color w:val="215868" w:themeColor="accent5" w:themeShade="80"/>
                        </w:rPr>
                        <w:t xml:space="preserve"> proposals. This instrument is only one of many introduced in the Philippines to make budgeting more participative. A public participation score of 67 in the 2015 Open Budget Survey acknowledges these efforts.</w:t>
                      </w:r>
                    </w:p>
                    <w:p w14:paraId="3465AC18" w14:textId="77777777" w:rsidR="00CC49D6" w:rsidRPr="00FE1657" w:rsidRDefault="00CC49D6" w:rsidP="002C07E6">
                      <w:pPr>
                        <w:shd w:val="clear" w:color="auto" w:fill="DAEEF3" w:themeFill="accent5" w:themeFillTint="33"/>
                        <w:spacing w:before="120" w:after="120"/>
                        <w:contextualSpacing/>
                        <w:jc w:val="both"/>
                        <w:rPr>
                          <w:rFonts w:cs="Times New Roman"/>
                          <w:bCs/>
                          <w:color w:val="215868" w:themeColor="accent5" w:themeShade="80"/>
                        </w:rPr>
                      </w:pPr>
                    </w:p>
                    <w:p w14:paraId="68B5372C" w14:textId="77777777" w:rsidR="00CC49D6" w:rsidRPr="00B634D8" w:rsidRDefault="00CC49D6" w:rsidP="002C07E6">
                      <w:pPr>
                        <w:shd w:val="clear" w:color="auto" w:fill="DAEEF3" w:themeFill="accent5" w:themeFillTint="33"/>
                        <w:spacing w:before="120" w:after="120"/>
                        <w:contextualSpacing/>
                        <w:jc w:val="both"/>
                        <w:rPr>
                          <w:rFonts w:cs="Times New Roman"/>
                          <w:color w:val="215868" w:themeColor="accent5" w:themeShade="80"/>
                        </w:rPr>
                      </w:pPr>
                    </w:p>
                  </w:txbxContent>
                </v:textbox>
              </v:shape>
            </w:pict>
          </mc:Fallback>
        </mc:AlternateContent>
      </w:r>
    </w:p>
    <w:p w14:paraId="4D31D6C5"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C092B0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6C518EA"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259B3A1"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64D1389"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5F345C2"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10C81F4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864038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FE79EF1" w14:textId="77777777" w:rsidR="00196A31" w:rsidRPr="00991BAF" w:rsidRDefault="00196A31" w:rsidP="00196A31">
      <w:pPr>
        <w:jc w:val="both"/>
        <w:rPr>
          <w:b/>
          <w:color w:val="5F497A" w:themeColor="accent4" w:themeShade="BF"/>
          <w:sz w:val="24"/>
          <w:szCs w:val="24"/>
          <w:shd w:val="clear" w:color="auto" w:fill="FFFFFF" w:themeFill="background1"/>
        </w:rPr>
      </w:pPr>
    </w:p>
    <w:p w14:paraId="53C96209" w14:textId="77777777" w:rsidR="00196A31" w:rsidRPr="00991BAF" w:rsidRDefault="00196A31" w:rsidP="00196A31">
      <w:pPr>
        <w:jc w:val="both"/>
        <w:rPr>
          <w:b/>
          <w:color w:val="5F497A" w:themeColor="accent4" w:themeShade="BF"/>
          <w:sz w:val="24"/>
          <w:szCs w:val="24"/>
          <w:shd w:val="clear" w:color="auto" w:fill="FFFFFF" w:themeFill="background1"/>
        </w:rPr>
      </w:pPr>
    </w:p>
    <w:p w14:paraId="6FC2CEFB" w14:textId="77777777" w:rsidR="00196A31" w:rsidRPr="00991BAF" w:rsidRDefault="00196A31" w:rsidP="00196A31">
      <w:pPr>
        <w:jc w:val="both"/>
        <w:rPr>
          <w:b/>
          <w:color w:val="5F497A" w:themeColor="accent4" w:themeShade="BF"/>
          <w:sz w:val="24"/>
          <w:szCs w:val="24"/>
          <w:shd w:val="clear" w:color="auto" w:fill="FFFFFF" w:themeFill="background1"/>
        </w:rPr>
      </w:pPr>
    </w:p>
    <w:p w14:paraId="1F8B599D" w14:textId="77777777" w:rsidR="00196A31" w:rsidRPr="00991BAF" w:rsidRDefault="00196A31" w:rsidP="00196A31">
      <w:pPr>
        <w:jc w:val="both"/>
        <w:rPr>
          <w:b/>
          <w:color w:val="5F497A" w:themeColor="accent4" w:themeShade="BF"/>
          <w:sz w:val="24"/>
          <w:szCs w:val="24"/>
          <w:shd w:val="clear" w:color="auto" w:fill="FFFFFF" w:themeFill="background1"/>
        </w:rPr>
      </w:pPr>
    </w:p>
    <w:p w14:paraId="3FF99B33" w14:textId="77777777" w:rsidR="00196A31" w:rsidRPr="00991BAF" w:rsidRDefault="00196A31" w:rsidP="00196A31">
      <w:pPr>
        <w:jc w:val="both"/>
        <w:rPr>
          <w:b/>
          <w:color w:val="5F497A" w:themeColor="accent4" w:themeShade="BF"/>
          <w:sz w:val="24"/>
          <w:szCs w:val="24"/>
          <w:shd w:val="clear" w:color="auto" w:fill="FFFFFF" w:themeFill="background1"/>
        </w:rPr>
      </w:pPr>
    </w:p>
    <w:p w14:paraId="4924CAC3" w14:textId="77777777" w:rsidR="00196A31" w:rsidRPr="00991BAF" w:rsidRDefault="00196A31" w:rsidP="00196A31">
      <w:pPr>
        <w:ind w:right="28"/>
        <w:jc w:val="both"/>
        <w:rPr>
          <w:b/>
          <w:color w:val="5F497A" w:themeColor="accent4" w:themeShade="BF"/>
          <w:sz w:val="24"/>
          <w:szCs w:val="24"/>
          <w:shd w:val="clear" w:color="auto" w:fill="FFFFFF" w:themeFill="background1"/>
        </w:rPr>
      </w:pPr>
      <w:r w:rsidRPr="00991BAF">
        <w:rPr>
          <w:b/>
          <w:color w:val="5F497A" w:themeColor="accent4" w:themeShade="BF"/>
          <w:sz w:val="24"/>
          <w:szCs w:val="24"/>
          <w:shd w:val="clear" w:color="auto" w:fill="FFFFFF" w:themeFill="background1"/>
        </w:rPr>
        <w:t>___________________________________________________________________________</w:t>
      </w:r>
    </w:p>
    <w:p w14:paraId="23837402" w14:textId="77777777" w:rsidR="00196A31" w:rsidRPr="00991BAF" w:rsidRDefault="00196A31" w:rsidP="00196A31">
      <w:pPr>
        <w:rPr>
          <w:rStyle w:val="Emphasis"/>
          <w:rFonts w:asciiTheme="majorHAnsi" w:hAnsiTheme="majorHAnsi"/>
          <w:color w:val="5F497A" w:themeColor="accent4" w:themeShade="BF"/>
          <w:sz w:val="24"/>
        </w:rPr>
      </w:pPr>
    </w:p>
    <w:p w14:paraId="05062A0D" w14:textId="77777777" w:rsidR="00196A31" w:rsidRPr="00991BAF" w:rsidRDefault="00196A31" w:rsidP="00196A31">
      <w:pPr>
        <w:rPr>
          <w:rStyle w:val="Emphasis"/>
          <w:rFonts w:asciiTheme="majorHAnsi" w:hAnsiTheme="majorHAnsi"/>
          <w:color w:val="5F497A" w:themeColor="accent4" w:themeShade="BF"/>
          <w:sz w:val="24"/>
        </w:rPr>
      </w:pPr>
      <w:r w:rsidRPr="00991BAF">
        <w:rPr>
          <w:rStyle w:val="Emphasis"/>
          <w:rFonts w:asciiTheme="majorHAnsi" w:hAnsiTheme="majorHAnsi"/>
          <w:color w:val="5F497A" w:themeColor="accent4" w:themeShade="BF"/>
          <w:sz w:val="24"/>
        </w:rPr>
        <w:br w:type="page"/>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108" w:type="dxa"/>
          <w:bottom w:w="108" w:type="dxa"/>
        </w:tblCellMar>
        <w:tblLook w:val="0000" w:firstRow="0" w:lastRow="0" w:firstColumn="0" w:lastColumn="0" w:noHBand="0" w:noVBand="0"/>
      </w:tblPr>
      <w:tblGrid>
        <w:gridCol w:w="8873"/>
      </w:tblGrid>
      <w:tr w:rsidR="00196A31" w:rsidRPr="00991BAF" w14:paraId="12124DD5" w14:textId="77777777" w:rsidTr="00196A31">
        <w:trPr>
          <w:trHeight w:val="1016"/>
          <w:jc w:val="center"/>
        </w:trPr>
        <w:tc>
          <w:tcPr>
            <w:tcW w:w="8873" w:type="dxa"/>
            <w:shd w:val="clear" w:color="auto" w:fill="D9D9D9" w:themeFill="background1" w:themeFillShade="D9"/>
          </w:tcPr>
          <w:p w14:paraId="5887E679" w14:textId="77777777" w:rsidR="00196A31" w:rsidRPr="00991BAF" w:rsidRDefault="00196A31" w:rsidP="00B75A88">
            <w:pPr>
              <w:autoSpaceDE w:val="0"/>
              <w:autoSpaceDN w:val="0"/>
              <w:adjustRightInd w:val="0"/>
              <w:ind w:right="26"/>
              <w:jc w:val="both"/>
              <w:rPr>
                <w:rFonts w:cs="Times New Roman"/>
                <w:b/>
                <w:color w:val="000000"/>
                <w:sz w:val="24"/>
                <w:szCs w:val="24"/>
              </w:rPr>
            </w:pPr>
            <w:r w:rsidRPr="00991BAF">
              <w:rPr>
                <w:sz w:val="24"/>
                <w:szCs w:val="24"/>
              </w:rPr>
              <w:lastRenderedPageBreak/>
              <w:br w:type="page"/>
            </w:r>
            <w:r w:rsidRPr="00991BAF">
              <w:rPr>
                <w:rFonts w:cs="Times New Roman"/>
                <w:b/>
                <w:noProof/>
                <w:color w:val="000000"/>
                <w:sz w:val="24"/>
                <w:szCs w:val="24"/>
                <w:lang w:eastAsia="en-GB"/>
              </w:rPr>
              <w:drawing>
                <wp:anchor distT="0" distB="0" distL="114300" distR="114300" simplePos="0" relativeHeight="251659776" behindDoc="0" locked="0" layoutInCell="1" allowOverlap="1" wp14:anchorId="11074066" wp14:editId="5E3E4585">
                  <wp:simplePos x="2440940" y="3398520"/>
                  <wp:positionH relativeFrom="margin">
                    <wp:align>left</wp:align>
                  </wp:positionH>
                  <wp:positionV relativeFrom="margin">
                    <wp:align>top</wp:align>
                  </wp:positionV>
                  <wp:extent cx="719455" cy="719455"/>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ook.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Pr="00991BAF">
              <w:rPr>
                <w:rFonts w:cs="Times New Roman"/>
                <w:b/>
                <w:noProof/>
                <w:color w:val="000000"/>
                <w:sz w:val="24"/>
                <w:szCs w:val="24"/>
                <w:lang w:eastAsia="en-GB"/>
              </w:rPr>
              <w:t>Further guidance</w:t>
            </w:r>
          </w:p>
          <w:p w14:paraId="70A1A12C" w14:textId="77777777" w:rsidR="00196A31" w:rsidRPr="00991BAF" w:rsidRDefault="00196A31" w:rsidP="00196A31">
            <w:pPr>
              <w:ind w:right="28"/>
              <w:rPr>
                <w:szCs w:val="24"/>
              </w:rPr>
            </w:pPr>
          </w:p>
          <w:p w14:paraId="03B10070" w14:textId="77777777" w:rsidR="00196A31" w:rsidRDefault="00196A31" w:rsidP="00196A31">
            <w:pPr>
              <w:ind w:right="28"/>
              <w:rPr>
                <w:rStyle w:val="Hyperlink"/>
                <w:szCs w:val="24"/>
              </w:rPr>
            </w:pPr>
            <w:r w:rsidRPr="00991BAF">
              <w:rPr>
                <w:szCs w:val="24"/>
              </w:rPr>
              <w:t xml:space="preserve">IBP (2012), </w:t>
            </w:r>
            <w:r w:rsidRPr="00991BAF">
              <w:rPr>
                <w:i/>
                <w:szCs w:val="24"/>
              </w:rPr>
              <w:t>The power of making it simple</w:t>
            </w:r>
            <w:r w:rsidRPr="00991BAF">
              <w:rPr>
                <w:szCs w:val="24"/>
              </w:rPr>
              <w:t xml:space="preserve">, </w:t>
            </w:r>
            <w:hyperlink r:id="rId203" w:history="1">
              <w:r w:rsidRPr="00991BAF">
                <w:rPr>
                  <w:rStyle w:val="Hyperlink"/>
                  <w:szCs w:val="24"/>
                </w:rPr>
                <w:t>http://www.internationalbudget.org/publications/the-power-of-making-it-simple-a-government-guide-to-developing-citizens-budgets/</w:t>
              </w:r>
            </w:hyperlink>
          </w:p>
          <w:p w14:paraId="6C3E1FC2" w14:textId="77777777" w:rsidR="00BC5092" w:rsidRDefault="00BC5092" w:rsidP="00196A31">
            <w:pPr>
              <w:ind w:right="28"/>
              <w:rPr>
                <w:rStyle w:val="Hyperlink"/>
                <w:szCs w:val="24"/>
              </w:rPr>
            </w:pPr>
          </w:p>
          <w:p w14:paraId="3299A7D3" w14:textId="1216C3CD" w:rsidR="00BC5092" w:rsidRDefault="00BC5092" w:rsidP="00BC5092">
            <w:pPr>
              <w:ind w:right="28"/>
              <w:rPr>
                <w:szCs w:val="24"/>
              </w:rPr>
            </w:pPr>
            <w:r>
              <w:rPr>
                <w:szCs w:val="24"/>
              </w:rPr>
              <w:t xml:space="preserve">IBP </w:t>
            </w:r>
            <w:r w:rsidR="003A7A32">
              <w:rPr>
                <w:szCs w:val="24"/>
              </w:rPr>
              <w:t>web resource on citizen’s budgets,</w:t>
            </w:r>
            <w:r>
              <w:rPr>
                <w:szCs w:val="24"/>
              </w:rPr>
              <w:t xml:space="preserve">  </w:t>
            </w:r>
          </w:p>
          <w:p w14:paraId="4BC81421" w14:textId="77777777" w:rsidR="00BC5092" w:rsidRDefault="00CC49D6" w:rsidP="00BC5092">
            <w:pPr>
              <w:ind w:right="28"/>
              <w:rPr>
                <w:szCs w:val="24"/>
              </w:rPr>
            </w:pPr>
            <w:hyperlink r:id="rId204" w:history="1">
              <w:r w:rsidR="00BC5092" w:rsidRPr="00AF0A5B">
                <w:rPr>
                  <w:rStyle w:val="Hyperlink"/>
                  <w:szCs w:val="24"/>
                </w:rPr>
                <w:t>http://www.internationalbudget.org/opening-budgets/citizens-budgets/</w:t>
              </w:r>
            </w:hyperlink>
          </w:p>
          <w:p w14:paraId="386A6815" w14:textId="77777777" w:rsidR="00196A31" w:rsidRPr="00991BAF" w:rsidRDefault="00196A31" w:rsidP="00196A31">
            <w:pPr>
              <w:ind w:right="28"/>
              <w:rPr>
                <w:szCs w:val="24"/>
              </w:rPr>
            </w:pPr>
          </w:p>
          <w:p w14:paraId="6527CB96" w14:textId="77777777" w:rsidR="00196A31" w:rsidRPr="00991BAF" w:rsidRDefault="00196A31" w:rsidP="00196A31">
            <w:pPr>
              <w:ind w:right="28"/>
              <w:rPr>
                <w:rStyle w:val="Hyperlink"/>
                <w:szCs w:val="24"/>
              </w:rPr>
            </w:pPr>
            <w:r w:rsidRPr="00991BAF">
              <w:rPr>
                <w:szCs w:val="24"/>
              </w:rPr>
              <w:t xml:space="preserve">Partners of the Americas (2006), Involving Citizens in Public Budgets – Mechanisms for Transparent and Participatory Budgeting, Partners of the Americas, Washington D. C., </w:t>
            </w:r>
            <w:hyperlink r:id="rId205" w:history="1">
              <w:r w:rsidRPr="00991BAF">
                <w:rPr>
                  <w:rStyle w:val="Hyperlink"/>
                  <w:szCs w:val="24"/>
                </w:rPr>
                <w:t>http://www.internationalbudget.org/publications/involving-citizens-in-public-budgets-mechanisms-for-transparent-and-participatory-budgeting/</w:t>
              </w:r>
            </w:hyperlink>
          </w:p>
          <w:p w14:paraId="42BA3127" w14:textId="77777777" w:rsidR="00196A31" w:rsidRPr="00991BAF" w:rsidRDefault="00196A31" w:rsidP="00196A31">
            <w:pPr>
              <w:ind w:right="28"/>
              <w:rPr>
                <w:rStyle w:val="Hyperlink"/>
                <w:color w:val="auto"/>
                <w:szCs w:val="24"/>
              </w:rPr>
            </w:pPr>
          </w:p>
          <w:p w14:paraId="7BFC8213" w14:textId="77777777" w:rsidR="00196A31" w:rsidRPr="00991BAF" w:rsidRDefault="00196A31" w:rsidP="00196A31">
            <w:pPr>
              <w:ind w:right="28"/>
              <w:rPr>
                <w:rStyle w:val="Hyperlink"/>
                <w:szCs w:val="24"/>
              </w:rPr>
            </w:pPr>
            <w:r w:rsidRPr="00991BAF">
              <w:rPr>
                <w:szCs w:val="24"/>
              </w:rPr>
              <w:t xml:space="preserve">Petrie, M. and Shields, J. (2010): “Producing a Citizens’ Guide to the Budget: Why, What and How?” in </w:t>
            </w:r>
            <w:r w:rsidRPr="00991BAF">
              <w:rPr>
                <w:i/>
                <w:szCs w:val="24"/>
              </w:rPr>
              <w:t>OECD Journal on Budgeting</w:t>
            </w:r>
            <w:r w:rsidRPr="00991BAF">
              <w:rPr>
                <w:szCs w:val="24"/>
              </w:rPr>
              <w:t xml:space="preserve"> 2010/2, OECD Publishing, Paris, </w:t>
            </w:r>
            <w:hyperlink r:id="rId206" w:history="1">
              <w:r w:rsidRPr="00991BAF">
                <w:rPr>
                  <w:rStyle w:val="Hyperlink"/>
                  <w:szCs w:val="24"/>
                </w:rPr>
                <w:t>https://www.oecd.org/gov/budgeting/48170438.pdf</w:t>
              </w:r>
            </w:hyperlink>
          </w:p>
          <w:p w14:paraId="21171C19" w14:textId="77777777" w:rsidR="00196A31" w:rsidRPr="00991BAF" w:rsidRDefault="00196A31" w:rsidP="00196A31">
            <w:pPr>
              <w:ind w:right="28"/>
              <w:rPr>
                <w:rStyle w:val="Hyperlink"/>
                <w:color w:val="auto"/>
                <w:szCs w:val="24"/>
              </w:rPr>
            </w:pPr>
          </w:p>
          <w:p w14:paraId="0E9DB50A" w14:textId="77777777" w:rsidR="00196A31" w:rsidRPr="00991BAF" w:rsidRDefault="00196A31" w:rsidP="00196A31">
            <w:pPr>
              <w:ind w:right="28"/>
              <w:rPr>
                <w:rStyle w:val="Hyperlink"/>
              </w:rPr>
            </w:pPr>
            <w:proofErr w:type="spellStart"/>
            <w:r w:rsidRPr="00991BAF">
              <w:t>Dener</w:t>
            </w:r>
            <w:proofErr w:type="spellEnd"/>
            <w:r w:rsidRPr="00991BAF">
              <w:t xml:space="preserve">, C. and Min, S. Y. (2013): </w:t>
            </w:r>
            <w:r w:rsidRPr="00991BAF">
              <w:rPr>
                <w:i/>
              </w:rPr>
              <w:t>Financial Management Information Systems and Open Budget Data,</w:t>
            </w:r>
            <w:r w:rsidRPr="00991BAF">
              <w:t xml:space="preserve"> The World Bank, Washington D. C., </w:t>
            </w:r>
            <w:hyperlink r:id="rId207" w:history="1">
              <w:r w:rsidRPr="00991BAF">
                <w:rPr>
                  <w:rStyle w:val="Hyperlink"/>
                </w:rPr>
                <w:t>http://www-wds.worldbank.org/external/default/WDSContentServer/WDSP/IB/2013/09/26/000356161_20130926123854/Rendered/PDF/813320PUB0Fina00Box374313B00PUBLIC0.pdf</w:t>
              </w:r>
            </w:hyperlink>
          </w:p>
          <w:p w14:paraId="5336FED3" w14:textId="77777777" w:rsidR="00196A31" w:rsidRPr="00991BAF" w:rsidRDefault="00196A31" w:rsidP="00196A31">
            <w:pPr>
              <w:ind w:right="28"/>
              <w:rPr>
                <w:rStyle w:val="Hyperlink"/>
                <w:color w:val="auto"/>
                <w:szCs w:val="24"/>
              </w:rPr>
            </w:pPr>
          </w:p>
          <w:p w14:paraId="7FDAB559" w14:textId="7EF20DFE" w:rsidR="00196A31" w:rsidRPr="00991BAF" w:rsidRDefault="00196A31" w:rsidP="00196A31">
            <w:pPr>
              <w:ind w:right="26"/>
            </w:pPr>
            <w:r w:rsidRPr="00991BAF">
              <w:t xml:space="preserve">G20 (2015), </w:t>
            </w:r>
            <w:r w:rsidRPr="00991BAF">
              <w:rPr>
                <w:i/>
              </w:rPr>
              <w:t xml:space="preserve">Introductory note to the </w:t>
            </w:r>
            <w:r w:rsidR="009D5552">
              <w:rPr>
                <w:i/>
              </w:rPr>
              <w:t>G</w:t>
            </w:r>
            <w:r w:rsidRPr="00991BAF">
              <w:rPr>
                <w:i/>
              </w:rPr>
              <w:t>20 anti-corruption open data principles</w:t>
            </w:r>
            <w:r w:rsidRPr="00991BAF">
              <w:t xml:space="preserve">, </w:t>
            </w:r>
            <w:hyperlink r:id="rId208" w:history="1">
              <w:r w:rsidRPr="00991BAF">
                <w:rPr>
                  <w:rStyle w:val="Hyperlink"/>
                </w:rPr>
                <w:t>http://www.g20.utoronto.ca/2015/G20-Anti-Corruption-Open-Data-Principles.pdf</w:t>
              </w:r>
            </w:hyperlink>
          </w:p>
          <w:p w14:paraId="046C093A" w14:textId="77777777" w:rsidR="00196A31" w:rsidRPr="00991BAF" w:rsidRDefault="00196A31" w:rsidP="00196A31">
            <w:pPr>
              <w:ind w:right="26"/>
            </w:pPr>
          </w:p>
          <w:p w14:paraId="3FAAAD25" w14:textId="77777777" w:rsidR="00196A31" w:rsidRPr="00991BAF" w:rsidRDefault="00196A31" w:rsidP="00196A31">
            <w:pPr>
              <w:ind w:right="26"/>
              <w:rPr>
                <w:color w:val="0000FF" w:themeColor="hyperlink"/>
                <w:u w:val="single"/>
              </w:rPr>
            </w:pPr>
            <w:proofErr w:type="spellStart"/>
            <w:r w:rsidRPr="00991BAF">
              <w:t>Gray</w:t>
            </w:r>
            <w:proofErr w:type="spellEnd"/>
            <w:r w:rsidRPr="00991BAF">
              <w:t xml:space="preserve">, J. (2015), </w:t>
            </w:r>
            <w:r w:rsidRPr="00991BAF">
              <w:rPr>
                <w:i/>
              </w:rPr>
              <w:t>Open Budget Data - mapping the landscap</w:t>
            </w:r>
            <w:r w:rsidRPr="00991BAF">
              <w:t xml:space="preserve">e, Global Initiative for Fiscal Transparency (GIFT), </w:t>
            </w:r>
            <w:hyperlink r:id="rId209" w:history="1">
              <w:r w:rsidRPr="00991BAF">
                <w:rPr>
                  <w:rStyle w:val="Hyperlink"/>
                </w:rPr>
                <w:t>http://www.fiscaltransparency.net/resourcesfiles/files/20150902128.pdf</w:t>
              </w:r>
            </w:hyperlink>
          </w:p>
          <w:p w14:paraId="11C12B54" w14:textId="77777777" w:rsidR="00196A31" w:rsidRPr="00991BAF" w:rsidRDefault="00196A31" w:rsidP="00196A31">
            <w:pPr>
              <w:ind w:right="28"/>
              <w:rPr>
                <w:szCs w:val="24"/>
              </w:rPr>
            </w:pPr>
          </w:p>
          <w:p w14:paraId="3AA7E28C" w14:textId="77777777" w:rsidR="00196A31" w:rsidRPr="00991BAF" w:rsidRDefault="00196A31" w:rsidP="00196A31">
            <w:pPr>
              <w:ind w:right="28"/>
            </w:pPr>
            <w:r w:rsidRPr="00991BAF">
              <w:t xml:space="preserve">OECD (forthcoming), </w:t>
            </w:r>
            <w:r w:rsidRPr="00991BAF">
              <w:rPr>
                <w:i/>
              </w:rPr>
              <w:t>Digital Government Toolkit</w:t>
            </w:r>
          </w:p>
          <w:p w14:paraId="55AAF511" w14:textId="77777777" w:rsidR="00196A31" w:rsidRPr="00991BAF" w:rsidRDefault="00196A31" w:rsidP="00196A31">
            <w:pPr>
              <w:ind w:right="28"/>
            </w:pPr>
          </w:p>
          <w:p w14:paraId="1A886FB6" w14:textId="77777777" w:rsidR="00196A31" w:rsidRPr="00991BAF" w:rsidRDefault="00196A31" w:rsidP="00196A31">
            <w:pPr>
              <w:ind w:right="28"/>
              <w:rPr>
                <w:rStyle w:val="Hyperlink"/>
              </w:rPr>
            </w:pPr>
            <w:r w:rsidRPr="00991BAF">
              <w:t xml:space="preserve">OECD (2014), </w:t>
            </w:r>
            <w:r w:rsidRPr="00991BAF">
              <w:rPr>
                <w:i/>
              </w:rPr>
              <w:t>Recommendation of the Council on Digital Government Strategies</w:t>
            </w:r>
            <w:r w:rsidRPr="00991BAF">
              <w:t xml:space="preserve">, OECD Publishing, Paris, </w:t>
            </w:r>
            <w:hyperlink r:id="rId210" w:history="1">
              <w:r w:rsidRPr="00991BAF">
                <w:rPr>
                  <w:rStyle w:val="Hyperlink"/>
                </w:rPr>
                <w:t>http://www.oecd.org/gov/digital-government/Recommendation-digital-government-strategies.pdf</w:t>
              </w:r>
            </w:hyperlink>
          </w:p>
          <w:p w14:paraId="7F32471F" w14:textId="77777777" w:rsidR="00196A31" w:rsidRPr="00991BAF" w:rsidRDefault="00196A31" w:rsidP="00196A31">
            <w:pPr>
              <w:ind w:right="28"/>
              <w:rPr>
                <w:rStyle w:val="Hyperlink"/>
                <w:color w:val="auto"/>
              </w:rPr>
            </w:pPr>
          </w:p>
          <w:p w14:paraId="46DF5E55" w14:textId="77777777" w:rsidR="00196A31" w:rsidRPr="00991BAF" w:rsidRDefault="00196A31" w:rsidP="00196A31">
            <w:pPr>
              <w:ind w:right="28"/>
              <w:rPr>
                <w:szCs w:val="24"/>
              </w:rPr>
            </w:pPr>
            <w:proofErr w:type="spellStart"/>
            <w:r w:rsidRPr="00991BAF">
              <w:rPr>
                <w:szCs w:val="24"/>
              </w:rPr>
              <w:t>Fölscher</w:t>
            </w:r>
            <w:proofErr w:type="spellEnd"/>
            <w:r w:rsidRPr="00991BAF">
              <w:rPr>
                <w:szCs w:val="24"/>
              </w:rPr>
              <w:t xml:space="preserve">, A. (2007), “A Primer on Effective Participation” in Shah, A. (ed.), Participatory Budgeting, The World Bank, Washington D. C., p. 243-255, </w:t>
            </w:r>
            <w:hyperlink r:id="rId211" w:history="1">
              <w:r w:rsidRPr="00991BAF">
                <w:rPr>
                  <w:rStyle w:val="Hyperlink"/>
                  <w:szCs w:val="24"/>
                </w:rPr>
                <w:t>http://siteresources.worldbank.org/PSGLP/Resources/ParticipatoryBudgeting.pdf</w:t>
              </w:r>
            </w:hyperlink>
          </w:p>
          <w:p w14:paraId="0232B647" w14:textId="77777777" w:rsidR="00196A31" w:rsidRPr="00991BAF" w:rsidRDefault="00196A31" w:rsidP="00196A31">
            <w:pPr>
              <w:ind w:right="28"/>
              <w:rPr>
                <w:szCs w:val="24"/>
              </w:rPr>
            </w:pPr>
          </w:p>
          <w:p w14:paraId="6E877BA3" w14:textId="77777777" w:rsidR="00196A31" w:rsidRPr="00991BAF" w:rsidRDefault="00196A31" w:rsidP="00196A31">
            <w:pPr>
              <w:ind w:right="28"/>
              <w:rPr>
                <w:szCs w:val="24"/>
              </w:rPr>
            </w:pPr>
            <w:proofErr w:type="spellStart"/>
            <w:r w:rsidRPr="00991BAF">
              <w:rPr>
                <w:szCs w:val="24"/>
              </w:rPr>
              <w:t>Marchessault</w:t>
            </w:r>
            <w:proofErr w:type="spellEnd"/>
            <w:r w:rsidRPr="00991BAF">
              <w:rPr>
                <w:szCs w:val="24"/>
              </w:rPr>
              <w:t xml:space="preserve">, L. (2015), Public Participation and the Budget Cycle: Lessons from Country Examples, Global Initiative for Fiscal Transparency (GIFT), </w:t>
            </w:r>
            <w:hyperlink r:id="rId212" w:history="1">
              <w:r w:rsidRPr="00991BAF">
                <w:rPr>
                  <w:rStyle w:val="Hyperlink"/>
                  <w:szCs w:val="24"/>
                </w:rPr>
                <w:t>http://www.fiscaltransparency.net/resourcesfiles/files/20151116137.pdf</w:t>
              </w:r>
            </w:hyperlink>
          </w:p>
          <w:p w14:paraId="5E9EFEBF" w14:textId="77777777" w:rsidR="00196A31" w:rsidRPr="00991BAF" w:rsidRDefault="00196A31" w:rsidP="00196A31">
            <w:pPr>
              <w:ind w:right="28"/>
              <w:rPr>
                <w:szCs w:val="24"/>
              </w:rPr>
            </w:pPr>
          </w:p>
          <w:p w14:paraId="149FD0C3" w14:textId="77777777" w:rsidR="00196A31" w:rsidRDefault="00196A31" w:rsidP="00196A31">
            <w:pPr>
              <w:ind w:right="28"/>
              <w:rPr>
                <w:rStyle w:val="Hyperlink"/>
              </w:rPr>
            </w:pPr>
            <w:r w:rsidRPr="00991BAF">
              <w:t xml:space="preserve">OECD (2015), </w:t>
            </w:r>
            <w:r w:rsidRPr="00991BAF">
              <w:rPr>
                <w:i/>
              </w:rPr>
              <w:t>Policy Shaping and Policy Making: The Governance of Inclusive Growth</w:t>
            </w:r>
            <w:r w:rsidRPr="00991BAF">
              <w:t xml:space="preserve">, OECD Publishing, Paris, </w:t>
            </w:r>
            <w:hyperlink r:id="rId213" w:history="1">
              <w:r w:rsidRPr="00991BAF">
                <w:rPr>
                  <w:rStyle w:val="Hyperlink"/>
                </w:rPr>
                <w:t>http://www.oecd.org/governance/ministerial/the-governance-of-inclusive-growth.pdf</w:t>
              </w:r>
            </w:hyperlink>
          </w:p>
          <w:p w14:paraId="48D4F0D4" w14:textId="77777777" w:rsidR="009518F1" w:rsidRDefault="009518F1" w:rsidP="00196A31">
            <w:pPr>
              <w:ind w:right="28"/>
              <w:rPr>
                <w:rStyle w:val="Hyperlink"/>
              </w:rPr>
            </w:pPr>
          </w:p>
          <w:p w14:paraId="5218877B" w14:textId="6E50FF8C" w:rsidR="00196A31" w:rsidRPr="00991BAF" w:rsidRDefault="00F05B45" w:rsidP="00F05B45">
            <w:pPr>
              <w:ind w:right="28"/>
              <w:rPr>
                <w:rFonts w:ascii="Times New Roman" w:hAnsi="Times New Roman" w:cs="Times New Roman"/>
                <w:sz w:val="20"/>
                <w:szCs w:val="20"/>
              </w:rPr>
            </w:pPr>
            <w:r>
              <w:t>Open Contracting Partnership</w:t>
            </w:r>
            <w:r w:rsidR="009518F1" w:rsidRPr="00991BAF">
              <w:t xml:space="preserve"> (201</w:t>
            </w:r>
            <w:r>
              <w:t>4</w:t>
            </w:r>
            <w:r w:rsidR="009518F1" w:rsidRPr="00991BAF">
              <w:t xml:space="preserve">), </w:t>
            </w:r>
            <w:r>
              <w:rPr>
                <w:i/>
              </w:rPr>
              <w:t>Open Contracting Data Standard</w:t>
            </w:r>
          </w:p>
        </w:tc>
      </w:tr>
    </w:tbl>
    <w:p w14:paraId="6340972E" w14:textId="77777777" w:rsidR="00196A31" w:rsidRPr="00991BAF" w:rsidRDefault="00196A31" w:rsidP="00196A31">
      <w:pPr>
        <w:rPr>
          <w:sz w:val="24"/>
          <w:szCs w:val="24"/>
        </w:rPr>
      </w:pPr>
    </w:p>
    <w:p w14:paraId="2693BDCF" w14:textId="45D7F0C0" w:rsidR="00196A31" w:rsidRPr="00991BAF" w:rsidRDefault="00196A31" w:rsidP="00F05B45">
      <w:pPr>
        <w:rPr>
          <w:sz w:val="24"/>
          <w:szCs w:val="24"/>
        </w:rPr>
      </w:pPr>
      <w:r w:rsidRPr="00991BAF">
        <w:rPr>
          <w:sz w:val="24"/>
          <w:szCs w:val="24"/>
        </w:rPr>
        <w:br w:type="page"/>
      </w:r>
      <w:r w:rsidR="008134BD" w:rsidRPr="00991BAF">
        <w:rPr>
          <w:noProof/>
          <w:sz w:val="24"/>
          <w:szCs w:val="24"/>
          <w:lang w:eastAsia="en-GB"/>
        </w:rPr>
        <w:lastRenderedPageBreak/>
        <mc:AlternateContent>
          <mc:Choice Requires="wpg">
            <w:drawing>
              <wp:inline distT="0" distB="0" distL="0" distR="0" wp14:anchorId="15FDEF90" wp14:editId="49DC1E89">
                <wp:extent cx="5722620" cy="935990"/>
                <wp:effectExtent l="0" t="0" r="5080" b="3810"/>
                <wp:docPr id="293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935990"/>
                          <a:chOff x="0" y="0"/>
                          <a:chExt cx="57228" cy="9360"/>
                        </a:xfrm>
                      </wpg:grpSpPr>
                      <wps:wsp>
                        <wps:cNvPr id="2934" name="Rectangle 9"/>
                        <wps:cNvSpPr>
                          <a:spLocks noChangeArrowheads="1"/>
                        </wps:cNvSpPr>
                        <wps:spPr bwMode="auto">
                          <a:xfrm>
                            <a:off x="0" y="0"/>
                            <a:ext cx="10824" cy="936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937" name="Rectangle 11"/>
                        <wps:cNvSpPr>
                          <a:spLocks noChangeArrowheads="1"/>
                        </wps:cNvSpPr>
                        <wps:spPr bwMode="auto">
                          <a:xfrm>
                            <a:off x="10824" y="0"/>
                            <a:ext cx="46404" cy="936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06ABAE0" w14:textId="77777777" w:rsidR="00CC49D6" w:rsidRDefault="00CC49D6" w:rsidP="00196A31">
                              <w:pPr>
                                <w:pStyle w:val="Heading2"/>
                              </w:pPr>
                              <w:bookmarkStart w:id="18" w:name="_Toc455391552"/>
                              <w:bookmarkStart w:id="19" w:name="_Toc455497531"/>
                              <w:r w:rsidRPr="00AD08B6">
                                <w:t xml:space="preserve">5. </w:t>
                              </w:r>
                              <w:r>
                                <w:t xml:space="preserve">Promoting integrity </w:t>
                              </w:r>
                              <w:r w:rsidRPr="00AD08B6">
                                <w:t>with the private sector</w:t>
                              </w:r>
                              <w:bookmarkEnd w:id="18"/>
                              <w:bookmarkEnd w:id="19"/>
                            </w:p>
                          </w:txbxContent>
                        </wps:txbx>
                        <wps:bodyPr rot="0" vert="horz" wrap="square" lIns="91440" tIns="45720" rIns="91440" bIns="45720" anchor="ctr" anchorCtr="0" upright="1">
                          <a:noAutofit/>
                        </wps:bodyPr>
                      </wps:wsp>
                      <pic:pic xmlns:pic="http://schemas.openxmlformats.org/drawingml/2006/picture">
                        <pic:nvPicPr>
                          <pic:cNvPr id="2938" name="Picture 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297" y="1654"/>
                            <a:ext cx="6051" cy="6051"/>
                          </a:xfrm>
                          <a:prstGeom prst="rect">
                            <a:avLst/>
                          </a:prstGeom>
                          <a:solidFill>
                            <a:schemeClr val="accent3">
                              <a:lumMod val="75000"/>
                              <a:lumOff val="0"/>
                            </a:schemeClr>
                          </a:solidFill>
                        </pic:spPr>
                      </pic:pic>
                    </wpg:wgp>
                  </a:graphicData>
                </a:graphic>
              </wp:inline>
            </w:drawing>
          </mc:Choice>
          <mc:Fallback>
            <w:pict>
              <v:group id="Group 78" o:spid="_x0000_s1402" style="width:450.6pt;height:73.7pt;mso-position-horizontal-relative:char;mso-position-vertical-relative:line" coordsize="5722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">
                <v:rect id="Rectangle 9" o:spid="_x0000_s1403" style="position:absolute;width:1082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P8UA&#10;AADdAAAADwAAAGRycy9kb3ducmV2LnhtbESPzWrDMBCE74W+g9hCb43sJA2OGyWUQqDH5u+Q22Jt&#10;LFNrZSQ5sd++CgR6HGbmG2a1GWwrruRD41hBPslAEFdON1wrOB62bwWIEJE1to5JwUgBNuvnpxWW&#10;2t14R9d9rEWCcChRgYmxK6UMlSGLYeI64uRdnLcYk/S11B5vCW5bOc2yhbTYcFow2NGXoep331sF&#10;p9y/m0WfY1G0/c/lfBzHumqUen0ZPj9ARBrif/jR/tYKpsvZHO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10/xQAAAN0AAAAPAAAAAAAAAAAAAAAAAJgCAABkcnMv&#10;ZG93bnJldi54bWxQSwUGAAAAAAQABAD1AAAAigMAAAAA&#10;" fillcolor="#76923c [2406]" stroked="f" strokeweight="2pt"/>
                <v:rect id="Rectangle 11" o:spid="_x0000_s1404" style="position:absolute;left:10824;width:46404;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DSMUA&#10;AADdAAAADwAAAGRycy9kb3ducmV2LnhtbESPQWvCQBSE70L/w/IKvekmltoYXaUUCh6rtYfeHtln&#10;NjT7NuxuNPn3riB4HGbmG2a9HWwrzuRD41hBPstAEFdON1wrOP58TQsQISJrbB2TgpECbDdPkzWW&#10;2l14T+dDrEWCcChRgYmxK6UMlSGLYeY64uSdnLcYk/S11B4vCW5bOc+yhbTYcFow2NGnoer/0FsF&#10;v7l/M4s+x6Jo++/T33Ec66pR6uV5+FiBiDTER/je3mkF8+XrO9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cNIxQAAAN0AAAAPAAAAAAAAAAAAAAAAAJgCAABkcnMv&#10;ZG93bnJldi54bWxQSwUGAAAAAAQABAD1AAAAigMAAAAA&#10;" fillcolor="#76923c [2406]" stroked="f" strokeweight="2pt">
                  <v:textbox>
                    <w:txbxContent>
                      <w:p w14:paraId="306ABAE0" w14:textId="77777777" w:rsidR="00CC49D6" w:rsidRDefault="00CC49D6" w:rsidP="00196A31">
                        <w:pPr>
                          <w:pStyle w:val="Heading2"/>
                        </w:pPr>
                        <w:bookmarkStart w:id="20" w:name="_Toc455391552"/>
                        <w:bookmarkStart w:id="21" w:name="_Toc455497531"/>
                        <w:r w:rsidRPr="00AD08B6">
                          <w:t xml:space="preserve">5. </w:t>
                        </w:r>
                        <w:r>
                          <w:t xml:space="preserve">Promoting integrity </w:t>
                        </w:r>
                        <w:r w:rsidRPr="00AD08B6">
                          <w:t>with the private sector</w:t>
                        </w:r>
                        <w:bookmarkEnd w:id="20"/>
                        <w:bookmarkEnd w:id="21"/>
                      </w:p>
                    </w:txbxContent>
                  </v:textbox>
                </v:rect>
                <v:shape id="Picture 12" o:spid="_x0000_s1405" type="#_x0000_t75" style="position:absolute;left:2297;top:1654;width:6051;height:6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gPDAAAA3QAAAA8AAABkcnMvZG93bnJldi54bWxET01rwkAQvRf8D8sI3urGCKlGVxFB6MGL&#10;qYrehuyYhGRnY3arsb++eyj0+Hjfy3VvGvGgzlWWFUzGEQji3OqKCwXHr937DITzyBoby6TgRQ7W&#10;q8HbElNtn3ygR+YLEULYpaig9L5NpXR5SQbd2LbEgbvZzqAPsCuk7vAZwk0j4yhKpMGKQ0OJLW1L&#10;yuvs2yi4n7fZ5bT/kD/XeGp2kUnqepMoNRr2mwUIT73/F/+5P7WCeD4Nc8Ob8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n6A8MAAADdAAAADwAAAAAAAAAAAAAAAACf&#10;AgAAZHJzL2Rvd25yZXYueG1sUEsFBgAAAAAEAAQA9wAAAI8DAAAAAA==&#10;" filled="t" fillcolor="#76923c [2406]">
                  <v:imagedata r:id="rId215" o:title=""/>
                </v:shape>
                <w10:anchorlock/>
              </v:group>
            </w:pict>
          </mc:Fallback>
        </mc:AlternateContent>
      </w:r>
    </w:p>
    <w:p w14:paraId="0CE5790E" w14:textId="77777777" w:rsidR="00196A31" w:rsidRPr="00991BAF" w:rsidRDefault="00196A31" w:rsidP="00196A31">
      <w:pPr>
        <w:ind w:right="26"/>
        <w:jc w:val="both"/>
        <w:rPr>
          <w:sz w:val="24"/>
          <w:szCs w:val="24"/>
        </w:rPr>
      </w:pPr>
    </w:p>
    <w:p w14:paraId="5A61D32B" w14:textId="77777777" w:rsidR="00196A31" w:rsidRPr="00991BAF" w:rsidRDefault="00196A31" w:rsidP="00196A31">
      <w:pPr>
        <w:ind w:right="26"/>
        <w:jc w:val="both"/>
        <w:rPr>
          <w:i/>
          <w:sz w:val="24"/>
          <w:szCs w:val="24"/>
        </w:rPr>
      </w:pPr>
    </w:p>
    <w:p w14:paraId="6B887D56" w14:textId="77777777" w:rsidR="009824CA" w:rsidRPr="00460E22" w:rsidRDefault="009824CA" w:rsidP="009824CA">
      <w:pPr>
        <w:ind w:right="28"/>
        <w:rPr>
          <w:i/>
          <w:sz w:val="28"/>
          <w:szCs w:val="24"/>
        </w:rPr>
      </w:pPr>
      <w:r w:rsidRPr="00460E22">
        <w:rPr>
          <w:i/>
          <w:sz w:val="28"/>
          <w:szCs w:val="24"/>
        </w:rPr>
        <w:t>“</w:t>
      </w:r>
      <w:r>
        <w:rPr>
          <w:i/>
          <w:sz w:val="28"/>
          <w:szCs w:val="24"/>
        </w:rPr>
        <w:t>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r w:rsidRPr="00460E22">
        <w:rPr>
          <w:i/>
          <w:sz w:val="28"/>
          <w:szCs w:val="24"/>
        </w:rPr>
        <w:t>.”</w:t>
      </w:r>
    </w:p>
    <w:p w14:paraId="6E3D4ED7" w14:textId="77777777" w:rsidR="009824CA" w:rsidRDefault="009824CA" w:rsidP="009824CA">
      <w:pPr>
        <w:ind w:right="28"/>
        <w:jc w:val="right"/>
        <w:rPr>
          <w:i/>
          <w:sz w:val="24"/>
          <w:szCs w:val="24"/>
        </w:rPr>
      </w:pPr>
      <w:r>
        <w:rPr>
          <w:i/>
          <w:sz w:val="24"/>
          <w:szCs w:val="24"/>
        </w:rPr>
        <w:t>- GIFT High Level Principle 6</w:t>
      </w:r>
    </w:p>
    <w:p w14:paraId="12E21A14" w14:textId="77777777" w:rsidR="009824CA" w:rsidRDefault="009824CA" w:rsidP="009824CA">
      <w:pPr>
        <w:ind w:right="28"/>
        <w:rPr>
          <w:i/>
          <w:sz w:val="28"/>
          <w:szCs w:val="24"/>
        </w:rPr>
      </w:pPr>
    </w:p>
    <w:p w14:paraId="75EF0497" w14:textId="5E700910" w:rsidR="00196A31" w:rsidRPr="00991BAF" w:rsidRDefault="00196A31" w:rsidP="009824CA">
      <w:pPr>
        <w:ind w:right="28"/>
        <w:rPr>
          <w:i/>
          <w:sz w:val="28"/>
          <w:szCs w:val="24"/>
        </w:rPr>
      </w:pPr>
      <w:r w:rsidRPr="00991BAF">
        <w:rPr>
          <w:i/>
          <w:sz w:val="28"/>
          <w:szCs w:val="24"/>
        </w:rPr>
        <w:t>“</w:t>
      </w:r>
      <w:r w:rsidR="009824CA">
        <w:rPr>
          <w:i/>
          <w:sz w:val="28"/>
          <w:szCs w:val="24"/>
        </w:rPr>
        <w:t>E</w:t>
      </w:r>
      <w:r w:rsidR="009824CA" w:rsidRPr="00991BAF">
        <w:rPr>
          <w:i/>
          <w:sz w:val="28"/>
          <w:szCs w:val="24"/>
        </w:rPr>
        <w:t xml:space="preserve">nsure </w:t>
      </w:r>
      <w:r w:rsidRPr="00991BAF">
        <w:rPr>
          <w:i/>
          <w:sz w:val="28"/>
          <w:szCs w:val="24"/>
        </w:rPr>
        <w:t>an adequate degree of transparency of the public procurement system in all stages of the procurement cycle […] and support integration of public procurement into overall public finance management, budgeting and services delivery processes”</w:t>
      </w:r>
    </w:p>
    <w:p w14:paraId="6D900B3D" w14:textId="77777777" w:rsidR="00196A31" w:rsidRPr="00991BAF" w:rsidRDefault="00196A31" w:rsidP="00196A31">
      <w:pPr>
        <w:ind w:right="28"/>
        <w:jc w:val="right"/>
        <w:rPr>
          <w:sz w:val="24"/>
          <w:szCs w:val="24"/>
        </w:rPr>
      </w:pPr>
      <w:r w:rsidRPr="00991BAF">
        <w:rPr>
          <w:i/>
          <w:sz w:val="24"/>
          <w:szCs w:val="24"/>
        </w:rPr>
        <w:t>- OECD Recommendation on Public Procurement 2015</w:t>
      </w:r>
    </w:p>
    <w:p w14:paraId="4A0C2310" w14:textId="77777777" w:rsidR="00196A31" w:rsidRPr="00991BAF" w:rsidRDefault="00196A31" w:rsidP="00196A31">
      <w:pPr>
        <w:ind w:right="28"/>
        <w:rPr>
          <w:i/>
          <w:sz w:val="28"/>
          <w:szCs w:val="24"/>
        </w:rPr>
      </w:pPr>
    </w:p>
    <w:p w14:paraId="4EA9F90C" w14:textId="77777777" w:rsidR="00196A31" w:rsidRPr="00991BAF" w:rsidRDefault="00196A31" w:rsidP="00196A31">
      <w:pPr>
        <w:ind w:right="28"/>
        <w:rPr>
          <w:i/>
          <w:sz w:val="28"/>
          <w:szCs w:val="24"/>
        </w:rPr>
      </w:pPr>
      <w:r w:rsidRPr="00991BAF">
        <w:rPr>
          <w:i/>
          <w:sz w:val="28"/>
          <w:szCs w:val="24"/>
        </w:rPr>
        <w:t>“There is emerging evidence that open contracting can save governments money and time, prevent corruption and fraud, create a better business environment, boost small businesses, and help deliver better goods and services to citizens.”</w:t>
      </w:r>
    </w:p>
    <w:p w14:paraId="69C43233" w14:textId="77777777" w:rsidR="00196A31" w:rsidRPr="00991BAF" w:rsidRDefault="00196A31" w:rsidP="00196A31">
      <w:pPr>
        <w:ind w:right="28"/>
        <w:jc w:val="right"/>
        <w:rPr>
          <w:sz w:val="24"/>
          <w:szCs w:val="24"/>
        </w:rPr>
      </w:pPr>
      <w:r w:rsidRPr="00991BAF">
        <w:rPr>
          <w:i/>
          <w:sz w:val="24"/>
          <w:szCs w:val="24"/>
        </w:rPr>
        <w:t>- Open Contracting Partnership (OCP) Strategy 2015 l 2018</w:t>
      </w:r>
    </w:p>
    <w:p w14:paraId="4B3BD502" w14:textId="77777777" w:rsidR="009824CA" w:rsidRDefault="009824CA" w:rsidP="00196A31">
      <w:pPr>
        <w:ind w:right="28"/>
        <w:rPr>
          <w:sz w:val="28"/>
          <w:szCs w:val="24"/>
        </w:rPr>
      </w:pPr>
    </w:p>
    <w:p w14:paraId="0E2ED380" w14:textId="77777777" w:rsidR="00196A31" w:rsidRPr="00991BAF" w:rsidRDefault="00196A31" w:rsidP="00196A31">
      <w:pPr>
        <w:ind w:right="28"/>
        <w:rPr>
          <w:i/>
          <w:sz w:val="28"/>
          <w:szCs w:val="24"/>
        </w:rPr>
      </w:pPr>
      <w:r w:rsidRPr="00991BAF">
        <w:rPr>
          <w:i/>
          <w:sz w:val="28"/>
          <w:szCs w:val="24"/>
        </w:rPr>
        <w:t>“We recognise that a public understanding of government revenues and expenditure over time could help public debate and inform choice of appropriate and realistic options for sustainable development.”</w:t>
      </w:r>
    </w:p>
    <w:p w14:paraId="35748FA5" w14:textId="77777777" w:rsidR="00196A31" w:rsidRPr="00991BAF" w:rsidRDefault="00196A31" w:rsidP="00196A31">
      <w:pPr>
        <w:ind w:right="28"/>
        <w:jc w:val="right"/>
        <w:rPr>
          <w:i/>
          <w:sz w:val="24"/>
          <w:szCs w:val="24"/>
        </w:rPr>
      </w:pPr>
      <w:r w:rsidRPr="00991BAF">
        <w:rPr>
          <w:i/>
          <w:sz w:val="24"/>
          <w:szCs w:val="24"/>
        </w:rPr>
        <w:t>- 4</w:t>
      </w:r>
      <w:r w:rsidRPr="00991BAF">
        <w:rPr>
          <w:i/>
          <w:sz w:val="24"/>
          <w:szCs w:val="24"/>
          <w:vertAlign w:val="superscript"/>
        </w:rPr>
        <w:t>th</w:t>
      </w:r>
      <w:r w:rsidRPr="00991BAF">
        <w:rPr>
          <w:i/>
          <w:sz w:val="24"/>
          <w:szCs w:val="24"/>
        </w:rPr>
        <w:t xml:space="preserve"> EITI-Principle</w:t>
      </w:r>
    </w:p>
    <w:p w14:paraId="53B784FB" w14:textId="77777777" w:rsidR="003C3350" w:rsidRPr="00991BAF" w:rsidRDefault="003C3350" w:rsidP="00196A31">
      <w:pPr>
        <w:ind w:right="28"/>
        <w:jc w:val="right"/>
        <w:rPr>
          <w:i/>
          <w:sz w:val="24"/>
          <w:szCs w:val="24"/>
        </w:rPr>
      </w:pPr>
    </w:p>
    <w:p w14:paraId="42757B6F"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1C8C4297" wp14:editId="4BE36602">
                <wp:extent cx="5720715" cy="647700"/>
                <wp:effectExtent l="0" t="0" r="0" b="0"/>
                <wp:docPr id="29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647700"/>
                          <a:chOff x="0" y="0"/>
                          <a:chExt cx="57204" cy="6480"/>
                        </a:xfrm>
                      </wpg:grpSpPr>
                      <wps:wsp>
                        <wps:cNvPr id="2931" name="Rectangle 2"/>
                        <wps:cNvSpPr>
                          <a:spLocks noChangeArrowheads="1"/>
                        </wps:cNvSpPr>
                        <wps:spPr bwMode="auto">
                          <a:xfrm>
                            <a:off x="0" y="0"/>
                            <a:ext cx="57204" cy="648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C1465C" w14:textId="77777777" w:rsidR="00CC49D6" w:rsidRPr="005270A6" w:rsidRDefault="00CC49D6" w:rsidP="00196A31">
                              <w:pPr>
                                <w:pStyle w:val="NormalWeb"/>
                                <w:spacing w:before="0" w:beforeAutospacing="0" w:after="0"/>
                                <w:jc w:val="center"/>
                                <w:rPr>
                                  <w:sz w:val="22"/>
                                </w:rPr>
                              </w:pPr>
                              <w:proofErr w:type="gramStart"/>
                              <w:r w:rsidRPr="005270A6">
                                <w:rPr>
                                  <w:rFonts w:ascii="Arial" w:hAnsi="Arial" w:cs="Arial"/>
                                  <w:b/>
                                  <w:bCs/>
                                  <w:color w:val="FFFFFF" w:themeColor="light1"/>
                                  <w:kern w:val="24"/>
                                  <w:sz w:val="32"/>
                                  <w:szCs w:val="36"/>
                                </w:rPr>
                                <w:t>In this chapter</w:t>
                              </w:r>
                              <w:r>
                                <w:rPr>
                                  <w:rFonts w:ascii="Arial" w:hAnsi="Arial" w:cs="Arial"/>
                                  <w:b/>
                                  <w:bCs/>
                                  <w:color w:val="FFFFFF" w:themeColor="light1"/>
                                  <w:kern w:val="24"/>
                                  <w:sz w:val="32"/>
                                  <w:szCs w:val="36"/>
                                </w:rPr>
                                <w:t>…</w:t>
                              </w:r>
                              <w:proofErr w:type="gramEnd"/>
                            </w:p>
                          </w:txbxContent>
                        </wps:txbx>
                        <wps:bodyPr rot="0" vert="horz" wrap="square" lIns="91440" tIns="45720" rIns="91440" bIns="45720" anchor="ctr" anchorCtr="0" upright="1">
                          <a:noAutofit/>
                        </wps:bodyPr>
                      </wps:wsp>
                      <pic:pic xmlns:pic="http://schemas.openxmlformats.org/drawingml/2006/picture">
                        <pic:nvPicPr>
                          <pic:cNvPr id="2932" name="Picture 3" descr="sig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45" y="719"/>
                            <a:ext cx="5041" cy="5041"/>
                          </a:xfrm>
                          <a:prstGeom prst="rect">
                            <a:avLst/>
                          </a:prstGeom>
                          <a:solidFill>
                            <a:schemeClr val="accent3">
                              <a:lumMod val="75000"/>
                              <a:lumOff val="0"/>
                            </a:schemeClr>
                          </a:solidFill>
                        </pic:spPr>
                      </pic:pic>
                    </wpg:wgp>
                  </a:graphicData>
                </a:graphic>
              </wp:inline>
            </w:drawing>
          </mc:Choice>
          <mc:Fallback>
            <w:pict>
              <v:group id="Group 6" o:spid="_x0000_s1406" style="width:450.45pt;height:51pt;mso-position-horizontal-relative:char;mso-position-vertical-relative:line" coordsize="57204,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&#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">
                <v:rect id="Rectangle 2" o:spid="_x0000_s1407" style="position:absolute;width:5720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p8UA&#10;AADdAAAADwAAAGRycy9kb3ducmV2LnhtbESPzWrDMBCE74W8g9hAb43slATXiRJCoNBjm59Db4u1&#10;sUyslZHkxH77qhDIcZiZb5j1drCtuJEPjWMF+SwDQVw53XCt4HT8fCtAhIissXVMCkYKsN1MXtZY&#10;anfnH7odYi0ShEOJCkyMXSllqAxZDDPXESfv4rzFmKSvpfZ4T3DbynmWLaXFhtOCwY72hqrrobcK&#10;zrlfmGWfY1G0/ffl9zSOddUo9ToddisQkYb4DD/aX1rB/OM9h/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P6nxQAAAN0AAAAPAAAAAAAAAAAAAAAAAJgCAABkcnMv&#10;ZG93bnJldi54bWxQSwUGAAAAAAQABAD1AAAAigMAAAAA&#10;" fillcolor="#76923c [2406]" stroked="f" strokeweight="2pt">
                  <v:textbox>
                    <w:txbxContent>
                      <w:p w14:paraId="72C1465C" w14:textId="77777777" w:rsidR="00CC49D6" w:rsidRPr="005270A6" w:rsidRDefault="00CC49D6" w:rsidP="00196A31">
                        <w:pPr>
                          <w:pStyle w:val="NormalWeb"/>
                          <w:spacing w:before="0" w:beforeAutospacing="0" w:after="0"/>
                          <w:jc w:val="center"/>
                          <w:rPr>
                            <w:sz w:val="22"/>
                          </w:rPr>
                        </w:pPr>
                        <w:proofErr w:type="gramStart"/>
                        <w:r w:rsidRPr="005270A6">
                          <w:rPr>
                            <w:rFonts w:ascii="Arial" w:hAnsi="Arial" w:cs="Arial"/>
                            <w:b/>
                            <w:bCs/>
                            <w:color w:val="FFFFFF" w:themeColor="light1"/>
                            <w:kern w:val="24"/>
                            <w:sz w:val="32"/>
                            <w:szCs w:val="36"/>
                          </w:rPr>
                          <w:t>In this chapter</w:t>
                        </w:r>
                        <w:r>
                          <w:rPr>
                            <w:rFonts w:ascii="Arial" w:hAnsi="Arial" w:cs="Arial"/>
                            <w:b/>
                            <w:bCs/>
                            <w:color w:val="FFFFFF" w:themeColor="light1"/>
                            <w:kern w:val="24"/>
                            <w:sz w:val="32"/>
                            <w:szCs w:val="36"/>
                          </w:rPr>
                          <w:t>…</w:t>
                        </w:r>
                        <w:proofErr w:type="gramEnd"/>
                      </w:p>
                    </w:txbxContent>
                  </v:textbox>
                </v:rect>
                <v:shape id="Picture 3" o:spid="_x0000_s1408" type="#_x0000_t75" alt="sign" style="position:absolute;left:1645;top:719;width:5041;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3QDFAAAA3QAAAA8AAABkcnMvZG93bnJldi54bWxEj0FrAjEUhO8F/0N4greadS1FV6OIpdBL&#10;S6vi+bF57i5uXpYkrtn++qZQ6HGYmW+Y9TaaVvTkfGNZwWyagSAurW64UnA6vj4uQPiArLG1TAoG&#10;8rDdjB7WWGh75y/qD6ESCcK+QAV1CF0hpS9rMuintiNO3sU6gyFJV0nt8J7gppV5lj1Lgw2nhRo7&#10;2tdUXg83o+Bl8URdrPpz9v0pP8r2NsR3Nyg1GcfdCkSgGP7Df+03rSBfznP4fZOe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t0AxQAAAN0AAAAPAAAAAAAAAAAAAAAA&#10;AJ8CAABkcnMvZG93bnJldi54bWxQSwUGAAAAAAQABAD3AAAAkQMAAAAA&#10;" filled="t" fillcolor="#76923c [2406]">
                  <v:imagedata r:id="rId90" o:title="sign"/>
                </v:shape>
                <w10:anchorlock/>
              </v:group>
            </w:pict>
          </mc:Fallback>
        </mc:AlternateContent>
      </w:r>
    </w:p>
    <w:p w14:paraId="300D1A88" w14:textId="77777777" w:rsidR="00196A31" w:rsidRPr="00991BAF" w:rsidRDefault="00196A31" w:rsidP="00196A31">
      <w:pPr>
        <w:ind w:right="28"/>
        <w:jc w:val="both"/>
        <w:rPr>
          <w:b/>
          <w:sz w:val="24"/>
          <w:szCs w:val="24"/>
        </w:rPr>
      </w:pPr>
    </w:p>
    <w:p w14:paraId="01BF98A5"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6DCD3BAE" wp14:editId="7577840F">
                <wp:extent cx="5698490" cy="467995"/>
                <wp:effectExtent l="12700" t="12700" r="16510" b="14605"/>
                <wp:docPr id="2927"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928" name="Rectangle 2"/>
                        <wps:cNvSpPr>
                          <a:spLocks noChangeArrowheads="1"/>
                        </wps:cNvSpPr>
                        <wps:spPr bwMode="auto">
                          <a:xfrm>
                            <a:off x="0" y="0"/>
                            <a:ext cx="4680" cy="4680"/>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6E8BF041"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K</w:t>
                              </w:r>
                            </w:p>
                          </w:txbxContent>
                        </wps:txbx>
                        <wps:bodyPr rot="0" vert="horz" wrap="square" lIns="91440" tIns="45720" rIns="91440" bIns="45720" anchor="ctr" anchorCtr="0" upright="1">
                          <a:noAutofit/>
                        </wps:bodyPr>
                      </wps:wsp>
                      <wps:wsp>
                        <wps:cNvPr id="2929"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7BF15AAC" w14:textId="77777777" w:rsidR="00CC49D6" w:rsidRPr="006D6DDD" w:rsidRDefault="00CC49D6" w:rsidP="00196A31">
                              <w:pPr>
                                <w:pStyle w:val="NormalWeb"/>
                                <w:spacing w:before="0" w:beforeAutospacing="0" w:after="0"/>
                                <w:rPr>
                                  <w:color w:val="76923C" w:themeColor="accent3" w:themeShade="BF"/>
                                </w:rPr>
                              </w:pPr>
                              <w:r w:rsidRPr="006D6DDD">
                                <w:rPr>
                                  <w:rFonts w:ascii="Arial" w:hAnsi="Arial" w:cs="Arial"/>
                                  <w:b/>
                                  <w:bCs/>
                                  <w:color w:val="76923C" w:themeColor="accent3" w:themeShade="BF"/>
                                  <w:kern w:val="24"/>
                                  <w:lang w:val="en-US"/>
                                </w:rPr>
                                <w:t>Opening up public contracting and procurement</w:t>
                              </w:r>
                            </w:p>
                          </w:txbxContent>
                        </wps:txbx>
                        <wps:bodyPr rot="0" vert="horz" wrap="square" lIns="91440" tIns="45720" rIns="91440" bIns="45720" anchor="ctr" anchorCtr="0" upright="1">
                          <a:noAutofit/>
                        </wps:bodyPr>
                      </wps:wsp>
                    </wpg:wgp>
                  </a:graphicData>
                </a:graphic>
              </wp:inline>
            </w:drawing>
          </mc:Choice>
          <mc:Fallback>
            <w:pict>
              <v:group id="Group 1379" o:spid="_x0000_s1409"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">
                <v:rect id="Rectangle 2" o:spid="_x0000_s1410"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hAcMA&#10;AADdAAAADwAAAGRycy9kb3ducmV2LnhtbERPz2vCMBS+D/Y/hDfYbabrQGY1igwCMg+ybAe9PZtn&#10;G2xeSpNp/e/NYbDjx/d7sRp9Jy40RBdYweukAEFcB+u4UfDzrV/eQcSEbLELTApuFGG1fHxYYGXD&#10;lb/oYlIjcgjHChW0KfWVlLFuyWOchJ44c6cweEwZDo20A15zuO9kWRRT6dFxbmixp4+W6rP59QrM&#10;mztqbQ7bfqN3e712n0bup0o9P43rOYhEY/oX/7k3VkE5K/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jhAcMAAADdAAAADwAAAAAAAAAAAAAAAACYAgAAZHJzL2Rv&#10;d25yZXYueG1sUEsFBgAAAAAEAAQA9QAAAIgDAAAAAA==&#10;" fillcolor="#76923c [2406]" strokecolor="#76923c [2406]" strokeweight="2pt">
                  <v:textbox>
                    <w:txbxContent>
                      <w:p w14:paraId="6E8BF041"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K</w:t>
                        </w:r>
                      </w:p>
                    </w:txbxContent>
                  </v:textbox>
                </v:rect>
                <v:rect id="Rectangle 3" o:spid="_x0000_s1411"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nxscA&#10;AADdAAAADwAAAGRycy9kb3ducmV2LnhtbESPT2vCQBTE74LfYXlCL6KbhlJqdJViKRXEg9Y/10f2&#10;mQSzb8Pu1sRv7woFj8PM/IaZLTpTiys5X1lW8DpOQBDnVldcKNj/fo8+QPiArLG2TApu5GEx7/dm&#10;mGnb8pauu1CICGGfoYIyhCaT0uclGfRj2xBH72ydwRClK6R22Ea4qWWaJO/SYMVxocSGliXll92f&#10;UfC2cutNdfz6abdHHObp7eCWp4NSL4PucwoiUBee4f/2SitIJ+kE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J8bHAAAA3QAAAA8AAAAAAAAAAAAAAAAAmAIAAGRy&#10;cy9kb3ducmV2LnhtbFBLBQYAAAAABAAEAPUAAACMAwAAAAA=&#10;" fillcolor="white [3212]" strokecolor="#76923c [2406]" strokeweight="2pt">
                  <v:textbox>
                    <w:txbxContent>
                      <w:p w14:paraId="7BF15AAC" w14:textId="77777777" w:rsidR="00CC49D6" w:rsidRPr="006D6DDD" w:rsidRDefault="00CC49D6" w:rsidP="00196A31">
                        <w:pPr>
                          <w:pStyle w:val="NormalWeb"/>
                          <w:spacing w:before="0" w:beforeAutospacing="0" w:after="0"/>
                          <w:rPr>
                            <w:color w:val="76923C" w:themeColor="accent3" w:themeShade="BF"/>
                          </w:rPr>
                        </w:pPr>
                        <w:r w:rsidRPr="006D6DDD">
                          <w:rPr>
                            <w:rFonts w:ascii="Arial" w:hAnsi="Arial" w:cs="Arial"/>
                            <w:b/>
                            <w:bCs/>
                            <w:color w:val="76923C" w:themeColor="accent3" w:themeShade="BF"/>
                            <w:kern w:val="24"/>
                            <w:lang w:val="en-US"/>
                          </w:rPr>
                          <w:t>Opening up public contracting and procurement</w:t>
                        </w:r>
                      </w:p>
                    </w:txbxContent>
                  </v:textbox>
                </v:rect>
                <w10:anchorlock/>
              </v:group>
            </w:pict>
          </mc:Fallback>
        </mc:AlternateContent>
      </w:r>
    </w:p>
    <w:p w14:paraId="2E4F9F20" w14:textId="77777777" w:rsidR="00196A31" w:rsidRPr="00991BAF" w:rsidRDefault="00196A31" w:rsidP="00196A31">
      <w:pPr>
        <w:ind w:right="28"/>
        <w:jc w:val="both"/>
        <w:rPr>
          <w:b/>
          <w:sz w:val="24"/>
          <w:szCs w:val="24"/>
        </w:rPr>
      </w:pPr>
    </w:p>
    <w:p w14:paraId="3F985669"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05122B6A" wp14:editId="25182DA4">
                <wp:extent cx="5698490" cy="467995"/>
                <wp:effectExtent l="12700" t="12700" r="16510" b="14605"/>
                <wp:docPr id="2924"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925" name="Rectangle 2"/>
                        <wps:cNvSpPr>
                          <a:spLocks noChangeArrowheads="1"/>
                        </wps:cNvSpPr>
                        <wps:spPr bwMode="auto">
                          <a:xfrm>
                            <a:off x="0" y="0"/>
                            <a:ext cx="4680" cy="4680"/>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6019E3AE"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L</w:t>
                              </w:r>
                            </w:p>
                          </w:txbxContent>
                        </wps:txbx>
                        <wps:bodyPr rot="0" vert="horz" wrap="square" lIns="91440" tIns="45720" rIns="91440" bIns="45720" anchor="ctr" anchorCtr="0" upright="1">
                          <a:noAutofit/>
                        </wps:bodyPr>
                      </wps:wsp>
                      <wps:wsp>
                        <wps:cNvPr id="2926"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2F0B8439" w14:textId="77777777" w:rsidR="00CC49D6" w:rsidRPr="006D6DDD" w:rsidRDefault="00CC49D6" w:rsidP="00196A31">
                              <w:pPr>
                                <w:pStyle w:val="NormalWeb"/>
                                <w:spacing w:before="0" w:beforeAutospacing="0" w:after="0"/>
                                <w:rPr>
                                  <w:color w:val="76923C" w:themeColor="accent3" w:themeShade="BF"/>
                                </w:rPr>
                              </w:pPr>
                              <w:r w:rsidRPr="006D6DDD">
                                <w:rPr>
                                  <w:rFonts w:ascii="Arial" w:hAnsi="Arial" w:cs="Arial"/>
                                  <w:b/>
                                  <w:bCs/>
                                  <w:color w:val="76923C" w:themeColor="accent3" w:themeShade="BF"/>
                                  <w:kern w:val="24"/>
                                  <w:szCs w:val="28"/>
                                  <w:lang w:val="en-US"/>
                                </w:rPr>
                                <w:t>Accounting for revenues and expenditures in resource endowments</w:t>
                              </w:r>
                            </w:p>
                          </w:txbxContent>
                        </wps:txbx>
                        <wps:bodyPr rot="0" vert="horz" wrap="square" lIns="91440" tIns="45720" rIns="91440" bIns="45720" anchor="ctr" anchorCtr="0" upright="1">
                          <a:noAutofit/>
                        </wps:bodyPr>
                      </wps:wsp>
                    </wpg:wgp>
                  </a:graphicData>
                </a:graphic>
              </wp:inline>
            </w:drawing>
          </mc:Choice>
          <mc:Fallback>
            <w:pict>
              <v:group id="Group 1376" o:spid="_x0000_s1412"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">
                <v:rect id="Rectangle 2" o:spid="_x0000_s1413"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On8YA&#10;AADdAAAADwAAAGRycy9kb3ducmV2LnhtbESPQUsDMRSE70L/Q3hCbzbrisVum5ZSCJR6EKOH9va6&#10;ee4GNy/LJrbrvzeC4HGYmW+Y1Wb0nbjQEF1gBfezAgRxHazjRsH7m757AhETssUuMCn4pgib9eRm&#10;hZUNV36li0mNyBCOFSpoU+orKWPdksc4Cz1x9j7C4DFlOTTSDnjNcN/Jsijm0qPjvNBiT7uW6k/z&#10;5RWYB3fW2pye+71+OeqtOxh5nCs1vR23SxCJxvQf/mvvrYJyUT7C75v8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lOn8YAAADdAAAADwAAAAAAAAAAAAAAAACYAgAAZHJz&#10;L2Rvd25yZXYueG1sUEsFBgAAAAAEAAQA9QAAAIsDAAAAAA==&#10;" fillcolor="#76923c [2406]" strokecolor="#76923c [2406]" strokeweight="2pt">
                  <v:textbox>
                    <w:txbxContent>
                      <w:p w14:paraId="6019E3AE"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L</w:t>
                        </w:r>
                      </w:p>
                    </w:txbxContent>
                  </v:textbox>
                </v:rect>
                <v:rect id="Rectangle 3" o:spid="_x0000_s1414"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ztMYA&#10;AADdAAAADwAAAGRycy9kb3ducmV2LnhtbESPT2vCQBTE74V+h+UVeim6MRTR6CpFKRXEg/+vj+wz&#10;Cc2+DbtbE799VxA8DjPzG2Y670wtruR8ZVnBoJ+AIM6trrhQcNh/90YgfEDWWFsmBTfyMJ+9vkwx&#10;07blLV13oRARwj5DBWUITSalz0sy6Pu2IY7exTqDIUpXSO2wjXBTyzRJhtJgxXGhxIYWJeW/uz+j&#10;4HPl1pvqtPxptyf8yNPb0S3OR6Xe37qvCYhAXXiGH+2VVpCO0yHc38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ztMYAAADdAAAADwAAAAAAAAAAAAAAAACYAgAAZHJz&#10;L2Rvd25yZXYueG1sUEsFBgAAAAAEAAQA9QAAAIsDAAAAAA==&#10;" fillcolor="white [3212]" strokecolor="#76923c [2406]" strokeweight="2pt">
                  <v:textbox>
                    <w:txbxContent>
                      <w:p w14:paraId="2F0B8439" w14:textId="77777777" w:rsidR="00CC49D6" w:rsidRPr="006D6DDD" w:rsidRDefault="00CC49D6" w:rsidP="00196A31">
                        <w:pPr>
                          <w:pStyle w:val="NormalWeb"/>
                          <w:spacing w:before="0" w:beforeAutospacing="0" w:after="0"/>
                          <w:rPr>
                            <w:color w:val="76923C" w:themeColor="accent3" w:themeShade="BF"/>
                          </w:rPr>
                        </w:pPr>
                        <w:r w:rsidRPr="006D6DDD">
                          <w:rPr>
                            <w:rFonts w:ascii="Arial" w:hAnsi="Arial" w:cs="Arial"/>
                            <w:b/>
                            <w:bCs/>
                            <w:color w:val="76923C" w:themeColor="accent3" w:themeShade="BF"/>
                            <w:kern w:val="24"/>
                            <w:szCs w:val="28"/>
                            <w:lang w:val="en-US"/>
                          </w:rPr>
                          <w:t>Accounting for revenues and expenditures in resource endowments</w:t>
                        </w:r>
                      </w:p>
                    </w:txbxContent>
                  </v:textbox>
                </v:rect>
                <w10:anchorlock/>
              </v:group>
            </w:pict>
          </mc:Fallback>
        </mc:AlternateContent>
      </w:r>
    </w:p>
    <w:p w14:paraId="5237C512" w14:textId="77777777" w:rsidR="00196A31" w:rsidRPr="00991BAF" w:rsidRDefault="00196A31" w:rsidP="00196A31">
      <w:pPr>
        <w:ind w:right="28"/>
        <w:jc w:val="both"/>
        <w:rPr>
          <w:b/>
          <w:sz w:val="24"/>
          <w:szCs w:val="24"/>
        </w:rPr>
      </w:pPr>
    </w:p>
    <w:p w14:paraId="409035F4" w14:textId="77777777" w:rsidR="00196A31" w:rsidRPr="00991BAF" w:rsidRDefault="008134BD" w:rsidP="00196A31">
      <w:pPr>
        <w:ind w:right="28"/>
        <w:jc w:val="both"/>
        <w:rPr>
          <w:b/>
          <w:sz w:val="24"/>
          <w:szCs w:val="24"/>
        </w:rPr>
      </w:pPr>
      <w:r w:rsidRPr="00991BAF">
        <w:rPr>
          <w:b/>
          <w:noProof/>
          <w:sz w:val="24"/>
          <w:szCs w:val="24"/>
          <w:lang w:eastAsia="en-GB"/>
        </w:rPr>
        <mc:AlternateContent>
          <mc:Choice Requires="wpg">
            <w:drawing>
              <wp:inline distT="0" distB="0" distL="0" distR="0" wp14:anchorId="2B9BC5E5" wp14:editId="1203A974">
                <wp:extent cx="5698490" cy="467995"/>
                <wp:effectExtent l="12700" t="12700" r="16510" b="14605"/>
                <wp:docPr id="2921"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922" name="Rectangle 2"/>
                        <wps:cNvSpPr>
                          <a:spLocks noChangeArrowheads="1"/>
                        </wps:cNvSpPr>
                        <wps:spPr bwMode="auto">
                          <a:xfrm>
                            <a:off x="0" y="0"/>
                            <a:ext cx="4680" cy="4680"/>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06D1377D"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M</w:t>
                              </w:r>
                            </w:p>
                          </w:txbxContent>
                        </wps:txbx>
                        <wps:bodyPr rot="0" vert="horz" wrap="square" lIns="91440" tIns="45720" rIns="91440" bIns="45720" anchor="ctr" anchorCtr="0" upright="1">
                          <a:noAutofit/>
                        </wps:bodyPr>
                      </wps:wsp>
                      <wps:wsp>
                        <wps:cNvPr id="2923"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7A98E671" w14:textId="77777777" w:rsidR="00CC49D6" w:rsidRPr="006D6DDD" w:rsidRDefault="00CC49D6" w:rsidP="00196A31">
                              <w:pPr>
                                <w:pStyle w:val="NormalWeb"/>
                                <w:spacing w:before="0" w:beforeAutospacing="0" w:after="0"/>
                                <w:rPr>
                                  <w:color w:val="76923C" w:themeColor="accent3" w:themeShade="BF"/>
                                </w:rPr>
                              </w:pPr>
                              <w:r>
                                <w:rPr>
                                  <w:rFonts w:ascii="Arial" w:hAnsi="Arial" w:cs="Arial"/>
                                  <w:b/>
                                  <w:bCs/>
                                  <w:color w:val="76923C" w:themeColor="accent3" w:themeShade="BF"/>
                                  <w:kern w:val="24"/>
                                  <w:szCs w:val="28"/>
                                  <w:lang w:val="en-US"/>
                                </w:rPr>
                                <w:t>Managing infrastructure investment for integrity, value for money and transparency</w:t>
                              </w:r>
                            </w:p>
                          </w:txbxContent>
                        </wps:txbx>
                        <wps:bodyPr rot="0" vert="horz" wrap="square" lIns="91440" tIns="45720" rIns="91440" bIns="45720" anchor="ctr" anchorCtr="0" upright="1">
                          <a:noAutofit/>
                        </wps:bodyPr>
                      </wps:wsp>
                    </wpg:wgp>
                  </a:graphicData>
                </a:graphic>
              </wp:inline>
            </w:drawing>
          </mc:Choice>
          <mc:Fallback>
            <w:pict>
              <v:group id="Group 1373" o:spid="_x0000_s1415"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">
                <v:rect id="Rectangle 2" o:spid="_x0000_s1416"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W68YA&#10;AADdAAAADwAAAGRycy9kb3ducmV2LnhtbESPQWsCMRSE74X+h/AKvdVsV5C6GkUKAbGH0uhBb8/N&#10;czd087JsUt3++6ZQ6HGYmW+Y5Xr0nbjSEF1gBc+TAgRxHazjRsFhr59eQMSEbLELTAq+KcJ6dX+3&#10;xMqGG3/Q1aRGZAjHChW0KfWVlLFuyWOchJ44e5cweExZDo20A94y3HeyLIqZ9Og4L7TY02tL9af5&#10;8grM1J21Nqe3fqvfj3rjdkYeZ0o9PoybBYhEY/oP/7W3VkE5L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W68YAAADdAAAADwAAAAAAAAAAAAAAAACYAgAAZHJz&#10;L2Rvd25yZXYueG1sUEsFBgAAAAAEAAQA9QAAAIsDAAAAAA==&#10;" fillcolor="#76923c [2406]" strokecolor="#76923c [2406]" strokeweight="2pt">
                  <v:textbox>
                    <w:txbxContent>
                      <w:p w14:paraId="06D1377D"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M</w:t>
                        </w:r>
                      </w:p>
                    </w:txbxContent>
                  </v:textbox>
                </v:rect>
                <v:rect id="Rectangle 3" o:spid="_x0000_s1417"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QLMcA&#10;AADdAAAADwAAAGRycy9kb3ducmV2LnhtbESPQWvCQBSE74X+h+UVeim6aRRpo6uIpVQQD1q110f2&#10;mQSzb8Pu1sR/7wqCx2FmvmEms87U4kzOV5YVvPcTEMS51RUXCna/370PED4ga6wtk4ILeZhNn58m&#10;mGnb8obO21CICGGfoYIyhCaT0uclGfR92xBH72idwRClK6R22Ea4qWWaJCNpsOK4UGJDi5Ly0/bf&#10;KBgu3WpdHb5+2s0B3/L0sneLv71Sry/dfAwiUBce4Xt7qRWkn+kA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ECzHAAAA3QAAAA8AAAAAAAAAAAAAAAAAmAIAAGRy&#10;cy9kb3ducmV2LnhtbFBLBQYAAAAABAAEAPUAAACMAwAAAAA=&#10;" fillcolor="white [3212]" strokecolor="#76923c [2406]" strokeweight="2pt">
                  <v:textbox>
                    <w:txbxContent>
                      <w:p w14:paraId="7A98E671" w14:textId="77777777" w:rsidR="00CC49D6" w:rsidRPr="006D6DDD" w:rsidRDefault="00CC49D6" w:rsidP="00196A31">
                        <w:pPr>
                          <w:pStyle w:val="NormalWeb"/>
                          <w:spacing w:before="0" w:beforeAutospacing="0" w:after="0"/>
                          <w:rPr>
                            <w:color w:val="76923C" w:themeColor="accent3" w:themeShade="BF"/>
                          </w:rPr>
                        </w:pPr>
                        <w:r>
                          <w:rPr>
                            <w:rFonts w:ascii="Arial" w:hAnsi="Arial" w:cs="Arial"/>
                            <w:b/>
                            <w:bCs/>
                            <w:color w:val="76923C" w:themeColor="accent3" w:themeShade="BF"/>
                            <w:kern w:val="24"/>
                            <w:szCs w:val="28"/>
                            <w:lang w:val="en-US"/>
                          </w:rPr>
                          <w:t>Managing infrastructure investment for integrity, value for money and transparency</w:t>
                        </w:r>
                      </w:p>
                    </w:txbxContent>
                  </v:textbox>
                </v:rect>
                <w10:anchorlock/>
              </v:group>
            </w:pict>
          </mc:Fallback>
        </mc:AlternateContent>
      </w:r>
    </w:p>
    <w:p w14:paraId="7772B97D" w14:textId="77777777" w:rsidR="00196A31" w:rsidRPr="00991BAF" w:rsidRDefault="008134BD" w:rsidP="00196A31">
      <w:pPr>
        <w:ind w:right="28"/>
        <w:jc w:val="both"/>
        <w:rPr>
          <w:b/>
          <w:sz w:val="24"/>
          <w:szCs w:val="24"/>
        </w:rPr>
      </w:pPr>
      <w:r w:rsidRPr="00991BAF">
        <w:rPr>
          <w:b/>
          <w:noProof/>
          <w:sz w:val="24"/>
          <w:szCs w:val="24"/>
          <w:lang w:eastAsia="en-GB"/>
        </w:rPr>
        <w:lastRenderedPageBreak/>
        <mc:AlternateContent>
          <mc:Choice Requires="wpg">
            <w:drawing>
              <wp:inline distT="0" distB="0" distL="0" distR="0" wp14:anchorId="318870A7" wp14:editId="5A568245">
                <wp:extent cx="5698490" cy="467995"/>
                <wp:effectExtent l="12700" t="12700" r="16510" b="14605"/>
                <wp:docPr id="2918"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919" name="Rectangle 2"/>
                        <wps:cNvSpPr>
                          <a:spLocks noChangeArrowheads="1"/>
                        </wps:cNvSpPr>
                        <wps:spPr bwMode="auto">
                          <a:xfrm>
                            <a:off x="0" y="0"/>
                            <a:ext cx="4680" cy="4680"/>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2325C58E"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K</w:t>
                              </w:r>
                            </w:p>
                          </w:txbxContent>
                        </wps:txbx>
                        <wps:bodyPr rot="0" vert="horz" wrap="square" lIns="91440" tIns="45720" rIns="91440" bIns="45720" anchor="ctr" anchorCtr="0" upright="1">
                          <a:noAutofit/>
                        </wps:bodyPr>
                      </wps:wsp>
                      <wps:wsp>
                        <wps:cNvPr id="2920"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787CEB13" w14:textId="77777777" w:rsidR="00CC49D6" w:rsidRPr="003C47F2" w:rsidRDefault="00CC49D6" w:rsidP="003C47F2">
                              <w:pPr>
                                <w:pStyle w:val="NormalWeb"/>
                                <w:spacing w:before="0" w:beforeAutospacing="0" w:after="0"/>
                                <w:rPr>
                                  <w:color w:val="76923C" w:themeColor="accent3" w:themeShade="BF"/>
                                </w:rPr>
                              </w:pPr>
                              <w:bookmarkStart w:id="22" w:name="_Toc455391553"/>
                              <w:bookmarkStart w:id="23" w:name="_Toc455497532"/>
                              <w:r w:rsidRPr="006D6DDD">
                                <w:rPr>
                                  <w:rFonts w:ascii="Arial" w:hAnsi="Arial" w:cs="Arial"/>
                                  <w:b/>
                                  <w:bCs/>
                                  <w:color w:val="76923C" w:themeColor="accent3" w:themeShade="BF"/>
                                  <w:kern w:val="24"/>
                                  <w:lang w:val="en-US"/>
                                </w:rPr>
                                <w:t>Opening up public contracting and procurement</w:t>
                              </w:r>
                              <w:bookmarkEnd w:id="22"/>
                              <w:bookmarkEnd w:id="23"/>
                            </w:p>
                          </w:txbxContent>
                        </wps:txbx>
                        <wps:bodyPr rot="0" vert="horz" wrap="square" lIns="91440" tIns="45720" rIns="91440" bIns="45720" anchor="ctr" anchorCtr="0" upright="1">
                          <a:noAutofit/>
                        </wps:bodyPr>
                      </wps:wsp>
                    </wpg:wgp>
                  </a:graphicData>
                </a:graphic>
              </wp:inline>
            </w:drawing>
          </mc:Choice>
          <mc:Fallback>
            <w:pict>
              <v:group id="Group 1370" o:spid="_x0000_s1418"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">
                <v:rect id="Rectangle 2" o:spid="_x0000_s1419"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OJ8YA&#10;AADdAAAADwAAAGRycy9kb3ducmV2LnhtbESPQWsCMRSE74X+h/AK3mpWBamrUaQQED2Uxh7s7bl5&#10;7gY3L8sm1e2/bwqFHoeZ+YZZbQbfihv10QVWMBkXIIirYB3XCj6O+vkFREzIFtvApOCbImzWjw8r&#10;LG248zvdTKpFhnAsUUGTUldKGauGPMZx6Iizdwm9x5RlX0vb4z3DfSunRTGXHh3nhQY7em2oupov&#10;r8DM3Flr83nodvrtpLdub+RprtToadguQSQa0n/4r72zCqaLyQJ+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iOJ8YAAADdAAAADwAAAAAAAAAAAAAAAACYAgAAZHJz&#10;L2Rvd25yZXYueG1sUEsFBgAAAAAEAAQA9QAAAIsDAAAAAA==&#10;" fillcolor="#76923c [2406]" strokecolor="#76923c [2406]" strokeweight="2pt">
                  <v:textbox>
                    <w:txbxContent>
                      <w:p w14:paraId="2325C58E"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K</w:t>
                        </w:r>
                      </w:p>
                    </w:txbxContent>
                  </v:textbox>
                </v:rect>
                <v:rect id="Rectangle 3" o:spid="_x0000_s1420"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OW8MA&#10;AADdAAAADwAAAGRycy9kb3ducmV2LnhtbERPy4rCMBTdC/MP4Q64EU2niGjHKIODKAwufG8vzZ22&#10;THNTkmjr35vFgMvDec+XnanFnZyvLCv4GCUgiHOrKy4UnI7r4RSED8gaa8uk4EEelou33hwzbVve&#10;0/0QChFD2GeooAyhyaT0eUkG/cg2xJH7tc5giNAVUjtsY7ipZZokE2mw4thQYkOrkvK/w80oGG/d&#10;z666fG/a/QUHefo4u9X1rFT/vfv6BBGoCy/xv3urFaSzNO6P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OW8MAAADdAAAADwAAAAAAAAAAAAAAAACYAgAAZHJzL2Rv&#10;d25yZXYueG1sUEsFBgAAAAAEAAQA9QAAAIgDAAAAAA==&#10;" fillcolor="white [3212]" strokecolor="#76923c [2406]" strokeweight="2pt">
                  <v:textbox>
                    <w:txbxContent>
                      <w:p w14:paraId="787CEB13" w14:textId="77777777" w:rsidR="00CC49D6" w:rsidRPr="003C47F2" w:rsidRDefault="00CC49D6" w:rsidP="003C47F2">
                        <w:pPr>
                          <w:pStyle w:val="NormalWeb"/>
                          <w:spacing w:before="0" w:beforeAutospacing="0" w:after="0"/>
                          <w:rPr>
                            <w:color w:val="76923C" w:themeColor="accent3" w:themeShade="BF"/>
                          </w:rPr>
                        </w:pPr>
                        <w:bookmarkStart w:id="24" w:name="_Toc455391553"/>
                        <w:bookmarkStart w:id="25" w:name="_Toc455497532"/>
                        <w:r w:rsidRPr="006D6DDD">
                          <w:rPr>
                            <w:rFonts w:ascii="Arial" w:hAnsi="Arial" w:cs="Arial"/>
                            <w:b/>
                            <w:bCs/>
                            <w:color w:val="76923C" w:themeColor="accent3" w:themeShade="BF"/>
                            <w:kern w:val="24"/>
                            <w:lang w:val="en-US"/>
                          </w:rPr>
                          <w:t>Opening up public contracting and procurement</w:t>
                        </w:r>
                        <w:bookmarkEnd w:id="24"/>
                        <w:bookmarkEnd w:id="25"/>
                      </w:p>
                    </w:txbxContent>
                  </v:textbox>
                </v:rect>
                <w10:anchorlock/>
              </v:group>
            </w:pict>
          </mc:Fallback>
        </mc:AlternateContent>
      </w:r>
    </w:p>
    <w:p w14:paraId="0742E72D" w14:textId="77777777" w:rsidR="00196A31" w:rsidRPr="00991BAF" w:rsidRDefault="00196A31" w:rsidP="00196A31">
      <w:pPr>
        <w:ind w:right="28"/>
        <w:jc w:val="both"/>
        <w:rPr>
          <w:b/>
          <w:sz w:val="24"/>
          <w:szCs w:val="24"/>
        </w:rPr>
      </w:pPr>
    </w:p>
    <w:p w14:paraId="2CAB5914" w14:textId="551850D7" w:rsidR="00196A31" w:rsidRPr="00991BAF" w:rsidRDefault="00196A31" w:rsidP="00196A31">
      <w:pPr>
        <w:ind w:right="28"/>
        <w:jc w:val="both"/>
        <w:rPr>
          <w:b/>
          <w:color w:val="76923C" w:themeColor="accent3" w:themeShade="BF"/>
          <w:sz w:val="26"/>
        </w:rPr>
      </w:pPr>
      <w:r w:rsidRPr="00991BAF">
        <w:rPr>
          <w:b/>
          <w:color w:val="76923C" w:themeColor="accent3" w:themeShade="BF"/>
          <w:sz w:val="26"/>
        </w:rPr>
        <w:t>Making public contracting and procurement open creates transparency, enables participation</w:t>
      </w:r>
      <w:r w:rsidR="009824CA">
        <w:rPr>
          <w:b/>
          <w:color w:val="76923C" w:themeColor="accent3" w:themeShade="BF"/>
          <w:sz w:val="26"/>
        </w:rPr>
        <w:t>,</w:t>
      </w:r>
      <w:r w:rsidRPr="00991BAF">
        <w:rPr>
          <w:b/>
          <w:color w:val="76923C" w:themeColor="accent3" w:themeShade="BF"/>
          <w:sz w:val="26"/>
        </w:rPr>
        <w:t xml:space="preserve"> increases access to government contracts</w:t>
      </w:r>
      <w:r w:rsidR="009824CA">
        <w:rPr>
          <w:b/>
          <w:color w:val="76923C" w:themeColor="accent3" w:themeShade="BF"/>
          <w:sz w:val="26"/>
        </w:rPr>
        <w:t>, and improves value for money</w:t>
      </w:r>
      <w:r w:rsidRPr="00991BAF">
        <w:rPr>
          <w:b/>
          <w:color w:val="76923C" w:themeColor="accent3" w:themeShade="BF"/>
          <w:sz w:val="26"/>
        </w:rPr>
        <w:t xml:space="preserve">. It involves the entire contracting cycle from planning to closing of a contract. </w:t>
      </w:r>
      <w:r w:rsidR="009824CA">
        <w:rPr>
          <w:b/>
          <w:color w:val="76923C" w:themeColor="accent3" w:themeShade="BF"/>
          <w:sz w:val="26"/>
        </w:rPr>
        <w:t>T</w:t>
      </w:r>
      <w:r w:rsidRPr="00991BAF">
        <w:rPr>
          <w:b/>
          <w:color w:val="76923C" w:themeColor="accent3" w:themeShade="BF"/>
          <w:sz w:val="26"/>
        </w:rPr>
        <w:t xml:space="preserve">he kind and amount of information disclosed </w:t>
      </w:r>
      <w:r w:rsidR="009824CA">
        <w:rPr>
          <w:b/>
          <w:color w:val="76923C" w:themeColor="accent3" w:themeShade="BF"/>
          <w:sz w:val="26"/>
        </w:rPr>
        <w:t xml:space="preserve">needs to be comprehensive, subject to </w:t>
      </w:r>
      <w:r w:rsidRPr="00991BAF">
        <w:rPr>
          <w:b/>
          <w:color w:val="76923C" w:themeColor="accent3" w:themeShade="BF"/>
          <w:sz w:val="26"/>
        </w:rPr>
        <w:t>data security and privacy regulations.</w:t>
      </w:r>
    </w:p>
    <w:p w14:paraId="448522CA" w14:textId="77777777" w:rsidR="00196A31" w:rsidRPr="00991BAF" w:rsidRDefault="00196A31" w:rsidP="00196A31">
      <w:pPr>
        <w:ind w:right="28"/>
        <w:jc w:val="both"/>
        <w:rPr>
          <w:b/>
          <w:color w:val="76923C" w:themeColor="accent3" w:themeShade="BF"/>
          <w:sz w:val="24"/>
          <w:shd w:val="clear" w:color="auto" w:fill="FFFFFF" w:themeFill="background1"/>
        </w:rPr>
      </w:pPr>
      <w:r w:rsidRPr="00991BAF">
        <w:rPr>
          <w:b/>
          <w:color w:val="76923C" w:themeColor="accent3" w:themeShade="BF"/>
          <w:sz w:val="24"/>
          <w:shd w:val="clear" w:color="auto" w:fill="FFFFFF" w:themeFill="background1"/>
        </w:rPr>
        <w:t>___________________________________________________________________________</w:t>
      </w:r>
    </w:p>
    <w:p w14:paraId="42948702" w14:textId="77777777" w:rsidR="00196A31" w:rsidRPr="00991BAF" w:rsidRDefault="00196A31" w:rsidP="00196A31">
      <w:pPr>
        <w:ind w:right="28"/>
        <w:jc w:val="both"/>
        <w:rPr>
          <w:b/>
          <w:color w:val="76923C" w:themeColor="accent3" w:themeShade="BF"/>
          <w:sz w:val="24"/>
          <w:shd w:val="clear" w:color="auto" w:fill="FFFFFF" w:themeFill="background1"/>
        </w:rPr>
      </w:pPr>
    </w:p>
    <w:p w14:paraId="570C3995" w14:textId="22942D50" w:rsidR="00196A31" w:rsidRPr="00991BAF" w:rsidRDefault="00196A31" w:rsidP="00196A31">
      <w:pPr>
        <w:ind w:right="28"/>
        <w:jc w:val="both"/>
        <w:rPr>
          <w:sz w:val="24"/>
          <w:szCs w:val="24"/>
        </w:rPr>
      </w:pPr>
      <w:r w:rsidRPr="00991BAF">
        <w:rPr>
          <w:rFonts w:asciiTheme="majorHAnsi" w:hAnsiTheme="majorHAnsi"/>
          <w:b/>
          <w:color w:val="76923C" w:themeColor="accent3" w:themeShade="BF"/>
          <w:sz w:val="24"/>
          <w:szCs w:val="24"/>
        </w:rPr>
        <w:t>K</w:t>
      </w:r>
      <w:r w:rsidRPr="00991BAF">
        <w:rPr>
          <w:rFonts w:asciiTheme="majorHAnsi" w:hAnsiTheme="majorHAnsi"/>
          <w:b/>
          <w:color w:val="76923C" w:themeColor="accent3" w:themeShade="BF"/>
          <w:sz w:val="24"/>
        </w:rPr>
        <w:t xml:space="preserve">.1 </w:t>
      </w:r>
      <w:proofErr w:type="gramStart"/>
      <w:r w:rsidRPr="00991BAF">
        <w:rPr>
          <w:rFonts w:asciiTheme="majorHAnsi" w:hAnsiTheme="majorHAnsi"/>
          <w:b/>
          <w:color w:val="76923C" w:themeColor="accent3" w:themeShade="BF"/>
          <w:sz w:val="24"/>
        </w:rPr>
        <w:t>Making</w:t>
      </w:r>
      <w:proofErr w:type="gramEnd"/>
      <w:r w:rsidRPr="00991BAF">
        <w:rPr>
          <w:rFonts w:asciiTheme="majorHAnsi" w:hAnsiTheme="majorHAnsi"/>
          <w:b/>
          <w:color w:val="76923C" w:themeColor="accent3" w:themeShade="BF"/>
          <w:sz w:val="24"/>
        </w:rPr>
        <w:t xml:space="preserve"> the entire public procurement cycle open</w:t>
      </w:r>
      <w:r w:rsidRPr="00991BAF">
        <w:rPr>
          <w:rFonts w:asciiTheme="majorHAnsi" w:hAnsiTheme="majorHAnsi"/>
          <w:b/>
          <w:color w:val="4F81BD" w:themeColor="accent1"/>
          <w:sz w:val="24"/>
          <w:szCs w:val="24"/>
        </w:rPr>
        <w:t xml:space="preserve"> </w:t>
      </w:r>
      <w:r w:rsidRPr="00991BAF">
        <w:rPr>
          <w:sz w:val="24"/>
          <w:szCs w:val="24"/>
        </w:rPr>
        <w:t xml:space="preserve">allows a fair and equitable treatment for potential suppliers. By increasing competition and enabling participation, it contributes to getting better value for money. Increased transparency reduces the risk of collusion and corruption. </w:t>
      </w:r>
    </w:p>
    <w:p w14:paraId="0B09EB83" w14:textId="69253E24" w:rsidR="007C690B" w:rsidRPr="00AA7AAB" w:rsidRDefault="007C690B" w:rsidP="007C690B">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2022D6">
        <w:rPr>
          <w:color w:val="000000" w:themeColor="text1"/>
          <w:sz w:val="24"/>
          <w:szCs w:val="24"/>
        </w:rPr>
        <w:t xml:space="preserve">are that the principle of openness should apply to:- </w:t>
      </w:r>
    </w:p>
    <w:p w14:paraId="20CC9AA4" w14:textId="1CBAB4F6" w:rsidR="009824CA" w:rsidRPr="00AA7AAB" w:rsidRDefault="00196A31" w:rsidP="00AA7AAB">
      <w:pPr>
        <w:pStyle w:val="ListParagraph"/>
        <w:numPr>
          <w:ilvl w:val="0"/>
          <w:numId w:val="12"/>
        </w:numPr>
        <w:spacing w:after="200"/>
        <w:ind w:left="714" w:hanging="357"/>
        <w:contextualSpacing w:val="0"/>
        <w:rPr>
          <w:color w:val="FF0000"/>
          <w:sz w:val="24"/>
          <w:szCs w:val="24"/>
        </w:rPr>
      </w:pPr>
      <w:r w:rsidRPr="00AA7AAB">
        <w:rPr>
          <w:sz w:val="24"/>
          <w:szCs w:val="24"/>
        </w:rPr>
        <w:t xml:space="preserve">the </w:t>
      </w:r>
      <w:r w:rsidR="002022D6" w:rsidRPr="00AA7AAB">
        <w:rPr>
          <w:sz w:val="24"/>
          <w:szCs w:val="24"/>
        </w:rPr>
        <w:t xml:space="preserve">public </w:t>
      </w:r>
      <w:r w:rsidRPr="00AA7AAB">
        <w:rPr>
          <w:sz w:val="24"/>
          <w:szCs w:val="24"/>
        </w:rPr>
        <w:t>procurement system (</w:t>
      </w:r>
      <w:r w:rsidR="002022D6" w:rsidRPr="00AA7AAB">
        <w:rPr>
          <w:sz w:val="24"/>
          <w:szCs w:val="24"/>
        </w:rPr>
        <w:t>i</w:t>
      </w:r>
      <w:r w:rsidRPr="00AA7AAB">
        <w:rPr>
          <w:sz w:val="24"/>
          <w:szCs w:val="24"/>
        </w:rPr>
        <w:t>nstitutional frameworks, regulations, procedures)</w:t>
      </w:r>
    </w:p>
    <w:p w14:paraId="178C0122" w14:textId="34554171" w:rsidR="00196A31" w:rsidRPr="00991BAF" w:rsidRDefault="009824CA" w:rsidP="00BB2279">
      <w:pPr>
        <w:pStyle w:val="ListParagraph"/>
        <w:numPr>
          <w:ilvl w:val="0"/>
          <w:numId w:val="12"/>
        </w:numPr>
        <w:spacing w:after="200" w:line="276" w:lineRule="auto"/>
        <w:ind w:left="714" w:right="26" w:hanging="357"/>
        <w:contextualSpacing w:val="0"/>
        <w:jc w:val="both"/>
        <w:rPr>
          <w:sz w:val="24"/>
          <w:szCs w:val="24"/>
        </w:rPr>
      </w:pPr>
      <w:r>
        <w:rPr>
          <w:sz w:val="24"/>
          <w:szCs w:val="24"/>
        </w:rPr>
        <w:t>open and competitive tender</w:t>
      </w:r>
      <w:r w:rsidR="00196A31" w:rsidRPr="00991BAF">
        <w:rPr>
          <w:sz w:val="24"/>
          <w:szCs w:val="24"/>
        </w:rPr>
        <w:t xml:space="preserve"> </w:t>
      </w:r>
    </w:p>
    <w:p w14:paraId="7114218E" w14:textId="77777777" w:rsidR="00196A31" w:rsidRPr="00991BAF" w:rsidRDefault="00196A31" w:rsidP="00BB2279">
      <w:pPr>
        <w:pStyle w:val="ListParagraph"/>
        <w:numPr>
          <w:ilvl w:val="0"/>
          <w:numId w:val="1"/>
        </w:numPr>
        <w:shd w:val="clear" w:color="auto" w:fill="FFFFFF" w:themeFill="background1"/>
        <w:spacing w:after="200"/>
        <w:contextualSpacing w:val="0"/>
        <w:jc w:val="both"/>
        <w:rPr>
          <w:sz w:val="24"/>
          <w:szCs w:val="24"/>
        </w:rPr>
      </w:pPr>
      <w:r w:rsidRPr="00991BAF">
        <w:rPr>
          <w:sz w:val="24"/>
          <w:szCs w:val="24"/>
        </w:rPr>
        <w:t>the full set of bidding documents, evaluation r</w:t>
      </w:r>
      <w:r w:rsidR="00E514D4" w:rsidRPr="00991BAF">
        <w:rPr>
          <w:sz w:val="24"/>
          <w:szCs w:val="24"/>
        </w:rPr>
        <w:t>eports, and contract documents</w:t>
      </w:r>
    </w:p>
    <w:p w14:paraId="2C584B3C" w14:textId="77777777" w:rsidR="00196A31" w:rsidRPr="00991BAF" w:rsidRDefault="00E514D4" w:rsidP="00BB2279">
      <w:pPr>
        <w:pStyle w:val="ListParagraph"/>
        <w:numPr>
          <w:ilvl w:val="0"/>
          <w:numId w:val="1"/>
        </w:numPr>
        <w:shd w:val="clear" w:color="auto" w:fill="FFFFFF" w:themeFill="background1"/>
        <w:spacing w:after="200"/>
        <w:ind w:left="714" w:hanging="357"/>
        <w:contextualSpacing w:val="0"/>
        <w:jc w:val="both"/>
        <w:rPr>
          <w:sz w:val="24"/>
          <w:szCs w:val="24"/>
        </w:rPr>
      </w:pPr>
      <w:r w:rsidRPr="00991BAF">
        <w:rPr>
          <w:sz w:val="24"/>
          <w:szCs w:val="24"/>
        </w:rPr>
        <w:t>the performance of the public procurement system (monitoring results, data)</w:t>
      </w:r>
    </w:p>
    <w:p w14:paraId="524B0002" w14:textId="77777777" w:rsidR="00E514D4" w:rsidRPr="00991BAF" w:rsidRDefault="00E514D4" w:rsidP="00BB2279">
      <w:pPr>
        <w:pStyle w:val="ListParagraph"/>
        <w:numPr>
          <w:ilvl w:val="0"/>
          <w:numId w:val="1"/>
        </w:numPr>
        <w:shd w:val="clear" w:color="auto" w:fill="FFFFFF" w:themeFill="background1"/>
        <w:spacing w:after="200"/>
        <w:ind w:left="714" w:hanging="357"/>
        <w:contextualSpacing w:val="0"/>
        <w:jc w:val="both"/>
        <w:rPr>
          <w:sz w:val="24"/>
          <w:szCs w:val="24"/>
        </w:rPr>
      </w:pPr>
      <w:r w:rsidRPr="00991BAF">
        <w:rPr>
          <w:sz w:val="24"/>
          <w:szCs w:val="24"/>
        </w:rPr>
        <w:t>associated risks, assets, and liabilities of the government related to the contract</w:t>
      </w:r>
    </w:p>
    <w:p w14:paraId="5E0BBEDF" w14:textId="675D96D2" w:rsidR="005A633F" w:rsidRPr="002C4939" w:rsidRDefault="00DF3A10" w:rsidP="00BB2279">
      <w:pPr>
        <w:pStyle w:val="ListParagraph"/>
        <w:numPr>
          <w:ilvl w:val="0"/>
          <w:numId w:val="1"/>
        </w:numPr>
        <w:shd w:val="clear" w:color="auto" w:fill="FFFFFF" w:themeFill="background1"/>
        <w:spacing w:after="200"/>
        <w:ind w:left="714" w:hanging="357"/>
        <w:contextualSpacing w:val="0"/>
        <w:jc w:val="both"/>
        <w:rPr>
          <w:b/>
          <w:color w:val="76923C" w:themeColor="accent3" w:themeShade="BF"/>
          <w:sz w:val="24"/>
          <w:shd w:val="clear" w:color="auto" w:fill="FFFFFF" w:themeFill="background1"/>
        </w:rPr>
      </w:pPr>
      <w:r>
        <w:rPr>
          <w:noProof/>
          <w:lang w:eastAsia="en-GB"/>
        </w:rPr>
        <mc:AlternateContent>
          <mc:Choice Requires="wps">
            <w:drawing>
              <wp:anchor distT="0" distB="0" distL="114300" distR="114300" simplePos="0" relativeHeight="251874304" behindDoc="0" locked="0" layoutInCell="1" allowOverlap="1" wp14:anchorId="03DC3964" wp14:editId="5128AE00">
                <wp:simplePos x="0" y="0"/>
                <wp:positionH relativeFrom="column">
                  <wp:posOffset>3006090</wp:posOffset>
                </wp:positionH>
                <wp:positionV relativeFrom="paragraph">
                  <wp:posOffset>328295</wp:posOffset>
                </wp:positionV>
                <wp:extent cx="2771775" cy="2755265"/>
                <wp:effectExtent l="0" t="0" r="28575" b="26035"/>
                <wp:wrapNone/>
                <wp:docPr id="426"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755265"/>
                        </a:xfrm>
                        <a:prstGeom prst="rect">
                          <a:avLst/>
                        </a:prstGeom>
                        <a:solidFill>
                          <a:srgbClr val="FFFFFF"/>
                        </a:solidFill>
                        <a:ln w="9525">
                          <a:solidFill>
                            <a:schemeClr val="bg1">
                              <a:lumMod val="100000"/>
                              <a:lumOff val="0"/>
                            </a:schemeClr>
                          </a:solidFill>
                          <a:miter lim="800000"/>
                          <a:headEnd/>
                          <a:tailEnd/>
                        </a:ln>
                      </wps:spPr>
                      <wps:txbx>
                        <w:txbxContent>
                          <w:p w14:paraId="09DD583A"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B8E5116"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6DC96C51" w14:textId="4E3B0589"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lang w:eastAsia="en-GB"/>
                              </w:rPr>
                              <w:drawing>
                                <wp:inline distT="0" distB="0" distL="0" distR="0" wp14:anchorId="2C183EDC" wp14:editId="089AE250">
                                  <wp:extent cx="516255" cy="199390"/>
                                  <wp:effectExtent l="0" t="0" r="0"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F507EA">
                              <w:rPr>
                                <w:rFonts w:ascii="Calibri" w:hAnsi="Calibri" w:cs="Times New Roman"/>
                                <w:color w:val="984806" w:themeColor="accent6" w:themeShade="80"/>
                                <w:position w:val="10"/>
                                <w:lang w:eastAsia="en-GB"/>
                              </w:rPr>
                              <w:t>PI-24</w:t>
                            </w:r>
                          </w:p>
                          <w:p w14:paraId="5C048790"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34D4986"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70A7B50"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10CE9FA9" wp14:editId="61CFC167">
                                  <wp:extent cx="1663700" cy="190500"/>
                                  <wp:effectExtent l="0" t="0" r="0"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F507EA">
                              <w:rPr>
                                <w:rFonts w:ascii="Calibri" w:hAnsi="Calibri" w:cs="Times New Roman"/>
                                <w:color w:val="984806" w:themeColor="accent6" w:themeShade="80"/>
                                <w:position w:val="10"/>
                                <w:lang w:eastAsia="en-GB"/>
                              </w:rPr>
                              <w:t>II</w:t>
                            </w:r>
                          </w:p>
                          <w:p w14:paraId="5829798A"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1" type="#_x0000_t202" style="position:absolute;left:0;text-align:left;margin-left:236.7pt;margin-top:25.85pt;width:218.25pt;height:216.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" strokecolor="white [3212]">
                <v:textbox inset=".5mm">
                  <w:txbxContent>
                    <w:p w14:paraId="09DD583A"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0B8E5116"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6DC96C51" w14:textId="4E3B0589"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lang w:eastAsia="en-GB"/>
                        </w:rPr>
                        <w:drawing>
                          <wp:inline distT="0" distB="0" distL="0" distR="0" wp14:anchorId="2C183EDC" wp14:editId="089AE250">
                            <wp:extent cx="516255" cy="199390"/>
                            <wp:effectExtent l="0" t="0" r="0"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F507EA">
                        <w:rPr>
                          <w:rFonts w:ascii="Calibri" w:hAnsi="Calibri" w:cs="Times New Roman"/>
                          <w:color w:val="984806" w:themeColor="accent6" w:themeShade="80"/>
                          <w:position w:val="10"/>
                          <w:lang w:eastAsia="en-GB"/>
                        </w:rPr>
                        <w:t>PI-24</w:t>
                      </w:r>
                    </w:p>
                    <w:p w14:paraId="5C048790"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34D4986"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70A7B50"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10CE9FA9" wp14:editId="61CFC167">
                            <wp:extent cx="1663700" cy="190500"/>
                            <wp:effectExtent l="0" t="0" r="0"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F507EA">
                        <w:rPr>
                          <w:rFonts w:ascii="Calibri" w:hAnsi="Calibri" w:cs="Times New Roman"/>
                          <w:color w:val="984806" w:themeColor="accent6" w:themeShade="80"/>
                          <w:position w:val="10"/>
                          <w:lang w:eastAsia="en-GB"/>
                        </w:rPr>
                        <w:t>II</w:t>
                      </w:r>
                    </w:p>
                    <w:p w14:paraId="5829798A"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73280" behindDoc="0" locked="0" layoutInCell="1" allowOverlap="1" wp14:anchorId="37400CD8" wp14:editId="0C6FDCCB">
                <wp:simplePos x="0" y="0"/>
                <wp:positionH relativeFrom="column">
                  <wp:posOffset>225425</wp:posOffset>
                </wp:positionH>
                <wp:positionV relativeFrom="paragraph">
                  <wp:posOffset>328295</wp:posOffset>
                </wp:positionV>
                <wp:extent cx="2781300" cy="2855595"/>
                <wp:effectExtent l="0" t="0" r="19050" b="20955"/>
                <wp:wrapNone/>
                <wp:docPr id="483"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55595"/>
                        </a:xfrm>
                        <a:prstGeom prst="rect">
                          <a:avLst/>
                        </a:prstGeom>
                        <a:solidFill>
                          <a:srgbClr val="FFFFFF"/>
                        </a:solidFill>
                        <a:ln w="12700">
                          <a:solidFill>
                            <a:schemeClr val="bg1">
                              <a:lumMod val="100000"/>
                              <a:lumOff val="0"/>
                            </a:schemeClr>
                          </a:solidFill>
                          <a:miter lim="800000"/>
                          <a:headEnd/>
                          <a:tailEnd/>
                        </a:ln>
                      </wps:spPr>
                      <wps:txbx>
                        <w:txbxContent>
                          <w:p w14:paraId="7A3B704B"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54FF251"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770FFE0A" w14:textId="77777777" w:rsidR="00CC49D6" w:rsidRDefault="00CC49D6" w:rsidP="002C4939">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Mexi</w:t>
                            </w:r>
                            <w:r w:rsidRPr="00EB7E19">
                              <w:rPr>
                                <w:rFonts w:cs="Times New Roman"/>
                                <w:b/>
                                <w:bCs/>
                                <w:color w:val="215868" w:themeColor="accent5" w:themeShade="80"/>
                              </w:rPr>
                              <w:t xml:space="preserve">co: </w:t>
                            </w:r>
                            <w:r w:rsidRPr="00EB7E19">
                              <w:rPr>
                                <w:rFonts w:cs="Times New Roman"/>
                                <w:bCs/>
                                <w:color w:val="215868" w:themeColor="accent5" w:themeShade="80"/>
                              </w:rPr>
                              <w:t xml:space="preserve">the procurement information system </w:t>
                            </w:r>
                            <w:r>
                              <w:rPr>
                                <w:rFonts w:cs="Times New Roman"/>
                                <w:bCs/>
                                <w:color w:val="215868" w:themeColor="accent5" w:themeShade="80"/>
                              </w:rPr>
                              <w:t>(</w:t>
                            </w:r>
                            <w:proofErr w:type="spellStart"/>
                            <w:r w:rsidRPr="00EB7E19">
                              <w:rPr>
                                <w:rFonts w:cs="Times New Roman"/>
                                <w:bCs/>
                                <w:color w:val="215868" w:themeColor="accent5" w:themeShade="80"/>
                              </w:rPr>
                              <w:t>Compranet</w:t>
                            </w:r>
                            <w:proofErr w:type="spellEnd"/>
                            <w:r>
                              <w:rPr>
                                <w:rFonts w:cs="Times New Roman"/>
                                <w:bCs/>
                                <w:color w:val="215868" w:themeColor="accent5" w:themeShade="80"/>
                              </w:rPr>
                              <w:t>)</w:t>
                            </w:r>
                            <w:r w:rsidRPr="00EB7E19">
                              <w:rPr>
                                <w:rFonts w:cs="Times New Roman"/>
                                <w:bCs/>
                                <w:color w:val="215868" w:themeColor="accent5" w:themeShade="80"/>
                              </w:rPr>
                              <w:t xml:space="preserve"> for goods, services, leasing and public works</w:t>
                            </w:r>
                            <w:r>
                              <w:rPr>
                                <w:rFonts w:cs="Times New Roman"/>
                                <w:bCs/>
                                <w:color w:val="215868" w:themeColor="accent5" w:themeShade="80"/>
                              </w:rPr>
                              <w:t xml:space="preserve">, </w:t>
                            </w:r>
                            <w:r w:rsidRPr="00EB7E19">
                              <w:rPr>
                                <w:rFonts w:cs="Times New Roman"/>
                                <w:bCs/>
                                <w:color w:val="215868" w:themeColor="accent5" w:themeShade="80"/>
                              </w:rPr>
                              <w:t>publishes information such as annual procurement programmes, tender procedures, contract awards history and formal complaints.</w:t>
                            </w:r>
                          </w:p>
                          <w:p w14:paraId="3B91C60F" w14:textId="77777777" w:rsidR="00CC49D6" w:rsidRPr="00EC069F" w:rsidRDefault="00CC49D6" w:rsidP="002C4939">
                            <w:pPr>
                              <w:shd w:val="clear" w:color="auto" w:fill="DAEEF3" w:themeFill="accent5" w:themeFillTint="33"/>
                              <w:spacing w:before="120" w:after="120"/>
                              <w:contextualSpacing/>
                              <w:jc w:val="both"/>
                              <w:rPr>
                                <w:rFonts w:cs="Times New Roman"/>
                                <w:bCs/>
                                <w:color w:val="215868" w:themeColor="accent5" w:themeShade="80"/>
                                <w:sz w:val="10"/>
                                <w:szCs w:val="10"/>
                              </w:rPr>
                            </w:pPr>
                          </w:p>
                          <w:p w14:paraId="62681406" w14:textId="77777777" w:rsidR="00CC49D6" w:rsidRPr="00EB7E19"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EB7E19">
                              <w:rPr>
                                <w:rFonts w:cs="Times New Roman"/>
                                <w:b/>
                                <w:color w:val="215868" w:themeColor="accent5" w:themeShade="80"/>
                              </w:rPr>
                              <w:t>Peru</w:t>
                            </w:r>
                            <w:r>
                              <w:rPr>
                                <w:rFonts w:cs="Times New Roman"/>
                                <w:color w:val="215868" w:themeColor="accent5" w:themeShade="80"/>
                              </w:rPr>
                              <w:t>: T</w:t>
                            </w:r>
                            <w:r w:rsidRPr="00EB7E19">
                              <w:rPr>
                                <w:rFonts w:cs="Times New Roman"/>
                                <w:color w:val="215868" w:themeColor="accent5" w:themeShade="80"/>
                              </w:rPr>
                              <w:t>he information system on public works allows the tracking of public works according to different filters (stage, contractor, invested amount, and others). It informs the public about state contracts and provides the citizens with the opportunity to monitor their execution.</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2" type="#_x0000_t202" style="position:absolute;left:0;text-align:left;margin-left:17.75pt;margin-top:25.85pt;width:219pt;height:224.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" strokecolor="white [3212]" strokeweight="1pt">
                <v:textbox inset=".5mm">
                  <w:txbxContent>
                    <w:p w14:paraId="7A3B704B"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54FF251"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770FFE0A" w14:textId="77777777" w:rsidR="00CC49D6" w:rsidRDefault="00CC49D6" w:rsidP="002C4939">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Mexi</w:t>
                      </w:r>
                      <w:r w:rsidRPr="00EB7E19">
                        <w:rPr>
                          <w:rFonts w:cs="Times New Roman"/>
                          <w:b/>
                          <w:bCs/>
                          <w:color w:val="215868" w:themeColor="accent5" w:themeShade="80"/>
                        </w:rPr>
                        <w:t xml:space="preserve">co: </w:t>
                      </w:r>
                      <w:r w:rsidRPr="00EB7E19">
                        <w:rPr>
                          <w:rFonts w:cs="Times New Roman"/>
                          <w:bCs/>
                          <w:color w:val="215868" w:themeColor="accent5" w:themeShade="80"/>
                        </w:rPr>
                        <w:t xml:space="preserve">the procurement information system </w:t>
                      </w:r>
                      <w:r>
                        <w:rPr>
                          <w:rFonts w:cs="Times New Roman"/>
                          <w:bCs/>
                          <w:color w:val="215868" w:themeColor="accent5" w:themeShade="80"/>
                        </w:rPr>
                        <w:t>(</w:t>
                      </w:r>
                      <w:proofErr w:type="spellStart"/>
                      <w:r w:rsidRPr="00EB7E19">
                        <w:rPr>
                          <w:rFonts w:cs="Times New Roman"/>
                          <w:bCs/>
                          <w:color w:val="215868" w:themeColor="accent5" w:themeShade="80"/>
                        </w:rPr>
                        <w:t>Compranet</w:t>
                      </w:r>
                      <w:proofErr w:type="spellEnd"/>
                      <w:r>
                        <w:rPr>
                          <w:rFonts w:cs="Times New Roman"/>
                          <w:bCs/>
                          <w:color w:val="215868" w:themeColor="accent5" w:themeShade="80"/>
                        </w:rPr>
                        <w:t>)</w:t>
                      </w:r>
                      <w:r w:rsidRPr="00EB7E19">
                        <w:rPr>
                          <w:rFonts w:cs="Times New Roman"/>
                          <w:bCs/>
                          <w:color w:val="215868" w:themeColor="accent5" w:themeShade="80"/>
                        </w:rPr>
                        <w:t xml:space="preserve"> for goods, services, leasing and public works</w:t>
                      </w:r>
                      <w:r>
                        <w:rPr>
                          <w:rFonts w:cs="Times New Roman"/>
                          <w:bCs/>
                          <w:color w:val="215868" w:themeColor="accent5" w:themeShade="80"/>
                        </w:rPr>
                        <w:t xml:space="preserve">, </w:t>
                      </w:r>
                      <w:r w:rsidRPr="00EB7E19">
                        <w:rPr>
                          <w:rFonts w:cs="Times New Roman"/>
                          <w:bCs/>
                          <w:color w:val="215868" w:themeColor="accent5" w:themeShade="80"/>
                        </w:rPr>
                        <w:t>publishes information such as annual procurement programmes, tender procedures, contract awards history and formal complaints.</w:t>
                      </w:r>
                    </w:p>
                    <w:p w14:paraId="3B91C60F" w14:textId="77777777" w:rsidR="00CC49D6" w:rsidRPr="00EC069F" w:rsidRDefault="00CC49D6" w:rsidP="002C4939">
                      <w:pPr>
                        <w:shd w:val="clear" w:color="auto" w:fill="DAEEF3" w:themeFill="accent5" w:themeFillTint="33"/>
                        <w:spacing w:before="120" w:after="120"/>
                        <w:contextualSpacing/>
                        <w:jc w:val="both"/>
                        <w:rPr>
                          <w:rFonts w:cs="Times New Roman"/>
                          <w:bCs/>
                          <w:color w:val="215868" w:themeColor="accent5" w:themeShade="80"/>
                          <w:sz w:val="10"/>
                          <w:szCs w:val="10"/>
                        </w:rPr>
                      </w:pPr>
                    </w:p>
                    <w:p w14:paraId="62681406" w14:textId="77777777" w:rsidR="00CC49D6" w:rsidRPr="00EB7E19"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EB7E19">
                        <w:rPr>
                          <w:rFonts w:cs="Times New Roman"/>
                          <w:b/>
                          <w:color w:val="215868" w:themeColor="accent5" w:themeShade="80"/>
                        </w:rPr>
                        <w:t>Peru</w:t>
                      </w:r>
                      <w:r>
                        <w:rPr>
                          <w:rFonts w:cs="Times New Roman"/>
                          <w:color w:val="215868" w:themeColor="accent5" w:themeShade="80"/>
                        </w:rPr>
                        <w:t>: T</w:t>
                      </w:r>
                      <w:r w:rsidRPr="00EB7E19">
                        <w:rPr>
                          <w:rFonts w:cs="Times New Roman"/>
                          <w:color w:val="215868" w:themeColor="accent5" w:themeShade="80"/>
                        </w:rPr>
                        <w:t>he information system on public works allows the tracking of public works according to different filters (stage, contractor, invested amount, and others). It informs the public about state contracts and provides the citizens with the opportunity to monitor their execution.</w:t>
                      </w:r>
                    </w:p>
                  </w:txbxContent>
                </v:textbox>
              </v:shape>
            </w:pict>
          </mc:Fallback>
        </mc:AlternateContent>
      </w:r>
      <w:proofErr w:type="gramStart"/>
      <w:r w:rsidR="002C4939" w:rsidRPr="002C4939">
        <w:rPr>
          <w:sz w:val="24"/>
          <w:szCs w:val="24"/>
        </w:rPr>
        <w:t>integration</w:t>
      </w:r>
      <w:proofErr w:type="gramEnd"/>
      <w:r w:rsidR="002C4939" w:rsidRPr="002C4939">
        <w:rPr>
          <w:sz w:val="24"/>
          <w:szCs w:val="24"/>
        </w:rPr>
        <w:t xml:space="preserve"> of procurement processes with public financial management.</w:t>
      </w:r>
    </w:p>
    <w:p w14:paraId="00448BCB" w14:textId="77777777" w:rsidR="002C4939" w:rsidRPr="002C4939" w:rsidRDefault="002C4939" w:rsidP="00BB2279">
      <w:pPr>
        <w:pStyle w:val="ListParagraph"/>
        <w:numPr>
          <w:ilvl w:val="0"/>
          <w:numId w:val="1"/>
        </w:numPr>
        <w:shd w:val="clear" w:color="auto" w:fill="FFFFFF" w:themeFill="background1"/>
        <w:spacing w:after="200"/>
        <w:ind w:left="714" w:hanging="357"/>
        <w:contextualSpacing w:val="0"/>
        <w:jc w:val="both"/>
        <w:rPr>
          <w:b/>
          <w:color w:val="76923C" w:themeColor="accent3" w:themeShade="BF"/>
          <w:sz w:val="24"/>
          <w:shd w:val="clear" w:color="auto" w:fill="FFFFFF" w:themeFill="background1"/>
        </w:rPr>
      </w:pPr>
    </w:p>
    <w:p w14:paraId="03A6678D" w14:textId="77777777" w:rsidR="005A633F" w:rsidRPr="00991BAF" w:rsidRDefault="005A633F" w:rsidP="005A633F">
      <w:pPr>
        <w:rPr>
          <w:b/>
          <w:color w:val="76923C" w:themeColor="accent3" w:themeShade="BF"/>
          <w:sz w:val="24"/>
          <w:shd w:val="clear" w:color="auto" w:fill="FFFFFF" w:themeFill="background1"/>
        </w:rPr>
      </w:pPr>
    </w:p>
    <w:p w14:paraId="21DF4D56" w14:textId="77777777" w:rsidR="005A633F" w:rsidRPr="00991BAF" w:rsidRDefault="005A633F" w:rsidP="005A633F">
      <w:pPr>
        <w:rPr>
          <w:b/>
          <w:color w:val="76923C" w:themeColor="accent3" w:themeShade="BF"/>
          <w:sz w:val="24"/>
          <w:shd w:val="clear" w:color="auto" w:fill="FFFFFF" w:themeFill="background1"/>
        </w:rPr>
      </w:pPr>
    </w:p>
    <w:p w14:paraId="0EA6B02A" w14:textId="77777777" w:rsidR="005A633F" w:rsidRPr="00991BAF" w:rsidRDefault="005A633F" w:rsidP="005A633F">
      <w:pPr>
        <w:rPr>
          <w:b/>
          <w:color w:val="76923C" w:themeColor="accent3" w:themeShade="BF"/>
          <w:sz w:val="24"/>
          <w:shd w:val="clear" w:color="auto" w:fill="FFFFFF" w:themeFill="background1"/>
        </w:rPr>
      </w:pPr>
    </w:p>
    <w:p w14:paraId="2BC0FF85" w14:textId="77777777" w:rsidR="005A633F" w:rsidRPr="00991BAF" w:rsidRDefault="005A633F" w:rsidP="005A633F">
      <w:pPr>
        <w:rPr>
          <w:b/>
          <w:color w:val="76923C" w:themeColor="accent3" w:themeShade="BF"/>
          <w:sz w:val="24"/>
          <w:shd w:val="clear" w:color="auto" w:fill="FFFFFF" w:themeFill="background1"/>
        </w:rPr>
      </w:pPr>
    </w:p>
    <w:p w14:paraId="26175700" w14:textId="77777777" w:rsidR="005A633F" w:rsidRPr="00991BAF" w:rsidRDefault="005A633F" w:rsidP="005A633F">
      <w:pPr>
        <w:rPr>
          <w:b/>
          <w:color w:val="76923C" w:themeColor="accent3" w:themeShade="BF"/>
          <w:sz w:val="24"/>
          <w:shd w:val="clear" w:color="auto" w:fill="FFFFFF" w:themeFill="background1"/>
        </w:rPr>
      </w:pPr>
    </w:p>
    <w:p w14:paraId="687171FD" w14:textId="77777777" w:rsidR="005A633F" w:rsidRPr="00991BAF" w:rsidRDefault="005A633F" w:rsidP="005A633F">
      <w:pPr>
        <w:rPr>
          <w:b/>
          <w:color w:val="76923C" w:themeColor="accent3" w:themeShade="BF"/>
          <w:sz w:val="24"/>
          <w:shd w:val="clear" w:color="auto" w:fill="FFFFFF" w:themeFill="background1"/>
        </w:rPr>
      </w:pPr>
    </w:p>
    <w:p w14:paraId="632EF2B1" w14:textId="77777777" w:rsidR="005A633F" w:rsidRPr="00991BAF" w:rsidRDefault="005A633F" w:rsidP="005A633F">
      <w:pPr>
        <w:rPr>
          <w:b/>
          <w:color w:val="76923C" w:themeColor="accent3" w:themeShade="BF"/>
          <w:sz w:val="24"/>
          <w:shd w:val="clear" w:color="auto" w:fill="FFFFFF" w:themeFill="background1"/>
        </w:rPr>
      </w:pPr>
    </w:p>
    <w:p w14:paraId="1B214CD7" w14:textId="77777777" w:rsidR="005A633F" w:rsidRPr="00991BAF" w:rsidRDefault="005A633F" w:rsidP="005A633F">
      <w:pPr>
        <w:rPr>
          <w:b/>
          <w:color w:val="76923C" w:themeColor="accent3" w:themeShade="BF"/>
          <w:sz w:val="24"/>
          <w:shd w:val="clear" w:color="auto" w:fill="FFFFFF" w:themeFill="background1"/>
        </w:rPr>
      </w:pPr>
    </w:p>
    <w:p w14:paraId="678D9418" w14:textId="77777777" w:rsidR="005A633F" w:rsidRPr="00991BAF" w:rsidRDefault="005A633F" w:rsidP="005A633F">
      <w:pPr>
        <w:rPr>
          <w:b/>
          <w:color w:val="76923C" w:themeColor="accent3" w:themeShade="BF"/>
          <w:sz w:val="24"/>
          <w:shd w:val="clear" w:color="auto" w:fill="FFFFFF" w:themeFill="background1"/>
        </w:rPr>
      </w:pPr>
    </w:p>
    <w:p w14:paraId="3D773B34" w14:textId="77777777" w:rsidR="005A633F" w:rsidRPr="00991BAF" w:rsidRDefault="005A633F" w:rsidP="005A633F">
      <w:pPr>
        <w:rPr>
          <w:b/>
          <w:color w:val="76923C" w:themeColor="accent3" w:themeShade="BF"/>
          <w:sz w:val="24"/>
          <w:shd w:val="clear" w:color="auto" w:fill="FFFFFF" w:themeFill="background1"/>
        </w:rPr>
      </w:pPr>
    </w:p>
    <w:p w14:paraId="2227159B" w14:textId="77777777" w:rsidR="005A633F" w:rsidRPr="00991BAF" w:rsidRDefault="005A633F" w:rsidP="005A633F">
      <w:pPr>
        <w:rPr>
          <w:b/>
          <w:color w:val="76923C" w:themeColor="accent3" w:themeShade="BF"/>
          <w:sz w:val="24"/>
          <w:shd w:val="clear" w:color="auto" w:fill="FFFFFF" w:themeFill="background1"/>
        </w:rPr>
      </w:pPr>
    </w:p>
    <w:p w14:paraId="50749B5F" w14:textId="77777777" w:rsidR="005A633F" w:rsidRPr="00991BAF" w:rsidRDefault="005A633F" w:rsidP="005A633F">
      <w:pPr>
        <w:rPr>
          <w:b/>
          <w:color w:val="76923C" w:themeColor="accent3" w:themeShade="BF"/>
          <w:sz w:val="24"/>
          <w:shd w:val="clear" w:color="auto" w:fill="FFFFFF" w:themeFill="background1"/>
        </w:rPr>
      </w:pPr>
    </w:p>
    <w:p w14:paraId="247970F7" w14:textId="77777777" w:rsidR="005A633F" w:rsidRPr="00991BAF" w:rsidRDefault="005A633F" w:rsidP="005A633F">
      <w:pPr>
        <w:rPr>
          <w:b/>
          <w:color w:val="76923C" w:themeColor="accent3" w:themeShade="BF"/>
          <w:sz w:val="24"/>
          <w:shd w:val="clear" w:color="auto" w:fill="FFFFFF" w:themeFill="background1"/>
        </w:rPr>
      </w:pPr>
    </w:p>
    <w:p w14:paraId="241D15CA" w14:textId="77777777" w:rsidR="00196A31" w:rsidRPr="00991BAF" w:rsidRDefault="00196A31" w:rsidP="005A633F">
      <w:pPr>
        <w:rPr>
          <w:b/>
          <w:color w:val="76923C" w:themeColor="accent3" w:themeShade="BF"/>
          <w:sz w:val="24"/>
          <w:shd w:val="clear" w:color="auto" w:fill="FFFFFF" w:themeFill="background1"/>
        </w:rPr>
      </w:pPr>
      <w:r w:rsidRPr="00991BAF">
        <w:rPr>
          <w:b/>
          <w:color w:val="76923C" w:themeColor="accent3" w:themeShade="BF"/>
          <w:sz w:val="24"/>
          <w:shd w:val="clear" w:color="auto" w:fill="FFFFFF" w:themeFill="background1"/>
        </w:rPr>
        <w:t>_______________________________________________________________________</w:t>
      </w:r>
      <w:r w:rsidR="005A633F" w:rsidRPr="00991BAF">
        <w:rPr>
          <w:b/>
          <w:color w:val="76923C" w:themeColor="accent3" w:themeShade="BF"/>
          <w:sz w:val="24"/>
          <w:shd w:val="clear" w:color="auto" w:fill="FFFFFF" w:themeFill="background1"/>
        </w:rPr>
        <w:t>___</w:t>
      </w:r>
    </w:p>
    <w:p w14:paraId="41BCF944" w14:textId="77777777" w:rsidR="00AA7AAB" w:rsidRDefault="00AA7AAB" w:rsidP="002022D6">
      <w:pPr>
        <w:spacing w:after="200"/>
        <w:ind w:right="26"/>
        <w:jc w:val="both"/>
        <w:rPr>
          <w:rFonts w:asciiTheme="majorHAnsi" w:hAnsiTheme="majorHAnsi"/>
          <w:b/>
          <w:color w:val="76923C" w:themeColor="accent3" w:themeShade="BF"/>
          <w:sz w:val="24"/>
          <w:szCs w:val="24"/>
        </w:rPr>
      </w:pPr>
    </w:p>
    <w:p w14:paraId="5B4363D2" w14:textId="2DABE745" w:rsidR="00196A31" w:rsidRPr="00991BAF" w:rsidRDefault="00196A31" w:rsidP="002022D6">
      <w:pPr>
        <w:spacing w:after="200"/>
        <w:ind w:right="26"/>
        <w:jc w:val="both"/>
        <w:rPr>
          <w:sz w:val="24"/>
          <w:szCs w:val="24"/>
        </w:rPr>
      </w:pPr>
      <w:r w:rsidRPr="002022D6">
        <w:rPr>
          <w:rFonts w:asciiTheme="majorHAnsi" w:hAnsiTheme="majorHAnsi"/>
          <w:b/>
          <w:color w:val="76923C" w:themeColor="accent3" w:themeShade="BF"/>
          <w:sz w:val="24"/>
          <w:szCs w:val="24"/>
        </w:rPr>
        <w:lastRenderedPageBreak/>
        <w:t>K</w:t>
      </w:r>
      <w:r w:rsidRPr="002022D6">
        <w:rPr>
          <w:rFonts w:asciiTheme="majorHAnsi" w:hAnsiTheme="majorHAnsi"/>
          <w:b/>
          <w:color w:val="76923C" w:themeColor="accent3" w:themeShade="BF"/>
          <w:sz w:val="24"/>
        </w:rPr>
        <w:t xml:space="preserve">.2 </w:t>
      </w:r>
      <w:proofErr w:type="gramStart"/>
      <w:r w:rsidRPr="002022D6">
        <w:rPr>
          <w:rFonts w:asciiTheme="majorHAnsi" w:hAnsiTheme="majorHAnsi"/>
          <w:b/>
          <w:color w:val="76923C" w:themeColor="accent3" w:themeShade="BF"/>
          <w:sz w:val="24"/>
        </w:rPr>
        <w:t>Using</w:t>
      </w:r>
      <w:proofErr w:type="gramEnd"/>
      <w:r w:rsidRPr="002022D6">
        <w:rPr>
          <w:rFonts w:asciiTheme="majorHAnsi" w:hAnsiTheme="majorHAnsi"/>
          <w:b/>
          <w:color w:val="76923C" w:themeColor="accent3" w:themeShade="BF"/>
          <w:sz w:val="24"/>
        </w:rPr>
        <w:t xml:space="preserve"> e-procurement tools</w:t>
      </w:r>
      <w:r w:rsidRPr="002022D6">
        <w:rPr>
          <w:rFonts w:asciiTheme="majorHAnsi" w:hAnsiTheme="majorHAnsi"/>
          <w:b/>
          <w:color w:val="4F81BD" w:themeColor="accent1"/>
          <w:sz w:val="24"/>
          <w:szCs w:val="24"/>
        </w:rPr>
        <w:t xml:space="preserve"> </w:t>
      </w:r>
      <w:r w:rsidRPr="002022D6">
        <w:rPr>
          <w:sz w:val="24"/>
          <w:szCs w:val="24"/>
        </w:rPr>
        <w:t xml:space="preserve">increases accessibility to, and fairness of government contracting. </w:t>
      </w:r>
      <w:r w:rsidR="002022D6" w:rsidRPr="002022D6">
        <w:rPr>
          <w:sz w:val="24"/>
          <w:szCs w:val="24"/>
        </w:rPr>
        <w:t xml:space="preserve">The digital approach </w:t>
      </w:r>
      <w:r w:rsidRPr="002022D6">
        <w:rPr>
          <w:sz w:val="24"/>
          <w:szCs w:val="24"/>
        </w:rPr>
        <w:t xml:space="preserve">increases efficiency and effectiveness of public procurement through standardisation of the process and more competition. </w:t>
      </w:r>
      <w:r w:rsidR="002022D6" w:rsidRPr="002022D6">
        <w:rPr>
          <w:sz w:val="24"/>
          <w:szCs w:val="24"/>
        </w:rPr>
        <w:t xml:space="preserve">It is helpful to have legislation, regulation and policy </w:t>
      </w:r>
      <w:r w:rsidR="002022D6">
        <w:rPr>
          <w:sz w:val="24"/>
          <w:szCs w:val="24"/>
        </w:rPr>
        <w:t xml:space="preserve">in place </w:t>
      </w:r>
      <w:r w:rsidR="002022D6" w:rsidRPr="002022D6">
        <w:rPr>
          <w:sz w:val="24"/>
          <w:szCs w:val="24"/>
        </w:rPr>
        <w:t xml:space="preserve">that allow or mandate the use of electronic methods and instruments </w:t>
      </w:r>
      <w:r w:rsidR="002022D6" w:rsidRPr="002022D6">
        <w:rPr>
          <w:sz w:val="24"/>
        </w:rPr>
        <w:t>for public procurement</w:t>
      </w:r>
      <w:r w:rsidR="002022D6">
        <w:rPr>
          <w:sz w:val="24"/>
        </w:rPr>
        <w:t>.</w:t>
      </w:r>
    </w:p>
    <w:p w14:paraId="435965FA" w14:textId="77777777" w:rsidR="00196A31" w:rsidRPr="00991BAF" w:rsidRDefault="005A633F" w:rsidP="005A633F">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regarding effective e-procurement solutions include:</w:t>
      </w:r>
    </w:p>
    <w:p w14:paraId="2E7094B1" w14:textId="623E814C" w:rsidR="00196A31" w:rsidRPr="00991BAF" w:rsidRDefault="002022D6" w:rsidP="00BB2279">
      <w:pPr>
        <w:pStyle w:val="ListParagraph"/>
        <w:numPr>
          <w:ilvl w:val="0"/>
          <w:numId w:val="12"/>
        </w:numPr>
        <w:spacing w:after="200"/>
        <w:ind w:left="714" w:right="26" w:hanging="357"/>
        <w:contextualSpacing w:val="0"/>
        <w:jc w:val="both"/>
        <w:rPr>
          <w:sz w:val="24"/>
          <w:szCs w:val="24"/>
        </w:rPr>
      </w:pPr>
      <w:r>
        <w:rPr>
          <w:sz w:val="24"/>
          <w:szCs w:val="24"/>
        </w:rPr>
        <w:t xml:space="preserve">consistent </w:t>
      </w:r>
      <w:r w:rsidR="00196A31" w:rsidRPr="00991BAF">
        <w:rPr>
          <w:sz w:val="24"/>
          <w:szCs w:val="24"/>
        </w:rPr>
        <w:t xml:space="preserve">coverage of the public procurement cycle across </w:t>
      </w:r>
      <w:r>
        <w:rPr>
          <w:sz w:val="24"/>
          <w:szCs w:val="24"/>
        </w:rPr>
        <w:t xml:space="preserve">all </w:t>
      </w:r>
      <w:r w:rsidR="00196A31" w:rsidRPr="00991BAF">
        <w:rPr>
          <w:sz w:val="24"/>
          <w:szCs w:val="24"/>
        </w:rPr>
        <w:t>levels of government</w:t>
      </w:r>
    </w:p>
    <w:p w14:paraId="30050F50" w14:textId="14F10C71" w:rsidR="00196A31" w:rsidRPr="00991BAF" w:rsidRDefault="002022D6" w:rsidP="00BB2279">
      <w:pPr>
        <w:pStyle w:val="ListParagraph"/>
        <w:numPr>
          <w:ilvl w:val="0"/>
          <w:numId w:val="12"/>
        </w:numPr>
        <w:spacing w:after="200"/>
        <w:ind w:right="26"/>
        <w:contextualSpacing w:val="0"/>
        <w:jc w:val="both"/>
        <w:rPr>
          <w:sz w:val="24"/>
          <w:szCs w:val="24"/>
        </w:rPr>
      </w:pPr>
      <w:r>
        <w:rPr>
          <w:sz w:val="24"/>
          <w:szCs w:val="24"/>
        </w:rPr>
        <w:t xml:space="preserve">a </w:t>
      </w:r>
      <w:r w:rsidR="00196A31" w:rsidRPr="00991BAF">
        <w:rPr>
          <w:sz w:val="24"/>
          <w:szCs w:val="24"/>
        </w:rPr>
        <w:t xml:space="preserve">user-friendly </w:t>
      </w:r>
      <w:r>
        <w:rPr>
          <w:sz w:val="24"/>
          <w:szCs w:val="24"/>
        </w:rPr>
        <w:t xml:space="preserve">approach, with </w:t>
      </w:r>
      <w:r w:rsidR="00196A31" w:rsidRPr="00991BAF">
        <w:rPr>
          <w:sz w:val="24"/>
          <w:szCs w:val="24"/>
        </w:rPr>
        <w:t xml:space="preserve">tools that are easy to understand and use </w:t>
      </w:r>
    </w:p>
    <w:p w14:paraId="4D292EB4" w14:textId="77777777" w:rsidR="00196A31" w:rsidRPr="00991BAF" w:rsidRDefault="00196A31" w:rsidP="00BB2279">
      <w:pPr>
        <w:pStyle w:val="ListParagraph"/>
        <w:numPr>
          <w:ilvl w:val="0"/>
          <w:numId w:val="12"/>
        </w:numPr>
        <w:spacing w:after="200"/>
        <w:ind w:right="26"/>
        <w:contextualSpacing w:val="0"/>
        <w:jc w:val="both"/>
        <w:rPr>
          <w:sz w:val="24"/>
          <w:szCs w:val="24"/>
        </w:rPr>
      </w:pPr>
      <w:r w:rsidRPr="00991BAF">
        <w:rPr>
          <w:sz w:val="24"/>
          <w:szCs w:val="24"/>
        </w:rPr>
        <w:t>systems that ensure privacy, security of data and authentication, and fair treatment</w:t>
      </w:r>
    </w:p>
    <w:p w14:paraId="3FF18389" w14:textId="77777777" w:rsidR="00196A31" w:rsidRPr="00991BAF" w:rsidRDefault="00196A31" w:rsidP="00BB2279">
      <w:pPr>
        <w:pStyle w:val="ListParagraph"/>
        <w:numPr>
          <w:ilvl w:val="0"/>
          <w:numId w:val="12"/>
        </w:numPr>
        <w:spacing w:after="200"/>
        <w:ind w:left="714" w:right="26" w:hanging="357"/>
        <w:contextualSpacing w:val="0"/>
        <w:jc w:val="both"/>
        <w:rPr>
          <w:sz w:val="24"/>
          <w:szCs w:val="24"/>
        </w:rPr>
      </w:pPr>
      <w:r w:rsidRPr="00991BAF">
        <w:rPr>
          <w:sz w:val="24"/>
          <w:szCs w:val="24"/>
        </w:rPr>
        <w:t>integration with existing systems such as financial management information system</w:t>
      </w:r>
    </w:p>
    <w:p w14:paraId="2F4FF7EF" w14:textId="77777777" w:rsidR="00196A31" w:rsidRPr="00991BAF" w:rsidRDefault="00196A31" w:rsidP="00BB2279">
      <w:pPr>
        <w:pStyle w:val="ListParagraph"/>
        <w:numPr>
          <w:ilvl w:val="0"/>
          <w:numId w:val="12"/>
        </w:numPr>
        <w:spacing w:after="200"/>
        <w:ind w:left="714" w:right="28" w:hanging="357"/>
        <w:contextualSpacing w:val="0"/>
        <w:jc w:val="both"/>
        <w:rPr>
          <w:sz w:val="24"/>
          <w:szCs w:val="24"/>
        </w:rPr>
      </w:pPr>
      <w:r w:rsidRPr="00991BAF">
        <w:rPr>
          <w:sz w:val="24"/>
          <w:szCs w:val="24"/>
        </w:rPr>
        <w:t>capacity development for users (government agencies and bidders/suppliers)</w:t>
      </w:r>
    </w:p>
    <w:p w14:paraId="57DC24D2" w14:textId="36CD5362" w:rsidR="00170463" w:rsidRPr="002022D6" w:rsidRDefault="00196A31" w:rsidP="00BB2279">
      <w:pPr>
        <w:pStyle w:val="ListParagraph"/>
        <w:numPr>
          <w:ilvl w:val="0"/>
          <w:numId w:val="12"/>
        </w:numPr>
        <w:spacing w:after="200" w:line="276" w:lineRule="auto"/>
        <w:ind w:left="714" w:right="28" w:hanging="357"/>
        <w:contextualSpacing w:val="0"/>
        <w:jc w:val="both"/>
        <w:rPr>
          <w:sz w:val="24"/>
          <w:szCs w:val="24"/>
        </w:rPr>
      </w:pPr>
      <w:proofErr w:type="gramStart"/>
      <w:r w:rsidRPr="002022D6">
        <w:rPr>
          <w:sz w:val="24"/>
          <w:szCs w:val="24"/>
        </w:rPr>
        <w:t>clear</w:t>
      </w:r>
      <w:proofErr w:type="gramEnd"/>
      <w:r w:rsidRPr="002022D6">
        <w:rPr>
          <w:sz w:val="24"/>
          <w:szCs w:val="24"/>
        </w:rPr>
        <w:t xml:space="preserve"> communication to </w:t>
      </w:r>
      <w:r w:rsidR="002022D6" w:rsidRPr="002022D6">
        <w:rPr>
          <w:sz w:val="24"/>
          <w:szCs w:val="24"/>
        </w:rPr>
        <w:t xml:space="preserve">promote </w:t>
      </w:r>
      <w:r w:rsidRPr="002022D6">
        <w:rPr>
          <w:sz w:val="24"/>
          <w:szCs w:val="24"/>
        </w:rPr>
        <w:t xml:space="preserve">awareness and acceptance among </w:t>
      </w:r>
      <w:r w:rsidR="002022D6" w:rsidRPr="002022D6">
        <w:rPr>
          <w:sz w:val="24"/>
          <w:szCs w:val="24"/>
        </w:rPr>
        <w:t xml:space="preserve">users. </w:t>
      </w:r>
    </w:p>
    <w:p w14:paraId="7FA0F020" w14:textId="77777777" w:rsidR="002C4939" w:rsidRDefault="002C4939" w:rsidP="002C4939">
      <w:pPr>
        <w:ind w:right="28"/>
        <w:jc w:val="both"/>
        <w:rPr>
          <w:b/>
          <w:color w:val="5F497A" w:themeColor="accent4" w:themeShade="BF"/>
          <w:sz w:val="24"/>
          <w:szCs w:val="24"/>
          <w:shd w:val="clear" w:color="auto" w:fill="FFFFFF" w:themeFill="background1"/>
        </w:rPr>
      </w:pPr>
    </w:p>
    <w:p w14:paraId="378B20E9" w14:textId="77777777" w:rsidR="002C4939" w:rsidRPr="002C4939" w:rsidRDefault="002C4939" w:rsidP="002C4939">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77376" behindDoc="0" locked="0" layoutInCell="1" allowOverlap="1" wp14:anchorId="6F7A69F3" wp14:editId="463F9147">
                <wp:simplePos x="0" y="0"/>
                <wp:positionH relativeFrom="column">
                  <wp:posOffset>3009900</wp:posOffset>
                </wp:positionH>
                <wp:positionV relativeFrom="paragraph">
                  <wp:posOffset>-6350</wp:posOffset>
                </wp:positionV>
                <wp:extent cx="2771775" cy="3302635"/>
                <wp:effectExtent l="0" t="0" r="22225" b="24765"/>
                <wp:wrapNone/>
                <wp:docPr id="48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302635"/>
                        </a:xfrm>
                        <a:prstGeom prst="rect">
                          <a:avLst/>
                        </a:prstGeom>
                        <a:solidFill>
                          <a:srgbClr val="FFFFFF"/>
                        </a:solidFill>
                        <a:ln w="9525">
                          <a:solidFill>
                            <a:schemeClr val="bg1">
                              <a:lumMod val="100000"/>
                              <a:lumOff val="0"/>
                            </a:schemeClr>
                          </a:solidFill>
                          <a:miter lim="800000"/>
                          <a:headEnd/>
                          <a:tailEnd/>
                        </a:ln>
                      </wps:spPr>
                      <wps:txbx>
                        <w:txbxContent>
                          <w:p w14:paraId="42059853"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BB17480"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1CF563A"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8E4D110" wp14:editId="5D3532A5">
                                  <wp:extent cx="1663700" cy="190500"/>
                                  <wp:effectExtent l="0" t="0" r="0" b="0"/>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F507EA">
                              <w:rPr>
                                <w:rFonts w:ascii="Calibri" w:hAnsi="Calibri" w:cs="Times New Roman"/>
                                <w:color w:val="984806" w:themeColor="accent6" w:themeShade="80"/>
                                <w:position w:val="10"/>
                                <w:lang w:eastAsia="en-GB"/>
                              </w:rPr>
                              <w:t>I, II, IV</w:t>
                            </w:r>
                          </w:p>
                          <w:p w14:paraId="5A2BAEFC"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left:0;text-align:left;margin-left:237pt;margin-top:-.5pt;width:218.25pt;height:26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" strokecolor="white [3212]">
                <v:textbox inset=".5mm">
                  <w:txbxContent>
                    <w:p w14:paraId="42059853"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6BB17480"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1CF563A"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8E4D110" wp14:editId="5D3532A5">
                            <wp:extent cx="1663700" cy="190500"/>
                            <wp:effectExtent l="0" t="0" r="0" b="0"/>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F507EA">
                        <w:rPr>
                          <w:rFonts w:ascii="Calibri" w:hAnsi="Calibri" w:cs="Times New Roman"/>
                          <w:color w:val="984806" w:themeColor="accent6" w:themeShade="80"/>
                          <w:position w:val="10"/>
                          <w:lang w:eastAsia="en-GB"/>
                        </w:rPr>
                        <w:t>I, II, IV</w:t>
                      </w:r>
                    </w:p>
                    <w:p w14:paraId="5A2BAEFC"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76352" behindDoc="0" locked="0" layoutInCell="1" allowOverlap="1" wp14:anchorId="0FB53054" wp14:editId="350BD0B2">
                <wp:simplePos x="0" y="0"/>
                <wp:positionH relativeFrom="column">
                  <wp:posOffset>228600</wp:posOffset>
                </wp:positionH>
                <wp:positionV relativeFrom="paragraph">
                  <wp:posOffset>-6350</wp:posOffset>
                </wp:positionV>
                <wp:extent cx="2781300" cy="3302635"/>
                <wp:effectExtent l="0" t="0" r="38100" b="24765"/>
                <wp:wrapNone/>
                <wp:docPr id="431"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02635"/>
                        </a:xfrm>
                        <a:prstGeom prst="rect">
                          <a:avLst/>
                        </a:prstGeom>
                        <a:solidFill>
                          <a:srgbClr val="FFFFFF"/>
                        </a:solidFill>
                        <a:ln w="12700">
                          <a:solidFill>
                            <a:schemeClr val="bg1">
                              <a:lumMod val="100000"/>
                              <a:lumOff val="0"/>
                            </a:schemeClr>
                          </a:solidFill>
                          <a:miter lim="800000"/>
                          <a:headEnd/>
                          <a:tailEnd/>
                        </a:ln>
                      </wps:spPr>
                      <wps:txbx>
                        <w:txbxContent>
                          <w:p w14:paraId="5CE4C9FE"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025FE3F"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5C97A315" w14:textId="77777777" w:rsidR="00CC49D6" w:rsidRPr="00EB7E19" w:rsidRDefault="00CC49D6" w:rsidP="002C4939">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Ko</w:t>
                            </w:r>
                            <w:r w:rsidRPr="00EB7E19">
                              <w:rPr>
                                <w:rFonts w:cs="Times New Roman"/>
                                <w:b/>
                                <w:bCs/>
                                <w:color w:val="215868" w:themeColor="accent5" w:themeShade="80"/>
                              </w:rPr>
                              <w:t xml:space="preserve">rea: </w:t>
                            </w:r>
                            <w:r w:rsidRPr="00EB7E19">
                              <w:rPr>
                                <w:rFonts w:cs="Times New Roman"/>
                                <w:bCs/>
                                <w:color w:val="215868" w:themeColor="accent5" w:themeShade="80"/>
                              </w:rPr>
                              <w:t xml:space="preserve">The fully integrated, end-to-end e-procurement system called KONEPS is mandatory for all public organisations. It includes a Fingerprint Recognition e-Bidding system to mitigate the risk of illegal practices. The system reduced transaction costs and increased participation in public tenders. </w:t>
                            </w:r>
                          </w:p>
                          <w:p w14:paraId="4058418F"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14D7D821" w14:textId="69B10592" w:rsidR="00CC49D6" w:rsidRPr="00EB7E19"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EB7E19">
                              <w:rPr>
                                <w:rFonts w:cs="Times New Roman"/>
                                <w:b/>
                                <w:color w:val="215868" w:themeColor="accent5" w:themeShade="80"/>
                              </w:rPr>
                              <w:t>Ukraine:</w:t>
                            </w:r>
                            <w:r w:rsidRPr="00EB7E19">
                              <w:rPr>
                                <w:rFonts w:cs="Times New Roman"/>
                                <w:color w:val="215868" w:themeColor="accent5" w:themeShade="80"/>
                              </w:rPr>
                              <w:t xml:space="preserve"> the e-procurement system </w:t>
                            </w:r>
                            <w:proofErr w:type="spellStart"/>
                            <w:r w:rsidRPr="00EB7E19">
                              <w:rPr>
                                <w:rFonts w:cs="Times New Roman"/>
                                <w:color w:val="215868" w:themeColor="accent5" w:themeShade="80"/>
                              </w:rPr>
                              <w:t>ProZorro</w:t>
                            </w:r>
                            <w:proofErr w:type="spellEnd"/>
                            <w:r w:rsidRPr="00EB7E19">
                              <w:rPr>
                                <w:rFonts w:cs="Times New Roman"/>
                                <w:color w:val="215868" w:themeColor="accent5" w:themeShade="80"/>
                              </w:rPr>
                              <w:t xml:space="preserve"> was launched in 2015. It has been developed by a public private partnership based on the Open Contracting Data Standard. It has been estimated to have saved USD 1.5 mill. </w:t>
                            </w:r>
                            <w:proofErr w:type="gramStart"/>
                            <w:r w:rsidRPr="00EB7E19">
                              <w:rPr>
                                <w:rFonts w:cs="Times New Roman"/>
                                <w:color w:val="215868" w:themeColor="accent5" w:themeShade="80"/>
                              </w:rPr>
                              <w:t>of</w:t>
                            </w:r>
                            <w:proofErr w:type="gramEnd"/>
                            <w:r w:rsidRPr="00EB7E19">
                              <w:rPr>
                                <w:rFonts w:cs="Times New Roman"/>
                                <w:color w:val="215868" w:themeColor="accent5" w:themeShade="80"/>
                              </w:rPr>
                              <w:t xml:space="preserve"> public funds in the first three month of piloting.</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left:0;text-align:left;margin-left:18pt;margin-top:-.5pt;width:219pt;height:260.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" strokecolor="white [3212]" strokeweight="1pt">
                <v:textbox inset=".5mm">
                  <w:txbxContent>
                    <w:p w14:paraId="5CE4C9FE"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5025FE3F"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5C97A315" w14:textId="77777777" w:rsidR="00CC49D6" w:rsidRPr="00EB7E19" w:rsidRDefault="00CC49D6" w:rsidP="002C4939">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Ko</w:t>
                      </w:r>
                      <w:r w:rsidRPr="00EB7E19">
                        <w:rPr>
                          <w:rFonts w:cs="Times New Roman"/>
                          <w:b/>
                          <w:bCs/>
                          <w:color w:val="215868" w:themeColor="accent5" w:themeShade="80"/>
                        </w:rPr>
                        <w:t xml:space="preserve">rea: </w:t>
                      </w:r>
                      <w:r w:rsidRPr="00EB7E19">
                        <w:rPr>
                          <w:rFonts w:cs="Times New Roman"/>
                          <w:bCs/>
                          <w:color w:val="215868" w:themeColor="accent5" w:themeShade="80"/>
                        </w:rPr>
                        <w:t xml:space="preserve">The fully integrated, end-to-end e-procurement system called KONEPS is mandatory for all public organisations. It includes a Fingerprint Recognition e-Bidding system to mitigate the risk of illegal practices. The system reduced transaction costs and increased participation in public tenders. </w:t>
                      </w:r>
                    </w:p>
                    <w:p w14:paraId="4058418F"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14D7D821" w14:textId="69B10592" w:rsidR="00CC49D6" w:rsidRPr="00EB7E19"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EB7E19">
                        <w:rPr>
                          <w:rFonts w:cs="Times New Roman"/>
                          <w:b/>
                          <w:color w:val="215868" w:themeColor="accent5" w:themeShade="80"/>
                        </w:rPr>
                        <w:t>Ukraine:</w:t>
                      </w:r>
                      <w:r w:rsidRPr="00EB7E19">
                        <w:rPr>
                          <w:rFonts w:cs="Times New Roman"/>
                          <w:color w:val="215868" w:themeColor="accent5" w:themeShade="80"/>
                        </w:rPr>
                        <w:t xml:space="preserve"> the e-procurement system </w:t>
                      </w:r>
                      <w:proofErr w:type="spellStart"/>
                      <w:r w:rsidRPr="00EB7E19">
                        <w:rPr>
                          <w:rFonts w:cs="Times New Roman"/>
                          <w:color w:val="215868" w:themeColor="accent5" w:themeShade="80"/>
                        </w:rPr>
                        <w:t>ProZorro</w:t>
                      </w:r>
                      <w:proofErr w:type="spellEnd"/>
                      <w:r w:rsidRPr="00EB7E19">
                        <w:rPr>
                          <w:rFonts w:cs="Times New Roman"/>
                          <w:color w:val="215868" w:themeColor="accent5" w:themeShade="80"/>
                        </w:rPr>
                        <w:t xml:space="preserve"> was launched in 2015. It has been developed by a public private partnership based on the Open Contracting Data Standard. It has been estimated to have saved USD 1.5 mill. </w:t>
                      </w:r>
                      <w:proofErr w:type="gramStart"/>
                      <w:r w:rsidRPr="00EB7E19">
                        <w:rPr>
                          <w:rFonts w:cs="Times New Roman"/>
                          <w:color w:val="215868" w:themeColor="accent5" w:themeShade="80"/>
                        </w:rPr>
                        <w:t>of</w:t>
                      </w:r>
                      <w:proofErr w:type="gramEnd"/>
                      <w:r w:rsidRPr="00EB7E19">
                        <w:rPr>
                          <w:rFonts w:cs="Times New Roman"/>
                          <w:color w:val="215868" w:themeColor="accent5" w:themeShade="80"/>
                        </w:rPr>
                        <w:t xml:space="preserve"> public funds in the first three month of piloting.</w:t>
                      </w:r>
                    </w:p>
                  </w:txbxContent>
                </v:textbox>
              </v:shape>
            </w:pict>
          </mc:Fallback>
        </mc:AlternateContent>
      </w:r>
    </w:p>
    <w:p w14:paraId="6F675344"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9F24E1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FAAA1E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011AA5B"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0C12891"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6D3E35C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6A17A0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BD3C9BD"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6EF5E63" w14:textId="77777777" w:rsidR="00196A31" w:rsidRPr="00991BAF" w:rsidRDefault="00196A31" w:rsidP="00196A31">
      <w:pPr>
        <w:jc w:val="both"/>
        <w:rPr>
          <w:b/>
          <w:color w:val="5F497A" w:themeColor="accent4" w:themeShade="BF"/>
          <w:sz w:val="24"/>
          <w:szCs w:val="24"/>
          <w:shd w:val="clear" w:color="auto" w:fill="FFFFFF" w:themeFill="background1"/>
        </w:rPr>
      </w:pPr>
    </w:p>
    <w:p w14:paraId="28049FDB" w14:textId="77777777" w:rsidR="00196A31" w:rsidRPr="00991BAF" w:rsidRDefault="00196A31" w:rsidP="00196A31">
      <w:pPr>
        <w:jc w:val="both"/>
        <w:rPr>
          <w:b/>
          <w:color w:val="5F497A" w:themeColor="accent4" w:themeShade="BF"/>
          <w:sz w:val="24"/>
          <w:szCs w:val="24"/>
          <w:shd w:val="clear" w:color="auto" w:fill="FFFFFF" w:themeFill="background1"/>
        </w:rPr>
      </w:pPr>
    </w:p>
    <w:p w14:paraId="54756E9F" w14:textId="77777777" w:rsidR="00196A31" w:rsidRPr="00991BAF" w:rsidRDefault="00196A31" w:rsidP="00196A31">
      <w:pPr>
        <w:jc w:val="both"/>
        <w:rPr>
          <w:b/>
          <w:color w:val="5F497A" w:themeColor="accent4" w:themeShade="BF"/>
          <w:sz w:val="24"/>
          <w:szCs w:val="24"/>
          <w:shd w:val="clear" w:color="auto" w:fill="FFFFFF" w:themeFill="background1"/>
        </w:rPr>
      </w:pPr>
    </w:p>
    <w:p w14:paraId="3821B057" w14:textId="77777777" w:rsidR="00196A31" w:rsidRPr="00991BAF" w:rsidRDefault="00196A31" w:rsidP="00196A31">
      <w:pPr>
        <w:jc w:val="both"/>
        <w:rPr>
          <w:b/>
          <w:color w:val="5F497A" w:themeColor="accent4" w:themeShade="BF"/>
          <w:sz w:val="24"/>
          <w:szCs w:val="24"/>
          <w:shd w:val="clear" w:color="auto" w:fill="FFFFFF" w:themeFill="background1"/>
        </w:rPr>
      </w:pPr>
    </w:p>
    <w:p w14:paraId="7F76C6A1" w14:textId="77777777" w:rsidR="00196A31" w:rsidRPr="00991BAF" w:rsidRDefault="00196A31" w:rsidP="00196A31">
      <w:pPr>
        <w:jc w:val="both"/>
        <w:rPr>
          <w:b/>
          <w:color w:val="5F497A" w:themeColor="accent4" w:themeShade="BF"/>
          <w:sz w:val="24"/>
          <w:szCs w:val="24"/>
          <w:shd w:val="clear" w:color="auto" w:fill="FFFFFF" w:themeFill="background1"/>
        </w:rPr>
      </w:pPr>
    </w:p>
    <w:p w14:paraId="0AAF0434" w14:textId="77777777" w:rsidR="00196A31" w:rsidRPr="00991BAF" w:rsidRDefault="00196A31" w:rsidP="00196A31">
      <w:pPr>
        <w:jc w:val="both"/>
        <w:rPr>
          <w:b/>
          <w:color w:val="5F497A" w:themeColor="accent4" w:themeShade="BF"/>
          <w:sz w:val="24"/>
          <w:szCs w:val="24"/>
          <w:shd w:val="clear" w:color="auto" w:fill="FFFFFF" w:themeFill="background1"/>
        </w:rPr>
      </w:pPr>
    </w:p>
    <w:p w14:paraId="77410026" w14:textId="77777777" w:rsidR="00196A31" w:rsidRPr="00991BAF" w:rsidRDefault="00196A31" w:rsidP="00196A31">
      <w:pPr>
        <w:jc w:val="both"/>
        <w:rPr>
          <w:b/>
          <w:color w:val="5F497A" w:themeColor="accent4" w:themeShade="BF"/>
          <w:sz w:val="24"/>
          <w:szCs w:val="24"/>
          <w:shd w:val="clear" w:color="auto" w:fill="FFFFFF" w:themeFill="background1"/>
        </w:rPr>
      </w:pPr>
    </w:p>
    <w:p w14:paraId="13AFBA07" w14:textId="77777777" w:rsidR="00196A31" w:rsidRPr="00991BAF" w:rsidRDefault="00196A31" w:rsidP="00196A31">
      <w:pPr>
        <w:jc w:val="both"/>
        <w:rPr>
          <w:b/>
          <w:color w:val="5F497A" w:themeColor="accent4" w:themeShade="BF"/>
          <w:sz w:val="24"/>
          <w:szCs w:val="24"/>
          <w:shd w:val="clear" w:color="auto" w:fill="FFFFFF" w:themeFill="background1"/>
        </w:rPr>
      </w:pPr>
    </w:p>
    <w:p w14:paraId="57805AB6" w14:textId="77777777" w:rsidR="003C3350" w:rsidRPr="00991BAF" w:rsidRDefault="003C3350" w:rsidP="00196A31">
      <w:pPr>
        <w:jc w:val="both"/>
        <w:rPr>
          <w:b/>
          <w:color w:val="5F497A" w:themeColor="accent4" w:themeShade="BF"/>
          <w:sz w:val="24"/>
          <w:szCs w:val="24"/>
          <w:shd w:val="clear" w:color="auto" w:fill="FFFFFF" w:themeFill="background1"/>
        </w:rPr>
      </w:pPr>
    </w:p>
    <w:p w14:paraId="7224CC7C" w14:textId="77777777" w:rsidR="00196A31" w:rsidRPr="00991BAF" w:rsidRDefault="00196A31" w:rsidP="00196A31">
      <w:pPr>
        <w:ind w:right="28"/>
        <w:jc w:val="both"/>
        <w:rPr>
          <w:b/>
          <w:color w:val="76923C" w:themeColor="accent3" w:themeShade="BF"/>
          <w:sz w:val="24"/>
          <w:shd w:val="clear" w:color="auto" w:fill="FFFFFF" w:themeFill="background1"/>
        </w:rPr>
      </w:pPr>
      <w:r w:rsidRPr="00991BAF">
        <w:rPr>
          <w:b/>
          <w:color w:val="76923C" w:themeColor="accent3" w:themeShade="BF"/>
          <w:sz w:val="24"/>
          <w:shd w:val="clear" w:color="auto" w:fill="FFFFFF" w:themeFill="background1"/>
        </w:rPr>
        <w:t>___________________________________________________________________________</w:t>
      </w:r>
    </w:p>
    <w:p w14:paraId="08C59F1F" w14:textId="77777777" w:rsidR="00374E27" w:rsidRPr="00991BAF" w:rsidRDefault="00374E27">
      <w:pPr>
        <w:rPr>
          <w:rFonts w:asciiTheme="majorHAnsi" w:hAnsiTheme="majorHAnsi"/>
          <w:b/>
          <w:color w:val="76923C" w:themeColor="accent3" w:themeShade="BF"/>
          <w:sz w:val="24"/>
          <w:szCs w:val="24"/>
        </w:rPr>
      </w:pPr>
      <w:r w:rsidRPr="00991BAF">
        <w:rPr>
          <w:rFonts w:asciiTheme="majorHAnsi" w:hAnsiTheme="majorHAnsi"/>
          <w:b/>
          <w:color w:val="76923C" w:themeColor="accent3" w:themeShade="BF"/>
          <w:sz w:val="24"/>
          <w:szCs w:val="24"/>
        </w:rPr>
        <w:br w:type="page"/>
      </w:r>
    </w:p>
    <w:p w14:paraId="2076154C" w14:textId="56B85CA0" w:rsidR="00374E27" w:rsidRPr="00991BAF" w:rsidRDefault="00196A31" w:rsidP="00196A31">
      <w:pPr>
        <w:ind w:right="28"/>
        <w:jc w:val="both"/>
        <w:rPr>
          <w:sz w:val="24"/>
          <w:szCs w:val="24"/>
        </w:rPr>
      </w:pPr>
      <w:r w:rsidRPr="00991BAF">
        <w:rPr>
          <w:rFonts w:asciiTheme="majorHAnsi" w:hAnsiTheme="majorHAnsi"/>
          <w:b/>
          <w:color w:val="76923C" w:themeColor="accent3" w:themeShade="BF"/>
          <w:sz w:val="24"/>
          <w:szCs w:val="24"/>
        </w:rPr>
        <w:lastRenderedPageBreak/>
        <w:t>K</w:t>
      </w:r>
      <w:r w:rsidRPr="00991BAF">
        <w:rPr>
          <w:rFonts w:asciiTheme="majorHAnsi" w:hAnsiTheme="majorHAnsi"/>
          <w:b/>
          <w:color w:val="76923C" w:themeColor="accent3" w:themeShade="BF"/>
          <w:sz w:val="24"/>
        </w:rPr>
        <w:t xml:space="preserve">.3 </w:t>
      </w:r>
      <w:proofErr w:type="gramStart"/>
      <w:r w:rsidRPr="00991BAF">
        <w:rPr>
          <w:rFonts w:asciiTheme="majorHAnsi" w:hAnsiTheme="majorHAnsi"/>
          <w:b/>
          <w:color w:val="76923C" w:themeColor="accent3" w:themeShade="BF"/>
          <w:sz w:val="24"/>
        </w:rPr>
        <w:t>Fostering</w:t>
      </w:r>
      <w:proofErr w:type="gramEnd"/>
      <w:r w:rsidRPr="00991BAF">
        <w:rPr>
          <w:rFonts w:asciiTheme="majorHAnsi" w:hAnsiTheme="majorHAnsi"/>
          <w:b/>
          <w:color w:val="76923C" w:themeColor="accent3" w:themeShade="BF"/>
          <w:sz w:val="24"/>
        </w:rPr>
        <w:t xml:space="preserve"> realistic and effective stakeholder participation</w:t>
      </w:r>
      <w:r w:rsidRPr="00991BAF">
        <w:rPr>
          <w:rFonts w:asciiTheme="majorHAnsi" w:hAnsiTheme="majorHAnsi"/>
          <w:b/>
          <w:color w:val="4F81BD" w:themeColor="accent1"/>
          <w:sz w:val="24"/>
          <w:szCs w:val="24"/>
        </w:rPr>
        <w:t xml:space="preserve"> </w:t>
      </w:r>
      <w:r w:rsidRPr="00991BAF">
        <w:rPr>
          <w:sz w:val="24"/>
          <w:szCs w:val="24"/>
        </w:rPr>
        <w:t xml:space="preserve">in the public procurement system enables more dialogue and control and thereby decreases risk. </w:t>
      </w:r>
      <w:r w:rsidR="002022D6">
        <w:rPr>
          <w:sz w:val="24"/>
          <w:szCs w:val="24"/>
        </w:rPr>
        <w:t>A participative approach also helps to reduce o</w:t>
      </w:r>
      <w:r w:rsidRPr="00991BAF">
        <w:rPr>
          <w:sz w:val="24"/>
          <w:szCs w:val="24"/>
        </w:rPr>
        <w:t>pportunities for fraud and corruption</w:t>
      </w:r>
      <w:r w:rsidR="002022D6">
        <w:rPr>
          <w:sz w:val="24"/>
          <w:szCs w:val="24"/>
        </w:rPr>
        <w:t>. Some general approaches to promoting a participative approach in budget-related policy-making, including a supportive legal and regulatory framework, are set out in section J of this Toolkit</w:t>
      </w:r>
    </w:p>
    <w:p w14:paraId="6D1BBE74" w14:textId="3E4B6894" w:rsidR="00196A31" w:rsidRPr="00991BAF" w:rsidRDefault="00374E27" w:rsidP="00374E27">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 xml:space="preserve">regarding </w:t>
      </w:r>
      <w:r w:rsidR="002022D6">
        <w:rPr>
          <w:sz w:val="24"/>
          <w:szCs w:val="24"/>
        </w:rPr>
        <w:t>participative ap</w:t>
      </w:r>
      <w:r w:rsidR="002C4939">
        <w:rPr>
          <w:sz w:val="24"/>
          <w:szCs w:val="24"/>
        </w:rPr>
        <w:t>proaches in this area include:</w:t>
      </w:r>
    </w:p>
    <w:p w14:paraId="5C664AAC" w14:textId="77777777" w:rsidR="00196A31" w:rsidRPr="00991BAF" w:rsidRDefault="00196A31" w:rsidP="00BB2279">
      <w:pPr>
        <w:pStyle w:val="ListParagraph"/>
        <w:numPr>
          <w:ilvl w:val="0"/>
          <w:numId w:val="14"/>
        </w:numPr>
        <w:spacing w:after="200" w:line="276" w:lineRule="auto"/>
        <w:ind w:left="714" w:right="28" w:hanging="357"/>
        <w:contextualSpacing w:val="0"/>
        <w:jc w:val="both"/>
        <w:rPr>
          <w:sz w:val="24"/>
          <w:szCs w:val="24"/>
        </w:rPr>
      </w:pPr>
      <w:r w:rsidRPr="00991BAF">
        <w:rPr>
          <w:sz w:val="24"/>
          <w:szCs w:val="24"/>
        </w:rPr>
        <w:t>a consultative process when formulating changes to the public procurement system (e.g. amending laws and regulations)</w:t>
      </w:r>
    </w:p>
    <w:p w14:paraId="57619E12" w14:textId="77777777" w:rsidR="0036411E" w:rsidRDefault="00196A31" w:rsidP="00BB2279">
      <w:pPr>
        <w:pStyle w:val="ListParagraph"/>
        <w:numPr>
          <w:ilvl w:val="0"/>
          <w:numId w:val="14"/>
        </w:numPr>
        <w:spacing w:after="200" w:line="276" w:lineRule="auto"/>
        <w:ind w:left="714" w:right="28" w:hanging="357"/>
        <w:contextualSpacing w:val="0"/>
        <w:jc w:val="both"/>
        <w:rPr>
          <w:sz w:val="24"/>
          <w:szCs w:val="24"/>
        </w:rPr>
      </w:pPr>
      <w:r w:rsidRPr="00991BAF">
        <w:rPr>
          <w:sz w:val="24"/>
          <w:szCs w:val="24"/>
        </w:rPr>
        <w:t>regular dialogues with suppliers and business operations to present public procurement objectives and to assure a correct understanding of markets</w:t>
      </w:r>
    </w:p>
    <w:p w14:paraId="01838C11" w14:textId="73664910" w:rsidR="001913A6" w:rsidRDefault="001913A6" w:rsidP="001913A6">
      <w:pPr>
        <w:pStyle w:val="ListParagraph"/>
        <w:numPr>
          <w:ilvl w:val="0"/>
          <w:numId w:val="14"/>
        </w:numPr>
        <w:spacing w:after="200" w:line="276" w:lineRule="auto"/>
        <w:ind w:left="714" w:right="28" w:hanging="357"/>
        <w:contextualSpacing w:val="0"/>
        <w:jc w:val="both"/>
        <w:rPr>
          <w:sz w:val="24"/>
          <w:szCs w:val="24"/>
        </w:rPr>
      </w:pPr>
      <w:r w:rsidRPr="00AA7AAB">
        <w:rPr>
          <w:sz w:val="24"/>
          <w:szCs w:val="24"/>
        </w:rPr>
        <w:t xml:space="preserve">a transparent and independent </w:t>
      </w:r>
      <w:r w:rsidR="00852774" w:rsidRPr="00AA7AAB">
        <w:rPr>
          <w:sz w:val="24"/>
          <w:szCs w:val="24"/>
        </w:rPr>
        <w:t xml:space="preserve">mechanism for resolving substantive disputes </w:t>
      </w:r>
    </w:p>
    <w:p w14:paraId="5B4B7CED" w14:textId="4E4CFF7A" w:rsidR="00196A31" w:rsidRPr="00991BAF" w:rsidRDefault="0036411E" w:rsidP="00BB2279">
      <w:pPr>
        <w:pStyle w:val="ListParagraph"/>
        <w:numPr>
          <w:ilvl w:val="0"/>
          <w:numId w:val="14"/>
        </w:numPr>
        <w:spacing w:after="200" w:line="276" w:lineRule="auto"/>
        <w:ind w:left="714" w:right="28" w:hanging="357"/>
        <w:contextualSpacing w:val="0"/>
        <w:jc w:val="both"/>
        <w:rPr>
          <w:sz w:val="24"/>
          <w:szCs w:val="24"/>
        </w:rPr>
      </w:pPr>
      <w:proofErr w:type="gramStart"/>
      <w:r>
        <w:rPr>
          <w:sz w:val="24"/>
          <w:szCs w:val="24"/>
        </w:rPr>
        <w:t>consider</w:t>
      </w:r>
      <w:proofErr w:type="gramEnd"/>
      <w:r>
        <w:rPr>
          <w:sz w:val="24"/>
          <w:szCs w:val="24"/>
        </w:rPr>
        <w:t xml:space="preserve"> drawing on civil society mechanisms for monitoring the integrity of public procurement</w:t>
      </w:r>
      <w:r w:rsidR="00DA6EEA">
        <w:rPr>
          <w:sz w:val="24"/>
          <w:szCs w:val="24"/>
        </w:rPr>
        <w:t>.</w:t>
      </w:r>
    </w:p>
    <w:p w14:paraId="1A745EEB" w14:textId="77777777" w:rsidR="00374E27" w:rsidRPr="00991BAF" w:rsidRDefault="00374E27" w:rsidP="00196A31">
      <w:pPr>
        <w:ind w:right="28"/>
        <w:jc w:val="both"/>
        <w:rPr>
          <w:b/>
          <w:color w:val="5F497A" w:themeColor="accent4" w:themeShade="BF"/>
          <w:sz w:val="24"/>
          <w:szCs w:val="24"/>
          <w:shd w:val="clear" w:color="auto" w:fill="FFFFFF" w:themeFill="background1"/>
        </w:rPr>
      </w:pPr>
    </w:p>
    <w:p w14:paraId="5B57542C" w14:textId="77777777" w:rsidR="002C4939" w:rsidRDefault="002C4939" w:rsidP="002C4939">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80448" behindDoc="0" locked="0" layoutInCell="1" allowOverlap="1" wp14:anchorId="40450842" wp14:editId="335A9183">
                <wp:simplePos x="0" y="0"/>
                <wp:positionH relativeFrom="column">
                  <wp:posOffset>3009900</wp:posOffset>
                </wp:positionH>
                <wp:positionV relativeFrom="paragraph">
                  <wp:posOffset>635</wp:posOffset>
                </wp:positionV>
                <wp:extent cx="2771775" cy="2533650"/>
                <wp:effectExtent l="0" t="0" r="22225" b="31750"/>
                <wp:wrapNone/>
                <wp:docPr id="2917"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533650"/>
                        </a:xfrm>
                        <a:prstGeom prst="rect">
                          <a:avLst/>
                        </a:prstGeom>
                        <a:solidFill>
                          <a:srgbClr val="FFFFFF"/>
                        </a:solidFill>
                        <a:ln w="9525">
                          <a:solidFill>
                            <a:schemeClr val="bg1">
                              <a:lumMod val="100000"/>
                              <a:lumOff val="0"/>
                            </a:schemeClr>
                          </a:solidFill>
                          <a:miter lim="800000"/>
                          <a:headEnd/>
                          <a:tailEnd/>
                        </a:ln>
                      </wps:spPr>
                      <wps:txbx>
                        <w:txbxContent>
                          <w:p w14:paraId="4358F9AF"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76F97A0"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F18A1EE" w14:textId="5D9BAA4B"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69649591" wp14:editId="41907314">
                                  <wp:extent cx="1466850" cy="199390"/>
                                  <wp:effectExtent l="0" t="0" r="0" b="0"/>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F507EA">
                              <w:rPr>
                                <w:rFonts w:ascii="Calibri" w:hAnsi="Calibri" w:cs="Times New Roman"/>
                                <w:color w:val="984806" w:themeColor="accent6" w:themeShade="80"/>
                                <w:position w:val="18"/>
                                <w:lang w:eastAsia="en-GB"/>
                              </w:rPr>
                              <w:t>5</w:t>
                            </w:r>
                          </w:p>
                          <w:p w14:paraId="2AF4AB5F"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sz w:val="8"/>
                                <w:szCs w:val="8"/>
                                <w:lang w:eastAsia="en-GB"/>
                              </w:rPr>
                            </w:pPr>
                          </w:p>
                          <w:p w14:paraId="023444B7" w14:textId="6709B985" w:rsidR="00CC49D6" w:rsidRPr="00F507EA"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vertAlign w:val="superscript"/>
                                <w:lang w:eastAsia="en-GB"/>
                              </w:rPr>
                            </w:pPr>
                            <w:r>
                              <w:rPr>
                                <w:rFonts w:ascii="Calibri" w:hAnsi="Calibri" w:cs="Times New Roman"/>
                                <w:noProof/>
                                <w:color w:val="984806" w:themeColor="accent6" w:themeShade="80"/>
                                <w:position w:val="10"/>
                                <w:lang w:eastAsia="en-GB"/>
                              </w:rPr>
                              <w:drawing>
                                <wp:inline distT="0" distB="0" distL="0" distR="0" wp14:anchorId="3D9F9468" wp14:editId="76180ACB">
                                  <wp:extent cx="516255" cy="199390"/>
                                  <wp:effectExtent l="0" t="0" r="0" b="0"/>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F507EA">
                              <w:rPr>
                                <w:rFonts w:ascii="Calibri" w:hAnsi="Calibri" w:cs="Times New Roman"/>
                                <w:color w:val="984806" w:themeColor="accent6" w:themeShade="80"/>
                                <w:position w:val="18"/>
                                <w:lang w:eastAsia="en-GB"/>
                              </w:rPr>
                              <w:t>PI-24</w:t>
                            </w:r>
                          </w:p>
                          <w:p w14:paraId="04D38569"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72EE2524" w14:textId="77777777" w:rsidR="00CC49D6" w:rsidRPr="00450A08"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r>
                              <w:rPr>
                                <w:rFonts w:ascii="Calibri" w:hAnsi="Calibri" w:cs="Times New Roman"/>
                                <w:noProof/>
                                <w:color w:val="984806" w:themeColor="accent6" w:themeShade="80"/>
                                <w:lang w:eastAsia="en-GB"/>
                              </w:rPr>
                              <w:drawing>
                                <wp:inline distT="0" distB="0" distL="0" distR="0" wp14:anchorId="5A990413" wp14:editId="3B3E3CD9">
                                  <wp:extent cx="1663700" cy="190500"/>
                                  <wp:effectExtent l="0" t="0" r="0" b="0"/>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F507EA">
                              <w:rPr>
                                <w:rFonts w:ascii="Calibri" w:hAnsi="Calibri" w:cs="Times New Roman"/>
                                <w:color w:val="984806" w:themeColor="accent6" w:themeShade="80"/>
                                <w:position w:val="18"/>
                                <w:lang w:eastAsia="en-GB"/>
                              </w:rPr>
                              <w:t>II, VI</w:t>
                            </w:r>
                          </w:p>
                          <w:p w14:paraId="3513D9F4"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left:0;text-align:left;margin-left:237pt;margin-top:.05pt;width:218.25pt;height:1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" strokecolor="white [3212]">
                <v:textbox inset=".5mm">
                  <w:txbxContent>
                    <w:p w14:paraId="4358F9AF"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76F97A0"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F18A1EE" w14:textId="5D9BAA4B"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69649591" wp14:editId="41907314">
                            <wp:extent cx="1466850" cy="199390"/>
                            <wp:effectExtent l="0" t="0" r="0" b="0"/>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F507EA">
                        <w:rPr>
                          <w:rFonts w:ascii="Calibri" w:hAnsi="Calibri" w:cs="Times New Roman"/>
                          <w:color w:val="984806" w:themeColor="accent6" w:themeShade="80"/>
                          <w:position w:val="18"/>
                          <w:lang w:eastAsia="en-GB"/>
                        </w:rPr>
                        <w:t>5</w:t>
                      </w:r>
                    </w:p>
                    <w:p w14:paraId="2AF4AB5F"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sz w:val="8"/>
                          <w:szCs w:val="8"/>
                          <w:lang w:eastAsia="en-GB"/>
                        </w:rPr>
                      </w:pPr>
                    </w:p>
                    <w:p w14:paraId="023444B7" w14:textId="6709B985" w:rsidR="00CC49D6" w:rsidRPr="00F507EA"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vertAlign w:val="superscript"/>
                          <w:lang w:eastAsia="en-GB"/>
                        </w:rPr>
                      </w:pPr>
                      <w:r>
                        <w:rPr>
                          <w:rFonts w:ascii="Calibri" w:hAnsi="Calibri" w:cs="Times New Roman"/>
                          <w:noProof/>
                          <w:color w:val="984806" w:themeColor="accent6" w:themeShade="80"/>
                          <w:position w:val="10"/>
                          <w:lang w:eastAsia="en-GB"/>
                        </w:rPr>
                        <w:drawing>
                          <wp:inline distT="0" distB="0" distL="0" distR="0" wp14:anchorId="3D9F9468" wp14:editId="76180ACB">
                            <wp:extent cx="516255" cy="199390"/>
                            <wp:effectExtent l="0" t="0" r="0" b="0"/>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F507EA">
                        <w:rPr>
                          <w:rFonts w:ascii="Calibri" w:hAnsi="Calibri" w:cs="Times New Roman"/>
                          <w:color w:val="984806" w:themeColor="accent6" w:themeShade="80"/>
                          <w:position w:val="18"/>
                          <w:lang w:eastAsia="en-GB"/>
                        </w:rPr>
                        <w:t>PI-24</w:t>
                      </w:r>
                    </w:p>
                    <w:p w14:paraId="04D38569"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72EE2524" w14:textId="77777777" w:rsidR="00CC49D6" w:rsidRPr="00450A08"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r>
                        <w:rPr>
                          <w:rFonts w:ascii="Calibri" w:hAnsi="Calibri" w:cs="Times New Roman"/>
                          <w:noProof/>
                          <w:color w:val="984806" w:themeColor="accent6" w:themeShade="80"/>
                          <w:lang w:eastAsia="en-GB"/>
                        </w:rPr>
                        <w:drawing>
                          <wp:inline distT="0" distB="0" distL="0" distR="0" wp14:anchorId="5A990413" wp14:editId="3B3E3CD9">
                            <wp:extent cx="1663700" cy="190500"/>
                            <wp:effectExtent l="0" t="0" r="0" b="0"/>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63700" cy="19050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F507EA">
                        <w:rPr>
                          <w:rFonts w:ascii="Calibri" w:hAnsi="Calibri" w:cs="Times New Roman"/>
                          <w:color w:val="984806" w:themeColor="accent6" w:themeShade="80"/>
                          <w:position w:val="18"/>
                          <w:lang w:eastAsia="en-GB"/>
                        </w:rPr>
                        <w:t>II, VI</w:t>
                      </w:r>
                    </w:p>
                    <w:p w14:paraId="3513D9F4"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79424" behindDoc="0" locked="0" layoutInCell="1" allowOverlap="1" wp14:anchorId="348D17A5" wp14:editId="23D0F29B">
                <wp:simplePos x="0" y="0"/>
                <wp:positionH relativeFrom="column">
                  <wp:posOffset>228600</wp:posOffset>
                </wp:positionH>
                <wp:positionV relativeFrom="paragraph">
                  <wp:posOffset>635</wp:posOffset>
                </wp:positionV>
                <wp:extent cx="2781300" cy="2533650"/>
                <wp:effectExtent l="0" t="0" r="38100" b="31750"/>
                <wp:wrapNone/>
                <wp:docPr id="2916"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33650"/>
                        </a:xfrm>
                        <a:prstGeom prst="rect">
                          <a:avLst/>
                        </a:prstGeom>
                        <a:solidFill>
                          <a:srgbClr val="FFFFFF"/>
                        </a:solidFill>
                        <a:ln w="12700">
                          <a:solidFill>
                            <a:schemeClr val="bg1">
                              <a:lumMod val="100000"/>
                              <a:lumOff val="0"/>
                            </a:schemeClr>
                          </a:solidFill>
                          <a:miter lim="800000"/>
                          <a:headEnd/>
                          <a:tailEnd/>
                        </a:ln>
                      </wps:spPr>
                      <wps:txbx>
                        <w:txbxContent>
                          <w:p w14:paraId="5DB1128B"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D2143CC"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3032D921" w14:textId="77777777" w:rsidR="00CC49D6" w:rsidRPr="00EB7E19"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EB7E19">
                              <w:rPr>
                                <w:rFonts w:cs="Times New Roman"/>
                                <w:b/>
                                <w:color w:val="215868" w:themeColor="accent5" w:themeShade="80"/>
                              </w:rPr>
                              <w:t>U</w:t>
                            </w:r>
                            <w:r>
                              <w:rPr>
                                <w:rFonts w:cs="Times New Roman"/>
                                <w:b/>
                                <w:color w:val="215868" w:themeColor="accent5" w:themeShade="80"/>
                              </w:rPr>
                              <w:t xml:space="preserve">nited </w:t>
                            </w:r>
                            <w:r w:rsidRPr="00EB7E19">
                              <w:rPr>
                                <w:rFonts w:cs="Times New Roman"/>
                                <w:b/>
                                <w:color w:val="215868" w:themeColor="accent5" w:themeShade="80"/>
                              </w:rPr>
                              <w:t>K</w:t>
                            </w:r>
                            <w:r>
                              <w:rPr>
                                <w:rFonts w:cs="Times New Roman"/>
                                <w:b/>
                                <w:color w:val="215868" w:themeColor="accent5" w:themeShade="80"/>
                              </w:rPr>
                              <w:t>ingdom</w:t>
                            </w:r>
                            <w:r w:rsidRPr="00EB7E19">
                              <w:rPr>
                                <w:rFonts w:cs="Times New Roman"/>
                                <w:b/>
                                <w:color w:val="215868" w:themeColor="accent5" w:themeShade="80"/>
                              </w:rPr>
                              <w:t xml:space="preserve">: </w:t>
                            </w:r>
                            <w:r w:rsidRPr="00EB7E19">
                              <w:rPr>
                                <w:rFonts w:cs="Times New Roman"/>
                                <w:color w:val="215868" w:themeColor="accent5" w:themeShade="80"/>
                              </w:rPr>
                              <w:t>Debriefing discussions are held within a maximum of 15 days after the contract award. The sessions are chaired by senior procurement personnel who have been involved in the procurement. The debriefing covers: an open explanation of the procurement selection and evaluation process; the strengths and weaknesses of the supplier’s bid; and a description of the supplier’s views on the process. A note of the meeting is made for the record.</w:t>
                            </w:r>
                          </w:p>
                          <w:p w14:paraId="29C08FBF"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left:0;text-align:left;margin-left:18pt;margin-top:.05pt;width:219pt;height:19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" strokecolor="white [3212]" strokeweight="1pt">
                <v:textbox inset=".5mm">
                  <w:txbxContent>
                    <w:p w14:paraId="5DB1128B"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D2143CC"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3032D921" w14:textId="77777777" w:rsidR="00CC49D6" w:rsidRPr="00EB7E19"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EB7E19">
                        <w:rPr>
                          <w:rFonts w:cs="Times New Roman"/>
                          <w:b/>
                          <w:color w:val="215868" w:themeColor="accent5" w:themeShade="80"/>
                        </w:rPr>
                        <w:t>U</w:t>
                      </w:r>
                      <w:r>
                        <w:rPr>
                          <w:rFonts w:cs="Times New Roman"/>
                          <w:b/>
                          <w:color w:val="215868" w:themeColor="accent5" w:themeShade="80"/>
                        </w:rPr>
                        <w:t xml:space="preserve">nited </w:t>
                      </w:r>
                      <w:r w:rsidRPr="00EB7E19">
                        <w:rPr>
                          <w:rFonts w:cs="Times New Roman"/>
                          <w:b/>
                          <w:color w:val="215868" w:themeColor="accent5" w:themeShade="80"/>
                        </w:rPr>
                        <w:t>K</w:t>
                      </w:r>
                      <w:r>
                        <w:rPr>
                          <w:rFonts w:cs="Times New Roman"/>
                          <w:b/>
                          <w:color w:val="215868" w:themeColor="accent5" w:themeShade="80"/>
                        </w:rPr>
                        <w:t>ingdom</w:t>
                      </w:r>
                      <w:r w:rsidRPr="00EB7E19">
                        <w:rPr>
                          <w:rFonts w:cs="Times New Roman"/>
                          <w:b/>
                          <w:color w:val="215868" w:themeColor="accent5" w:themeShade="80"/>
                        </w:rPr>
                        <w:t xml:space="preserve">: </w:t>
                      </w:r>
                      <w:r w:rsidRPr="00EB7E19">
                        <w:rPr>
                          <w:rFonts w:cs="Times New Roman"/>
                          <w:color w:val="215868" w:themeColor="accent5" w:themeShade="80"/>
                        </w:rPr>
                        <w:t>Debriefing discussions are held within a maximum of 15 days after the contract award. The sessions are chaired by senior procurement personnel who have been involved in the procurement. The debriefing covers: an open explanation of the procurement selection and evaluation process; the strengths and weaknesses of the supplier’s bid; and a description of the supplier’s views on the process. A note of the meeting is made for the record.</w:t>
                      </w:r>
                    </w:p>
                    <w:p w14:paraId="29C08FBF"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v:textbox>
              </v:shape>
            </w:pict>
          </mc:Fallback>
        </mc:AlternateContent>
      </w:r>
    </w:p>
    <w:p w14:paraId="690F66C3"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EE6287A"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2EAB776F"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311B020"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589E6416"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4F727D21"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7637435C"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41202199" w14:textId="77777777" w:rsidR="00196A31" w:rsidRPr="00991BAF" w:rsidRDefault="00196A31" w:rsidP="00196A31">
      <w:pPr>
        <w:ind w:right="28"/>
        <w:jc w:val="both"/>
        <w:rPr>
          <w:b/>
          <w:color w:val="5F497A" w:themeColor="accent4" w:themeShade="BF"/>
          <w:sz w:val="24"/>
          <w:szCs w:val="24"/>
          <w:shd w:val="clear" w:color="auto" w:fill="FFFFFF" w:themeFill="background1"/>
        </w:rPr>
      </w:pPr>
    </w:p>
    <w:p w14:paraId="08B5CA1F" w14:textId="77777777" w:rsidR="00196A31" w:rsidRPr="00991BAF" w:rsidRDefault="00196A31" w:rsidP="00196A31">
      <w:pPr>
        <w:jc w:val="both"/>
        <w:rPr>
          <w:b/>
          <w:color w:val="5F497A" w:themeColor="accent4" w:themeShade="BF"/>
          <w:sz w:val="24"/>
          <w:szCs w:val="24"/>
          <w:shd w:val="clear" w:color="auto" w:fill="FFFFFF" w:themeFill="background1"/>
        </w:rPr>
      </w:pPr>
    </w:p>
    <w:p w14:paraId="4117AB14" w14:textId="77777777" w:rsidR="00196A31" w:rsidRPr="00991BAF" w:rsidRDefault="00196A31" w:rsidP="00196A31">
      <w:pPr>
        <w:jc w:val="both"/>
        <w:rPr>
          <w:b/>
          <w:color w:val="5F497A" w:themeColor="accent4" w:themeShade="BF"/>
          <w:sz w:val="24"/>
          <w:szCs w:val="24"/>
          <w:shd w:val="clear" w:color="auto" w:fill="FFFFFF" w:themeFill="background1"/>
        </w:rPr>
      </w:pPr>
    </w:p>
    <w:p w14:paraId="440AF15C" w14:textId="77777777" w:rsidR="00196A31" w:rsidRPr="00991BAF" w:rsidRDefault="00196A31" w:rsidP="00196A31">
      <w:pPr>
        <w:jc w:val="both"/>
        <w:rPr>
          <w:b/>
          <w:color w:val="5F497A" w:themeColor="accent4" w:themeShade="BF"/>
          <w:sz w:val="24"/>
          <w:szCs w:val="24"/>
          <w:shd w:val="clear" w:color="auto" w:fill="FFFFFF" w:themeFill="background1"/>
        </w:rPr>
      </w:pPr>
    </w:p>
    <w:p w14:paraId="72DA411E" w14:textId="77777777" w:rsidR="00196A31" w:rsidRPr="00991BAF" w:rsidRDefault="00196A31" w:rsidP="00196A31">
      <w:pPr>
        <w:jc w:val="both"/>
        <w:rPr>
          <w:b/>
          <w:color w:val="5F497A" w:themeColor="accent4" w:themeShade="BF"/>
          <w:sz w:val="24"/>
          <w:szCs w:val="24"/>
          <w:shd w:val="clear" w:color="auto" w:fill="FFFFFF" w:themeFill="background1"/>
        </w:rPr>
      </w:pPr>
    </w:p>
    <w:p w14:paraId="3A010EEA" w14:textId="77777777" w:rsidR="00196A31" w:rsidRPr="00991BAF" w:rsidRDefault="00196A31" w:rsidP="00196A31">
      <w:pPr>
        <w:jc w:val="both"/>
        <w:rPr>
          <w:b/>
          <w:color w:val="5F497A" w:themeColor="accent4" w:themeShade="BF"/>
          <w:sz w:val="24"/>
          <w:szCs w:val="24"/>
          <w:shd w:val="clear" w:color="auto" w:fill="FFFFFF" w:themeFill="background1"/>
        </w:rPr>
      </w:pPr>
    </w:p>
    <w:p w14:paraId="55A5F9F4" w14:textId="77777777" w:rsidR="00196A31" w:rsidRPr="00991BAF" w:rsidRDefault="00196A31" w:rsidP="00196A31">
      <w:pPr>
        <w:jc w:val="both"/>
        <w:rPr>
          <w:b/>
          <w:color w:val="76923C" w:themeColor="accent3" w:themeShade="BF"/>
          <w:sz w:val="24"/>
          <w:szCs w:val="24"/>
          <w:shd w:val="clear" w:color="auto" w:fill="FFFFFF" w:themeFill="background1"/>
        </w:rPr>
      </w:pPr>
      <w:r w:rsidRPr="00991BAF">
        <w:rPr>
          <w:b/>
          <w:color w:val="76923C" w:themeColor="accent3" w:themeShade="BF"/>
          <w:sz w:val="24"/>
          <w:szCs w:val="24"/>
          <w:shd w:val="clear" w:color="auto" w:fill="FFFFFF" w:themeFill="background1"/>
        </w:rPr>
        <w:t>___________________________________________________________________________</w:t>
      </w:r>
    </w:p>
    <w:p w14:paraId="5B72E267" w14:textId="77777777" w:rsidR="00196A31" w:rsidRPr="00991BAF" w:rsidRDefault="00196A31" w:rsidP="00196A31">
      <w:pPr>
        <w:ind w:right="26"/>
        <w:jc w:val="both"/>
        <w:rPr>
          <w:sz w:val="24"/>
          <w:szCs w:val="24"/>
        </w:rPr>
      </w:pPr>
    </w:p>
    <w:p w14:paraId="61645E4F" w14:textId="77777777" w:rsidR="00196A31" w:rsidRPr="00991BAF" w:rsidRDefault="00196A31" w:rsidP="00196A31">
      <w:pPr>
        <w:rPr>
          <w:sz w:val="24"/>
          <w:szCs w:val="24"/>
        </w:rPr>
      </w:pPr>
      <w:r w:rsidRPr="00991BAF">
        <w:rPr>
          <w:sz w:val="24"/>
          <w:szCs w:val="24"/>
        </w:rPr>
        <w:br w:type="page"/>
      </w:r>
    </w:p>
    <w:p w14:paraId="6282F52F" w14:textId="77777777" w:rsidR="00196A31" w:rsidRPr="00991BAF" w:rsidRDefault="008134BD" w:rsidP="00196A31">
      <w:pPr>
        <w:ind w:right="26"/>
        <w:rPr>
          <w:b/>
          <w:sz w:val="24"/>
          <w:szCs w:val="24"/>
        </w:rPr>
      </w:pPr>
      <w:r w:rsidRPr="00991BAF">
        <w:rPr>
          <w:b/>
          <w:noProof/>
          <w:sz w:val="24"/>
          <w:szCs w:val="24"/>
          <w:lang w:eastAsia="en-GB"/>
        </w:rPr>
        <w:lastRenderedPageBreak/>
        <mc:AlternateContent>
          <mc:Choice Requires="wpg">
            <w:drawing>
              <wp:inline distT="0" distB="0" distL="0" distR="0" wp14:anchorId="64985C60" wp14:editId="441CC8C9">
                <wp:extent cx="5698490" cy="467995"/>
                <wp:effectExtent l="12700" t="12700" r="16510" b="14605"/>
                <wp:docPr id="2913"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914" name="Rectangle 2"/>
                        <wps:cNvSpPr>
                          <a:spLocks noChangeArrowheads="1"/>
                        </wps:cNvSpPr>
                        <wps:spPr bwMode="auto">
                          <a:xfrm>
                            <a:off x="0" y="0"/>
                            <a:ext cx="4680" cy="4680"/>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5E7D46E6"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L</w:t>
                              </w:r>
                            </w:p>
                          </w:txbxContent>
                        </wps:txbx>
                        <wps:bodyPr rot="0" vert="horz" wrap="square" lIns="91440" tIns="45720" rIns="91440" bIns="45720" anchor="ctr" anchorCtr="0" upright="1">
                          <a:noAutofit/>
                        </wps:bodyPr>
                      </wps:wsp>
                      <wps:wsp>
                        <wps:cNvPr id="2915" name="Rectangle 3"/>
                        <wps:cNvSpPr>
                          <a:spLocks noChangeArrowheads="1"/>
                        </wps:cNvSpPr>
                        <wps:spPr bwMode="auto">
                          <a:xfrm>
                            <a:off x="4680" y="0"/>
                            <a:ext cx="52548" cy="4680"/>
                          </a:xfrm>
                          <a:prstGeom prst="rect">
                            <a:avLst/>
                          </a:prstGeom>
                          <a:solidFill>
                            <a:schemeClr val="bg1">
                              <a:lumMod val="100000"/>
                              <a:lumOff val="0"/>
                            </a:schemeClr>
                          </a:solidFill>
                          <a:ln w="25400">
                            <a:solidFill>
                              <a:schemeClr val="accent3">
                                <a:lumMod val="75000"/>
                                <a:lumOff val="0"/>
                              </a:schemeClr>
                            </a:solidFill>
                            <a:miter lim="800000"/>
                            <a:headEnd/>
                            <a:tailEnd/>
                          </a:ln>
                        </wps:spPr>
                        <wps:txbx>
                          <w:txbxContent>
                            <w:p w14:paraId="6862171A" w14:textId="77777777" w:rsidR="00CC49D6" w:rsidRPr="006D6DDD" w:rsidRDefault="00CC49D6" w:rsidP="00196A31">
                              <w:pPr>
                                <w:pStyle w:val="NormalWeb"/>
                                <w:spacing w:before="0" w:beforeAutospacing="0" w:after="0"/>
                                <w:rPr>
                                  <w:color w:val="76923C" w:themeColor="accent3" w:themeShade="BF"/>
                                </w:rPr>
                              </w:pPr>
                              <w:r w:rsidRPr="006D6DDD">
                                <w:rPr>
                                  <w:rFonts w:ascii="Arial" w:hAnsi="Arial" w:cs="Arial"/>
                                  <w:b/>
                                  <w:bCs/>
                                  <w:color w:val="76923C" w:themeColor="accent3" w:themeShade="BF"/>
                                  <w:kern w:val="24"/>
                                  <w:szCs w:val="28"/>
                                  <w:lang w:val="en-US"/>
                                </w:rPr>
                                <w:t>Accounting for revenues and expenditures in resource endowments</w:t>
                              </w:r>
                            </w:p>
                          </w:txbxContent>
                        </wps:txbx>
                        <wps:bodyPr rot="0" vert="horz" wrap="square" lIns="91440" tIns="45720" rIns="91440" bIns="45720" anchor="ctr" anchorCtr="0" upright="1">
                          <a:noAutofit/>
                        </wps:bodyPr>
                      </wps:wsp>
                    </wpg:wgp>
                  </a:graphicData>
                </a:graphic>
              </wp:inline>
            </w:drawing>
          </mc:Choice>
          <mc:Fallback>
            <w:pict>
              <v:group id="Group 1367" o:spid="_x0000_s1427"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">
                <v:rect id="Rectangle 2" o:spid="_x0000_s1428"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hucYA&#10;AADdAAAADwAAAGRycy9kb3ducmV2LnhtbESPQWsCMRSE74X+h/AKvdWsWqRujSKFgNRDaepBb8/N&#10;627o5mXZRF3/fVMoeBxm5htmsRp8K87URxdYwXhUgCCugnVcK9h96acXEDEhW2wDk4IrRVgt7+8W&#10;WNpw4U86m1SLDOFYooImpa6UMlYNeYyj0BFn7zv0HlOWfS1tj5cM962cFMVMenScFxrs6K2h6sec&#10;vAIzdUetzWHbbfTHXq/du5H7mVKPD8P6FUSiId3C/+2NVTCZj5/h701+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khucYAAADdAAAADwAAAAAAAAAAAAAAAACYAgAAZHJz&#10;L2Rvd25yZXYueG1sUEsFBgAAAAAEAAQA9QAAAIsDAAAAAA==&#10;" fillcolor="#76923c [2406]" strokecolor="#76923c [2406]" strokeweight="2pt">
                  <v:textbox>
                    <w:txbxContent>
                      <w:p w14:paraId="5E7D46E6" w14:textId="77777777" w:rsidR="00CC49D6" w:rsidRPr="00757160" w:rsidRDefault="00CC49D6" w:rsidP="00196A31">
                        <w:pPr>
                          <w:pStyle w:val="NormalWeb"/>
                          <w:spacing w:before="0" w:beforeAutospacing="0" w:after="0"/>
                          <w:jc w:val="center"/>
                          <w:rPr>
                            <w:rFonts w:asciiTheme="majorHAnsi" w:hAnsiTheme="majorHAnsi"/>
                            <w:sz w:val="28"/>
                          </w:rPr>
                        </w:pPr>
                        <w:r>
                          <w:rPr>
                            <w:rFonts w:asciiTheme="majorHAnsi" w:hAnsiTheme="majorHAnsi" w:cs="Arial"/>
                            <w:b/>
                            <w:bCs/>
                            <w:color w:val="FFFFFF" w:themeColor="light1"/>
                            <w:kern w:val="24"/>
                            <w:sz w:val="28"/>
                          </w:rPr>
                          <w:t>L</w:t>
                        </w:r>
                      </w:p>
                    </w:txbxContent>
                  </v:textbox>
                </v:rect>
                <v:rect id="Rectangle 3" o:spid="_x0000_s1429"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fscA&#10;AADdAAAADwAAAGRycy9kb3ducmV2LnhtbESPT2vCQBTE7wW/w/IEL6VuDFVq6irFIgqlB//2+sg+&#10;k2D2bdhdTfz23YLQ4zAzv2Fmi87U4kbOV5YVjIYJCOLc6ooLBYf96uUNhA/IGmvLpOBOHhbz3tMM&#10;M21b3tJtFwoRIewzVFCG0GRS+rwkg35oG+Lona0zGKJ0hdQO2wg3tUyTZCINVhwXSmxoWVJ+2V2N&#10;gteN+/quTp/rdnvC5zy9H93y56jUoN99vIMI1IX/8KO90QrS6Wg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537HAAAA3QAAAA8AAAAAAAAAAAAAAAAAmAIAAGRy&#10;cy9kb3ducmV2LnhtbFBLBQYAAAAABAAEAPUAAACMAwAAAAA=&#10;" fillcolor="white [3212]" strokecolor="#76923c [2406]" strokeweight="2pt">
                  <v:textbox>
                    <w:txbxContent>
                      <w:p w14:paraId="6862171A" w14:textId="77777777" w:rsidR="00CC49D6" w:rsidRPr="006D6DDD" w:rsidRDefault="00CC49D6" w:rsidP="00196A31">
                        <w:pPr>
                          <w:pStyle w:val="NormalWeb"/>
                          <w:spacing w:before="0" w:beforeAutospacing="0" w:after="0"/>
                          <w:rPr>
                            <w:color w:val="76923C" w:themeColor="accent3" w:themeShade="BF"/>
                          </w:rPr>
                        </w:pPr>
                        <w:r w:rsidRPr="006D6DDD">
                          <w:rPr>
                            <w:rFonts w:ascii="Arial" w:hAnsi="Arial" w:cs="Arial"/>
                            <w:b/>
                            <w:bCs/>
                            <w:color w:val="76923C" w:themeColor="accent3" w:themeShade="BF"/>
                            <w:kern w:val="24"/>
                            <w:szCs w:val="28"/>
                            <w:lang w:val="en-US"/>
                          </w:rPr>
                          <w:t>Accounting for revenues and expenditures in resource endowments</w:t>
                        </w:r>
                      </w:p>
                    </w:txbxContent>
                  </v:textbox>
                </v:rect>
                <w10:anchorlock/>
              </v:group>
            </w:pict>
          </mc:Fallback>
        </mc:AlternateContent>
      </w:r>
    </w:p>
    <w:p w14:paraId="5504E8E9" w14:textId="77777777" w:rsidR="00196A31" w:rsidRPr="00991BAF" w:rsidRDefault="00196A31" w:rsidP="00196A31">
      <w:pPr>
        <w:ind w:right="26"/>
        <w:rPr>
          <w:b/>
          <w:sz w:val="24"/>
          <w:szCs w:val="24"/>
        </w:rPr>
      </w:pPr>
    </w:p>
    <w:p w14:paraId="38680E82" w14:textId="72F146E5" w:rsidR="00196A31" w:rsidRPr="00991BAF" w:rsidRDefault="00196A31" w:rsidP="00DA6EEA">
      <w:pPr>
        <w:ind w:right="28"/>
        <w:jc w:val="both"/>
        <w:rPr>
          <w:b/>
          <w:color w:val="76923C" w:themeColor="accent3" w:themeShade="BF"/>
          <w:sz w:val="26"/>
        </w:rPr>
      </w:pPr>
      <w:r w:rsidRPr="00991BAF">
        <w:rPr>
          <w:b/>
          <w:color w:val="76923C" w:themeColor="accent3" w:themeShade="BF"/>
          <w:sz w:val="26"/>
        </w:rPr>
        <w:t>Transparency in the extractive sector is of special relevance, because in resource</w:t>
      </w:r>
      <w:r w:rsidR="00DA6EEA">
        <w:rPr>
          <w:b/>
          <w:color w:val="76923C" w:themeColor="accent3" w:themeShade="BF"/>
          <w:sz w:val="26"/>
        </w:rPr>
        <w:t>-r</w:t>
      </w:r>
      <w:r w:rsidRPr="00991BAF">
        <w:rPr>
          <w:b/>
          <w:color w:val="76923C" w:themeColor="accent3" w:themeShade="BF"/>
          <w:sz w:val="26"/>
        </w:rPr>
        <w:t>ich countries this sector can generate a significant share of all public revenues. At the same time the technical complexity and involvement of only a limited number of companies and government agencie</w:t>
      </w:r>
      <w:r w:rsidR="00221197" w:rsidRPr="00991BAF">
        <w:rPr>
          <w:b/>
          <w:color w:val="76923C" w:themeColor="accent3" w:themeShade="BF"/>
          <w:sz w:val="26"/>
        </w:rPr>
        <w:t xml:space="preserve">s poses a high integrity risk. </w:t>
      </w:r>
      <w:r w:rsidR="00F132DA">
        <w:rPr>
          <w:b/>
          <w:color w:val="76923C" w:themeColor="accent3" w:themeShade="BF"/>
          <w:sz w:val="26"/>
        </w:rPr>
        <w:t>R</w:t>
      </w:r>
      <w:r w:rsidR="003A7A32">
        <w:rPr>
          <w:b/>
          <w:color w:val="76923C" w:themeColor="accent3" w:themeShade="BF"/>
          <w:sz w:val="26"/>
        </w:rPr>
        <w:t>elated</w:t>
      </w:r>
      <w:r w:rsidR="000E1A94">
        <w:rPr>
          <w:b/>
          <w:color w:val="76923C" w:themeColor="accent3" w:themeShade="BF"/>
          <w:sz w:val="26"/>
        </w:rPr>
        <w:t xml:space="preserve"> issues </w:t>
      </w:r>
      <w:r w:rsidR="00F132DA">
        <w:rPr>
          <w:b/>
          <w:color w:val="76923C" w:themeColor="accent3" w:themeShade="BF"/>
          <w:sz w:val="26"/>
        </w:rPr>
        <w:t xml:space="preserve">of </w:t>
      </w:r>
      <w:r w:rsidR="000E1A94">
        <w:rPr>
          <w:b/>
          <w:color w:val="76923C" w:themeColor="accent3" w:themeShade="BF"/>
          <w:sz w:val="26"/>
        </w:rPr>
        <w:t>sustainability and inter-generational equity</w:t>
      </w:r>
      <w:r w:rsidR="00F132DA">
        <w:rPr>
          <w:b/>
          <w:color w:val="76923C" w:themeColor="accent3" w:themeShade="BF"/>
          <w:sz w:val="26"/>
        </w:rPr>
        <w:t xml:space="preserve"> </w:t>
      </w:r>
      <w:r w:rsidR="001913A6">
        <w:rPr>
          <w:b/>
          <w:color w:val="76923C" w:themeColor="accent3" w:themeShade="BF"/>
          <w:sz w:val="26"/>
        </w:rPr>
        <w:t xml:space="preserve">can also </w:t>
      </w:r>
      <w:r w:rsidR="00F132DA">
        <w:rPr>
          <w:b/>
          <w:color w:val="76923C" w:themeColor="accent3" w:themeShade="BF"/>
          <w:sz w:val="26"/>
        </w:rPr>
        <w:t>benefit from increased transparency</w:t>
      </w:r>
      <w:r w:rsidR="000E1A94">
        <w:rPr>
          <w:b/>
          <w:color w:val="76923C" w:themeColor="accent3" w:themeShade="BF"/>
          <w:sz w:val="26"/>
        </w:rPr>
        <w:t>.</w:t>
      </w:r>
    </w:p>
    <w:p w14:paraId="0B015F3B" w14:textId="77777777" w:rsidR="00196A31" w:rsidRPr="00991BAF" w:rsidRDefault="00196A31" w:rsidP="00196A31">
      <w:pPr>
        <w:ind w:right="28"/>
        <w:jc w:val="both"/>
        <w:rPr>
          <w:b/>
          <w:color w:val="76923C" w:themeColor="accent3" w:themeShade="BF"/>
          <w:sz w:val="24"/>
          <w:shd w:val="clear" w:color="auto" w:fill="FFFFFF" w:themeFill="background1"/>
        </w:rPr>
      </w:pPr>
      <w:r w:rsidRPr="00991BAF">
        <w:rPr>
          <w:b/>
          <w:color w:val="76923C" w:themeColor="accent3" w:themeShade="BF"/>
          <w:sz w:val="24"/>
          <w:shd w:val="clear" w:color="auto" w:fill="FFFFFF" w:themeFill="background1"/>
        </w:rPr>
        <w:t>___________________________________________________________________________</w:t>
      </w:r>
    </w:p>
    <w:p w14:paraId="4EAF1148" w14:textId="77777777" w:rsidR="00196A31" w:rsidRPr="00991BAF" w:rsidRDefault="00196A31" w:rsidP="00196A31">
      <w:pPr>
        <w:ind w:right="28"/>
        <w:jc w:val="both"/>
        <w:rPr>
          <w:b/>
          <w:color w:val="76923C" w:themeColor="accent3" w:themeShade="BF"/>
          <w:sz w:val="24"/>
          <w:shd w:val="clear" w:color="auto" w:fill="FFFFFF" w:themeFill="background1"/>
        </w:rPr>
      </w:pPr>
    </w:p>
    <w:p w14:paraId="2D36CF80" w14:textId="1E489212" w:rsidR="00196A31" w:rsidRPr="00991BAF" w:rsidRDefault="00196A31" w:rsidP="00196A31">
      <w:pPr>
        <w:ind w:right="28"/>
        <w:jc w:val="both"/>
        <w:rPr>
          <w:sz w:val="24"/>
          <w:szCs w:val="24"/>
        </w:rPr>
      </w:pPr>
      <w:r w:rsidRPr="00991BAF">
        <w:rPr>
          <w:rFonts w:asciiTheme="majorHAnsi" w:hAnsiTheme="majorHAnsi"/>
          <w:b/>
          <w:color w:val="76923C" w:themeColor="accent3" w:themeShade="BF"/>
          <w:sz w:val="24"/>
          <w:szCs w:val="24"/>
        </w:rPr>
        <w:t>L</w:t>
      </w:r>
      <w:r w:rsidRPr="00991BAF">
        <w:rPr>
          <w:rFonts w:asciiTheme="majorHAnsi" w:hAnsiTheme="majorHAnsi"/>
          <w:b/>
          <w:color w:val="76923C" w:themeColor="accent3" w:themeShade="BF"/>
          <w:sz w:val="24"/>
        </w:rPr>
        <w:t xml:space="preserve">.1 </w:t>
      </w:r>
      <w:proofErr w:type="gramStart"/>
      <w:r w:rsidR="0036411E">
        <w:rPr>
          <w:rFonts w:asciiTheme="majorHAnsi" w:hAnsiTheme="majorHAnsi"/>
          <w:b/>
          <w:color w:val="76923C" w:themeColor="accent3" w:themeShade="BF"/>
          <w:sz w:val="24"/>
        </w:rPr>
        <w:t>Fully</w:t>
      </w:r>
      <w:proofErr w:type="gramEnd"/>
      <w:r w:rsidR="0036411E">
        <w:rPr>
          <w:rFonts w:asciiTheme="majorHAnsi" w:hAnsiTheme="majorHAnsi"/>
          <w:b/>
          <w:color w:val="76923C" w:themeColor="accent3" w:themeShade="BF"/>
          <w:sz w:val="24"/>
        </w:rPr>
        <w:t xml:space="preserve"> r</w:t>
      </w:r>
      <w:r w:rsidRPr="00991BAF">
        <w:rPr>
          <w:rFonts w:asciiTheme="majorHAnsi" w:hAnsiTheme="majorHAnsi"/>
          <w:b/>
          <w:color w:val="76923C" w:themeColor="accent3" w:themeShade="BF"/>
          <w:sz w:val="24"/>
        </w:rPr>
        <w:t>eflecting public extractive sector revenues in budget</w:t>
      </w:r>
      <w:r w:rsidR="0036411E">
        <w:rPr>
          <w:rFonts w:asciiTheme="majorHAnsi" w:hAnsiTheme="majorHAnsi"/>
          <w:b/>
          <w:color w:val="76923C" w:themeColor="accent3" w:themeShade="BF"/>
          <w:sz w:val="24"/>
        </w:rPr>
        <w:t>-related documents</w:t>
      </w:r>
      <w:r w:rsidRPr="00991BAF">
        <w:rPr>
          <w:rFonts w:asciiTheme="majorHAnsi" w:hAnsiTheme="majorHAnsi"/>
          <w:b/>
          <w:color w:val="4F81BD" w:themeColor="accent1"/>
          <w:sz w:val="24"/>
          <w:szCs w:val="24"/>
        </w:rPr>
        <w:t xml:space="preserve"> </w:t>
      </w:r>
      <w:r w:rsidRPr="00991BAF">
        <w:rPr>
          <w:sz w:val="24"/>
          <w:szCs w:val="24"/>
        </w:rPr>
        <w:t xml:space="preserve">contributes to </w:t>
      </w:r>
      <w:r w:rsidR="00DA6EEA">
        <w:rPr>
          <w:sz w:val="24"/>
          <w:szCs w:val="24"/>
        </w:rPr>
        <w:t xml:space="preserve">full transparency, </w:t>
      </w:r>
      <w:r w:rsidRPr="00991BAF">
        <w:rPr>
          <w:sz w:val="24"/>
          <w:szCs w:val="24"/>
        </w:rPr>
        <w:t xml:space="preserve">public participation and monitoring. </w:t>
      </w:r>
      <w:r w:rsidR="00DA6EEA">
        <w:rPr>
          <w:sz w:val="24"/>
          <w:szCs w:val="24"/>
        </w:rPr>
        <w:t xml:space="preserve">Given the particular vulnerabilities to corruption in the extractive sector, there is a particular onus for the principles of openness and budget transparency to be applied with rigour. </w:t>
      </w:r>
    </w:p>
    <w:p w14:paraId="2AC31AE6" w14:textId="61188571" w:rsidR="00921E26" w:rsidRPr="00991BAF" w:rsidRDefault="00921E26" w:rsidP="00921E26">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DA6EEA">
        <w:rPr>
          <w:color w:val="000000" w:themeColor="text1"/>
          <w:sz w:val="24"/>
          <w:szCs w:val="24"/>
        </w:rPr>
        <w:t xml:space="preserve">are that the </w:t>
      </w:r>
      <w:r w:rsidR="00554728" w:rsidRPr="00991BAF">
        <w:rPr>
          <w:sz w:val="24"/>
          <w:szCs w:val="24"/>
        </w:rPr>
        <w:t>budget</w:t>
      </w:r>
      <w:r w:rsidR="0036411E">
        <w:rPr>
          <w:sz w:val="24"/>
          <w:szCs w:val="24"/>
        </w:rPr>
        <w:t>-related documents</w:t>
      </w:r>
      <w:r w:rsidR="00554728" w:rsidRPr="00991BAF">
        <w:rPr>
          <w:sz w:val="24"/>
          <w:szCs w:val="24"/>
        </w:rPr>
        <w:t xml:space="preserve"> should </w:t>
      </w:r>
      <w:r w:rsidR="002C4939">
        <w:rPr>
          <w:sz w:val="24"/>
          <w:szCs w:val="24"/>
        </w:rPr>
        <w:t>detail clearly:</w:t>
      </w:r>
    </w:p>
    <w:p w14:paraId="19EBA247" w14:textId="07B4BEF1" w:rsidR="00196A31" w:rsidRPr="00991BAF" w:rsidRDefault="00196A31" w:rsidP="00BB2279">
      <w:pPr>
        <w:pStyle w:val="ListParagraph"/>
        <w:numPr>
          <w:ilvl w:val="0"/>
          <w:numId w:val="12"/>
        </w:numPr>
        <w:spacing w:after="200" w:line="276" w:lineRule="auto"/>
        <w:ind w:right="26"/>
        <w:contextualSpacing w:val="0"/>
        <w:jc w:val="both"/>
        <w:rPr>
          <w:sz w:val="24"/>
          <w:szCs w:val="24"/>
        </w:rPr>
      </w:pPr>
      <w:r w:rsidRPr="00991BAF">
        <w:rPr>
          <w:sz w:val="24"/>
          <w:szCs w:val="24"/>
        </w:rPr>
        <w:t>resource</w:t>
      </w:r>
      <w:r w:rsidR="0036411E">
        <w:rPr>
          <w:sz w:val="24"/>
          <w:szCs w:val="24"/>
        </w:rPr>
        <w:t xml:space="preserve"> revenue</w:t>
      </w:r>
      <w:r w:rsidRPr="00991BAF">
        <w:rPr>
          <w:sz w:val="24"/>
          <w:szCs w:val="24"/>
        </w:rPr>
        <w:t>s such as profit taxes, royalties, dividends, fees, and concessions</w:t>
      </w:r>
    </w:p>
    <w:p w14:paraId="7FBD4486" w14:textId="793E61E0" w:rsidR="00196A31" w:rsidRDefault="00196A31" w:rsidP="00BB2279">
      <w:pPr>
        <w:pStyle w:val="ListParagraph"/>
        <w:numPr>
          <w:ilvl w:val="0"/>
          <w:numId w:val="12"/>
        </w:numPr>
        <w:spacing w:after="200" w:line="276" w:lineRule="auto"/>
        <w:ind w:right="26"/>
        <w:contextualSpacing w:val="0"/>
        <w:jc w:val="both"/>
        <w:rPr>
          <w:sz w:val="24"/>
          <w:szCs w:val="24"/>
        </w:rPr>
      </w:pPr>
      <w:r w:rsidRPr="00991BAF">
        <w:rPr>
          <w:sz w:val="24"/>
          <w:szCs w:val="24"/>
        </w:rPr>
        <w:t>government receipts of company resource revenue payments</w:t>
      </w:r>
      <w:r w:rsidR="0036411E">
        <w:rPr>
          <w:sz w:val="24"/>
          <w:szCs w:val="24"/>
        </w:rPr>
        <w:t xml:space="preserve"> (see also </w:t>
      </w:r>
      <w:r w:rsidR="0036411E" w:rsidRPr="001913A6">
        <w:rPr>
          <w:rFonts w:asciiTheme="majorHAnsi" w:hAnsiTheme="majorHAnsi"/>
          <w:b/>
          <w:color w:val="76923C" w:themeColor="accent3" w:themeShade="BF"/>
          <w:sz w:val="24"/>
        </w:rPr>
        <w:t>L.3</w:t>
      </w:r>
      <w:r w:rsidR="0036411E">
        <w:rPr>
          <w:sz w:val="24"/>
          <w:szCs w:val="24"/>
        </w:rPr>
        <w:t>)</w:t>
      </w:r>
    </w:p>
    <w:p w14:paraId="3C0DD202" w14:textId="76F4201C" w:rsidR="0036411E" w:rsidRPr="00991BAF" w:rsidRDefault="003A18F1" w:rsidP="00BB2279">
      <w:pPr>
        <w:pStyle w:val="ListParagraph"/>
        <w:numPr>
          <w:ilvl w:val="0"/>
          <w:numId w:val="12"/>
        </w:numPr>
        <w:spacing w:after="200" w:line="276" w:lineRule="auto"/>
        <w:ind w:right="26"/>
        <w:contextualSpacing w:val="0"/>
        <w:jc w:val="both"/>
        <w:rPr>
          <w:sz w:val="24"/>
          <w:szCs w:val="24"/>
        </w:rPr>
      </w:pPr>
      <w:r>
        <w:rPr>
          <w:sz w:val="24"/>
          <w:szCs w:val="24"/>
        </w:rPr>
        <w:t>finances and operations of any N</w:t>
      </w:r>
      <w:r w:rsidR="001913A6">
        <w:rPr>
          <w:sz w:val="24"/>
          <w:szCs w:val="24"/>
        </w:rPr>
        <w:t>atural Resources Funds and any p</w:t>
      </w:r>
      <w:r>
        <w:rPr>
          <w:sz w:val="24"/>
          <w:szCs w:val="24"/>
        </w:rPr>
        <w:t xml:space="preserve">ublic </w:t>
      </w:r>
      <w:r w:rsidR="001913A6">
        <w:rPr>
          <w:sz w:val="24"/>
          <w:szCs w:val="24"/>
        </w:rPr>
        <w:t>c</w:t>
      </w:r>
      <w:r>
        <w:rPr>
          <w:sz w:val="24"/>
          <w:szCs w:val="24"/>
        </w:rPr>
        <w:t>orporations engaged in resource extraction or sale</w:t>
      </w:r>
    </w:p>
    <w:p w14:paraId="1AFAB481" w14:textId="77777777" w:rsidR="00196A31" w:rsidRPr="00991BAF" w:rsidRDefault="00196A31" w:rsidP="00BB2279">
      <w:pPr>
        <w:pStyle w:val="ListParagraph"/>
        <w:numPr>
          <w:ilvl w:val="0"/>
          <w:numId w:val="12"/>
        </w:numPr>
        <w:spacing w:after="200" w:line="276" w:lineRule="auto"/>
        <w:ind w:right="26"/>
        <w:contextualSpacing w:val="0"/>
        <w:jc w:val="both"/>
        <w:rPr>
          <w:sz w:val="24"/>
          <w:szCs w:val="24"/>
        </w:rPr>
      </w:pPr>
      <w:r w:rsidRPr="00991BAF">
        <w:rPr>
          <w:sz w:val="24"/>
          <w:szCs w:val="24"/>
        </w:rPr>
        <w:t>the non-resource fiscal balance as well as the overall balance</w:t>
      </w:r>
    </w:p>
    <w:p w14:paraId="1EEB7B07" w14:textId="77777777" w:rsidR="00196A31" w:rsidRPr="00991BAF" w:rsidRDefault="00196A31" w:rsidP="00BB2279">
      <w:pPr>
        <w:pStyle w:val="ListParagraph"/>
        <w:numPr>
          <w:ilvl w:val="0"/>
          <w:numId w:val="12"/>
        </w:numPr>
        <w:spacing w:after="200" w:line="276" w:lineRule="auto"/>
        <w:ind w:left="714" w:hanging="357"/>
        <w:contextualSpacing w:val="0"/>
        <w:rPr>
          <w:sz w:val="24"/>
          <w:szCs w:val="24"/>
        </w:rPr>
      </w:pPr>
      <w:r w:rsidRPr="00991BAF">
        <w:rPr>
          <w:sz w:val="24"/>
          <w:szCs w:val="24"/>
        </w:rPr>
        <w:t>estimates and forecasts on resource asset worth and resource revenue development</w:t>
      </w:r>
    </w:p>
    <w:p w14:paraId="4ADB7DEE" w14:textId="75733863" w:rsidR="00196A31" w:rsidRPr="00991BAF" w:rsidRDefault="00196A31" w:rsidP="00BB2279">
      <w:pPr>
        <w:pStyle w:val="ListParagraph"/>
        <w:numPr>
          <w:ilvl w:val="0"/>
          <w:numId w:val="12"/>
        </w:numPr>
        <w:spacing w:line="276" w:lineRule="auto"/>
        <w:ind w:left="714" w:hanging="357"/>
        <w:contextualSpacing w:val="0"/>
        <w:rPr>
          <w:sz w:val="24"/>
          <w:szCs w:val="24"/>
        </w:rPr>
      </w:pPr>
      <w:proofErr w:type="gramStart"/>
      <w:r w:rsidRPr="00991BAF">
        <w:rPr>
          <w:sz w:val="24"/>
          <w:szCs w:val="24"/>
        </w:rPr>
        <w:t>risks</w:t>
      </w:r>
      <w:proofErr w:type="gramEnd"/>
      <w:r w:rsidRPr="00991BAF">
        <w:rPr>
          <w:sz w:val="24"/>
          <w:szCs w:val="24"/>
        </w:rPr>
        <w:t xml:space="preserve"> associated with resource revenues and the volatility of the sector</w:t>
      </w:r>
      <w:r w:rsidR="002C4939">
        <w:rPr>
          <w:sz w:val="24"/>
          <w:szCs w:val="24"/>
        </w:rPr>
        <w:t>.</w:t>
      </w:r>
    </w:p>
    <w:p w14:paraId="617AEAC0" w14:textId="77777777" w:rsidR="00196A31" w:rsidRPr="00DF3A10" w:rsidRDefault="00196A31" w:rsidP="00196A31">
      <w:pPr>
        <w:ind w:right="28"/>
        <w:jc w:val="both"/>
        <w:rPr>
          <w:b/>
          <w:color w:val="5F497A" w:themeColor="accent4" w:themeShade="BF"/>
          <w:sz w:val="12"/>
          <w:szCs w:val="12"/>
          <w:shd w:val="clear" w:color="auto" w:fill="FFFFFF" w:themeFill="background1"/>
        </w:rPr>
      </w:pPr>
    </w:p>
    <w:p w14:paraId="438CB90B" w14:textId="50B0C163" w:rsidR="00221197" w:rsidRPr="00991BAF" w:rsidRDefault="00EC069F" w:rsidP="00221197">
      <w:pPr>
        <w:ind w:right="28"/>
        <w:jc w:val="both"/>
        <w:rPr>
          <w:b/>
          <w:color w:val="5F497A" w:themeColor="accent4" w:themeShade="BF"/>
          <w:sz w:val="24"/>
          <w:szCs w:val="24"/>
          <w:shd w:val="clear" w:color="auto" w:fill="FFFFFF" w:themeFill="background1"/>
        </w:rPr>
      </w:pPr>
      <w:r w:rsidRPr="00991BAF">
        <w:rPr>
          <w:noProof/>
          <w:lang w:eastAsia="en-GB"/>
        </w:rPr>
        <mc:AlternateContent>
          <mc:Choice Requires="wps">
            <w:drawing>
              <wp:anchor distT="0" distB="0" distL="114300" distR="114300" simplePos="0" relativeHeight="251734016" behindDoc="0" locked="0" layoutInCell="1" allowOverlap="1" wp14:anchorId="1F4F8ECE" wp14:editId="11F52215">
                <wp:simplePos x="0" y="0"/>
                <wp:positionH relativeFrom="column">
                  <wp:posOffset>3006247</wp:posOffset>
                </wp:positionH>
                <wp:positionV relativeFrom="paragraph">
                  <wp:posOffset>5515</wp:posOffset>
                </wp:positionV>
                <wp:extent cx="2771775" cy="2667635"/>
                <wp:effectExtent l="0" t="0" r="28575" b="18415"/>
                <wp:wrapNone/>
                <wp:docPr id="2912"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667635"/>
                        </a:xfrm>
                        <a:prstGeom prst="rect">
                          <a:avLst/>
                        </a:prstGeom>
                        <a:solidFill>
                          <a:srgbClr val="FFFFFF"/>
                        </a:solidFill>
                        <a:ln w="9525">
                          <a:solidFill>
                            <a:schemeClr val="bg1">
                              <a:lumMod val="100000"/>
                              <a:lumOff val="0"/>
                            </a:schemeClr>
                          </a:solidFill>
                          <a:miter lim="800000"/>
                          <a:headEnd/>
                          <a:tailEnd/>
                        </a:ln>
                      </wps:spPr>
                      <wps:txbx>
                        <w:txbxContent>
                          <w:p w14:paraId="79F880FA" w14:textId="77777777" w:rsidR="00CC49D6" w:rsidRDefault="00CC49D6" w:rsidP="00221197">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D78E1E4" w14:textId="77777777" w:rsidR="00CC49D6"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3A6CCC82" w14:textId="7DA0AF3A" w:rsidR="00CC49D6" w:rsidRDefault="00CC49D6" w:rsidP="00D817D5">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7AEE6719" wp14:editId="26F61C0D">
                                  <wp:extent cx="814705" cy="226060"/>
                                  <wp:effectExtent l="0" t="0" r="4445" b="2540"/>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Pillar IV and 3.2.6</w:t>
                            </w:r>
                          </w:p>
                          <w:p w14:paraId="63A193BB" w14:textId="77777777" w:rsidR="00CC49D6" w:rsidRPr="00606E79"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317ED766" w14:textId="77777777" w:rsidR="00CC49D6"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b/>
                                <w:noProof/>
                                <w:color w:val="984806" w:themeColor="accent6" w:themeShade="80"/>
                                <w:lang w:eastAsia="en-GB"/>
                              </w:rPr>
                              <w:drawing>
                                <wp:inline distT="0" distB="0" distL="0" distR="0" wp14:anchorId="277695EE" wp14:editId="0B629412">
                                  <wp:extent cx="511810" cy="155575"/>
                                  <wp:effectExtent l="0" t="0" r="0" b="0"/>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1810" cy="155575"/>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p>
                          <w:p w14:paraId="075F2FA9" w14:textId="77777777" w:rsidR="00CC49D6" w:rsidRPr="00606E79"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6A1A2949" w14:textId="77777777" w:rsidR="00CC49D6" w:rsidRPr="00606E79" w:rsidRDefault="00CC49D6" w:rsidP="00221197">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17F5D6A8" w14:textId="071B8427" w:rsidR="00CC49D6" w:rsidRDefault="00CC49D6" w:rsidP="00221197">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sidRPr="00675760">
                              <w:rPr>
                                <w:rFonts w:ascii="Calibri" w:hAnsi="Calibri" w:cs="Times New Roman"/>
                                <w:noProof/>
                                <w:color w:val="984806" w:themeColor="accent6" w:themeShade="80"/>
                                <w:lang w:eastAsia="en-GB"/>
                              </w:rPr>
                              <w:drawing>
                                <wp:inline distT="0" distB="0" distL="0" distR="0" wp14:anchorId="128FB719" wp14:editId="2E6FE970">
                                  <wp:extent cx="516255" cy="199390"/>
                                  <wp:effectExtent l="0" t="0" r="0" b="0"/>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PI-3, 6, 9, 12, 20, 28, 29</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0" type="#_x0000_t202" style="position:absolute;left:0;text-align:left;margin-left:236.7pt;margin-top:.45pt;width:218.25pt;height:21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" strokecolor="white [3212]">
                <v:textbox inset=".5mm">
                  <w:txbxContent>
                    <w:p w14:paraId="79F880FA" w14:textId="77777777" w:rsidR="00CC49D6" w:rsidRDefault="00CC49D6" w:rsidP="00221197">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D78E1E4" w14:textId="77777777" w:rsidR="00CC49D6"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3A6CCC82" w14:textId="7DA0AF3A" w:rsidR="00CC49D6" w:rsidRDefault="00CC49D6" w:rsidP="00D817D5">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7AEE6719" wp14:editId="26F61C0D">
                            <wp:extent cx="814705" cy="226060"/>
                            <wp:effectExtent l="0" t="0" r="4445" b="2540"/>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Pillar IV and 3.2.6</w:t>
                      </w:r>
                    </w:p>
                    <w:p w14:paraId="63A193BB" w14:textId="77777777" w:rsidR="00CC49D6" w:rsidRPr="00606E79"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317ED766" w14:textId="77777777" w:rsidR="00CC49D6"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b/>
                          <w:noProof/>
                          <w:color w:val="984806" w:themeColor="accent6" w:themeShade="80"/>
                          <w:lang w:eastAsia="en-GB"/>
                        </w:rPr>
                        <w:drawing>
                          <wp:inline distT="0" distB="0" distL="0" distR="0" wp14:anchorId="277695EE" wp14:editId="0B629412">
                            <wp:extent cx="511810" cy="155575"/>
                            <wp:effectExtent l="0" t="0" r="0" b="0"/>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1810" cy="155575"/>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p>
                    <w:p w14:paraId="075F2FA9" w14:textId="77777777" w:rsidR="00CC49D6" w:rsidRPr="00606E79" w:rsidRDefault="00CC49D6" w:rsidP="00221197">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6A1A2949" w14:textId="77777777" w:rsidR="00CC49D6" w:rsidRPr="00606E79" w:rsidRDefault="00CC49D6" w:rsidP="00221197">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17F5D6A8" w14:textId="071B8427" w:rsidR="00CC49D6" w:rsidRDefault="00CC49D6" w:rsidP="00221197">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sidRPr="00675760">
                        <w:rPr>
                          <w:rFonts w:ascii="Calibri" w:hAnsi="Calibri" w:cs="Times New Roman"/>
                          <w:noProof/>
                          <w:color w:val="984806" w:themeColor="accent6" w:themeShade="80"/>
                          <w:lang w:eastAsia="en-GB"/>
                        </w:rPr>
                        <w:drawing>
                          <wp:inline distT="0" distB="0" distL="0" distR="0" wp14:anchorId="128FB719" wp14:editId="2E6FE970">
                            <wp:extent cx="516255" cy="199390"/>
                            <wp:effectExtent l="0" t="0" r="0" b="0"/>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PI-3, 6, 9, 12, 20, 28, 29</w:t>
                      </w:r>
                    </w:p>
                  </w:txbxContent>
                </v:textbox>
              </v:shape>
            </w:pict>
          </mc:Fallback>
        </mc:AlternateContent>
      </w:r>
      <w:r w:rsidRPr="00991BAF">
        <w:rPr>
          <w:noProof/>
          <w:lang w:eastAsia="en-GB"/>
        </w:rPr>
        <mc:AlternateContent>
          <mc:Choice Requires="wps">
            <w:drawing>
              <wp:anchor distT="0" distB="0" distL="114300" distR="114300" simplePos="0" relativeHeight="251732992" behindDoc="0" locked="0" layoutInCell="1" allowOverlap="1" wp14:anchorId="34F695F6" wp14:editId="27F7E5AF">
                <wp:simplePos x="0" y="0"/>
                <wp:positionH relativeFrom="column">
                  <wp:posOffset>225425</wp:posOffset>
                </wp:positionH>
                <wp:positionV relativeFrom="paragraph">
                  <wp:posOffset>5080</wp:posOffset>
                </wp:positionV>
                <wp:extent cx="2781300" cy="2667635"/>
                <wp:effectExtent l="0" t="0" r="19050" b="18415"/>
                <wp:wrapNone/>
                <wp:docPr id="31"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67635"/>
                        </a:xfrm>
                        <a:prstGeom prst="rect">
                          <a:avLst/>
                        </a:prstGeom>
                        <a:solidFill>
                          <a:srgbClr val="FFFFFF"/>
                        </a:solidFill>
                        <a:ln w="12700">
                          <a:solidFill>
                            <a:schemeClr val="bg1">
                              <a:lumMod val="100000"/>
                              <a:lumOff val="0"/>
                            </a:schemeClr>
                          </a:solidFill>
                          <a:miter lim="800000"/>
                          <a:headEnd/>
                          <a:tailEnd/>
                        </a:ln>
                      </wps:spPr>
                      <wps:txbx>
                        <w:txbxContent>
                          <w:p w14:paraId="355876BE" w14:textId="77777777" w:rsidR="00CC49D6" w:rsidRPr="00063C5C" w:rsidRDefault="00CC49D6" w:rsidP="00221197">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DD03150" w14:textId="77777777" w:rsidR="00CC49D6" w:rsidRDefault="00CC49D6" w:rsidP="00221197">
                            <w:pPr>
                              <w:shd w:val="clear" w:color="auto" w:fill="DAEEF3" w:themeFill="accent5" w:themeFillTint="33"/>
                              <w:spacing w:before="120" w:after="120"/>
                              <w:contextualSpacing/>
                              <w:jc w:val="both"/>
                              <w:rPr>
                                <w:rFonts w:cs="Times New Roman"/>
                                <w:b/>
                                <w:color w:val="215868" w:themeColor="accent5" w:themeShade="80"/>
                              </w:rPr>
                            </w:pPr>
                          </w:p>
                          <w:p w14:paraId="57009F2E" w14:textId="629204B8" w:rsidR="00CC49D6" w:rsidRDefault="00CC49D6" w:rsidP="00221197">
                            <w:pPr>
                              <w:shd w:val="clear" w:color="auto" w:fill="DAEEF3" w:themeFill="accent5" w:themeFillTint="33"/>
                              <w:spacing w:before="120" w:after="120"/>
                              <w:contextualSpacing/>
                              <w:jc w:val="both"/>
                              <w:rPr>
                                <w:rFonts w:cs="Times New Roman"/>
                                <w:b/>
                                <w:color w:val="215868" w:themeColor="accent5" w:themeShade="80"/>
                              </w:rPr>
                            </w:pPr>
                            <w:r w:rsidRPr="00F52975">
                              <w:rPr>
                                <w:rFonts w:cs="Times New Roman"/>
                                <w:b/>
                                <w:bCs/>
                                <w:color w:val="215868" w:themeColor="accent5" w:themeShade="80"/>
                              </w:rPr>
                              <w:t xml:space="preserve">Norway </w:t>
                            </w:r>
                            <w:r w:rsidRPr="00F52975">
                              <w:rPr>
                                <w:rFonts w:cs="Times New Roman"/>
                                <w:bCs/>
                                <w:color w:val="215868" w:themeColor="accent5" w:themeShade="80"/>
                              </w:rPr>
                              <w:t xml:space="preserve">complies with the EITI standard since 2011. </w:t>
                            </w:r>
                            <w:r>
                              <w:rPr>
                                <w:rFonts w:cs="Times New Roman"/>
                                <w:bCs/>
                                <w:color w:val="215868" w:themeColor="accent5" w:themeShade="80"/>
                              </w:rPr>
                              <w:t xml:space="preserve">In addition </w:t>
                            </w:r>
                            <w:r w:rsidRPr="00F52975">
                              <w:rPr>
                                <w:rFonts w:cs="Times New Roman"/>
                                <w:bCs/>
                                <w:color w:val="215868" w:themeColor="accent5" w:themeShade="80"/>
                              </w:rPr>
                              <w:t>to publishing an annual EITI-report, it makes the EITI data available on the government data transparency portal. Also, the Norwegian central bank (</w:t>
                            </w:r>
                            <w:proofErr w:type="spellStart"/>
                            <w:r w:rsidRPr="00F52975">
                              <w:rPr>
                                <w:rFonts w:cs="Times New Roman"/>
                                <w:bCs/>
                                <w:color w:val="215868" w:themeColor="accent5" w:themeShade="80"/>
                              </w:rPr>
                              <w:t>Norges</w:t>
                            </w:r>
                            <w:proofErr w:type="spellEnd"/>
                            <w:r w:rsidRPr="00F52975">
                              <w:rPr>
                                <w:rFonts w:cs="Times New Roman"/>
                                <w:bCs/>
                                <w:color w:val="215868" w:themeColor="accent5" w:themeShade="80"/>
                              </w:rPr>
                              <w:t xml:space="preserve"> Bank) annually and quarterly publishes reports providing information about the fund used to administrate the resource revenues. It includes information about transfers to and from the budget, market trends, returns on investments and income, trends regarding risk exposure, and administrative costs.</w:t>
                            </w:r>
                          </w:p>
                          <w:p w14:paraId="4DE78EBD" w14:textId="77777777" w:rsidR="00CC49D6" w:rsidRDefault="00CC49D6" w:rsidP="00221197">
                            <w:pPr>
                              <w:shd w:val="clear" w:color="auto" w:fill="DAEEF3" w:themeFill="accent5" w:themeFillTint="33"/>
                              <w:spacing w:before="120" w:after="120"/>
                              <w:contextualSpacing/>
                              <w:jc w:val="both"/>
                              <w:rPr>
                                <w:rFonts w:cs="Times New Roman"/>
                                <w:b/>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1" type="#_x0000_t202" style="position:absolute;left:0;text-align:left;margin-left:17.75pt;margin-top:.4pt;width:219pt;height:21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" strokecolor="white [3212]" strokeweight="1pt">
                <v:textbox inset=".5mm">
                  <w:txbxContent>
                    <w:p w14:paraId="355876BE" w14:textId="77777777" w:rsidR="00CC49D6" w:rsidRPr="00063C5C" w:rsidRDefault="00CC49D6" w:rsidP="00221197">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1DD03150" w14:textId="77777777" w:rsidR="00CC49D6" w:rsidRDefault="00CC49D6" w:rsidP="00221197">
                      <w:pPr>
                        <w:shd w:val="clear" w:color="auto" w:fill="DAEEF3" w:themeFill="accent5" w:themeFillTint="33"/>
                        <w:spacing w:before="120" w:after="120"/>
                        <w:contextualSpacing/>
                        <w:jc w:val="both"/>
                        <w:rPr>
                          <w:rFonts w:cs="Times New Roman"/>
                          <w:b/>
                          <w:color w:val="215868" w:themeColor="accent5" w:themeShade="80"/>
                        </w:rPr>
                      </w:pPr>
                    </w:p>
                    <w:p w14:paraId="57009F2E" w14:textId="629204B8" w:rsidR="00CC49D6" w:rsidRDefault="00CC49D6" w:rsidP="00221197">
                      <w:pPr>
                        <w:shd w:val="clear" w:color="auto" w:fill="DAEEF3" w:themeFill="accent5" w:themeFillTint="33"/>
                        <w:spacing w:before="120" w:after="120"/>
                        <w:contextualSpacing/>
                        <w:jc w:val="both"/>
                        <w:rPr>
                          <w:rFonts w:cs="Times New Roman"/>
                          <w:b/>
                          <w:color w:val="215868" w:themeColor="accent5" w:themeShade="80"/>
                        </w:rPr>
                      </w:pPr>
                      <w:r w:rsidRPr="00F52975">
                        <w:rPr>
                          <w:rFonts w:cs="Times New Roman"/>
                          <w:b/>
                          <w:bCs/>
                          <w:color w:val="215868" w:themeColor="accent5" w:themeShade="80"/>
                        </w:rPr>
                        <w:t xml:space="preserve">Norway </w:t>
                      </w:r>
                      <w:r w:rsidRPr="00F52975">
                        <w:rPr>
                          <w:rFonts w:cs="Times New Roman"/>
                          <w:bCs/>
                          <w:color w:val="215868" w:themeColor="accent5" w:themeShade="80"/>
                        </w:rPr>
                        <w:t xml:space="preserve">complies with the EITI standard since 2011. </w:t>
                      </w:r>
                      <w:r>
                        <w:rPr>
                          <w:rFonts w:cs="Times New Roman"/>
                          <w:bCs/>
                          <w:color w:val="215868" w:themeColor="accent5" w:themeShade="80"/>
                        </w:rPr>
                        <w:t xml:space="preserve">In addition </w:t>
                      </w:r>
                      <w:r w:rsidRPr="00F52975">
                        <w:rPr>
                          <w:rFonts w:cs="Times New Roman"/>
                          <w:bCs/>
                          <w:color w:val="215868" w:themeColor="accent5" w:themeShade="80"/>
                        </w:rPr>
                        <w:t>to publishing an annual EITI-report, it makes the EITI data available on the government data transparency portal. Also, the Norwegian central bank (</w:t>
                      </w:r>
                      <w:proofErr w:type="spellStart"/>
                      <w:r w:rsidRPr="00F52975">
                        <w:rPr>
                          <w:rFonts w:cs="Times New Roman"/>
                          <w:bCs/>
                          <w:color w:val="215868" w:themeColor="accent5" w:themeShade="80"/>
                        </w:rPr>
                        <w:t>Norges</w:t>
                      </w:r>
                      <w:proofErr w:type="spellEnd"/>
                      <w:r w:rsidRPr="00F52975">
                        <w:rPr>
                          <w:rFonts w:cs="Times New Roman"/>
                          <w:bCs/>
                          <w:color w:val="215868" w:themeColor="accent5" w:themeShade="80"/>
                        </w:rPr>
                        <w:t xml:space="preserve"> Bank) annually and quarterly publishes reports providing information about the fund used to administrate the resource revenues. It includes information about transfers to and from the budget, market trends, returns on investments and income, trends regarding risk exposure, and administrative costs.</w:t>
                      </w:r>
                    </w:p>
                    <w:p w14:paraId="4DE78EBD" w14:textId="77777777" w:rsidR="00CC49D6" w:rsidRDefault="00CC49D6" w:rsidP="00221197">
                      <w:pPr>
                        <w:shd w:val="clear" w:color="auto" w:fill="DAEEF3" w:themeFill="accent5" w:themeFillTint="33"/>
                        <w:spacing w:before="120" w:after="120"/>
                        <w:contextualSpacing/>
                        <w:jc w:val="both"/>
                        <w:rPr>
                          <w:rFonts w:cs="Times New Roman"/>
                          <w:b/>
                          <w:color w:val="215868" w:themeColor="accent5" w:themeShade="80"/>
                        </w:rPr>
                      </w:pPr>
                    </w:p>
                  </w:txbxContent>
                </v:textbox>
              </v:shape>
            </w:pict>
          </mc:Fallback>
        </mc:AlternateContent>
      </w:r>
    </w:p>
    <w:p w14:paraId="08A3A70D"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094C5F37"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51ED6B04"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1C2F4E79"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5DE23F83"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4BAB7056"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0B0174BA"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51E7C31C"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4334E436"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5F23B9B1"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78979F7A"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6BCE05E7" w14:textId="77777777" w:rsidR="00221197" w:rsidRPr="00991BAF" w:rsidRDefault="00221197" w:rsidP="00196A31">
      <w:pPr>
        <w:ind w:right="28"/>
        <w:jc w:val="both"/>
        <w:rPr>
          <w:b/>
          <w:color w:val="5F497A" w:themeColor="accent4" w:themeShade="BF"/>
          <w:sz w:val="24"/>
          <w:szCs w:val="24"/>
          <w:shd w:val="clear" w:color="auto" w:fill="FFFFFF" w:themeFill="background1"/>
        </w:rPr>
      </w:pPr>
    </w:p>
    <w:p w14:paraId="5D8BE56B" w14:textId="77777777" w:rsidR="00EC069F" w:rsidRDefault="00EC069F" w:rsidP="00196A31">
      <w:pPr>
        <w:ind w:right="28"/>
        <w:jc w:val="both"/>
        <w:rPr>
          <w:b/>
          <w:color w:val="5F497A" w:themeColor="accent4" w:themeShade="BF"/>
          <w:sz w:val="24"/>
          <w:szCs w:val="24"/>
          <w:shd w:val="clear" w:color="auto" w:fill="FFFFFF" w:themeFill="background1"/>
        </w:rPr>
      </w:pPr>
    </w:p>
    <w:p w14:paraId="23FDC9BF" w14:textId="77777777" w:rsidR="00196A31" w:rsidRPr="00991BAF" w:rsidRDefault="00196A31" w:rsidP="00196A31">
      <w:pPr>
        <w:ind w:right="28"/>
        <w:jc w:val="both"/>
        <w:rPr>
          <w:b/>
          <w:color w:val="76923C" w:themeColor="accent3" w:themeShade="BF"/>
          <w:sz w:val="24"/>
          <w:shd w:val="clear" w:color="auto" w:fill="FFFFFF" w:themeFill="background1"/>
        </w:rPr>
      </w:pPr>
      <w:r w:rsidRPr="00991BAF">
        <w:rPr>
          <w:b/>
          <w:color w:val="76923C" w:themeColor="accent3" w:themeShade="BF"/>
          <w:sz w:val="24"/>
          <w:shd w:val="clear" w:color="auto" w:fill="FFFFFF" w:themeFill="background1"/>
        </w:rPr>
        <w:t>___________________________________________________________________________</w:t>
      </w:r>
    </w:p>
    <w:p w14:paraId="2068700A" w14:textId="6400DF17" w:rsidR="00196A31" w:rsidRPr="00991BAF" w:rsidRDefault="00196A31" w:rsidP="00A377F1">
      <w:pPr>
        <w:jc w:val="both"/>
        <w:rPr>
          <w:sz w:val="24"/>
          <w:szCs w:val="24"/>
        </w:rPr>
      </w:pPr>
      <w:r w:rsidRPr="00991BAF">
        <w:rPr>
          <w:rFonts w:asciiTheme="majorHAnsi" w:hAnsiTheme="majorHAnsi"/>
          <w:b/>
          <w:color w:val="76923C" w:themeColor="accent3" w:themeShade="BF"/>
          <w:sz w:val="24"/>
          <w:szCs w:val="24"/>
        </w:rPr>
        <w:lastRenderedPageBreak/>
        <w:t>L</w:t>
      </w:r>
      <w:r w:rsidRPr="00991BAF">
        <w:rPr>
          <w:rFonts w:asciiTheme="majorHAnsi" w:hAnsiTheme="majorHAnsi"/>
          <w:b/>
          <w:color w:val="76923C" w:themeColor="accent3" w:themeShade="BF"/>
          <w:sz w:val="24"/>
        </w:rPr>
        <w:t>.2 Reporting how the money is used</w:t>
      </w:r>
      <w:r w:rsidRPr="00991BAF">
        <w:rPr>
          <w:rFonts w:asciiTheme="majorHAnsi" w:hAnsiTheme="majorHAnsi"/>
          <w:b/>
          <w:color w:val="4F81BD" w:themeColor="accent1"/>
          <w:sz w:val="24"/>
          <w:szCs w:val="24"/>
        </w:rPr>
        <w:t xml:space="preserve"> </w:t>
      </w:r>
      <w:r w:rsidRPr="00991BAF">
        <w:rPr>
          <w:sz w:val="24"/>
          <w:szCs w:val="24"/>
        </w:rPr>
        <w:t xml:space="preserve">helps </w:t>
      </w:r>
      <w:r w:rsidR="00DA6EEA">
        <w:rPr>
          <w:sz w:val="24"/>
          <w:szCs w:val="24"/>
        </w:rPr>
        <w:t xml:space="preserve">in the </w:t>
      </w:r>
      <w:r w:rsidRPr="00991BAF">
        <w:rPr>
          <w:sz w:val="24"/>
          <w:szCs w:val="24"/>
        </w:rPr>
        <w:t xml:space="preserve">monitoring </w:t>
      </w:r>
      <w:r w:rsidR="00DA6EEA">
        <w:rPr>
          <w:sz w:val="24"/>
          <w:szCs w:val="24"/>
        </w:rPr>
        <w:t xml:space="preserve">of </w:t>
      </w:r>
      <w:r w:rsidRPr="00991BAF">
        <w:rPr>
          <w:sz w:val="24"/>
          <w:szCs w:val="24"/>
        </w:rPr>
        <w:t xml:space="preserve">financial flows thus making mismanagement and corruption easier to detect. </w:t>
      </w:r>
      <w:r w:rsidR="001913A6">
        <w:rPr>
          <w:sz w:val="24"/>
          <w:szCs w:val="24"/>
        </w:rPr>
        <w:t xml:space="preserve">This reporting </w:t>
      </w:r>
      <w:r w:rsidR="00A377F1">
        <w:rPr>
          <w:sz w:val="24"/>
          <w:szCs w:val="24"/>
        </w:rPr>
        <w:t xml:space="preserve">should take place in the context of the regular budget-related documentation throughout the year. </w:t>
      </w:r>
    </w:p>
    <w:p w14:paraId="619F01D4" w14:textId="21A7D804" w:rsidR="00554728" w:rsidRPr="00991BAF" w:rsidRDefault="00554728" w:rsidP="00554728">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DA6EEA">
        <w:rPr>
          <w:color w:val="000000" w:themeColor="text1"/>
          <w:sz w:val="24"/>
          <w:szCs w:val="24"/>
        </w:rPr>
        <w:t>are that</w:t>
      </w:r>
      <w:r w:rsidR="00F132DA">
        <w:rPr>
          <w:color w:val="000000" w:themeColor="text1"/>
          <w:sz w:val="24"/>
          <w:szCs w:val="24"/>
        </w:rPr>
        <w:t xml:space="preserve"> details should be provided on</w:t>
      </w:r>
      <w:r w:rsidR="002C4939">
        <w:rPr>
          <w:color w:val="000000" w:themeColor="text1"/>
          <w:sz w:val="24"/>
          <w:szCs w:val="24"/>
        </w:rPr>
        <w:t>:</w:t>
      </w:r>
      <w:r w:rsidR="00DA6EEA">
        <w:rPr>
          <w:color w:val="000000" w:themeColor="text1"/>
          <w:sz w:val="24"/>
          <w:szCs w:val="24"/>
        </w:rPr>
        <w:t xml:space="preserve"> </w:t>
      </w:r>
    </w:p>
    <w:p w14:paraId="2C1605D2" w14:textId="77604ADC" w:rsidR="00196A31" w:rsidRPr="00991BAF" w:rsidRDefault="00196A31" w:rsidP="00675760">
      <w:pPr>
        <w:pStyle w:val="ListParagraph"/>
        <w:numPr>
          <w:ilvl w:val="0"/>
          <w:numId w:val="12"/>
        </w:numPr>
        <w:spacing w:after="200" w:line="276" w:lineRule="auto"/>
        <w:ind w:right="26"/>
        <w:contextualSpacing w:val="0"/>
        <w:jc w:val="both"/>
        <w:rPr>
          <w:sz w:val="24"/>
          <w:szCs w:val="24"/>
        </w:rPr>
      </w:pPr>
      <w:r w:rsidRPr="00991BAF">
        <w:rPr>
          <w:sz w:val="24"/>
          <w:szCs w:val="24"/>
        </w:rPr>
        <w:t>how resource revenues are managed (on</w:t>
      </w:r>
      <w:r w:rsidR="00DA6EEA">
        <w:rPr>
          <w:sz w:val="24"/>
          <w:szCs w:val="24"/>
        </w:rPr>
        <w:t>- or off-</w:t>
      </w:r>
      <w:r w:rsidRPr="00991BAF">
        <w:rPr>
          <w:sz w:val="24"/>
          <w:szCs w:val="24"/>
        </w:rPr>
        <w:t>budget)</w:t>
      </w:r>
    </w:p>
    <w:p w14:paraId="63EA2107" w14:textId="24668A09" w:rsidR="00196A31" w:rsidRPr="00991BAF" w:rsidRDefault="00A377F1" w:rsidP="00675760">
      <w:pPr>
        <w:pStyle w:val="ListParagraph"/>
        <w:numPr>
          <w:ilvl w:val="0"/>
          <w:numId w:val="12"/>
        </w:numPr>
        <w:spacing w:after="200" w:line="276" w:lineRule="auto"/>
        <w:ind w:right="26"/>
        <w:contextualSpacing w:val="0"/>
        <w:jc w:val="both"/>
        <w:rPr>
          <w:sz w:val="24"/>
          <w:szCs w:val="24"/>
        </w:rPr>
      </w:pPr>
      <w:r>
        <w:rPr>
          <w:sz w:val="24"/>
          <w:szCs w:val="24"/>
        </w:rPr>
        <w:t xml:space="preserve">resource revenue-sharing and/or </w:t>
      </w:r>
      <w:r w:rsidR="00196A31" w:rsidRPr="00991BAF">
        <w:rPr>
          <w:sz w:val="24"/>
          <w:szCs w:val="24"/>
        </w:rPr>
        <w:t>ex</w:t>
      </w:r>
      <w:r w:rsidR="00DA6EEA">
        <w:rPr>
          <w:sz w:val="24"/>
          <w:szCs w:val="24"/>
        </w:rPr>
        <w:t>penditures for special resource-</w:t>
      </w:r>
      <w:r w:rsidR="00196A31" w:rsidRPr="00991BAF">
        <w:rPr>
          <w:sz w:val="24"/>
          <w:szCs w:val="24"/>
        </w:rPr>
        <w:t>related program</w:t>
      </w:r>
      <w:r w:rsidR="00DA6EEA">
        <w:rPr>
          <w:sz w:val="24"/>
          <w:szCs w:val="24"/>
        </w:rPr>
        <w:t>me</w:t>
      </w:r>
      <w:r w:rsidR="00196A31" w:rsidRPr="00991BAF">
        <w:rPr>
          <w:sz w:val="24"/>
          <w:szCs w:val="24"/>
        </w:rPr>
        <w:t xml:space="preserve">s or </w:t>
      </w:r>
      <w:r>
        <w:rPr>
          <w:sz w:val="24"/>
          <w:szCs w:val="24"/>
        </w:rPr>
        <w:t xml:space="preserve">sub-national government </w:t>
      </w:r>
    </w:p>
    <w:p w14:paraId="2801FE48" w14:textId="1E41C23D" w:rsidR="00196A31" w:rsidRPr="00991BAF" w:rsidRDefault="00196A31" w:rsidP="00675760">
      <w:pPr>
        <w:pStyle w:val="ListParagraph"/>
        <w:numPr>
          <w:ilvl w:val="0"/>
          <w:numId w:val="12"/>
        </w:numPr>
        <w:spacing w:after="200" w:line="276" w:lineRule="auto"/>
        <w:ind w:right="26"/>
        <w:contextualSpacing w:val="0"/>
        <w:jc w:val="both"/>
        <w:rPr>
          <w:sz w:val="24"/>
          <w:szCs w:val="24"/>
        </w:rPr>
      </w:pPr>
      <w:r w:rsidRPr="00991BAF">
        <w:rPr>
          <w:sz w:val="24"/>
          <w:szCs w:val="24"/>
        </w:rPr>
        <w:t>costs</w:t>
      </w:r>
      <w:r w:rsidR="00DA6EEA">
        <w:rPr>
          <w:sz w:val="24"/>
          <w:szCs w:val="24"/>
        </w:rPr>
        <w:t xml:space="preserve"> of ‘</w:t>
      </w:r>
      <w:r w:rsidRPr="00991BAF">
        <w:rPr>
          <w:sz w:val="24"/>
          <w:szCs w:val="24"/>
        </w:rPr>
        <w:t>quasi-fiscal activities</w:t>
      </w:r>
      <w:r w:rsidR="00DA6EEA">
        <w:rPr>
          <w:sz w:val="24"/>
          <w:szCs w:val="24"/>
        </w:rPr>
        <w:t xml:space="preserve">’ </w:t>
      </w:r>
      <w:r w:rsidR="00A377F1">
        <w:rPr>
          <w:sz w:val="24"/>
          <w:szCs w:val="24"/>
        </w:rPr>
        <w:t xml:space="preserve">(e.g. large public infrastructure developments) </w:t>
      </w:r>
      <w:r w:rsidR="00DA6EEA">
        <w:rPr>
          <w:sz w:val="24"/>
          <w:szCs w:val="24"/>
        </w:rPr>
        <w:t>conducted by state-</w:t>
      </w:r>
      <w:r w:rsidRPr="00991BAF">
        <w:rPr>
          <w:sz w:val="24"/>
          <w:szCs w:val="24"/>
        </w:rPr>
        <w:t>owned resource companies</w:t>
      </w:r>
    </w:p>
    <w:p w14:paraId="590BED91" w14:textId="1FD708E5" w:rsidR="00554728" w:rsidRPr="00991BAF" w:rsidRDefault="00554728" w:rsidP="00675760">
      <w:pPr>
        <w:pStyle w:val="ListParagraph"/>
        <w:numPr>
          <w:ilvl w:val="0"/>
          <w:numId w:val="12"/>
        </w:numPr>
        <w:spacing w:after="200" w:line="276" w:lineRule="auto"/>
        <w:ind w:right="26"/>
        <w:contextualSpacing w:val="0"/>
        <w:jc w:val="both"/>
        <w:rPr>
          <w:sz w:val="24"/>
          <w:szCs w:val="24"/>
        </w:rPr>
      </w:pPr>
      <w:proofErr w:type="gramStart"/>
      <w:r w:rsidRPr="00991BAF">
        <w:rPr>
          <w:sz w:val="24"/>
          <w:szCs w:val="24"/>
        </w:rPr>
        <w:t>the</w:t>
      </w:r>
      <w:proofErr w:type="gramEnd"/>
      <w:r w:rsidRPr="00991BAF">
        <w:rPr>
          <w:sz w:val="24"/>
          <w:szCs w:val="24"/>
        </w:rPr>
        <w:t xml:space="preserve"> </w:t>
      </w:r>
      <w:r w:rsidR="00DA6EEA">
        <w:rPr>
          <w:sz w:val="24"/>
          <w:szCs w:val="24"/>
        </w:rPr>
        <w:t xml:space="preserve">balance, </w:t>
      </w:r>
      <w:r w:rsidR="002D3A6B">
        <w:rPr>
          <w:sz w:val="24"/>
          <w:szCs w:val="24"/>
        </w:rPr>
        <w:t xml:space="preserve">flows, </w:t>
      </w:r>
      <w:r w:rsidR="00DA6EEA">
        <w:rPr>
          <w:sz w:val="24"/>
          <w:szCs w:val="24"/>
        </w:rPr>
        <w:t xml:space="preserve">development and </w:t>
      </w:r>
      <w:r w:rsidRPr="00991BAF">
        <w:rPr>
          <w:sz w:val="24"/>
          <w:szCs w:val="24"/>
        </w:rPr>
        <w:t xml:space="preserve">investment policies </w:t>
      </w:r>
      <w:r w:rsidR="002D3A6B">
        <w:rPr>
          <w:sz w:val="24"/>
          <w:szCs w:val="24"/>
        </w:rPr>
        <w:t xml:space="preserve">and operations </w:t>
      </w:r>
      <w:r w:rsidRPr="00991BAF">
        <w:rPr>
          <w:sz w:val="24"/>
          <w:szCs w:val="24"/>
        </w:rPr>
        <w:t xml:space="preserve">of </w:t>
      </w:r>
      <w:r w:rsidR="00DA6EEA">
        <w:rPr>
          <w:sz w:val="24"/>
          <w:szCs w:val="24"/>
        </w:rPr>
        <w:t xml:space="preserve">special designated </w:t>
      </w:r>
      <w:r w:rsidRPr="00991BAF">
        <w:rPr>
          <w:sz w:val="24"/>
          <w:szCs w:val="24"/>
        </w:rPr>
        <w:t>funds</w:t>
      </w:r>
      <w:r w:rsidR="00DA6EEA">
        <w:rPr>
          <w:sz w:val="24"/>
          <w:szCs w:val="24"/>
        </w:rPr>
        <w:t>, where these are u</w:t>
      </w:r>
      <w:r w:rsidR="002C4939">
        <w:rPr>
          <w:sz w:val="24"/>
          <w:szCs w:val="24"/>
        </w:rPr>
        <w:t>sed to manage resource revenues.</w:t>
      </w:r>
    </w:p>
    <w:p w14:paraId="39A5B54F" w14:textId="77777777" w:rsidR="00554728" w:rsidRPr="00991BAF" w:rsidRDefault="00554728" w:rsidP="00554728">
      <w:pPr>
        <w:pStyle w:val="ListParagraph"/>
        <w:ind w:right="28"/>
        <w:jc w:val="both"/>
        <w:rPr>
          <w:b/>
          <w:color w:val="5F497A" w:themeColor="accent4" w:themeShade="BF"/>
          <w:sz w:val="24"/>
          <w:szCs w:val="24"/>
          <w:shd w:val="clear" w:color="auto" w:fill="FFFFFF" w:themeFill="background1"/>
        </w:rPr>
      </w:pPr>
    </w:p>
    <w:p w14:paraId="0CBEB339" w14:textId="77777777" w:rsidR="002C4939" w:rsidRPr="00554728" w:rsidRDefault="002C4939" w:rsidP="00630A16">
      <w:pPr>
        <w:pStyle w:val="ListParagraph"/>
        <w:numPr>
          <w:ilvl w:val="0"/>
          <w:numId w:val="12"/>
        </w:num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83520" behindDoc="0" locked="0" layoutInCell="1" allowOverlap="1" wp14:anchorId="0AEE3899" wp14:editId="6FFE0378">
                <wp:simplePos x="0" y="0"/>
                <wp:positionH relativeFrom="column">
                  <wp:posOffset>3009900</wp:posOffset>
                </wp:positionH>
                <wp:positionV relativeFrom="paragraph">
                  <wp:posOffset>635</wp:posOffset>
                </wp:positionV>
                <wp:extent cx="2771775" cy="2566670"/>
                <wp:effectExtent l="0" t="0" r="22225" b="24130"/>
                <wp:wrapNone/>
                <wp:docPr id="3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566670"/>
                        </a:xfrm>
                        <a:prstGeom prst="rect">
                          <a:avLst/>
                        </a:prstGeom>
                        <a:solidFill>
                          <a:srgbClr val="FFFFFF"/>
                        </a:solidFill>
                        <a:ln w="9525">
                          <a:solidFill>
                            <a:schemeClr val="bg1">
                              <a:lumMod val="100000"/>
                              <a:lumOff val="0"/>
                            </a:schemeClr>
                          </a:solidFill>
                          <a:miter lim="800000"/>
                          <a:headEnd/>
                          <a:tailEnd/>
                        </a:ln>
                      </wps:spPr>
                      <wps:txbx>
                        <w:txbxContent>
                          <w:p w14:paraId="2ABA74E4"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E232106"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47A7E5BB" w14:textId="77777777" w:rsidR="00CC49D6" w:rsidRDefault="00CC49D6" w:rsidP="00D817D5">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F251EF0" wp14:editId="1E209529">
                                  <wp:extent cx="814705" cy="226060"/>
                                  <wp:effectExtent l="0" t="0" r="4445" b="2540"/>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Pillar 4</w:t>
                            </w:r>
                          </w:p>
                          <w:p w14:paraId="57DCAB63"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34B6C6FC" w14:textId="77777777" w:rsidR="00CC49D6" w:rsidRPr="006D0CF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b/>
                                <w:noProof/>
                                <w:color w:val="984806" w:themeColor="accent6" w:themeShade="80"/>
                                <w:lang w:eastAsia="en-GB"/>
                              </w:rPr>
                              <w:drawing>
                                <wp:inline distT="0" distB="0" distL="0" distR="0" wp14:anchorId="0D2BAA43" wp14:editId="5F2F7FAA">
                                  <wp:extent cx="520700" cy="190500"/>
                                  <wp:effectExtent l="0" t="0" r="0" b="0"/>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0700" cy="19050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p>
                          <w:p w14:paraId="62FC8949"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9B41932"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45A98689" w14:textId="185DB5DF"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sidRPr="00675760">
                              <w:rPr>
                                <w:rFonts w:ascii="Calibri" w:hAnsi="Calibri" w:cs="Times New Roman"/>
                                <w:noProof/>
                                <w:color w:val="984806" w:themeColor="accent6" w:themeShade="80"/>
                                <w:lang w:eastAsia="en-GB"/>
                              </w:rPr>
                              <w:drawing>
                                <wp:inline distT="0" distB="0" distL="0" distR="0" wp14:anchorId="52FE4D5A" wp14:editId="00EA5828">
                                  <wp:extent cx="516255" cy="199390"/>
                                  <wp:effectExtent l="0" t="0" r="0" b="0"/>
                                  <wp:docPr id="452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PI-6, 19, 20</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237pt;margin-top:.05pt;width:218.25pt;height:202.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" strokecolor="white [3212]">
                <v:textbox inset=".5mm">
                  <w:txbxContent>
                    <w:p w14:paraId="2ABA74E4"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4E232106"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47A7E5BB" w14:textId="77777777" w:rsidR="00CC49D6" w:rsidRDefault="00CC49D6" w:rsidP="00D817D5">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0F251EF0" wp14:editId="1E209529">
                            <wp:extent cx="814705" cy="226060"/>
                            <wp:effectExtent l="0" t="0" r="4445" b="2540"/>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Pillar 4</w:t>
                      </w:r>
                    </w:p>
                    <w:p w14:paraId="57DCAB63"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34B6C6FC" w14:textId="77777777" w:rsidR="00CC49D6" w:rsidRPr="006D0CF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b/>
                          <w:noProof/>
                          <w:color w:val="984806" w:themeColor="accent6" w:themeShade="80"/>
                          <w:lang w:eastAsia="en-GB"/>
                        </w:rPr>
                        <w:drawing>
                          <wp:inline distT="0" distB="0" distL="0" distR="0" wp14:anchorId="0D2BAA43" wp14:editId="5F2F7FAA">
                            <wp:extent cx="520700" cy="190500"/>
                            <wp:effectExtent l="0" t="0" r="0" b="0"/>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20700" cy="19050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p>
                    <w:p w14:paraId="62FC8949"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69B41932"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45A98689" w14:textId="185DB5DF"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sidRPr="00675760">
                        <w:rPr>
                          <w:rFonts w:ascii="Calibri" w:hAnsi="Calibri" w:cs="Times New Roman"/>
                          <w:noProof/>
                          <w:color w:val="984806" w:themeColor="accent6" w:themeShade="80"/>
                          <w:lang w:eastAsia="en-GB"/>
                        </w:rPr>
                        <w:drawing>
                          <wp:inline distT="0" distB="0" distL="0" distR="0" wp14:anchorId="52FE4D5A" wp14:editId="00EA5828">
                            <wp:extent cx="516255" cy="199390"/>
                            <wp:effectExtent l="0" t="0" r="0" b="0"/>
                            <wp:docPr id="452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PI-6, 19, 20</w:t>
                      </w:r>
                    </w:p>
                  </w:txbxContent>
                </v:textbox>
              </v:shape>
            </w:pict>
          </mc:Fallback>
        </mc:AlternateContent>
      </w:r>
      <w:r>
        <w:rPr>
          <w:noProof/>
          <w:lang w:eastAsia="en-GB"/>
        </w:rPr>
        <mc:AlternateContent>
          <mc:Choice Requires="wps">
            <w:drawing>
              <wp:anchor distT="0" distB="0" distL="114300" distR="114300" simplePos="0" relativeHeight="251882496" behindDoc="0" locked="0" layoutInCell="1" allowOverlap="1" wp14:anchorId="7ED81424" wp14:editId="4289AB87">
                <wp:simplePos x="0" y="0"/>
                <wp:positionH relativeFrom="column">
                  <wp:posOffset>228600</wp:posOffset>
                </wp:positionH>
                <wp:positionV relativeFrom="paragraph">
                  <wp:posOffset>635</wp:posOffset>
                </wp:positionV>
                <wp:extent cx="2781300" cy="2566670"/>
                <wp:effectExtent l="0" t="0" r="38100" b="24130"/>
                <wp:wrapNone/>
                <wp:docPr id="2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66670"/>
                        </a:xfrm>
                        <a:prstGeom prst="rect">
                          <a:avLst/>
                        </a:prstGeom>
                        <a:solidFill>
                          <a:srgbClr val="FFFFFF"/>
                        </a:solidFill>
                        <a:ln w="12700">
                          <a:solidFill>
                            <a:schemeClr val="bg1">
                              <a:lumMod val="100000"/>
                              <a:lumOff val="0"/>
                            </a:schemeClr>
                          </a:solidFill>
                          <a:miter lim="800000"/>
                          <a:headEnd/>
                          <a:tailEnd/>
                        </a:ln>
                      </wps:spPr>
                      <wps:txbx>
                        <w:txbxContent>
                          <w:p w14:paraId="3C4186DB"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8DF6131"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6CA06246" w14:textId="77777777" w:rsidR="00CC49D6" w:rsidRPr="00F52975" w:rsidRDefault="00CC49D6" w:rsidP="002C4939">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Colom</w:t>
                            </w:r>
                            <w:r w:rsidRPr="00F52975">
                              <w:rPr>
                                <w:rFonts w:cs="Times New Roman"/>
                                <w:b/>
                                <w:bCs/>
                                <w:color w:val="215868" w:themeColor="accent5" w:themeShade="80"/>
                              </w:rPr>
                              <w:t xml:space="preserve">bia: </w:t>
                            </w:r>
                            <w:proofErr w:type="spellStart"/>
                            <w:r w:rsidRPr="00F52975">
                              <w:rPr>
                                <w:rFonts w:cs="Times New Roman"/>
                                <w:bCs/>
                                <w:color w:val="215868" w:themeColor="accent5" w:themeShade="80"/>
                              </w:rPr>
                              <w:t>MapaRegalías</w:t>
                            </w:r>
                            <w:proofErr w:type="spellEnd"/>
                            <w:r w:rsidRPr="00F52975">
                              <w:rPr>
                                <w:rFonts w:cs="Times New Roman"/>
                                <w:bCs/>
                                <w:color w:val="215868" w:themeColor="accent5" w:themeShade="80"/>
                              </w:rPr>
                              <w:t xml:space="preserve"> is an online information system that uses visualization to make it possible to trace the use of royalties from resource extraction. It gives citizens the opportunity to be informed about the revenue and how it is allocated between different levels of governments and institutions. Citizens can use the tool to monitor the progress of investment projects financed by royalties.</w:t>
                            </w:r>
                          </w:p>
                          <w:p w14:paraId="5FE71096" w14:textId="77777777" w:rsidR="00CC49D6" w:rsidRPr="00F52975" w:rsidRDefault="00CC49D6" w:rsidP="002C4939">
                            <w:pPr>
                              <w:shd w:val="clear" w:color="auto" w:fill="DAEEF3" w:themeFill="accent5" w:themeFillTint="33"/>
                              <w:spacing w:before="120" w:after="120"/>
                              <w:contextualSpacing/>
                              <w:jc w:val="both"/>
                              <w:rPr>
                                <w:rFonts w:cs="Times New Roman"/>
                                <w:color w:val="215868" w:themeColor="accent5" w:themeShade="80"/>
                              </w:rPr>
                            </w:pPr>
                          </w:p>
                          <w:p w14:paraId="3E743FC1"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left:0;text-align:left;margin-left:18pt;margin-top:.05pt;width:219pt;height:202.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" strokecolor="white [3212]" strokeweight="1pt">
                <v:textbox inset=".5mm">
                  <w:txbxContent>
                    <w:p w14:paraId="3C4186DB"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38DF6131"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6CA06246" w14:textId="77777777" w:rsidR="00CC49D6" w:rsidRPr="00F52975" w:rsidRDefault="00CC49D6" w:rsidP="002C4939">
                      <w:pPr>
                        <w:shd w:val="clear" w:color="auto" w:fill="DAEEF3" w:themeFill="accent5" w:themeFillTint="33"/>
                        <w:spacing w:before="120" w:after="120"/>
                        <w:contextualSpacing/>
                        <w:jc w:val="both"/>
                        <w:rPr>
                          <w:rFonts w:cs="Times New Roman"/>
                          <w:bCs/>
                          <w:color w:val="215868" w:themeColor="accent5" w:themeShade="80"/>
                        </w:rPr>
                      </w:pPr>
                      <w:r>
                        <w:rPr>
                          <w:rFonts w:cs="Times New Roman"/>
                          <w:b/>
                          <w:bCs/>
                          <w:color w:val="215868" w:themeColor="accent5" w:themeShade="80"/>
                        </w:rPr>
                        <w:t>Colom</w:t>
                      </w:r>
                      <w:r w:rsidRPr="00F52975">
                        <w:rPr>
                          <w:rFonts w:cs="Times New Roman"/>
                          <w:b/>
                          <w:bCs/>
                          <w:color w:val="215868" w:themeColor="accent5" w:themeShade="80"/>
                        </w:rPr>
                        <w:t xml:space="preserve">bia: </w:t>
                      </w:r>
                      <w:proofErr w:type="spellStart"/>
                      <w:r w:rsidRPr="00F52975">
                        <w:rPr>
                          <w:rFonts w:cs="Times New Roman"/>
                          <w:bCs/>
                          <w:color w:val="215868" w:themeColor="accent5" w:themeShade="80"/>
                        </w:rPr>
                        <w:t>MapaRegalías</w:t>
                      </w:r>
                      <w:proofErr w:type="spellEnd"/>
                      <w:r w:rsidRPr="00F52975">
                        <w:rPr>
                          <w:rFonts w:cs="Times New Roman"/>
                          <w:bCs/>
                          <w:color w:val="215868" w:themeColor="accent5" w:themeShade="80"/>
                        </w:rPr>
                        <w:t xml:space="preserve"> is an online information system that uses visualization to make it possible to trace the use of royalties from resource extraction. It gives citizens the opportunity to be informed about the revenue and how it is allocated between different levels of governments and institutions. Citizens can use the tool to monitor the progress of investment projects financed by royalties.</w:t>
                      </w:r>
                    </w:p>
                    <w:p w14:paraId="5FE71096" w14:textId="77777777" w:rsidR="00CC49D6" w:rsidRPr="00F52975" w:rsidRDefault="00CC49D6" w:rsidP="002C4939">
                      <w:pPr>
                        <w:shd w:val="clear" w:color="auto" w:fill="DAEEF3" w:themeFill="accent5" w:themeFillTint="33"/>
                        <w:spacing w:before="120" w:after="120"/>
                        <w:contextualSpacing/>
                        <w:jc w:val="both"/>
                        <w:rPr>
                          <w:rFonts w:cs="Times New Roman"/>
                          <w:color w:val="215868" w:themeColor="accent5" w:themeShade="80"/>
                        </w:rPr>
                      </w:pPr>
                    </w:p>
                    <w:p w14:paraId="3E743FC1"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v:textbox>
              </v:shape>
            </w:pict>
          </mc:Fallback>
        </mc:AlternateContent>
      </w:r>
    </w:p>
    <w:p w14:paraId="401B4225"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70C55443"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5D3E91D6"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446DB68D"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40012A12"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07B7CF22"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3191EF9E"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46A256F1"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5CEE2D85"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38553C94"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3901DDDF" w14:textId="77777777" w:rsidR="00554728" w:rsidRPr="00991BAF" w:rsidRDefault="00554728" w:rsidP="00630A16">
      <w:pPr>
        <w:pStyle w:val="ListParagraph"/>
        <w:numPr>
          <w:ilvl w:val="0"/>
          <w:numId w:val="12"/>
        </w:numPr>
        <w:ind w:right="28"/>
        <w:jc w:val="both"/>
        <w:rPr>
          <w:b/>
          <w:color w:val="5F497A" w:themeColor="accent4" w:themeShade="BF"/>
          <w:sz w:val="24"/>
          <w:szCs w:val="24"/>
          <w:shd w:val="clear" w:color="auto" w:fill="FFFFFF" w:themeFill="background1"/>
        </w:rPr>
      </w:pPr>
    </w:p>
    <w:p w14:paraId="17A98144" w14:textId="77777777" w:rsidR="00196A31" w:rsidRPr="00991BAF" w:rsidRDefault="00196A31" w:rsidP="00554728">
      <w:pPr>
        <w:pStyle w:val="ListParagraph"/>
        <w:ind w:right="28"/>
        <w:jc w:val="both"/>
        <w:rPr>
          <w:b/>
          <w:color w:val="5F497A" w:themeColor="accent4" w:themeShade="BF"/>
          <w:sz w:val="24"/>
          <w:szCs w:val="24"/>
          <w:shd w:val="clear" w:color="auto" w:fill="FFFFFF" w:themeFill="background1"/>
        </w:rPr>
      </w:pPr>
    </w:p>
    <w:p w14:paraId="5CD0CB98" w14:textId="77777777" w:rsidR="00196A31" w:rsidRPr="00991BAF" w:rsidRDefault="00196A31" w:rsidP="00196A31">
      <w:pPr>
        <w:ind w:right="28"/>
        <w:jc w:val="both"/>
        <w:rPr>
          <w:b/>
          <w:color w:val="76923C" w:themeColor="accent3" w:themeShade="BF"/>
          <w:sz w:val="24"/>
          <w:shd w:val="clear" w:color="auto" w:fill="FFFFFF" w:themeFill="background1"/>
        </w:rPr>
      </w:pPr>
      <w:r w:rsidRPr="00991BAF">
        <w:rPr>
          <w:b/>
          <w:color w:val="76923C" w:themeColor="accent3" w:themeShade="BF"/>
          <w:sz w:val="24"/>
          <w:shd w:val="clear" w:color="auto" w:fill="FFFFFF" w:themeFill="background1"/>
        </w:rPr>
        <w:t>___________________________________________________________________________</w:t>
      </w:r>
    </w:p>
    <w:p w14:paraId="511F6168" w14:textId="77777777" w:rsidR="00196A31" w:rsidRPr="00991BAF" w:rsidRDefault="00196A31" w:rsidP="00196A31">
      <w:pPr>
        <w:ind w:right="28"/>
        <w:jc w:val="both"/>
        <w:rPr>
          <w:rFonts w:asciiTheme="majorHAnsi" w:hAnsiTheme="majorHAnsi"/>
          <w:b/>
          <w:color w:val="76923C" w:themeColor="accent3" w:themeShade="BF"/>
          <w:sz w:val="24"/>
          <w:szCs w:val="24"/>
        </w:rPr>
      </w:pPr>
    </w:p>
    <w:p w14:paraId="3BE8AECB" w14:textId="77777777" w:rsidR="00196A31" w:rsidRPr="00991BAF" w:rsidRDefault="00196A31" w:rsidP="00196A31">
      <w:pPr>
        <w:rPr>
          <w:rFonts w:asciiTheme="majorHAnsi" w:hAnsiTheme="majorHAnsi"/>
          <w:b/>
          <w:color w:val="76923C" w:themeColor="accent3" w:themeShade="BF"/>
          <w:sz w:val="24"/>
          <w:szCs w:val="24"/>
        </w:rPr>
      </w:pPr>
      <w:r w:rsidRPr="00991BAF">
        <w:rPr>
          <w:rFonts w:asciiTheme="majorHAnsi" w:hAnsiTheme="majorHAnsi"/>
          <w:b/>
          <w:color w:val="76923C" w:themeColor="accent3" w:themeShade="BF"/>
          <w:sz w:val="24"/>
          <w:szCs w:val="24"/>
        </w:rPr>
        <w:br w:type="page"/>
      </w:r>
    </w:p>
    <w:p w14:paraId="68867DAE" w14:textId="76CD2B95" w:rsidR="00196A31" w:rsidRPr="00991BAF" w:rsidRDefault="00196A31" w:rsidP="00196A31">
      <w:pPr>
        <w:ind w:right="28"/>
        <w:jc w:val="both"/>
        <w:rPr>
          <w:sz w:val="24"/>
          <w:szCs w:val="24"/>
        </w:rPr>
      </w:pPr>
      <w:r w:rsidRPr="00991BAF">
        <w:rPr>
          <w:rFonts w:asciiTheme="majorHAnsi" w:hAnsiTheme="majorHAnsi"/>
          <w:b/>
          <w:color w:val="76923C" w:themeColor="accent3" w:themeShade="BF"/>
          <w:sz w:val="24"/>
          <w:szCs w:val="24"/>
        </w:rPr>
        <w:lastRenderedPageBreak/>
        <w:t>L</w:t>
      </w:r>
      <w:r w:rsidRPr="00991BAF">
        <w:rPr>
          <w:rFonts w:asciiTheme="majorHAnsi" w:hAnsiTheme="majorHAnsi"/>
          <w:b/>
          <w:color w:val="76923C" w:themeColor="accent3" w:themeShade="BF"/>
          <w:sz w:val="24"/>
        </w:rPr>
        <w:t xml:space="preserve">.3 Complying with </w:t>
      </w:r>
      <w:r w:rsidR="00F132DA">
        <w:rPr>
          <w:rFonts w:asciiTheme="majorHAnsi" w:hAnsiTheme="majorHAnsi"/>
          <w:b/>
          <w:color w:val="76923C" w:themeColor="accent3" w:themeShade="BF"/>
          <w:sz w:val="24"/>
        </w:rPr>
        <w:t>specialised international standards</w:t>
      </w:r>
      <w:r w:rsidR="00A377F1">
        <w:rPr>
          <w:rFonts w:asciiTheme="majorHAnsi" w:hAnsiTheme="majorHAnsi"/>
          <w:b/>
          <w:color w:val="76923C" w:themeColor="accent3" w:themeShade="BF"/>
          <w:sz w:val="24"/>
        </w:rPr>
        <w:t xml:space="preserve"> for resource endowments</w:t>
      </w:r>
      <w:r w:rsidR="00F132DA">
        <w:rPr>
          <w:rFonts w:asciiTheme="majorHAnsi" w:hAnsiTheme="majorHAnsi"/>
          <w:b/>
          <w:color w:val="76923C" w:themeColor="accent3" w:themeShade="BF"/>
          <w:sz w:val="24"/>
        </w:rPr>
        <w:t xml:space="preserve"> </w:t>
      </w:r>
      <w:r w:rsidRPr="00991BAF">
        <w:rPr>
          <w:sz w:val="24"/>
          <w:szCs w:val="24"/>
        </w:rPr>
        <w:t xml:space="preserve">contributes to budget transparency with respect to resource revenues </w:t>
      </w:r>
      <w:r w:rsidR="00A377F1">
        <w:rPr>
          <w:sz w:val="24"/>
          <w:szCs w:val="24"/>
        </w:rPr>
        <w:t xml:space="preserve">and expenditures </w:t>
      </w:r>
      <w:r w:rsidRPr="00991BAF">
        <w:rPr>
          <w:sz w:val="24"/>
          <w:szCs w:val="24"/>
        </w:rPr>
        <w:t xml:space="preserve">and increases international credibility and trust. </w:t>
      </w:r>
    </w:p>
    <w:p w14:paraId="0A90778C" w14:textId="3C1612F7" w:rsidR="00554728" w:rsidRPr="00991BAF" w:rsidRDefault="00554728" w:rsidP="00554728">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C56329">
        <w:rPr>
          <w:color w:val="000000" w:themeColor="text1"/>
          <w:sz w:val="24"/>
          <w:szCs w:val="24"/>
        </w:rPr>
        <w:t xml:space="preserve">for </w:t>
      </w:r>
      <w:r w:rsidR="00F132DA">
        <w:rPr>
          <w:color w:val="000000" w:themeColor="text1"/>
          <w:sz w:val="24"/>
          <w:szCs w:val="24"/>
        </w:rPr>
        <w:t xml:space="preserve">international </w:t>
      </w:r>
      <w:r w:rsidR="00DA6EEA">
        <w:rPr>
          <w:sz w:val="24"/>
          <w:szCs w:val="24"/>
        </w:rPr>
        <w:t xml:space="preserve">compliance </w:t>
      </w:r>
      <w:r w:rsidR="00C56329">
        <w:rPr>
          <w:sz w:val="24"/>
          <w:szCs w:val="24"/>
        </w:rPr>
        <w:t xml:space="preserve">include transparency about:- </w:t>
      </w:r>
    </w:p>
    <w:p w14:paraId="6346E896" w14:textId="68D1C616" w:rsidR="00196A31" w:rsidRPr="00991BAF" w:rsidRDefault="00196A31" w:rsidP="00675760">
      <w:pPr>
        <w:pStyle w:val="ListParagraph"/>
        <w:numPr>
          <w:ilvl w:val="0"/>
          <w:numId w:val="13"/>
        </w:numPr>
        <w:spacing w:after="200" w:line="276" w:lineRule="auto"/>
        <w:ind w:right="28"/>
        <w:contextualSpacing w:val="0"/>
        <w:rPr>
          <w:sz w:val="24"/>
          <w:szCs w:val="24"/>
        </w:rPr>
      </w:pPr>
      <w:r w:rsidRPr="00991BAF">
        <w:rPr>
          <w:sz w:val="24"/>
          <w:szCs w:val="24"/>
        </w:rPr>
        <w:t>the fiscal regime governing the extractive sector</w:t>
      </w:r>
    </w:p>
    <w:p w14:paraId="32559B35" w14:textId="2DCFC419" w:rsidR="00196A31" w:rsidRPr="00991BAF" w:rsidRDefault="00C56329" w:rsidP="00675760">
      <w:pPr>
        <w:pStyle w:val="ListParagraph"/>
        <w:numPr>
          <w:ilvl w:val="0"/>
          <w:numId w:val="13"/>
        </w:numPr>
        <w:spacing w:after="200" w:line="276" w:lineRule="auto"/>
        <w:ind w:right="28"/>
        <w:contextualSpacing w:val="0"/>
        <w:rPr>
          <w:sz w:val="24"/>
          <w:szCs w:val="24"/>
        </w:rPr>
      </w:pPr>
      <w:r>
        <w:rPr>
          <w:sz w:val="24"/>
          <w:szCs w:val="24"/>
        </w:rPr>
        <w:t xml:space="preserve">the level and nature of </w:t>
      </w:r>
      <w:r w:rsidR="00196A31" w:rsidRPr="00991BAF">
        <w:rPr>
          <w:sz w:val="24"/>
          <w:szCs w:val="24"/>
        </w:rPr>
        <w:t>state</w:t>
      </w:r>
      <w:r>
        <w:rPr>
          <w:sz w:val="24"/>
          <w:szCs w:val="24"/>
        </w:rPr>
        <w:t xml:space="preserve"> </w:t>
      </w:r>
      <w:r w:rsidR="00196A31" w:rsidRPr="00991BAF">
        <w:rPr>
          <w:sz w:val="24"/>
          <w:szCs w:val="24"/>
        </w:rPr>
        <w:t>participation in the extractive sector</w:t>
      </w:r>
    </w:p>
    <w:p w14:paraId="19301C7E" w14:textId="77777777" w:rsidR="00196A31" w:rsidRPr="00991BAF" w:rsidRDefault="00196A31" w:rsidP="00675760">
      <w:pPr>
        <w:pStyle w:val="ListParagraph"/>
        <w:numPr>
          <w:ilvl w:val="0"/>
          <w:numId w:val="13"/>
        </w:numPr>
        <w:spacing w:after="200" w:line="276" w:lineRule="auto"/>
        <w:ind w:right="28"/>
        <w:contextualSpacing w:val="0"/>
        <w:rPr>
          <w:sz w:val="24"/>
          <w:szCs w:val="24"/>
        </w:rPr>
      </w:pPr>
      <w:r w:rsidRPr="00991BAF">
        <w:rPr>
          <w:sz w:val="24"/>
          <w:szCs w:val="24"/>
        </w:rPr>
        <w:t>state-owned company production entitlement</w:t>
      </w:r>
    </w:p>
    <w:p w14:paraId="177CF703" w14:textId="77777777" w:rsidR="002D3A6B" w:rsidRPr="00675760" w:rsidRDefault="00196A31" w:rsidP="00675760">
      <w:pPr>
        <w:pStyle w:val="ListParagraph"/>
        <w:numPr>
          <w:ilvl w:val="0"/>
          <w:numId w:val="13"/>
        </w:numPr>
        <w:spacing w:after="200" w:line="276" w:lineRule="auto"/>
        <w:ind w:right="28"/>
        <w:contextualSpacing w:val="0"/>
      </w:pPr>
      <w:r w:rsidRPr="00991BAF">
        <w:rPr>
          <w:sz w:val="24"/>
          <w:szCs w:val="24"/>
        </w:rPr>
        <w:t>social and economic spending</w:t>
      </w:r>
      <w:r w:rsidR="00C56329">
        <w:rPr>
          <w:sz w:val="24"/>
          <w:szCs w:val="24"/>
        </w:rPr>
        <w:t>,</w:t>
      </w:r>
      <w:r w:rsidRPr="00991BAF">
        <w:rPr>
          <w:sz w:val="24"/>
          <w:szCs w:val="24"/>
        </w:rPr>
        <w:t xml:space="preserve"> to allow stakeholders to assess whether the extractive sector is leading to desirable social and economic impacts and outcomes</w:t>
      </w:r>
    </w:p>
    <w:p w14:paraId="65C1D840" w14:textId="5E2EB30C" w:rsidR="00196A31" w:rsidRPr="00991BAF" w:rsidRDefault="002D3A6B" w:rsidP="00675760">
      <w:pPr>
        <w:pStyle w:val="ListParagraph"/>
        <w:numPr>
          <w:ilvl w:val="0"/>
          <w:numId w:val="13"/>
        </w:numPr>
        <w:spacing w:after="200" w:line="276" w:lineRule="auto"/>
        <w:ind w:right="28"/>
        <w:contextualSpacing w:val="0"/>
      </w:pPr>
      <w:proofErr w:type="gramStart"/>
      <w:r>
        <w:rPr>
          <w:sz w:val="24"/>
          <w:szCs w:val="24"/>
        </w:rPr>
        <w:t>published</w:t>
      </w:r>
      <w:proofErr w:type="gramEnd"/>
      <w:r>
        <w:rPr>
          <w:sz w:val="24"/>
          <w:szCs w:val="24"/>
        </w:rPr>
        <w:t xml:space="preserve"> verification of government receipts of company resource revenue payments against reported company payments to government</w:t>
      </w:r>
      <w:r w:rsidR="00C56329">
        <w:rPr>
          <w:sz w:val="24"/>
          <w:szCs w:val="24"/>
        </w:rPr>
        <w:t>.</w:t>
      </w:r>
    </w:p>
    <w:p w14:paraId="05CF19DA" w14:textId="77777777" w:rsidR="002C4939" w:rsidRDefault="002C4939" w:rsidP="002C4939">
      <w:pPr>
        <w:jc w:val="both"/>
        <w:rPr>
          <w:b/>
          <w:color w:val="76923C" w:themeColor="accent3" w:themeShade="BF"/>
          <w:sz w:val="24"/>
          <w:szCs w:val="24"/>
          <w:shd w:val="clear" w:color="auto" w:fill="FFFFFF" w:themeFill="background1"/>
        </w:rPr>
      </w:pPr>
    </w:p>
    <w:p w14:paraId="027D32CA" w14:textId="77777777" w:rsidR="002C4939" w:rsidRPr="002C4939" w:rsidRDefault="002C4939" w:rsidP="002C4939">
      <w:pPr>
        <w:jc w:val="both"/>
        <w:rPr>
          <w:b/>
          <w:color w:val="76923C" w:themeColor="accent3" w:themeShade="BF"/>
          <w:sz w:val="24"/>
          <w:szCs w:val="24"/>
          <w:shd w:val="clear" w:color="auto" w:fill="FFFFFF" w:themeFill="background1"/>
        </w:rPr>
      </w:pPr>
      <w:r>
        <w:rPr>
          <w:noProof/>
          <w:lang w:eastAsia="en-GB"/>
        </w:rPr>
        <mc:AlternateContent>
          <mc:Choice Requires="wps">
            <w:drawing>
              <wp:anchor distT="0" distB="0" distL="114300" distR="114300" simplePos="0" relativeHeight="251885568" behindDoc="0" locked="0" layoutInCell="1" allowOverlap="1" wp14:anchorId="18121B4B" wp14:editId="323BD436">
                <wp:simplePos x="0" y="0"/>
                <wp:positionH relativeFrom="column">
                  <wp:posOffset>200416</wp:posOffset>
                </wp:positionH>
                <wp:positionV relativeFrom="paragraph">
                  <wp:posOffset>49513</wp:posOffset>
                </wp:positionV>
                <wp:extent cx="5583555" cy="1265128"/>
                <wp:effectExtent l="0" t="0" r="17145" b="11430"/>
                <wp:wrapNone/>
                <wp:docPr id="28"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1265128"/>
                        </a:xfrm>
                        <a:prstGeom prst="rect">
                          <a:avLst/>
                        </a:prstGeom>
                        <a:solidFill>
                          <a:srgbClr val="FFFFFF"/>
                        </a:solidFill>
                        <a:ln w="9525">
                          <a:solidFill>
                            <a:schemeClr val="bg1">
                              <a:lumMod val="100000"/>
                              <a:lumOff val="0"/>
                            </a:schemeClr>
                          </a:solidFill>
                          <a:miter lim="800000"/>
                          <a:headEnd/>
                          <a:tailEnd/>
                        </a:ln>
                      </wps:spPr>
                      <wps:txbx>
                        <w:txbxContent>
                          <w:p w14:paraId="685419F2"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D744721"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218A75CB" w14:textId="77777777" w:rsidR="00CC49D6" w:rsidRDefault="00CC49D6" w:rsidP="00D817D5">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7D5AB16" wp14:editId="3B1149A1">
                                  <wp:extent cx="814705" cy="226060"/>
                                  <wp:effectExtent l="0" t="0" r="4445" b="2540"/>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Pillar 4</w:t>
                            </w:r>
                          </w:p>
                          <w:p w14:paraId="630713AB"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70D9C49B" w14:textId="77777777" w:rsidR="00CC49D6" w:rsidRPr="006D0CF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b/>
                                <w:noProof/>
                                <w:color w:val="984806" w:themeColor="accent6" w:themeShade="80"/>
                                <w:lang w:eastAsia="en-GB"/>
                              </w:rPr>
                              <w:drawing>
                                <wp:inline distT="0" distB="0" distL="0" distR="0" wp14:anchorId="32530E12" wp14:editId="374F9112">
                                  <wp:extent cx="520700" cy="190500"/>
                                  <wp:effectExtent l="0" t="0" r="0" b="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0700" cy="19050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r w:rsidRPr="00F507EA">
                              <w:rPr>
                                <w:rFonts w:ascii="Calibri" w:hAnsi="Calibri" w:cs="Times New Roman"/>
                                <w:color w:val="984806" w:themeColor="accent6" w:themeShade="80"/>
                                <w:position w:val="10"/>
                                <w:lang w:eastAsia="en-GB"/>
                              </w:rPr>
                              <w:t>2-7</w:t>
                            </w:r>
                          </w:p>
                          <w:p w14:paraId="6D5865AB"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73413898"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28251994" w14:textId="77777777" w:rsidR="00CC49D6" w:rsidRPr="00C0738E"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left:0;text-align:left;margin-left:15.8pt;margin-top:3.9pt;width:439.65pt;height:9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" strokecolor="white [3212]">
                <v:textbox inset=".5mm">
                  <w:txbxContent>
                    <w:p w14:paraId="685419F2"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7D744721"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218A75CB" w14:textId="77777777" w:rsidR="00CC49D6" w:rsidRDefault="00CC49D6" w:rsidP="00D817D5">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7D5AB16" wp14:editId="3B1149A1">
                            <wp:extent cx="814705" cy="226060"/>
                            <wp:effectExtent l="0" t="0" r="4445" b="2540"/>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b/>
                          <w:color w:val="984806" w:themeColor="accent6" w:themeShade="80"/>
                          <w:lang w:eastAsia="en-GB"/>
                        </w:rPr>
                        <w:t>Pillar 4</w:t>
                      </w:r>
                    </w:p>
                    <w:p w14:paraId="630713AB"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70D9C49B" w14:textId="77777777" w:rsidR="00CC49D6" w:rsidRPr="006D0CF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r>
                        <w:rPr>
                          <w:rFonts w:ascii="Calibri" w:hAnsi="Calibri" w:cs="Times New Roman"/>
                          <w:b/>
                          <w:noProof/>
                          <w:color w:val="984806" w:themeColor="accent6" w:themeShade="80"/>
                          <w:lang w:eastAsia="en-GB"/>
                        </w:rPr>
                        <w:drawing>
                          <wp:inline distT="0" distB="0" distL="0" distR="0" wp14:anchorId="32530E12" wp14:editId="374F9112">
                            <wp:extent cx="520700" cy="190500"/>
                            <wp:effectExtent l="0" t="0" r="0" b="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0700" cy="190500"/>
                                    </a:xfrm>
                                    <a:prstGeom prst="rect">
                                      <a:avLst/>
                                    </a:prstGeom>
                                    <a:noFill/>
                                    <a:ln>
                                      <a:noFill/>
                                    </a:ln>
                                  </pic:spPr>
                                </pic:pic>
                              </a:graphicData>
                            </a:graphic>
                          </wp:inline>
                        </w:drawing>
                      </w:r>
                      <w:r>
                        <w:rPr>
                          <w:rFonts w:ascii="Calibri" w:hAnsi="Calibri" w:cs="Times New Roman"/>
                          <w:b/>
                          <w:color w:val="984806" w:themeColor="accent6" w:themeShade="80"/>
                          <w:lang w:eastAsia="en-GB"/>
                        </w:rPr>
                        <w:t xml:space="preserve"> </w:t>
                      </w:r>
                      <w:r w:rsidRPr="00F507EA">
                        <w:rPr>
                          <w:rFonts w:ascii="Calibri" w:hAnsi="Calibri" w:cs="Times New Roman"/>
                          <w:color w:val="984806" w:themeColor="accent6" w:themeShade="80"/>
                          <w:position w:val="10"/>
                          <w:lang w:eastAsia="en-GB"/>
                        </w:rPr>
                        <w:t>2-7</w:t>
                      </w:r>
                    </w:p>
                    <w:p w14:paraId="6D5865AB"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73413898"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28251994" w14:textId="77777777" w:rsidR="00CC49D6" w:rsidRPr="00C0738E"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txbxContent>
                </v:textbox>
              </v:shape>
            </w:pict>
          </mc:Fallback>
        </mc:AlternateContent>
      </w:r>
    </w:p>
    <w:p w14:paraId="73D2848E" w14:textId="77777777" w:rsidR="00196A31" w:rsidRPr="00991BAF" w:rsidRDefault="00196A31" w:rsidP="00196A31">
      <w:pPr>
        <w:jc w:val="both"/>
        <w:rPr>
          <w:b/>
          <w:color w:val="76923C" w:themeColor="accent3" w:themeShade="BF"/>
          <w:sz w:val="24"/>
          <w:szCs w:val="24"/>
          <w:shd w:val="clear" w:color="auto" w:fill="FFFFFF" w:themeFill="background1"/>
        </w:rPr>
      </w:pPr>
    </w:p>
    <w:p w14:paraId="6E343019" w14:textId="77777777" w:rsidR="00196A31" w:rsidRPr="00991BAF" w:rsidRDefault="00196A31" w:rsidP="00196A31">
      <w:pPr>
        <w:jc w:val="both"/>
        <w:rPr>
          <w:b/>
          <w:color w:val="76923C" w:themeColor="accent3" w:themeShade="BF"/>
          <w:sz w:val="24"/>
          <w:szCs w:val="24"/>
          <w:shd w:val="clear" w:color="auto" w:fill="FFFFFF" w:themeFill="background1"/>
        </w:rPr>
      </w:pPr>
    </w:p>
    <w:p w14:paraId="63261A4D" w14:textId="77777777" w:rsidR="00196A31" w:rsidRPr="00991BAF" w:rsidRDefault="00196A31" w:rsidP="00196A31">
      <w:pPr>
        <w:jc w:val="both"/>
        <w:rPr>
          <w:b/>
          <w:color w:val="76923C" w:themeColor="accent3" w:themeShade="BF"/>
          <w:sz w:val="24"/>
          <w:szCs w:val="24"/>
          <w:shd w:val="clear" w:color="auto" w:fill="FFFFFF" w:themeFill="background1"/>
        </w:rPr>
      </w:pPr>
    </w:p>
    <w:p w14:paraId="47CBF97A" w14:textId="77777777" w:rsidR="00196A31" w:rsidRDefault="00196A31" w:rsidP="00196A31">
      <w:pPr>
        <w:jc w:val="both"/>
        <w:rPr>
          <w:b/>
          <w:color w:val="76923C" w:themeColor="accent3" w:themeShade="BF"/>
          <w:sz w:val="24"/>
          <w:szCs w:val="24"/>
          <w:shd w:val="clear" w:color="auto" w:fill="FFFFFF" w:themeFill="background1"/>
        </w:rPr>
      </w:pPr>
    </w:p>
    <w:p w14:paraId="3C48DAEF" w14:textId="77777777" w:rsidR="00D817D5" w:rsidRDefault="00D817D5" w:rsidP="00196A31">
      <w:pPr>
        <w:jc w:val="both"/>
        <w:rPr>
          <w:b/>
          <w:color w:val="76923C" w:themeColor="accent3" w:themeShade="BF"/>
          <w:sz w:val="24"/>
          <w:szCs w:val="24"/>
          <w:shd w:val="clear" w:color="auto" w:fill="FFFFFF" w:themeFill="background1"/>
        </w:rPr>
      </w:pPr>
    </w:p>
    <w:p w14:paraId="5203C8F5" w14:textId="77777777" w:rsidR="00D817D5" w:rsidRPr="00991BAF" w:rsidRDefault="00D817D5" w:rsidP="00196A31">
      <w:pPr>
        <w:jc w:val="both"/>
        <w:rPr>
          <w:b/>
          <w:color w:val="76923C" w:themeColor="accent3" w:themeShade="BF"/>
          <w:sz w:val="24"/>
          <w:szCs w:val="24"/>
          <w:shd w:val="clear" w:color="auto" w:fill="FFFFFF" w:themeFill="background1"/>
        </w:rPr>
      </w:pPr>
    </w:p>
    <w:p w14:paraId="772EA0AC" w14:textId="77777777" w:rsidR="00196A31" w:rsidRPr="00991BAF" w:rsidRDefault="00196A31" w:rsidP="00196A31">
      <w:pPr>
        <w:jc w:val="both"/>
        <w:rPr>
          <w:b/>
          <w:color w:val="76923C" w:themeColor="accent3" w:themeShade="BF"/>
          <w:sz w:val="24"/>
          <w:szCs w:val="24"/>
          <w:shd w:val="clear" w:color="auto" w:fill="FFFFFF" w:themeFill="background1"/>
        </w:rPr>
      </w:pPr>
      <w:r w:rsidRPr="00991BAF">
        <w:rPr>
          <w:b/>
          <w:color w:val="76923C" w:themeColor="accent3" w:themeShade="BF"/>
          <w:sz w:val="24"/>
          <w:szCs w:val="24"/>
          <w:shd w:val="clear" w:color="auto" w:fill="FFFFFF" w:themeFill="background1"/>
        </w:rPr>
        <w:t>___________________________________________________________________________</w:t>
      </w:r>
    </w:p>
    <w:p w14:paraId="52D6E124" w14:textId="77777777" w:rsidR="00196A31" w:rsidRPr="00991BAF" w:rsidRDefault="00196A31" w:rsidP="00196A31">
      <w:pPr>
        <w:ind w:right="26"/>
        <w:jc w:val="both"/>
        <w:rPr>
          <w:sz w:val="24"/>
          <w:szCs w:val="24"/>
        </w:rPr>
      </w:pPr>
    </w:p>
    <w:p w14:paraId="18880942" w14:textId="77777777" w:rsidR="00196A31" w:rsidRPr="00991BAF" w:rsidRDefault="00196A31" w:rsidP="00196A31">
      <w:pPr>
        <w:ind w:right="26"/>
        <w:jc w:val="both"/>
        <w:rPr>
          <w:sz w:val="24"/>
          <w:szCs w:val="24"/>
        </w:rPr>
      </w:pPr>
    </w:p>
    <w:p w14:paraId="35D7E106" w14:textId="77777777" w:rsidR="00B75A88" w:rsidRPr="00991BAF" w:rsidRDefault="00B75A88">
      <w:pPr>
        <w:rPr>
          <w:sz w:val="24"/>
          <w:szCs w:val="24"/>
        </w:rPr>
      </w:pPr>
      <w:r w:rsidRPr="00991BAF">
        <w:rPr>
          <w:sz w:val="24"/>
          <w:szCs w:val="24"/>
        </w:rPr>
        <w:br w:type="page"/>
      </w:r>
    </w:p>
    <w:p w14:paraId="35E077ED" w14:textId="77777777" w:rsidR="00B75A88" w:rsidRPr="00991BAF" w:rsidRDefault="008134BD" w:rsidP="00B75A88">
      <w:pPr>
        <w:tabs>
          <w:tab w:val="left" w:pos="850"/>
          <w:tab w:val="left" w:pos="1191"/>
          <w:tab w:val="left" w:pos="1531"/>
        </w:tabs>
        <w:rPr>
          <w:b/>
          <w:color w:val="4F81BD" w:themeColor="accent1"/>
          <w:sz w:val="28"/>
          <w:szCs w:val="28"/>
        </w:rPr>
      </w:pPr>
      <w:r w:rsidRPr="00991BAF">
        <w:rPr>
          <w:b/>
          <w:noProof/>
          <w:color w:val="4F81BD" w:themeColor="accent1"/>
          <w:sz w:val="28"/>
          <w:szCs w:val="28"/>
          <w:lang w:eastAsia="en-GB"/>
        </w:rPr>
        <w:lastRenderedPageBreak/>
        <mc:AlternateContent>
          <mc:Choice Requires="wpg">
            <w:drawing>
              <wp:inline distT="0" distB="0" distL="0" distR="0" wp14:anchorId="28593E4C" wp14:editId="02B7AA34">
                <wp:extent cx="5698490" cy="467995"/>
                <wp:effectExtent l="12700" t="12700" r="16510" b="14605"/>
                <wp:docPr id="21"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467995"/>
                          <a:chOff x="0" y="0"/>
                          <a:chExt cx="57228" cy="4680"/>
                        </a:xfrm>
                      </wpg:grpSpPr>
                      <wps:wsp>
                        <wps:cNvPr id="22" name="Rectangle 24"/>
                        <wps:cNvSpPr>
                          <a:spLocks noChangeArrowheads="1"/>
                        </wps:cNvSpPr>
                        <wps:spPr bwMode="auto">
                          <a:xfrm>
                            <a:off x="0" y="0"/>
                            <a:ext cx="4680" cy="4680"/>
                          </a:xfrm>
                          <a:prstGeom prst="rect">
                            <a:avLst/>
                          </a:prstGeom>
                          <a:solidFill>
                            <a:schemeClr val="accent3">
                              <a:lumMod val="75000"/>
                              <a:lumOff val="0"/>
                            </a:schemeClr>
                          </a:solidFill>
                          <a:ln w="25400">
                            <a:solidFill>
                              <a:schemeClr val="accent3">
                                <a:lumMod val="75000"/>
                                <a:lumOff val="0"/>
                              </a:schemeClr>
                            </a:solidFill>
                            <a:miter lim="800000"/>
                            <a:headEnd/>
                            <a:tailEnd/>
                          </a:ln>
                        </wps:spPr>
                        <wps:txbx>
                          <w:txbxContent>
                            <w:p w14:paraId="72A12F07" w14:textId="77777777" w:rsidR="00CC49D6" w:rsidRPr="006F4C61" w:rsidRDefault="00CC49D6" w:rsidP="00B75A88">
                              <w:pPr>
                                <w:pStyle w:val="NormalWeb"/>
                                <w:spacing w:before="0" w:beforeAutospacing="0" w:after="0"/>
                                <w:jc w:val="center"/>
                                <w:rPr>
                                  <w:rFonts w:asciiTheme="majorHAnsi" w:hAnsiTheme="majorHAnsi"/>
                                </w:rPr>
                              </w:pPr>
                              <w:r>
                                <w:rPr>
                                  <w:rFonts w:asciiTheme="majorHAnsi" w:hAnsiTheme="majorHAnsi" w:cs="Arial"/>
                                  <w:b/>
                                  <w:bCs/>
                                  <w:color w:val="FFFFFF" w:themeColor="light1"/>
                                  <w:kern w:val="24"/>
                                  <w:sz w:val="28"/>
                                  <w:szCs w:val="28"/>
                                </w:rPr>
                                <w:t>M</w:t>
                              </w:r>
                            </w:p>
                          </w:txbxContent>
                        </wps:txbx>
                        <wps:bodyPr rot="0" vert="horz" wrap="square" lIns="91440" tIns="45720" rIns="91440" bIns="45720" anchor="ctr" anchorCtr="0" upright="1">
                          <a:noAutofit/>
                        </wps:bodyPr>
                      </wps:wsp>
                      <wps:wsp>
                        <wps:cNvPr id="23" name="Rectangle 25"/>
                        <wps:cNvSpPr>
                          <a:spLocks noChangeArrowheads="1"/>
                        </wps:cNvSpPr>
                        <wps:spPr bwMode="auto">
                          <a:xfrm>
                            <a:off x="4680" y="0"/>
                            <a:ext cx="52548" cy="4680"/>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chemeClr val="accent3">
                                    <a:lumMod val="75000"/>
                                    <a:lumOff val="0"/>
                                  </a:schemeClr>
                                </a:solidFill>
                              </a14:hiddenFill>
                            </a:ext>
                          </a:extLst>
                        </wps:spPr>
                        <wps:txbx>
                          <w:txbxContent>
                            <w:p w14:paraId="133ED750" w14:textId="77777777" w:rsidR="00CC49D6" w:rsidRPr="00F46D2D" w:rsidRDefault="00CC49D6" w:rsidP="00B75A88">
                              <w:pPr>
                                <w:pStyle w:val="NormalWeb"/>
                                <w:spacing w:before="0" w:beforeAutospacing="0" w:after="0"/>
                                <w:rPr>
                                  <w:color w:val="76923C" w:themeColor="accent3" w:themeShade="BF"/>
                                  <w:sz w:val="22"/>
                                </w:rPr>
                              </w:pPr>
                              <w:r w:rsidRPr="00F46D2D">
                                <w:rPr>
                                  <w:rFonts w:ascii="Arial" w:hAnsi="Arial" w:cs="Arial"/>
                                  <w:b/>
                                  <w:bCs/>
                                  <w:color w:val="76923C" w:themeColor="accent3" w:themeShade="BF"/>
                                  <w:kern w:val="24"/>
                                  <w:szCs w:val="28"/>
                                  <w:lang w:val="en-US"/>
                                </w:rPr>
                                <w:t>Managing infrastructure</w:t>
                              </w:r>
                              <w:r>
                                <w:rPr>
                                  <w:rFonts w:ascii="Arial" w:hAnsi="Arial" w:cs="Arial"/>
                                  <w:b/>
                                  <w:bCs/>
                                  <w:color w:val="76923C" w:themeColor="accent3" w:themeShade="BF"/>
                                  <w:kern w:val="24"/>
                                  <w:szCs w:val="28"/>
                                  <w:lang w:val="en-US"/>
                                </w:rPr>
                                <w:t xml:space="preserve"> </w:t>
                              </w:r>
                              <w:r w:rsidRPr="00F46D2D">
                                <w:rPr>
                                  <w:rFonts w:ascii="Arial" w:hAnsi="Arial" w:cs="Arial"/>
                                  <w:b/>
                                  <w:bCs/>
                                  <w:color w:val="76923C" w:themeColor="accent3" w:themeShade="BF"/>
                                  <w:kern w:val="24"/>
                                  <w:szCs w:val="28"/>
                                  <w:lang w:val="en-US"/>
                                </w:rPr>
                                <w:t>investment for integrity</w:t>
                              </w:r>
                              <w:r>
                                <w:rPr>
                                  <w:rFonts w:ascii="Arial" w:hAnsi="Arial" w:cs="Arial"/>
                                  <w:b/>
                                  <w:bCs/>
                                  <w:color w:val="76923C" w:themeColor="accent3" w:themeShade="BF"/>
                                  <w:kern w:val="24"/>
                                  <w:szCs w:val="28"/>
                                  <w:lang w:val="en-US"/>
                                </w:rPr>
                                <w:t>, value for money and transparency</w:t>
                              </w:r>
                              <w:r w:rsidRPr="00F46D2D">
                                <w:rPr>
                                  <w:rFonts w:ascii="Arial" w:hAnsi="Arial" w:cs="Arial"/>
                                  <w:b/>
                                  <w:bCs/>
                                  <w:color w:val="76923C" w:themeColor="accent3" w:themeShade="BF"/>
                                  <w:kern w:val="24"/>
                                  <w:szCs w:val="28"/>
                                  <w:lang w:val="en-US"/>
                                </w:rPr>
                                <w:t xml:space="preserve"> </w:t>
                              </w:r>
                            </w:p>
                          </w:txbxContent>
                        </wps:txbx>
                        <wps:bodyPr rot="0" vert="horz" wrap="square" lIns="91440" tIns="45720" rIns="91440" bIns="45720" anchor="ctr" anchorCtr="0" upright="1">
                          <a:noAutofit/>
                        </wps:bodyPr>
                      </wps:wsp>
                    </wpg:wgp>
                  </a:graphicData>
                </a:graphic>
              </wp:inline>
            </w:drawing>
          </mc:Choice>
          <mc:Fallback>
            <w:pict>
              <v:group id="Group 1519" o:spid="_x0000_s1435" style="width:448.7pt;height:36.85pt;mso-position-horizontal-relative:char;mso-position-vertical-relative:line" coordsize="57228,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">
                <v:rect id="Rectangle 24" o:spid="_x0000_s1436" style="position:absolute;width:46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MmsQA&#10;AADbAAAADwAAAGRycy9kb3ducmV2LnhtbESPQWsCMRSE70L/Q3iF3jTbLYhsjSKFgLQHMfZgb6+b&#10;525w87JsUt3+eyMUehxm5htmuR59Jy40RBdYwfOsAEFcB+u4UfB50NMFiJiQLXaBScEvRVivHiZL&#10;rGy48p4uJjUiQzhWqKBNqa+kjHVLHuMs9MTZO4XBY8pyaKQd8JrhvpNlUcylR8d5ocWe3lqqz+bH&#10;KzAv7ltr8/XRb/XuqDfu3cjjXKmnx3HzCiLRmP7Df+2tVVCWcP+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TJrEAAAA2wAAAA8AAAAAAAAAAAAAAAAAmAIAAGRycy9k&#10;b3ducmV2LnhtbFBLBQYAAAAABAAEAPUAAACJAwAAAAA=&#10;" fillcolor="#76923c [2406]" strokecolor="#76923c [2406]" strokeweight="2pt">
                  <v:textbox>
                    <w:txbxContent>
                      <w:p w14:paraId="72A12F07" w14:textId="77777777" w:rsidR="00CC49D6" w:rsidRPr="006F4C61" w:rsidRDefault="00CC49D6" w:rsidP="00B75A88">
                        <w:pPr>
                          <w:pStyle w:val="NormalWeb"/>
                          <w:spacing w:before="0" w:beforeAutospacing="0" w:after="0"/>
                          <w:jc w:val="center"/>
                          <w:rPr>
                            <w:rFonts w:asciiTheme="majorHAnsi" w:hAnsiTheme="majorHAnsi"/>
                          </w:rPr>
                        </w:pPr>
                        <w:r>
                          <w:rPr>
                            <w:rFonts w:asciiTheme="majorHAnsi" w:hAnsiTheme="majorHAnsi" w:cs="Arial"/>
                            <w:b/>
                            <w:bCs/>
                            <w:color w:val="FFFFFF" w:themeColor="light1"/>
                            <w:kern w:val="24"/>
                            <w:sz w:val="28"/>
                            <w:szCs w:val="28"/>
                          </w:rPr>
                          <w:t>M</w:t>
                        </w:r>
                      </w:p>
                    </w:txbxContent>
                  </v:textbox>
                </v:rect>
                <v:rect id="Rectangle 25" o:spid="_x0000_s1437" style="position:absolute;left:4680;width:5254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sLsQA&#10;AADbAAAADwAAAGRycy9kb3ducmV2LnhtbESP3WrCQBSE7wXfYTkFb0rdmEIpqWsoStDLqn2A0+zJ&#10;j82ejdnNT/v0bqHg5TAz3zDrdDKNGKhztWUFq2UEgji3uuZSwec5e3oF4TyyxsYyKfghB+lmPltj&#10;ou3IRxpOvhQBwi5BBZX3bSKlyysy6Ja2JQ5eYTuDPsiulLrDMcBNI+MoepEGaw4LFba0rSj/PvVG&#10;we8u66+XOJr2X4/9pck/iqKmQqnFw/T+BsLT5O/h//ZBK4if4e9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rC7EAAAA2wAAAA8AAAAAAAAAAAAAAAAAmAIAAGRycy9k&#10;b3ducmV2LnhtbFBLBQYAAAAABAAEAPUAAACJAwAAAAA=&#10;" filled="f" fillcolor="#76923c [2406]" strokecolor="#76923c [2406]" strokeweight="2pt">
                  <v:textbox>
                    <w:txbxContent>
                      <w:p w14:paraId="133ED750" w14:textId="77777777" w:rsidR="00CC49D6" w:rsidRPr="00F46D2D" w:rsidRDefault="00CC49D6" w:rsidP="00B75A88">
                        <w:pPr>
                          <w:pStyle w:val="NormalWeb"/>
                          <w:spacing w:before="0" w:beforeAutospacing="0" w:after="0"/>
                          <w:rPr>
                            <w:color w:val="76923C" w:themeColor="accent3" w:themeShade="BF"/>
                            <w:sz w:val="22"/>
                          </w:rPr>
                        </w:pPr>
                        <w:r w:rsidRPr="00F46D2D">
                          <w:rPr>
                            <w:rFonts w:ascii="Arial" w:hAnsi="Arial" w:cs="Arial"/>
                            <w:b/>
                            <w:bCs/>
                            <w:color w:val="76923C" w:themeColor="accent3" w:themeShade="BF"/>
                            <w:kern w:val="24"/>
                            <w:szCs w:val="28"/>
                            <w:lang w:val="en-US"/>
                          </w:rPr>
                          <w:t>Managing infrastructure</w:t>
                        </w:r>
                        <w:r>
                          <w:rPr>
                            <w:rFonts w:ascii="Arial" w:hAnsi="Arial" w:cs="Arial"/>
                            <w:b/>
                            <w:bCs/>
                            <w:color w:val="76923C" w:themeColor="accent3" w:themeShade="BF"/>
                            <w:kern w:val="24"/>
                            <w:szCs w:val="28"/>
                            <w:lang w:val="en-US"/>
                          </w:rPr>
                          <w:t xml:space="preserve"> </w:t>
                        </w:r>
                        <w:r w:rsidRPr="00F46D2D">
                          <w:rPr>
                            <w:rFonts w:ascii="Arial" w:hAnsi="Arial" w:cs="Arial"/>
                            <w:b/>
                            <w:bCs/>
                            <w:color w:val="76923C" w:themeColor="accent3" w:themeShade="BF"/>
                            <w:kern w:val="24"/>
                            <w:szCs w:val="28"/>
                            <w:lang w:val="en-US"/>
                          </w:rPr>
                          <w:t>investment for integrity</w:t>
                        </w:r>
                        <w:r>
                          <w:rPr>
                            <w:rFonts w:ascii="Arial" w:hAnsi="Arial" w:cs="Arial"/>
                            <w:b/>
                            <w:bCs/>
                            <w:color w:val="76923C" w:themeColor="accent3" w:themeShade="BF"/>
                            <w:kern w:val="24"/>
                            <w:szCs w:val="28"/>
                            <w:lang w:val="en-US"/>
                          </w:rPr>
                          <w:t>, value for money and transparency</w:t>
                        </w:r>
                        <w:r w:rsidRPr="00F46D2D">
                          <w:rPr>
                            <w:rFonts w:ascii="Arial" w:hAnsi="Arial" w:cs="Arial"/>
                            <w:b/>
                            <w:bCs/>
                            <w:color w:val="76923C" w:themeColor="accent3" w:themeShade="BF"/>
                            <w:kern w:val="24"/>
                            <w:szCs w:val="28"/>
                            <w:lang w:val="en-US"/>
                          </w:rPr>
                          <w:t xml:space="preserve"> </w:t>
                        </w:r>
                      </w:p>
                    </w:txbxContent>
                  </v:textbox>
                </v:rect>
                <w10:anchorlock/>
              </v:group>
            </w:pict>
          </mc:Fallback>
        </mc:AlternateContent>
      </w:r>
    </w:p>
    <w:p w14:paraId="7F658347" w14:textId="77777777" w:rsidR="00B75A88" w:rsidRPr="00991BAF" w:rsidRDefault="00B75A88" w:rsidP="00B75A88">
      <w:pPr>
        <w:jc w:val="both"/>
        <w:rPr>
          <w:b/>
          <w:color w:val="4F81BD" w:themeColor="accent1"/>
          <w:sz w:val="28"/>
          <w:szCs w:val="28"/>
        </w:rPr>
      </w:pPr>
    </w:p>
    <w:p w14:paraId="746A463B" w14:textId="4E839C01" w:rsidR="00B75A88" w:rsidRPr="00C56329" w:rsidRDefault="00B75A88" w:rsidP="00B75A88">
      <w:pPr>
        <w:jc w:val="both"/>
        <w:rPr>
          <w:b/>
          <w:color w:val="76923C" w:themeColor="accent3" w:themeShade="BF"/>
          <w:sz w:val="24"/>
          <w:szCs w:val="24"/>
        </w:rPr>
      </w:pPr>
      <w:r w:rsidRPr="00C56329">
        <w:rPr>
          <w:b/>
          <w:color w:val="76923C" w:themeColor="accent3" w:themeShade="BF"/>
          <w:sz w:val="24"/>
          <w:szCs w:val="24"/>
        </w:rPr>
        <w:t>Due to their large scale, technical complexity and large number of stakeholders, infrastructure projects are vulnerable to corruption, collusion and mismanagement. In order</w:t>
      </w:r>
      <w:r w:rsidR="00771F50">
        <w:rPr>
          <w:b/>
          <w:color w:val="76923C" w:themeColor="accent3" w:themeShade="BF"/>
          <w:sz w:val="24"/>
          <w:szCs w:val="24"/>
        </w:rPr>
        <w:t xml:space="preserve"> to</w:t>
      </w:r>
      <w:r w:rsidRPr="00C56329">
        <w:rPr>
          <w:b/>
          <w:color w:val="76923C" w:themeColor="accent3" w:themeShade="BF"/>
          <w:sz w:val="24"/>
          <w:szCs w:val="24"/>
        </w:rPr>
        <w:t xml:space="preserve"> minimise fiscal risks and to ensure the integrity of the investment process, infrastructure needs to be managed in a transparent and effective manner, ensuring integrity, promoting transparent delivery choices and disclosing relevant data to the public.   </w:t>
      </w:r>
    </w:p>
    <w:p w14:paraId="2C1546FC" w14:textId="77777777" w:rsidR="00B75A88" w:rsidRPr="00991BAF" w:rsidRDefault="00B75A88" w:rsidP="00B75A88">
      <w:pPr>
        <w:jc w:val="both"/>
        <w:rPr>
          <w:b/>
          <w:color w:val="76923C" w:themeColor="accent3" w:themeShade="BF"/>
          <w:sz w:val="26"/>
          <w:szCs w:val="26"/>
        </w:rPr>
      </w:pPr>
      <w:r w:rsidRPr="00991BAF">
        <w:rPr>
          <w:b/>
          <w:color w:val="76923C" w:themeColor="accent3" w:themeShade="BF"/>
          <w:sz w:val="24"/>
          <w:szCs w:val="24"/>
          <w:shd w:val="clear" w:color="auto" w:fill="FFFFFF" w:themeFill="background1"/>
        </w:rPr>
        <w:t>___________________________________________________________________________</w:t>
      </w:r>
    </w:p>
    <w:p w14:paraId="47510DA2" w14:textId="77777777" w:rsidR="00B75A88" w:rsidRPr="00991BAF" w:rsidRDefault="00B75A88" w:rsidP="00B75A88">
      <w:pPr>
        <w:jc w:val="both"/>
        <w:rPr>
          <w:b/>
          <w:color w:val="0070C0"/>
          <w:sz w:val="24"/>
          <w:szCs w:val="24"/>
          <w:shd w:val="clear" w:color="auto" w:fill="FFFFFF" w:themeFill="background1"/>
        </w:rPr>
      </w:pPr>
    </w:p>
    <w:p w14:paraId="0B84E2C3" w14:textId="15DC3813" w:rsidR="00B75A88" w:rsidRPr="00991BAF" w:rsidRDefault="00B75A88" w:rsidP="00B75A88">
      <w:pPr>
        <w:jc w:val="both"/>
        <w:rPr>
          <w:sz w:val="24"/>
          <w:szCs w:val="24"/>
          <w:shd w:val="clear" w:color="auto" w:fill="FFFFFF" w:themeFill="background1"/>
        </w:rPr>
      </w:pPr>
      <w:r w:rsidRPr="00991BAF">
        <w:rPr>
          <w:rFonts w:asciiTheme="majorHAnsi" w:hAnsiTheme="majorHAnsi"/>
          <w:b/>
          <w:color w:val="76923C" w:themeColor="accent3" w:themeShade="BF"/>
          <w:sz w:val="24"/>
          <w:szCs w:val="24"/>
          <w:shd w:val="clear" w:color="auto" w:fill="FFFFFF" w:themeFill="background1"/>
        </w:rPr>
        <w:t>M.1 Map corruption entry points at each stage of the project procurement</w:t>
      </w:r>
      <w:r w:rsidRPr="00991BAF">
        <w:rPr>
          <w:sz w:val="24"/>
          <w:szCs w:val="24"/>
          <w:shd w:val="clear" w:color="auto" w:fill="FFFFFF" w:themeFill="background1"/>
        </w:rPr>
        <w:t xml:space="preserve"> </w:t>
      </w:r>
      <w:r w:rsidR="00C56329">
        <w:rPr>
          <w:sz w:val="24"/>
          <w:szCs w:val="24"/>
          <w:shd w:val="clear" w:color="auto" w:fill="FFFFFF" w:themeFill="background1"/>
        </w:rPr>
        <w:t>to</w:t>
      </w:r>
      <w:r w:rsidRPr="00991BAF">
        <w:rPr>
          <w:sz w:val="24"/>
          <w:szCs w:val="24"/>
          <w:shd w:val="clear" w:color="auto" w:fill="FFFFFF" w:themeFill="background1"/>
        </w:rPr>
        <w:t xml:space="preserve"> fac</w:t>
      </w:r>
      <w:r w:rsidR="00C56329">
        <w:rPr>
          <w:sz w:val="24"/>
          <w:szCs w:val="24"/>
          <w:shd w:val="clear" w:color="auto" w:fill="FFFFFF" w:themeFill="background1"/>
        </w:rPr>
        <w:t>ilitate a strategic and thought-</w:t>
      </w:r>
      <w:r w:rsidRPr="00991BAF">
        <w:rPr>
          <w:sz w:val="24"/>
          <w:szCs w:val="24"/>
          <w:shd w:val="clear" w:color="auto" w:fill="FFFFFF" w:themeFill="background1"/>
        </w:rPr>
        <w:t xml:space="preserve">through approach to managing the corruption, waste and rent-seeking risks. </w:t>
      </w:r>
    </w:p>
    <w:p w14:paraId="03FBFD54" w14:textId="0198E375" w:rsidR="00E5202E" w:rsidRPr="00991BAF" w:rsidRDefault="00E5202E" w:rsidP="00E5202E">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C56329">
        <w:rPr>
          <w:color w:val="000000" w:themeColor="text1"/>
          <w:sz w:val="24"/>
          <w:szCs w:val="24"/>
        </w:rPr>
        <w:t>in guarding agains</w:t>
      </w:r>
      <w:r w:rsidR="002C4939">
        <w:rPr>
          <w:color w:val="000000" w:themeColor="text1"/>
          <w:sz w:val="24"/>
          <w:szCs w:val="24"/>
        </w:rPr>
        <w:t>t corruption in this area are:</w:t>
      </w:r>
    </w:p>
    <w:p w14:paraId="7532329D" w14:textId="5C745F7A" w:rsidR="00E5202E" w:rsidRPr="00991BAF" w:rsidRDefault="00E5202E" w:rsidP="00675760">
      <w:pPr>
        <w:pStyle w:val="NoSpacing"/>
        <w:numPr>
          <w:ilvl w:val="0"/>
          <w:numId w:val="13"/>
        </w:numPr>
        <w:spacing w:before="24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 xml:space="preserve">selection of projects </w:t>
      </w:r>
      <w:r w:rsidR="00C56329">
        <w:rPr>
          <w:rFonts w:eastAsiaTheme="minorHAnsi"/>
          <w:sz w:val="24"/>
          <w:szCs w:val="24"/>
          <w:shd w:val="clear" w:color="auto" w:fill="FFFFFF" w:themeFill="background1"/>
        </w:rPr>
        <w:t xml:space="preserve">clearly </w:t>
      </w:r>
      <w:r w:rsidRPr="00991BAF">
        <w:rPr>
          <w:rFonts w:eastAsiaTheme="minorHAnsi"/>
          <w:sz w:val="24"/>
          <w:szCs w:val="24"/>
          <w:shd w:val="clear" w:color="auto" w:fill="FFFFFF" w:themeFill="background1"/>
        </w:rPr>
        <w:t xml:space="preserve">based on </w:t>
      </w:r>
      <w:r w:rsidR="00C56329">
        <w:rPr>
          <w:rFonts w:eastAsiaTheme="minorHAnsi"/>
          <w:sz w:val="24"/>
          <w:szCs w:val="24"/>
          <w:shd w:val="clear" w:color="auto" w:fill="FFFFFF" w:themeFill="background1"/>
        </w:rPr>
        <w:t xml:space="preserve">identified </w:t>
      </w:r>
      <w:r w:rsidRPr="00991BAF">
        <w:rPr>
          <w:rFonts w:eastAsiaTheme="minorHAnsi"/>
          <w:sz w:val="24"/>
          <w:szCs w:val="24"/>
          <w:shd w:val="clear" w:color="auto" w:fill="FFFFFF" w:themeFill="background1"/>
        </w:rPr>
        <w:t>needs and the public interest</w:t>
      </w:r>
    </w:p>
    <w:p w14:paraId="21CCAC98" w14:textId="777FC381" w:rsidR="00E5202E" w:rsidRPr="00991BAF" w:rsidRDefault="00C56329" w:rsidP="00675760">
      <w:pPr>
        <w:pStyle w:val="NoSpacing"/>
        <w:numPr>
          <w:ilvl w:val="0"/>
          <w:numId w:val="13"/>
        </w:numPr>
        <w:spacing w:before="24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 xml:space="preserve">estimations of costs and benefits </w:t>
      </w:r>
      <w:r>
        <w:rPr>
          <w:rFonts w:eastAsiaTheme="minorHAnsi"/>
          <w:sz w:val="24"/>
          <w:szCs w:val="24"/>
          <w:shd w:val="clear" w:color="auto" w:fill="FFFFFF" w:themeFill="background1"/>
        </w:rPr>
        <w:t xml:space="preserve">that are </w:t>
      </w:r>
      <w:r w:rsidR="00E5202E" w:rsidRPr="00991BAF">
        <w:rPr>
          <w:rFonts w:eastAsiaTheme="minorHAnsi"/>
          <w:sz w:val="24"/>
          <w:szCs w:val="24"/>
          <w:shd w:val="clear" w:color="auto" w:fill="FFFFFF" w:themeFill="background1"/>
        </w:rPr>
        <w:t xml:space="preserve">credible and </w:t>
      </w:r>
      <w:r>
        <w:rPr>
          <w:rFonts w:eastAsiaTheme="minorHAnsi"/>
          <w:sz w:val="24"/>
          <w:szCs w:val="24"/>
          <w:shd w:val="clear" w:color="auto" w:fill="FFFFFF" w:themeFill="background1"/>
        </w:rPr>
        <w:t>evidence-</w:t>
      </w:r>
      <w:r w:rsidR="00E5202E" w:rsidRPr="00991BAF">
        <w:rPr>
          <w:rFonts w:eastAsiaTheme="minorHAnsi"/>
          <w:sz w:val="24"/>
          <w:szCs w:val="24"/>
          <w:shd w:val="clear" w:color="auto" w:fill="FFFFFF" w:themeFill="background1"/>
        </w:rPr>
        <w:t xml:space="preserve">based </w:t>
      </w:r>
    </w:p>
    <w:p w14:paraId="44060AED" w14:textId="10267BAE" w:rsidR="00E5202E" w:rsidRPr="00991BAF" w:rsidRDefault="00E5202E" w:rsidP="00675760">
      <w:pPr>
        <w:pStyle w:val="NoSpacing"/>
        <w:numPr>
          <w:ilvl w:val="0"/>
          <w:numId w:val="13"/>
        </w:numPr>
        <w:spacing w:before="24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fair</w:t>
      </w:r>
      <w:r w:rsidR="00C56329">
        <w:rPr>
          <w:rFonts w:eastAsiaTheme="minorHAnsi"/>
          <w:sz w:val="24"/>
          <w:szCs w:val="24"/>
          <w:shd w:val="clear" w:color="auto" w:fill="FFFFFF" w:themeFill="background1"/>
        </w:rPr>
        <w:t xml:space="preserve">, </w:t>
      </w:r>
      <w:r w:rsidRPr="00991BAF">
        <w:rPr>
          <w:rFonts w:eastAsiaTheme="minorHAnsi"/>
          <w:sz w:val="24"/>
          <w:szCs w:val="24"/>
          <w:shd w:val="clear" w:color="auto" w:fill="FFFFFF" w:themeFill="background1"/>
        </w:rPr>
        <w:t xml:space="preserve">effective </w:t>
      </w:r>
      <w:r w:rsidR="00C56329">
        <w:rPr>
          <w:rFonts w:eastAsiaTheme="minorHAnsi"/>
          <w:sz w:val="24"/>
          <w:szCs w:val="24"/>
          <w:shd w:val="clear" w:color="auto" w:fill="FFFFFF" w:themeFill="background1"/>
        </w:rPr>
        <w:t xml:space="preserve">and non-discriminatory </w:t>
      </w:r>
      <w:r w:rsidRPr="00991BAF">
        <w:rPr>
          <w:rFonts w:eastAsiaTheme="minorHAnsi"/>
          <w:sz w:val="24"/>
          <w:szCs w:val="24"/>
          <w:shd w:val="clear" w:color="auto" w:fill="FFFFFF" w:themeFill="background1"/>
        </w:rPr>
        <w:t xml:space="preserve">standards </w:t>
      </w:r>
      <w:r w:rsidR="00C56329">
        <w:rPr>
          <w:rFonts w:eastAsiaTheme="minorHAnsi"/>
          <w:sz w:val="24"/>
          <w:szCs w:val="24"/>
          <w:shd w:val="clear" w:color="auto" w:fill="FFFFFF" w:themeFill="background1"/>
        </w:rPr>
        <w:t xml:space="preserve">to qualify </w:t>
      </w:r>
      <w:r w:rsidRPr="00991BAF">
        <w:rPr>
          <w:rFonts w:eastAsiaTheme="minorHAnsi"/>
          <w:sz w:val="24"/>
          <w:szCs w:val="24"/>
          <w:shd w:val="clear" w:color="auto" w:fill="FFFFFF" w:themeFill="background1"/>
        </w:rPr>
        <w:t>for tendering bids</w:t>
      </w:r>
      <w:r w:rsidR="00517F20" w:rsidRPr="00991BAF">
        <w:rPr>
          <w:rFonts w:eastAsiaTheme="minorHAnsi"/>
          <w:sz w:val="24"/>
          <w:szCs w:val="24"/>
          <w:shd w:val="clear" w:color="auto" w:fill="FFFFFF" w:themeFill="background1"/>
        </w:rPr>
        <w:t xml:space="preserve"> </w:t>
      </w:r>
    </w:p>
    <w:p w14:paraId="36DDF96B" w14:textId="19FBB481" w:rsidR="00E5202E" w:rsidRPr="008C22AE" w:rsidRDefault="00E5202E" w:rsidP="00675760">
      <w:pPr>
        <w:pStyle w:val="NoSpacing"/>
        <w:numPr>
          <w:ilvl w:val="0"/>
          <w:numId w:val="13"/>
        </w:numPr>
        <w:spacing w:before="24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 xml:space="preserve">mechanisms </w:t>
      </w:r>
      <w:r w:rsidR="00C56329">
        <w:rPr>
          <w:rFonts w:eastAsiaTheme="minorHAnsi"/>
          <w:sz w:val="24"/>
          <w:szCs w:val="24"/>
          <w:shd w:val="clear" w:color="auto" w:fill="FFFFFF" w:themeFill="background1"/>
        </w:rPr>
        <w:t xml:space="preserve">to underpin </w:t>
      </w:r>
      <w:r w:rsidRPr="00991BAF">
        <w:rPr>
          <w:rFonts w:eastAsiaTheme="minorHAnsi"/>
          <w:sz w:val="24"/>
          <w:szCs w:val="24"/>
          <w:shd w:val="clear" w:color="auto" w:fill="FFFFFF" w:themeFill="background1"/>
        </w:rPr>
        <w:t>accountability and valu</w:t>
      </w:r>
      <w:r w:rsidRPr="008C22AE">
        <w:rPr>
          <w:rFonts w:eastAsiaTheme="minorHAnsi"/>
          <w:sz w:val="24"/>
          <w:szCs w:val="24"/>
          <w:shd w:val="clear" w:color="auto" w:fill="FFFFFF" w:themeFill="background1"/>
        </w:rPr>
        <w:t xml:space="preserve">e for money </w:t>
      </w:r>
      <w:r w:rsidR="00C56329" w:rsidRPr="008C22AE">
        <w:rPr>
          <w:rFonts w:eastAsiaTheme="minorHAnsi"/>
          <w:sz w:val="24"/>
          <w:szCs w:val="24"/>
          <w:shd w:val="clear" w:color="auto" w:fill="FFFFFF" w:themeFill="background1"/>
        </w:rPr>
        <w:t xml:space="preserve">in </w:t>
      </w:r>
      <w:r w:rsidRPr="008C22AE">
        <w:rPr>
          <w:rFonts w:eastAsiaTheme="minorHAnsi"/>
          <w:sz w:val="24"/>
          <w:szCs w:val="24"/>
          <w:shd w:val="clear" w:color="auto" w:fill="FFFFFF" w:themeFill="background1"/>
        </w:rPr>
        <w:t xml:space="preserve">evaluation </w:t>
      </w:r>
      <w:r w:rsidR="00C56329" w:rsidRPr="008C22AE">
        <w:rPr>
          <w:rFonts w:eastAsiaTheme="minorHAnsi"/>
          <w:sz w:val="24"/>
          <w:szCs w:val="24"/>
          <w:shd w:val="clear" w:color="auto" w:fill="FFFFFF" w:themeFill="background1"/>
        </w:rPr>
        <w:t>of bids</w:t>
      </w:r>
    </w:p>
    <w:p w14:paraId="7A2AAFB6" w14:textId="0172AD5A" w:rsidR="000E1A94" w:rsidRPr="008C22AE" w:rsidRDefault="0065403F" w:rsidP="00675760">
      <w:pPr>
        <w:pStyle w:val="NoSpacing"/>
        <w:numPr>
          <w:ilvl w:val="0"/>
          <w:numId w:val="13"/>
        </w:numPr>
        <w:spacing w:before="240"/>
        <w:jc w:val="both"/>
        <w:rPr>
          <w:sz w:val="24"/>
          <w:szCs w:val="24"/>
          <w:shd w:val="clear" w:color="auto" w:fill="FFFFFF" w:themeFill="background1"/>
        </w:rPr>
      </w:pPr>
      <w:r w:rsidRPr="008C22AE">
        <w:rPr>
          <w:rFonts w:eastAsiaTheme="minorHAnsi"/>
          <w:sz w:val="24"/>
          <w:szCs w:val="24"/>
          <w:shd w:val="clear" w:color="auto" w:fill="FFFFFF" w:themeFill="background1"/>
        </w:rPr>
        <w:t>audit checks of the project at various stages</w:t>
      </w:r>
      <w:r w:rsidR="008C22AE" w:rsidRPr="008C22AE">
        <w:rPr>
          <w:rFonts w:eastAsiaTheme="minorHAnsi"/>
          <w:sz w:val="24"/>
          <w:szCs w:val="24"/>
          <w:shd w:val="clear" w:color="auto" w:fill="FFFFFF" w:themeFill="background1"/>
        </w:rPr>
        <w:t>, e.g.</w:t>
      </w:r>
      <w:r w:rsidRPr="008C22AE">
        <w:rPr>
          <w:rFonts w:eastAsiaTheme="minorHAnsi"/>
          <w:sz w:val="24"/>
          <w:szCs w:val="24"/>
          <w:shd w:val="clear" w:color="auto" w:fill="FFFFFF" w:themeFill="background1"/>
        </w:rPr>
        <w:t xml:space="preserve"> by the supreme audit institution </w:t>
      </w:r>
    </w:p>
    <w:p w14:paraId="7CB6571B" w14:textId="7242570E" w:rsidR="00517F20" w:rsidRPr="00991BAF" w:rsidRDefault="000E1A94" w:rsidP="00675760">
      <w:pPr>
        <w:pStyle w:val="NoSpacing"/>
        <w:numPr>
          <w:ilvl w:val="0"/>
          <w:numId w:val="13"/>
        </w:numPr>
        <w:spacing w:before="240"/>
        <w:jc w:val="both"/>
        <w:rPr>
          <w:sz w:val="24"/>
          <w:szCs w:val="24"/>
          <w:shd w:val="clear" w:color="auto" w:fill="FFFFFF" w:themeFill="background1"/>
        </w:rPr>
      </w:pPr>
      <w:proofErr w:type="gramStart"/>
      <w:r w:rsidRPr="008C22AE">
        <w:rPr>
          <w:rFonts w:eastAsiaTheme="minorHAnsi"/>
          <w:sz w:val="24"/>
          <w:szCs w:val="24"/>
          <w:shd w:val="clear" w:color="auto" w:fill="FFFFFF" w:themeFill="background1"/>
        </w:rPr>
        <w:t>post-project</w:t>
      </w:r>
      <w:proofErr w:type="gramEnd"/>
      <w:r w:rsidRPr="008C22AE">
        <w:rPr>
          <w:rFonts w:eastAsiaTheme="minorHAnsi"/>
          <w:sz w:val="24"/>
          <w:szCs w:val="24"/>
          <w:shd w:val="clear" w:color="auto" w:fill="FFFFFF" w:themeFill="background1"/>
        </w:rPr>
        <w:t xml:space="preserve"> evaluation to assess realisation of e</w:t>
      </w:r>
      <w:r>
        <w:rPr>
          <w:rFonts w:eastAsiaTheme="minorHAnsi"/>
          <w:sz w:val="24"/>
          <w:szCs w:val="24"/>
          <w:shd w:val="clear" w:color="auto" w:fill="FFFFFF" w:themeFill="background1"/>
        </w:rPr>
        <w:t>xpected benefits</w:t>
      </w:r>
      <w:r w:rsidR="00C56329">
        <w:rPr>
          <w:rFonts w:eastAsiaTheme="minorHAnsi"/>
          <w:sz w:val="24"/>
          <w:szCs w:val="24"/>
          <w:shd w:val="clear" w:color="auto" w:fill="FFFFFF" w:themeFill="background1"/>
        </w:rPr>
        <w:t>.</w:t>
      </w:r>
    </w:p>
    <w:p w14:paraId="7A38B3D2" w14:textId="77777777" w:rsidR="00517F20" w:rsidRPr="00991BAF" w:rsidRDefault="00517F20" w:rsidP="00517F20">
      <w:pPr>
        <w:pStyle w:val="NoSpacing"/>
        <w:spacing w:before="240"/>
        <w:ind w:left="720"/>
        <w:jc w:val="both"/>
        <w:rPr>
          <w:sz w:val="24"/>
          <w:szCs w:val="24"/>
          <w:shd w:val="clear" w:color="auto" w:fill="FFFFFF" w:themeFill="background1"/>
        </w:rPr>
      </w:pPr>
    </w:p>
    <w:p w14:paraId="2C99FC5F" w14:textId="77777777" w:rsidR="002C4939" w:rsidRPr="002C4939" w:rsidRDefault="002C4939" w:rsidP="00675760">
      <w:pPr>
        <w:pStyle w:val="ListParagraph"/>
        <w:numPr>
          <w:ilvl w:val="0"/>
          <w:numId w:val="13"/>
        </w:num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88640" behindDoc="0" locked="0" layoutInCell="1" allowOverlap="1" wp14:anchorId="2A739EC1" wp14:editId="309E2E93">
                <wp:simplePos x="0" y="0"/>
                <wp:positionH relativeFrom="column">
                  <wp:posOffset>3009900</wp:posOffset>
                </wp:positionH>
                <wp:positionV relativeFrom="paragraph">
                  <wp:posOffset>635</wp:posOffset>
                </wp:positionV>
                <wp:extent cx="2771775" cy="2728595"/>
                <wp:effectExtent l="0" t="0" r="22225" b="14605"/>
                <wp:wrapNone/>
                <wp:docPr id="2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728595"/>
                        </a:xfrm>
                        <a:prstGeom prst="rect">
                          <a:avLst/>
                        </a:prstGeom>
                        <a:solidFill>
                          <a:srgbClr val="FFFFFF"/>
                        </a:solidFill>
                        <a:ln w="9525">
                          <a:solidFill>
                            <a:schemeClr val="bg1">
                              <a:lumMod val="100000"/>
                              <a:lumOff val="0"/>
                            </a:schemeClr>
                          </a:solidFill>
                          <a:miter lim="800000"/>
                          <a:headEnd/>
                          <a:tailEnd/>
                        </a:ln>
                      </wps:spPr>
                      <wps:txbx>
                        <w:txbxContent>
                          <w:p w14:paraId="383A3766"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C6C168D"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49A9F889" w14:textId="0FEFD210"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4D0E1144" wp14:editId="113DEE68">
                                  <wp:extent cx="814705" cy="226060"/>
                                  <wp:effectExtent l="0" t="0" r="4445" b="254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E6055B">
                              <w:rPr>
                                <w:rFonts w:ascii="Calibri" w:hAnsi="Calibri" w:cs="Times New Roman"/>
                                <w:color w:val="984806" w:themeColor="accent6" w:themeShade="80"/>
                                <w:position w:val="20"/>
                                <w:lang w:eastAsia="en-GB"/>
                              </w:rPr>
                              <w:t>2.1.4</w:t>
                            </w:r>
                          </w:p>
                          <w:p w14:paraId="18B08D64"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4"/>
                                <w:szCs w:val="4"/>
                                <w:lang w:eastAsia="en-GB"/>
                              </w:rPr>
                            </w:pPr>
                          </w:p>
                          <w:p w14:paraId="566B107E"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8"/>
                                <w:szCs w:val="8"/>
                                <w:lang w:eastAsia="en-GB"/>
                              </w:rPr>
                            </w:pPr>
                          </w:p>
                          <w:p w14:paraId="646488D7"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4"/>
                                <w:szCs w:val="4"/>
                                <w:lang w:eastAsia="en-GB"/>
                              </w:rPr>
                            </w:pPr>
                          </w:p>
                          <w:p w14:paraId="7FE27C7D"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4"/>
                                <w:szCs w:val="4"/>
                                <w:lang w:eastAsia="en-GB"/>
                              </w:rPr>
                            </w:pPr>
                          </w:p>
                          <w:p w14:paraId="482D0534" w14:textId="40E064A2"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2"/>
                                <w:lang w:eastAsia="en-GB"/>
                              </w:rPr>
                            </w:pPr>
                            <w:r>
                              <w:rPr>
                                <w:rFonts w:ascii="Calibri" w:hAnsi="Calibri" w:cs="Times New Roman"/>
                                <w:b/>
                                <w:bCs/>
                                <w:noProof/>
                                <w:color w:val="984806" w:themeColor="accent6" w:themeShade="80"/>
                                <w:lang w:eastAsia="en-GB"/>
                              </w:rPr>
                              <w:drawing>
                                <wp:inline distT="0" distB="0" distL="0" distR="0" wp14:anchorId="547E87AE" wp14:editId="37A49B23">
                                  <wp:extent cx="1466850" cy="199390"/>
                                  <wp:effectExtent l="0" t="0" r="0" b="0"/>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b/>
                                <w:bCs/>
                                <w:color w:val="984806" w:themeColor="accent6" w:themeShade="80"/>
                                <w:lang w:eastAsia="en-GB"/>
                              </w:rPr>
                              <w:t xml:space="preserve"> </w:t>
                            </w:r>
                            <w:r w:rsidRPr="00E6055B">
                              <w:rPr>
                                <w:rFonts w:ascii="Calibri" w:hAnsi="Calibri" w:cs="Times New Roman"/>
                                <w:color w:val="984806" w:themeColor="accent6" w:themeShade="80"/>
                                <w:position w:val="12"/>
                                <w:lang w:eastAsia="en-GB"/>
                              </w:rPr>
                              <w:t>3</w:t>
                            </w:r>
                          </w:p>
                          <w:p w14:paraId="37EB3C0A"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Cs/>
                                <w:color w:val="984806" w:themeColor="accent6" w:themeShade="80"/>
                                <w:sz w:val="8"/>
                                <w:szCs w:val="8"/>
                                <w:lang w:eastAsia="en-GB"/>
                              </w:rPr>
                            </w:pPr>
                          </w:p>
                          <w:p w14:paraId="022D677F" w14:textId="77777777" w:rsidR="00CC49D6" w:rsidRDefault="00CC49D6" w:rsidP="002C4939">
                            <w:pPr>
                              <w:shd w:val="clear" w:color="auto" w:fill="FDE9D9" w:themeFill="accent6" w:themeFillTint="33"/>
                              <w:spacing w:before="120" w:after="120"/>
                              <w:contextualSpacing/>
                              <w:jc w:val="both"/>
                              <w:rPr>
                                <w:rFonts w:ascii="Calibri" w:hAnsi="Calibri" w:cs="Times New Roman"/>
                                <w:bCs/>
                                <w:color w:val="984806" w:themeColor="accent6" w:themeShade="80"/>
                                <w:sz w:val="4"/>
                                <w:szCs w:val="4"/>
                                <w:lang w:eastAsia="en-GB"/>
                              </w:rPr>
                            </w:pPr>
                          </w:p>
                          <w:p w14:paraId="22E8312E" w14:textId="73242830" w:rsidR="00CC49D6" w:rsidRPr="00E6055B"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lang w:eastAsia="en-GB"/>
                              </w:rPr>
                              <w:drawing>
                                <wp:inline distT="0" distB="0" distL="0" distR="0" wp14:anchorId="5E4B0E79" wp14:editId="10D82463">
                                  <wp:extent cx="516255" cy="199390"/>
                                  <wp:effectExtent l="0" t="0" r="0" b="0"/>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E6055B">
                              <w:rPr>
                                <w:rFonts w:ascii="Calibri" w:hAnsi="Calibri" w:cs="Times New Roman"/>
                                <w:color w:val="984806" w:themeColor="accent6" w:themeShade="80"/>
                                <w:position w:val="10"/>
                                <w:lang w:eastAsia="en-GB"/>
                              </w:rPr>
                              <w:t>PI- 11, 12</w:t>
                            </w:r>
                            <w:r>
                              <w:rPr>
                                <w:rFonts w:ascii="Calibri" w:hAnsi="Calibri" w:cs="Times New Roman"/>
                                <w:color w:val="984806" w:themeColor="accent6" w:themeShade="80"/>
                                <w:position w:val="10"/>
                                <w:lang w:eastAsia="en-GB"/>
                              </w:rPr>
                              <w:t>, 24, 30</w:t>
                            </w:r>
                          </w:p>
                          <w:p w14:paraId="40B3747A"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8" type="#_x0000_t202" style="position:absolute;left:0;text-align:left;margin-left:237pt;margin-top:.05pt;width:218.25pt;height:214.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" strokecolor="white [3212]">
                <v:textbox inset=".5mm">
                  <w:txbxContent>
                    <w:p w14:paraId="383A3766"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C6C168D"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49A9F889" w14:textId="0FEFD210"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8"/>
                          <w:lang w:eastAsia="en-GB"/>
                        </w:rPr>
                      </w:pPr>
                      <w:r>
                        <w:rPr>
                          <w:rFonts w:ascii="Calibri" w:hAnsi="Calibri" w:cs="Times New Roman"/>
                          <w:noProof/>
                          <w:color w:val="984806" w:themeColor="accent6" w:themeShade="80"/>
                          <w:position w:val="10"/>
                          <w:lang w:eastAsia="en-GB"/>
                        </w:rPr>
                        <w:drawing>
                          <wp:inline distT="0" distB="0" distL="0" distR="0" wp14:anchorId="4D0E1144" wp14:editId="113DEE68">
                            <wp:extent cx="814705" cy="226060"/>
                            <wp:effectExtent l="0" t="0" r="4445" b="254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E6055B">
                        <w:rPr>
                          <w:rFonts w:ascii="Calibri" w:hAnsi="Calibri" w:cs="Times New Roman"/>
                          <w:color w:val="984806" w:themeColor="accent6" w:themeShade="80"/>
                          <w:position w:val="20"/>
                          <w:lang w:eastAsia="en-GB"/>
                        </w:rPr>
                        <w:t>2.1.4</w:t>
                      </w:r>
                    </w:p>
                    <w:p w14:paraId="18B08D64"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4"/>
                          <w:szCs w:val="4"/>
                          <w:lang w:eastAsia="en-GB"/>
                        </w:rPr>
                      </w:pPr>
                    </w:p>
                    <w:p w14:paraId="566B107E"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8"/>
                          <w:szCs w:val="8"/>
                          <w:lang w:eastAsia="en-GB"/>
                        </w:rPr>
                      </w:pPr>
                    </w:p>
                    <w:p w14:paraId="646488D7"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4"/>
                          <w:szCs w:val="4"/>
                          <w:lang w:eastAsia="en-GB"/>
                        </w:rPr>
                      </w:pPr>
                    </w:p>
                    <w:p w14:paraId="7FE27C7D"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sz w:val="4"/>
                          <w:szCs w:val="4"/>
                          <w:lang w:eastAsia="en-GB"/>
                        </w:rPr>
                      </w:pPr>
                    </w:p>
                    <w:p w14:paraId="482D0534" w14:textId="40E064A2"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2"/>
                          <w:lang w:eastAsia="en-GB"/>
                        </w:rPr>
                      </w:pPr>
                      <w:r>
                        <w:rPr>
                          <w:rFonts w:ascii="Calibri" w:hAnsi="Calibri" w:cs="Times New Roman"/>
                          <w:b/>
                          <w:bCs/>
                          <w:noProof/>
                          <w:color w:val="984806" w:themeColor="accent6" w:themeShade="80"/>
                          <w:lang w:eastAsia="en-GB"/>
                        </w:rPr>
                        <w:drawing>
                          <wp:inline distT="0" distB="0" distL="0" distR="0" wp14:anchorId="547E87AE" wp14:editId="37A49B23">
                            <wp:extent cx="1466850" cy="199390"/>
                            <wp:effectExtent l="0" t="0" r="0" b="0"/>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b/>
                          <w:bCs/>
                          <w:color w:val="984806" w:themeColor="accent6" w:themeShade="80"/>
                          <w:lang w:eastAsia="en-GB"/>
                        </w:rPr>
                        <w:t xml:space="preserve"> </w:t>
                      </w:r>
                      <w:r w:rsidRPr="00E6055B">
                        <w:rPr>
                          <w:rFonts w:ascii="Calibri" w:hAnsi="Calibri" w:cs="Times New Roman"/>
                          <w:color w:val="984806" w:themeColor="accent6" w:themeShade="80"/>
                          <w:position w:val="12"/>
                          <w:lang w:eastAsia="en-GB"/>
                        </w:rPr>
                        <w:t>3</w:t>
                      </w:r>
                    </w:p>
                    <w:p w14:paraId="37EB3C0A"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Cs/>
                          <w:color w:val="984806" w:themeColor="accent6" w:themeShade="80"/>
                          <w:sz w:val="8"/>
                          <w:szCs w:val="8"/>
                          <w:lang w:eastAsia="en-GB"/>
                        </w:rPr>
                      </w:pPr>
                    </w:p>
                    <w:p w14:paraId="022D677F" w14:textId="77777777" w:rsidR="00CC49D6" w:rsidRDefault="00CC49D6" w:rsidP="002C4939">
                      <w:pPr>
                        <w:shd w:val="clear" w:color="auto" w:fill="FDE9D9" w:themeFill="accent6" w:themeFillTint="33"/>
                        <w:spacing w:before="120" w:after="120"/>
                        <w:contextualSpacing/>
                        <w:jc w:val="both"/>
                        <w:rPr>
                          <w:rFonts w:ascii="Calibri" w:hAnsi="Calibri" w:cs="Times New Roman"/>
                          <w:bCs/>
                          <w:color w:val="984806" w:themeColor="accent6" w:themeShade="80"/>
                          <w:sz w:val="4"/>
                          <w:szCs w:val="4"/>
                          <w:lang w:eastAsia="en-GB"/>
                        </w:rPr>
                      </w:pPr>
                    </w:p>
                    <w:p w14:paraId="22E8312E" w14:textId="73242830" w:rsidR="00CC49D6" w:rsidRPr="00E6055B"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lang w:eastAsia="en-GB"/>
                        </w:rPr>
                        <w:drawing>
                          <wp:inline distT="0" distB="0" distL="0" distR="0" wp14:anchorId="5E4B0E79" wp14:editId="10D82463">
                            <wp:extent cx="516255" cy="199390"/>
                            <wp:effectExtent l="0" t="0" r="0" b="0"/>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E6055B">
                        <w:rPr>
                          <w:rFonts w:ascii="Calibri" w:hAnsi="Calibri" w:cs="Times New Roman"/>
                          <w:color w:val="984806" w:themeColor="accent6" w:themeShade="80"/>
                          <w:position w:val="10"/>
                          <w:lang w:eastAsia="en-GB"/>
                        </w:rPr>
                        <w:t>PI- 11, 12</w:t>
                      </w:r>
                      <w:r>
                        <w:rPr>
                          <w:rFonts w:ascii="Calibri" w:hAnsi="Calibri" w:cs="Times New Roman"/>
                          <w:color w:val="984806" w:themeColor="accent6" w:themeShade="80"/>
                          <w:position w:val="10"/>
                          <w:lang w:eastAsia="en-GB"/>
                        </w:rPr>
                        <w:t>, 24, 30</w:t>
                      </w:r>
                    </w:p>
                    <w:p w14:paraId="40B3747A"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14:anchorId="3F6D9CC9" wp14:editId="6B24AD9F">
                <wp:simplePos x="0" y="0"/>
                <wp:positionH relativeFrom="column">
                  <wp:posOffset>228600</wp:posOffset>
                </wp:positionH>
                <wp:positionV relativeFrom="paragraph">
                  <wp:posOffset>635</wp:posOffset>
                </wp:positionV>
                <wp:extent cx="2781300" cy="2728595"/>
                <wp:effectExtent l="0" t="0" r="38100" b="14605"/>
                <wp:wrapNone/>
                <wp:docPr id="19"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28595"/>
                        </a:xfrm>
                        <a:prstGeom prst="rect">
                          <a:avLst/>
                        </a:prstGeom>
                        <a:solidFill>
                          <a:srgbClr val="FFFFFF"/>
                        </a:solidFill>
                        <a:ln w="12700">
                          <a:solidFill>
                            <a:schemeClr val="bg1">
                              <a:lumMod val="100000"/>
                              <a:lumOff val="0"/>
                            </a:schemeClr>
                          </a:solidFill>
                          <a:miter lim="800000"/>
                          <a:headEnd/>
                          <a:tailEnd/>
                        </a:ln>
                      </wps:spPr>
                      <wps:txbx>
                        <w:txbxContent>
                          <w:p w14:paraId="37418613"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7C165D6"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016CA1E8" w14:textId="77777777" w:rsidR="00CC49D6" w:rsidRPr="00C25D16"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E53E3B">
                              <w:rPr>
                                <w:rFonts w:ascii="Calibri" w:hAnsi="Calibri"/>
                                <w:b/>
                                <w:color w:val="215868" w:themeColor="accent5" w:themeShade="80"/>
                              </w:rPr>
                              <w:t>United Kingdom</w:t>
                            </w:r>
                            <w:r w:rsidRPr="009813B6">
                              <w:rPr>
                                <w:rFonts w:ascii="Calibri" w:hAnsi="Calibri"/>
                                <w:color w:val="215868" w:themeColor="accent5" w:themeShade="80"/>
                              </w:rPr>
                              <w:t>: The “Gateway” process of the UK examines infrastructure projects at five critical stages (gateways) of their lifecycle. Each gateway needs to be cleared before the project can proceed to the next stage. The gateway reviews focus</w:t>
                            </w:r>
                            <w:r>
                              <w:rPr>
                                <w:rFonts w:ascii="Calibri" w:hAnsi="Calibri"/>
                                <w:color w:val="215868" w:themeColor="accent5" w:themeShade="80"/>
                              </w:rPr>
                              <w:t>es</w:t>
                            </w:r>
                            <w:r w:rsidRPr="009813B6">
                              <w:rPr>
                                <w:rFonts w:ascii="Calibri" w:hAnsi="Calibri"/>
                                <w:color w:val="215868" w:themeColor="accent5" w:themeShade="80"/>
                              </w:rPr>
                              <w:t xml:space="preserve"> on 1) strategic assessment, 2) business justification, 3) delivery strategy, 4) investment decision, 5) readiness for service, and 6) operations review and benefit realisation. This process helps to assess the progress and success as well as </w:t>
                            </w:r>
                            <w:r>
                              <w:rPr>
                                <w:rFonts w:ascii="Calibri" w:hAnsi="Calibri"/>
                                <w:color w:val="215868" w:themeColor="accent5" w:themeShade="80"/>
                              </w:rPr>
                              <w:t>potential risks of the project.</w:t>
                            </w:r>
                          </w:p>
                          <w:p w14:paraId="3F8BE89E" w14:textId="77777777" w:rsidR="00CC49D6" w:rsidRPr="00F52975" w:rsidRDefault="00CC49D6" w:rsidP="002C4939">
                            <w:pPr>
                              <w:shd w:val="clear" w:color="auto" w:fill="DAEEF3" w:themeFill="accent5" w:themeFillTint="33"/>
                              <w:spacing w:before="120" w:after="120"/>
                              <w:contextualSpacing/>
                              <w:jc w:val="both"/>
                              <w:rPr>
                                <w:rFonts w:cs="Times New Roman"/>
                                <w:color w:val="215868" w:themeColor="accent5" w:themeShade="80"/>
                              </w:rPr>
                            </w:pPr>
                          </w:p>
                          <w:p w14:paraId="7567DD19"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9" type="#_x0000_t202" style="position:absolute;left:0;text-align:left;margin-left:18pt;margin-top:.05pt;width:219pt;height:214.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" strokecolor="white [3212]" strokeweight="1pt">
                <v:textbox inset=".5mm">
                  <w:txbxContent>
                    <w:p w14:paraId="37418613"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67C165D6"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016CA1E8" w14:textId="77777777" w:rsidR="00CC49D6" w:rsidRPr="00C25D16"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E53E3B">
                        <w:rPr>
                          <w:rFonts w:ascii="Calibri" w:hAnsi="Calibri"/>
                          <w:b/>
                          <w:color w:val="215868" w:themeColor="accent5" w:themeShade="80"/>
                        </w:rPr>
                        <w:t>United Kingdom</w:t>
                      </w:r>
                      <w:r w:rsidRPr="009813B6">
                        <w:rPr>
                          <w:rFonts w:ascii="Calibri" w:hAnsi="Calibri"/>
                          <w:color w:val="215868" w:themeColor="accent5" w:themeShade="80"/>
                        </w:rPr>
                        <w:t>: The “Gateway” process of the UK examines infrastructure projects at five critical stages (gateways) of their lifecycle. Each gateway needs to be cleared before the project can proceed to the next stage. The gateway reviews focus</w:t>
                      </w:r>
                      <w:r>
                        <w:rPr>
                          <w:rFonts w:ascii="Calibri" w:hAnsi="Calibri"/>
                          <w:color w:val="215868" w:themeColor="accent5" w:themeShade="80"/>
                        </w:rPr>
                        <w:t>es</w:t>
                      </w:r>
                      <w:r w:rsidRPr="009813B6">
                        <w:rPr>
                          <w:rFonts w:ascii="Calibri" w:hAnsi="Calibri"/>
                          <w:color w:val="215868" w:themeColor="accent5" w:themeShade="80"/>
                        </w:rPr>
                        <w:t xml:space="preserve"> on 1) strategic assessment, 2) business justification, 3) delivery strategy, 4) investment decision, 5) readiness for service, and 6) operations review and benefit realisation. This process helps to assess the progress and success as well as </w:t>
                      </w:r>
                      <w:r>
                        <w:rPr>
                          <w:rFonts w:ascii="Calibri" w:hAnsi="Calibri"/>
                          <w:color w:val="215868" w:themeColor="accent5" w:themeShade="80"/>
                        </w:rPr>
                        <w:t>potential risks of the project.</w:t>
                      </w:r>
                    </w:p>
                    <w:p w14:paraId="3F8BE89E" w14:textId="77777777" w:rsidR="00CC49D6" w:rsidRPr="00F52975" w:rsidRDefault="00CC49D6" w:rsidP="002C4939">
                      <w:pPr>
                        <w:shd w:val="clear" w:color="auto" w:fill="DAEEF3" w:themeFill="accent5" w:themeFillTint="33"/>
                        <w:spacing w:before="120" w:after="120"/>
                        <w:contextualSpacing/>
                        <w:jc w:val="both"/>
                        <w:rPr>
                          <w:rFonts w:cs="Times New Roman"/>
                          <w:color w:val="215868" w:themeColor="accent5" w:themeShade="80"/>
                        </w:rPr>
                      </w:pPr>
                    </w:p>
                    <w:p w14:paraId="7567DD19"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v:textbox>
              </v:shape>
            </w:pict>
          </mc:Fallback>
        </mc:AlternateContent>
      </w:r>
    </w:p>
    <w:p w14:paraId="72E86059" w14:textId="77777777" w:rsidR="00E5202E" w:rsidRPr="00991BAF" w:rsidRDefault="00E5202E"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57C51D0F" w14:textId="77777777" w:rsidR="00E5202E" w:rsidRPr="00991BAF" w:rsidRDefault="00E5202E"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3FF8A37D" w14:textId="77777777" w:rsidR="00E5202E" w:rsidRPr="00991BAF" w:rsidRDefault="00E5202E"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40A4C07C" w14:textId="77777777" w:rsidR="00E5202E" w:rsidRPr="00991BAF" w:rsidRDefault="00E5202E"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0B79393B" w14:textId="77777777" w:rsidR="00E5202E" w:rsidRPr="00991BAF" w:rsidRDefault="00E5202E"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44953A4A" w14:textId="77777777" w:rsidR="00E5202E" w:rsidRPr="00991BAF" w:rsidRDefault="00E5202E" w:rsidP="00E5202E">
      <w:pPr>
        <w:pStyle w:val="NoSpacing"/>
        <w:spacing w:before="240"/>
        <w:jc w:val="both"/>
        <w:rPr>
          <w:sz w:val="24"/>
          <w:szCs w:val="24"/>
          <w:shd w:val="clear" w:color="auto" w:fill="FFFFFF" w:themeFill="background1"/>
        </w:rPr>
      </w:pPr>
    </w:p>
    <w:p w14:paraId="2BEA0904" w14:textId="77777777" w:rsidR="00517F20" w:rsidRPr="00991BAF" w:rsidRDefault="00517F20" w:rsidP="00E5202E">
      <w:pPr>
        <w:pStyle w:val="NoSpacing"/>
        <w:spacing w:before="240"/>
        <w:jc w:val="both"/>
        <w:rPr>
          <w:sz w:val="24"/>
          <w:szCs w:val="24"/>
          <w:shd w:val="clear" w:color="auto" w:fill="FFFFFF" w:themeFill="background1"/>
        </w:rPr>
      </w:pPr>
    </w:p>
    <w:p w14:paraId="4C68BA04" w14:textId="77777777" w:rsidR="00517F20" w:rsidRPr="00991BAF" w:rsidRDefault="00517F20" w:rsidP="00E5202E">
      <w:pPr>
        <w:pStyle w:val="NoSpacing"/>
        <w:spacing w:before="240"/>
        <w:jc w:val="both"/>
        <w:rPr>
          <w:sz w:val="24"/>
          <w:szCs w:val="24"/>
          <w:shd w:val="clear" w:color="auto" w:fill="FFFFFF" w:themeFill="background1"/>
        </w:rPr>
      </w:pPr>
    </w:p>
    <w:p w14:paraId="68B503F1" w14:textId="77777777" w:rsidR="00517F20" w:rsidRDefault="00517F20" w:rsidP="00E5202E">
      <w:pPr>
        <w:pStyle w:val="NoSpacing"/>
        <w:spacing w:before="240"/>
        <w:jc w:val="both"/>
        <w:rPr>
          <w:sz w:val="24"/>
          <w:szCs w:val="24"/>
          <w:shd w:val="clear" w:color="auto" w:fill="FFFFFF" w:themeFill="background1"/>
        </w:rPr>
      </w:pPr>
    </w:p>
    <w:p w14:paraId="32D04BCD" w14:textId="77777777" w:rsidR="002C4939" w:rsidRDefault="002C4939" w:rsidP="00517F20">
      <w:pPr>
        <w:jc w:val="both"/>
        <w:rPr>
          <w:b/>
          <w:color w:val="76923C" w:themeColor="accent3" w:themeShade="BF"/>
          <w:sz w:val="24"/>
          <w:szCs w:val="24"/>
          <w:shd w:val="clear" w:color="auto" w:fill="FFFFFF" w:themeFill="background1"/>
        </w:rPr>
      </w:pPr>
    </w:p>
    <w:p w14:paraId="03652240" w14:textId="77777777" w:rsidR="00517F20" w:rsidRPr="00991BAF" w:rsidRDefault="00517F20" w:rsidP="00517F20">
      <w:pPr>
        <w:jc w:val="both"/>
        <w:rPr>
          <w:b/>
          <w:color w:val="76923C" w:themeColor="accent3" w:themeShade="BF"/>
          <w:sz w:val="24"/>
          <w:szCs w:val="24"/>
          <w:shd w:val="clear" w:color="auto" w:fill="FFFFFF" w:themeFill="background1"/>
        </w:rPr>
      </w:pPr>
      <w:r w:rsidRPr="00991BAF">
        <w:rPr>
          <w:b/>
          <w:color w:val="76923C" w:themeColor="accent3" w:themeShade="BF"/>
          <w:sz w:val="24"/>
          <w:szCs w:val="24"/>
          <w:shd w:val="clear" w:color="auto" w:fill="FFFFFF" w:themeFill="background1"/>
        </w:rPr>
        <w:t>___________________________________________________________________________</w:t>
      </w:r>
    </w:p>
    <w:p w14:paraId="59DFA1BA" w14:textId="310313AE" w:rsidR="00B75A88" w:rsidRPr="00991BAF" w:rsidRDefault="00BE52ED" w:rsidP="00EC069F">
      <w:pPr>
        <w:jc w:val="both"/>
        <w:rPr>
          <w:sz w:val="24"/>
          <w:szCs w:val="24"/>
        </w:rPr>
      </w:pPr>
      <w:r w:rsidRPr="00991BAF">
        <w:rPr>
          <w:rFonts w:asciiTheme="majorHAnsi" w:hAnsiTheme="majorHAnsi"/>
          <w:b/>
          <w:color w:val="76923C" w:themeColor="accent3" w:themeShade="BF"/>
          <w:sz w:val="24"/>
          <w:szCs w:val="24"/>
        </w:rPr>
        <w:lastRenderedPageBreak/>
        <w:t>M</w:t>
      </w:r>
      <w:r w:rsidR="00B75A88" w:rsidRPr="00991BAF">
        <w:rPr>
          <w:rFonts w:asciiTheme="majorHAnsi" w:hAnsiTheme="majorHAnsi"/>
          <w:b/>
          <w:color w:val="76923C" w:themeColor="accent3" w:themeShade="BF"/>
          <w:sz w:val="24"/>
          <w:szCs w:val="24"/>
        </w:rPr>
        <w:t>.2 Infrastructure asset</w:t>
      </w:r>
      <w:r w:rsidR="00C25D16" w:rsidRPr="00991BAF">
        <w:rPr>
          <w:rFonts w:asciiTheme="majorHAnsi" w:hAnsiTheme="majorHAnsi"/>
          <w:b/>
          <w:color w:val="76923C" w:themeColor="accent3" w:themeShade="BF"/>
          <w:sz w:val="24"/>
          <w:szCs w:val="24"/>
        </w:rPr>
        <w:t>s</w:t>
      </w:r>
      <w:r w:rsidR="00B75A88" w:rsidRPr="00991BAF">
        <w:rPr>
          <w:rFonts w:asciiTheme="majorHAnsi" w:hAnsiTheme="majorHAnsi"/>
          <w:b/>
          <w:color w:val="76923C" w:themeColor="accent3" w:themeShade="BF"/>
          <w:sz w:val="24"/>
          <w:szCs w:val="24"/>
        </w:rPr>
        <w:t xml:space="preserve"> </w:t>
      </w:r>
      <w:r w:rsidR="000E1A94">
        <w:rPr>
          <w:rFonts w:asciiTheme="majorHAnsi" w:hAnsiTheme="majorHAnsi"/>
          <w:b/>
          <w:color w:val="76923C" w:themeColor="accent3" w:themeShade="BF"/>
          <w:sz w:val="24"/>
          <w:szCs w:val="24"/>
        </w:rPr>
        <w:t xml:space="preserve">must </w:t>
      </w:r>
      <w:r w:rsidR="00C56329">
        <w:rPr>
          <w:rFonts w:asciiTheme="majorHAnsi" w:hAnsiTheme="majorHAnsi"/>
          <w:b/>
          <w:color w:val="76923C" w:themeColor="accent3" w:themeShade="BF"/>
          <w:sz w:val="24"/>
          <w:szCs w:val="24"/>
        </w:rPr>
        <w:t xml:space="preserve">be affordable and </w:t>
      </w:r>
      <w:r w:rsidR="00B75A88" w:rsidRPr="00991BAF">
        <w:rPr>
          <w:rFonts w:asciiTheme="majorHAnsi" w:hAnsiTheme="majorHAnsi"/>
          <w:b/>
          <w:color w:val="76923C" w:themeColor="accent3" w:themeShade="BF"/>
          <w:sz w:val="24"/>
          <w:szCs w:val="24"/>
        </w:rPr>
        <w:t xml:space="preserve">represent </w:t>
      </w:r>
      <w:r w:rsidR="00B75A88" w:rsidRPr="00991BAF">
        <w:rPr>
          <w:rFonts w:asciiTheme="majorHAnsi" w:hAnsiTheme="majorHAnsi"/>
          <w:b/>
          <w:color w:val="76923C" w:themeColor="accent3" w:themeShade="BF"/>
          <w:sz w:val="24"/>
          <w:szCs w:val="24"/>
          <w:shd w:val="clear" w:color="auto" w:fill="FFFFFF" w:themeFill="background1"/>
        </w:rPr>
        <w:t>value for money</w:t>
      </w:r>
      <w:r w:rsidR="00C25D16" w:rsidRPr="00991BAF">
        <w:rPr>
          <w:rFonts w:asciiTheme="majorHAnsi" w:hAnsiTheme="majorHAnsi"/>
          <w:b/>
          <w:color w:val="76923C" w:themeColor="accent3" w:themeShade="BF"/>
          <w:sz w:val="24"/>
          <w:szCs w:val="24"/>
          <w:shd w:val="clear" w:color="auto" w:fill="FFFFFF" w:themeFill="background1"/>
        </w:rPr>
        <w:t xml:space="preserve">. </w:t>
      </w:r>
      <w:r w:rsidR="00B75A88" w:rsidRPr="00991BAF">
        <w:rPr>
          <w:sz w:val="24"/>
          <w:szCs w:val="24"/>
        </w:rPr>
        <w:t xml:space="preserve"> </w:t>
      </w:r>
      <w:r w:rsidR="00C25D16" w:rsidRPr="00991BAF">
        <w:rPr>
          <w:sz w:val="24"/>
          <w:szCs w:val="24"/>
        </w:rPr>
        <w:t>M</w:t>
      </w:r>
      <w:r w:rsidR="00B75A88" w:rsidRPr="00991BAF">
        <w:rPr>
          <w:sz w:val="24"/>
          <w:szCs w:val="24"/>
        </w:rPr>
        <w:t xml:space="preserve">aking sure </w:t>
      </w:r>
      <w:r w:rsidR="00C25D16" w:rsidRPr="00991BAF">
        <w:rPr>
          <w:sz w:val="24"/>
          <w:szCs w:val="24"/>
        </w:rPr>
        <w:t xml:space="preserve">that </w:t>
      </w:r>
      <w:r w:rsidR="00B75A88" w:rsidRPr="00991BAF">
        <w:rPr>
          <w:sz w:val="24"/>
          <w:szCs w:val="24"/>
        </w:rPr>
        <w:t>the asset delivers more benefits than costs</w:t>
      </w:r>
      <w:r w:rsidR="00C25D16" w:rsidRPr="00991BAF">
        <w:rPr>
          <w:sz w:val="24"/>
          <w:szCs w:val="24"/>
        </w:rPr>
        <w:t xml:space="preserve"> provides </w:t>
      </w:r>
      <w:r w:rsidR="000E1A94">
        <w:rPr>
          <w:sz w:val="24"/>
          <w:szCs w:val="24"/>
        </w:rPr>
        <w:t xml:space="preserve">some </w:t>
      </w:r>
      <w:r w:rsidR="00C25D16" w:rsidRPr="00991BAF">
        <w:rPr>
          <w:sz w:val="24"/>
          <w:szCs w:val="24"/>
        </w:rPr>
        <w:t xml:space="preserve">evidence </w:t>
      </w:r>
      <w:r w:rsidR="000E1A94">
        <w:rPr>
          <w:sz w:val="24"/>
          <w:szCs w:val="24"/>
        </w:rPr>
        <w:t>of</w:t>
      </w:r>
      <w:r w:rsidR="00C25D16" w:rsidRPr="00991BAF">
        <w:rPr>
          <w:sz w:val="24"/>
          <w:szCs w:val="24"/>
        </w:rPr>
        <w:t xml:space="preserve"> transparent and efficient delivery choices</w:t>
      </w:r>
      <w:r w:rsidR="00B75A88" w:rsidRPr="00991BAF">
        <w:rPr>
          <w:sz w:val="24"/>
          <w:szCs w:val="24"/>
        </w:rPr>
        <w:t xml:space="preserve">. For all infrastructure projects this also entails ensuring that there is an on-going competitive market, </w:t>
      </w:r>
      <w:r w:rsidR="00771F50">
        <w:rPr>
          <w:sz w:val="24"/>
          <w:szCs w:val="24"/>
        </w:rPr>
        <w:t>thereby</w:t>
      </w:r>
      <w:r w:rsidR="00771F50" w:rsidRPr="00991BAF">
        <w:rPr>
          <w:sz w:val="24"/>
          <w:szCs w:val="24"/>
        </w:rPr>
        <w:t xml:space="preserve"> </w:t>
      </w:r>
      <w:r w:rsidR="00B75A88" w:rsidRPr="00991BAF">
        <w:rPr>
          <w:sz w:val="24"/>
          <w:szCs w:val="24"/>
        </w:rPr>
        <w:t>facilitating competitive bidding for the contract. When comparing various forms of infrastructure delivery (e.g. private finance/concessions versus traditional public works) a set of principles and methodologies should ensure that the most cost-</w:t>
      </w:r>
      <w:r w:rsidR="0042704A">
        <w:rPr>
          <w:sz w:val="24"/>
          <w:szCs w:val="24"/>
        </w:rPr>
        <w:t>effe</w:t>
      </w:r>
      <w:r w:rsidR="0042704A" w:rsidRPr="008C22AE">
        <w:rPr>
          <w:sz w:val="24"/>
          <w:szCs w:val="24"/>
        </w:rPr>
        <w:t xml:space="preserve">ctive </w:t>
      </w:r>
      <w:r w:rsidR="00B75A88" w:rsidRPr="008C22AE">
        <w:rPr>
          <w:sz w:val="24"/>
          <w:szCs w:val="24"/>
        </w:rPr>
        <w:t xml:space="preserve">option is chosen. The </w:t>
      </w:r>
      <w:r w:rsidR="0065403F" w:rsidRPr="008C22AE">
        <w:rPr>
          <w:sz w:val="24"/>
          <w:szCs w:val="24"/>
        </w:rPr>
        <w:t xml:space="preserve">project approval body (whether </w:t>
      </w:r>
      <w:r w:rsidR="00B75A88" w:rsidRPr="008C22AE">
        <w:rPr>
          <w:sz w:val="24"/>
          <w:szCs w:val="24"/>
        </w:rPr>
        <w:t>central budget authority</w:t>
      </w:r>
      <w:r w:rsidR="0065403F" w:rsidRPr="008C22AE">
        <w:rPr>
          <w:sz w:val="24"/>
          <w:szCs w:val="24"/>
        </w:rPr>
        <w:t xml:space="preserve">, line ministry or agency) </w:t>
      </w:r>
      <w:r w:rsidR="00B75A88" w:rsidRPr="008C22AE">
        <w:rPr>
          <w:sz w:val="24"/>
          <w:szCs w:val="24"/>
        </w:rPr>
        <w:t xml:space="preserve">must make sure that users </w:t>
      </w:r>
      <w:r w:rsidR="009A0071" w:rsidRPr="008C22AE">
        <w:rPr>
          <w:sz w:val="24"/>
          <w:szCs w:val="24"/>
        </w:rPr>
        <w:t xml:space="preserve">are willing and able </w:t>
      </w:r>
      <w:r w:rsidR="00B75A88" w:rsidRPr="008C22AE">
        <w:rPr>
          <w:sz w:val="24"/>
          <w:szCs w:val="24"/>
        </w:rPr>
        <w:t>to pay and/or that the</w:t>
      </w:r>
      <w:r w:rsidR="00B75A88" w:rsidRPr="00991BAF">
        <w:rPr>
          <w:sz w:val="24"/>
          <w:szCs w:val="24"/>
        </w:rPr>
        <w:t xml:space="preserve"> medium term budget envelope has sufficient fiscal space to finance the asset. </w:t>
      </w:r>
    </w:p>
    <w:p w14:paraId="734C4A6A" w14:textId="1D7CD28D" w:rsidR="00517F20" w:rsidRPr="00991BAF" w:rsidRDefault="00517F20" w:rsidP="00517F20">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00C56329">
        <w:rPr>
          <w:sz w:val="24"/>
          <w:szCs w:val="24"/>
        </w:rPr>
        <w:t xml:space="preserve">to ensure </w:t>
      </w:r>
      <w:r w:rsidRPr="00991BAF">
        <w:rPr>
          <w:sz w:val="24"/>
          <w:szCs w:val="24"/>
        </w:rPr>
        <w:t xml:space="preserve">value for money </w:t>
      </w:r>
      <w:r w:rsidR="002C4939">
        <w:rPr>
          <w:sz w:val="24"/>
          <w:szCs w:val="24"/>
        </w:rPr>
        <w:t>in this area include:</w:t>
      </w:r>
    </w:p>
    <w:p w14:paraId="50CFA949" w14:textId="6F87A934" w:rsidR="00517F20" w:rsidRPr="00991BAF" w:rsidRDefault="00517F20" w:rsidP="00675760">
      <w:pPr>
        <w:pStyle w:val="NoSpacing"/>
        <w:numPr>
          <w:ilvl w:val="0"/>
          <w:numId w:val="13"/>
        </w:numPr>
        <w:spacing w:before="240"/>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 xml:space="preserve">establishing </w:t>
      </w:r>
      <w:r w:rsidR="00BA5578">
        <w:rPr>
          <w:rFonts w:eastAsiaTheme="minorHAnsi"/>
          <w:sz w:val="24"/>
          <w:szCs w:val="24"/>
          <w:shd w:val="clear" w:color="auto" w:fill="FFFFFF" w:themeFill="background1"/>
        </w:rPr>
        <w:t xml:space="preserve">clear, objective standards </w:t>
      </w:r>
      <w:r w:rsidRPr="00991BAF">
        <w:rPr>
          <w:rFonts w:eastAsiaTheme="minorHAnsi"/>
          <w:sz w:val="24"/>
          <w:szCs w:val="24"/>
          <w:shd w:val="clear" w:color="auto" w:fill="FFFFFF" w:themeFill="background1"/>
        </w:rPr>
        <w:t xml:space="preserve">and methods for comparing various </w:t>
      </w:r>
      <w:r w:rsidR="00BA5578">
        <w:rPr>
          <w:rFonts w:eastAsiaTheme="minorHAnsi"/>
          <w:sz w:val="24"/>
          <w:szCs w:val="24"/>
          <w:shd w:val="clear" w:color="auto" w:fill="FFFFFF" w:themeFill="background1"/>
        </w:rPr>
        <w:t xml:space="preserve">alternative </w:t>
      </w:r>
      <w:r w:rsidRPr="00991BAF">
        <w:rPr>
          <w:rFonts w:eastAsiaTheme="minorHAnsi"/>
          <w:sz w:val="24"/>
          <w:szCs w:val="24"/>
          <w:shd w:val="clear" w:color="auto" w:fill="FFFFFF" w:themeFill="background1"/>
        </w:rPr>
        <w:t xml:space="preserve">delivery/financing options – e.g. a </w:t>
      </w:r>
      <w:r w:rsidR="00BA5578">
        <w:rPr>
          <w:rFonts w:eastAsiaTheme="minorHAnsi"/>
          <w:sz w:val="24"/>
          <w:szCs w:val="24"/>
          <w:shd w:val="clear" w:color="auto" w:fill="FFFFFF" w:themeFill="background1"/>
        </w:rPr>
        <w:t>‘</w:t>
      </w:r>
      <w:r w:rsidRPr="00991BAF">
        <w:rPr>
          <w:rFonts w:eastAsiaTheme="minorHAnsi"/>
          <w:sz w:val="24"/>
          <w:szCs w:val="24"/>
          <w:shd w:val="clear" w:color="auto" w:fill="FFFFFF" w:themeFill="background1"/>
        </w:rPr>
        <w:t>public sector comparator</w:t>
      </w:r>
      <w:r w:rsidR="00BA5578">
        <w:rPr>
          <w:rFonts w:eastAsiaTheme="minorHAnsi"/>
          <w:sz w:val="24"/>
          <w:szCs w:val="24"/>
          <w:shd w:val="clear" w:color="auto" w:fill="FFFFFF" w:themeFill="background1"/>
        </w:rPr>
        <w:t>’</w:t>
      </w:r>
    </w:p>
    <w:p w14:paraId="499E3B32" w14:textId="30E6B10C" w:rsidR="00517F20" w:rsidRPr="00991BAF" w:rsidRDefault="00BA5578" w:rsidP="00675760">
      <w:pPr>
        <w:pStyle w:val="NoSpacing"/>
        <w:numPr>
          <w:ilvl w:val="0"/>
          <w:numId w:val="13"/>
        </w:numPr>
        <w:spacing w:before="240"/>
        <w:jc w:val="both"/>
        <w:rPr>
          <w:rFonts w:eastAsiaTheme="minorHAnsi"/>
          <w:sz w:val="24"/>
          <w:szCs w:val="24"/>
          <w:shd w:val="clear" w:color="auto" w:fill="FFFFFF" w:themeFill="background1"/>
        </w:rPr>
      </w:pPr>
      <w:r>
        <w:rPr>
          <w:rFonts w:eastAsiaTheme="minorHAnsi"/>
          <w:sz w:val="24"/>
          <w:szCs w:val="24"/>
          <w:shd w:val="clear" w:color="auto" w:fill="FFFFFF" w:themeFill="background1"/>
        </w:rPr>
        <w:t xml:space="preserve">centralised professional scrutiny (e.g. within the </w:t>
      </w:r>
      <w:r w:rsidR="00517F20" w:rsidRPr="00991BAF">
        <w:rPr>
          <w:rFonts w:eastAsiaTheme="minorHAnsi"/>
          <w:sz w:val="24"/>
          <w:szCs w:val="24"/>
          <w:shd w:val="clear" w:color="auto" w:fill="FFFFFF" w:themeFill="background1"/>
        </w:rPr>
        <w:t>Ministry of Finance</w:t>
      </w:r>
      <w:r>
        <w:rPr>
          <w:rFonts w:eastAsiaTheme="minorHAnsi"/>
          <w:sz w:val="24"/>
          <w:szCs w:val="24"/>
          <w:shd w:val="clear" w:color="auto" w:fill="FFFFFF" w:themeFill="background1"/>
        </w:rPr>
        <w:t xml:space="preserve">) of </w:t>
      </w:r>
      <w:r w:rsidR="00517F20" w:rsidRPr="00991BAF">
        <w:rPr>
          <w:rFonts w:eastAsiaTheme="minorHAnsi"/>
          <w:sz w:val="24"/>
          <w:szCs w:val="24"/>
          <w:shd w:val="clear" w:color="auto" w:fill="FFFFFF" w:themeFill="background1"/>
        </w:rPr>
        <w:t xml:space="preserve">all projects with respect to affordability and value for money </w:t>
      </w:r>
    </w:p>
    <w:p w14:paraId="5651D9A9" w14:textId="7E8DA1E9" w:rsidR="00517F20" w:rsidRPr="00991BAF" w:rsidRDefault="00517F20" w:rsidP="00675760">
      <w:pPr>
        <w:pStyle w:val="NoSpacing"/>
        <w:numPr>
          <w:ilvl w:val="0"/>
          <w:numId w:val="13"/>
        </w:numPr>
        <w:spacing w:before="24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a</w:t>
      </w:r>
      <w:r w:rsidR="00BA5578">
        <w:rPr>
          <w:rFonts w:eastAsiaTheme="minorHAnsi"/>
          <w:sz w:val="24"/>
          <w:szCs w:val="24"/>
          <w:shd w:val="clear" w:color="auto" w:fill="FFFFFF" w:themeFill="background1"/>
        </w:rPr>
        <w:t xml:space="preserve"> stable </w:t>
      </w:r>
      <w:r w:rsidRPr="00991BAF">
        <w:rPr>
          <w:rFonts w:eastAsiaTheme="minorHAnsi"/>
          <w:sz w:val="24"/>
          <w:szCs w:val="24"/>
          <w:shd w:val="clear" w:color="auto" w:fill="FFFFFF" w:themeFill="background1"/>
        </w:rPr>
        <w:t xml:space="preserve">competitive market for infrastructure assets </w:t>
      </w:r>
      <w:r w:rsidR="00BA5578">
        <w:rPr>
          <w:rFonts w:eastAsiaTheme="minorHAnsi"/>
          <w:sz w:val="24"/>
          <w:szCs w:val="24"/>
          <w:shd w:val="clear" w:color="auto" w:fill="FFFFFF" w:themeFill="background1"/>
        </w:rPr>
        <w:t xml:space="preserve">with </w:t>
      </w:r>
      <w:r w:rsidRPr="00991BAF">
        <w:rPr>
          <w:rFonts w:eastAsiaTheme="minorHAnsi"/>
          <w:sz w:val="24"/>
          <w:szCs w:val="24"/>
          <w:shd w:val="clear" w:color="auto" w:fill="FFFFFF" w:themeFill="background1"/>
        </w:rPr>
        <w:t xml:space="preserve">competitive bidding </w:t>
      </w:r>
      <w:r w:rsidR="00A377F1">
        <w:rPr>
          <w:rFonts w:eastAsiaTheme="minorHAnsi"/>
          <w:sz w:val="24"/>
          <w:szCs w:val="24"/>
          <w:shd w:val="clear" w:color="auto" w:fill="FFFFFF" w:themeFill="background1"/>
        </w:rPr>
        <w:t xml:space="preserve">and effective procurement (see </w:t>
      </w:r>
      <w:r w:rsidR="00A377F1" w:rsidRPr="00A377F1">
        <w:rPr>
          <w:rFonts w:asciiTheme="majorHAnsi" w:eastAsiaTheme="minorHAnsi" w:hAnsiTheme="majorHAnsi"/>
          <w:b/>
          <w:color w:val="76923C" w:themeColor="accent3" w:themeShade="BF"/>
          <w:sz w:val="24"/>
          <w:szCs w:val="24"/>
        </w:rPr>
        <w:t>section K</w:t>
      </w:r>
      <w:r w:rsidR="00A377F1">
        <w:rPr>
          <w:rFonts w:eastAsiaTheme="minorHAnsi"/>
          <w:sz w:val="24"/>
          <w:szCs w:val="24"/>
          <w:shd w:val="clear" w:color="auto" w:fill="FFFFFF" w:themeFill="background1"/>
        </w:rPr>
        <w:t xml:space="preserve">) </w:t>
      </w:r>
    </w:p>
    <w:p w14:paraId="1D1802D6" w14:textId="7424A11C" w:rsidR="00517F20" w:rsidRPr="00991BAF" w:rsidRDefault="00517F20" w:rsidP="00675760">
      <w:pPr>
        <w:pStyle w:val="NoSpacing"/>
        <w:numPr>
          <w:ilvl w:val="0"/>
          <w:numId w:val="13"/>
        </w:numPr>
        <w:shd w:val="clear" w:color="auto" w:fill="FFFFFF" w:themeFill="background1"/>
        <w:spacing w:before="240"/>
        <w:rPr>
          <w:sz w:val="24"/>
          <w:szCs w:val="24"/>
        </w:rPr>
      </w:pPr>
      <w:r w:rsidRPr="00991BAF">
        <w:rPr>
          <w:sz w:val="24"/>
          <w:szCs w:val="24"/>
        </w:rPr>
        <w:t>Cost</w:t>
      </w:r>
      <w:r w:rsidR="00BA5578">
        <w:rPr>
          <w:sz w:val="24"/>
          <w:szCs w:val="24"/>
        </w:rPr>
        <w:t>-B</w:t>
      </w:r>
      <w:r w:rsidRPr="00991BAF">
        <w:rPr>
          <w:sz w:val="24"/>
          <w:szCs w:val="24"/>
        </w:rPr>
        <w:t>enefit</w:t>
      </w:r>
      <w:r w:rsidR="00BA5578">
        <w:rPr>
          <w:sz w:val="24"/>
          <w:szCs w:val="24"/>
        </w:rPr>
        <w:t xml:space="preserve"> Analysis (CBA) </w:t>
      </w:r>
      <w:r w:rsidRPr="00991BAF">
        <w:rPr>
          <w:sz w:val="24"/>
          <w:szCs w:val="24"/>
        </w:rPr>
        <w:t xml:space="preserve">of all infrastructure projects </w:t>
      </w:r>
      <w:r w:rsidR="00BA5578">
        <w:rPr>
          <w:sz w:val="24"/>
          <w:szCs w:val="24"/>
        </w:rPr>
        <w:t>on a sound, uniform basis</w:t>
      </w:r>
      <w:r w:rsidR="0042704A">
        <w:rPr>
          <w:sz w:val="24"/>
          <w:szCs w:val="24"/>
        </w:rPr>
        <w:t>, identifying all prospective economic, social and environmental impacts, and consulting the affected public</w:t>
      </w:r>
      <w:r w:rsidR="00BA5578">
        <w:rPr>
          <w:sz w:val="24"/>
          <w:szCs w:val="24"/>
        </w:rPr>
        <w:t xml:space="preserve">. </w:t>
      </w:r>
    </w:p>
    <w:p w14:paraId="3D31886F" w14:textId="77777777" w:rsidR="00147C74" w:rsidRPr="00991BAF" w:rsidRDefault="00147C74" w:rsidP="00B75A88">
      <w:pPr>
        <w:jc w:val="both"/>
        <w:rPr>
          <w:sz w:val="24"/>
          <w:szCs w:val="24"/>
        </w:rPr>
      </w:pPr>
    </w:p>
    <w:p w14:paraId="304BE91C" w14:textId="77777777" w:rsidR="00517F20" w:rsidRPr="00991BAF" w:rsidRDefault="00517F20" w:rsidP="00B75A88">
      <w:pPr>
        <w:jc w:val="both"/>
        <w:rPr>
          <w:sz w:val="24"/>
          <w:szCs w:val="24"/>
        </w:rPr>
      </w:pPr>
    </w:p>
    <w:p w14:paraId="5A20320B" w14:textId="77777777" w:rsidR="002C4939" w:rsidRPr="00554728" w:rsidRDefault="002C4939" w:rsidP="00675760">
      <w:pPr>
        <w:pStyle w:val="ListParagraph"/>
        <w:numPr>
          <w:ilvl w:val="0"/>
          <w:numId w:val="13"/>
        </w:num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91712" behindDoc="0" locked="0" layoutInCell="1" allowOverlap="1" wp14:anchorId="202CA69E" wp14:editId="6C00C4FA">
                <wp:simplePos x="0" y="0"/>
                <wp:positionH relativeFrom="column">
                  <wp:posOffset>3009900</wp:posOffset>
                </wp:positionH>
                <wp:positionV relativeFrom="paragraph">
                  <wp:posOffset>635</wp:posOffset>
                </wp:positionV>
                <wp:extent cx="2771775" cy="2728595"/>
                <wp:effectExtent l="0" t="0" r="22225" b="14605"/>
                <wp:wrapNone/>
                <wp:docPr id="18"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728595"/>
                        </a:xfrm>
                        <a:prstGeom prst="rect">
                          <a:avLst/>
                        </a:prstGeom>
                        <a:solidFill>
                          <a:srgbClr val="FFFFFF"/>
                        </a:solidFill>
                        <a:ln w="9525">
                          <a:solidFill>
                            <a:schemeClr val="bg1">
                              <a:lumMod val="100000"/>
                              <a:lumOff val="0"/>
                            </a:schemeClr>
                          </a:solidFill>
                          <a:miter lim="800000"/>
                          <a:headEnd/>
                          <a:tailEnd/>
                        </a:ln>
                      </wps:spPr>
                      <wps:txbx>
                        <w:txbxContent>
                          <w:p w14:paraId="1C76FF8D"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1C36978C"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756088BC" w14:textId="531C7AA2"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2CCD9CB7" wp14:editId="6E266C7A">
                                  <wp:extent cx="814705" cy="226060"/>
                                  <wp:effectExtent l="0" t="0" r="4445" b="254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E6055B">
                              <w:rPr>
                                <w:rFonts w:ascii="Calibri" w:hAnsi="Calibri" w:cs="Times New Roman"/>
                                <w:color w:val="984806" w:themeColor="accent6" w:themeShade="80"/>
                                <w:position w:val="20"/>
                                <w:lang w:eastAsia="en-GB"/>
                              </w:rPr>
                              <w:t>2.1.4</w:t>
                            </w:r>
                          </w:p>
                          <w:p w14:paraId="64CCB72C"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76FB9045" w14:textId="75FC9CBE"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302C826C" wp14:editId="16E8A487">
                                  <wp:extent cx="1466850" cy="199390"/>
                                  <wp:effectExtent l="0" t="0" r="0" b="0"/>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E6055B">
                              <w:rPr>
                                <w:rFonts w:ascii="Calibri" w:hAnsi="Calibri" w:cs="Times New Roman"/>
                                <w:color w:val="984806" w:themeColor="accent6" w:themeShade="80"/>
                                <w:position w:val="12"/>
                                <w:lang w:eastAsia="en-GB"/>
                              </w:rPr>
                              <w:t>6</w:t>
                            </w:r>
                          </w:p>
                          <w:p w14:paraId="1C9C0002"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2BDA98A9"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C1F4CF4" w14:textId="4D269DEA"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5F93609" wp14:editId="2777D527">
                                  <wp:extent cx="516255" cy="199390"/>
                                  <wp:effectExtent l="0" t="0" r="0" b="0"/>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E6055B">
                              <w:rPr>
                                <w:rFonts w:ascii="Calibri" w:hAnsi="Calibri" w:cs="Times New Roman"/>
                                <w:color w:val="984806" w:themeColor="accent6" w:themeShade="80"/>
                                <w:position w:val="12"/>
                                <w:lang w:eastAsia="en-GB"/>
                              </w:rPr>
                              <w:t>PI-11</w:t>
                            </w:r>
                          </w:p>
                          <w:p w14:paraId="57D82A5F" w14:textId="77777777" w:rsidR="00CC49D6" w:rsidRPr="006D0CF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ADE5069"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0" type="#_x0000_t202" style="position:absolute;left:0;text-align:left;margin-left:237pt;margin-top:.05pt;width:218.25pt;height:214.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" strokecolor="white [3212]">
                <v:textbox inset=".5mm">
                  <w:txbxContent>
                    <w:p w14:paraId="1C76FF8D"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1C36978C"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756088BC" w14:textId="531C7AA2"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0"/>
                          <w:lang w:eastAsia="en-GB"/>
                        </w:rPr>
                      </w:pPr>
                      <w:r>
                        <w:rPr>
                          <w:rFonts w:ascii="Calibri" w:hAnsi="Calibri" w:cs="Times New Roman"/>
                          <w:noProof/>
                          <w:color w:val="984806" w:themeColor="accent6" w:themeShade="80"/>
                          <w:position w:val="10"/>
                          <w:lang w:eastAsia="en-GB"/>
                        </w:rPr>
                        <w:drawing>
                          <wp:inline distT="0" distB="0" distL="0" distR="0" wp14:anchorId="2CCD9CB7" wp14:editId="6E266C7A">
                            <wp:extent cx="814705" cy="226060"/>
                            <wp:effectExtent l="0" t="0" r="4445" b="254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position w:val="10"/>
                          <w:lang w:eastAsia="en-GB"/>
                        </w:rPr>
                        <w:t xml:space="preserve"> </w:t>
                      </w:r>
                      <w:r w:rsidRPr="00E6055B">
                        <w:rPr>
                          <w:rFonts w:ascii="Calibri" w:hAnsi="Calibri" w:cs="Times New Roman"/>
                          <w:color w:val="984806" w:themeColor="accent6" w:themeShade="80"/>
                          <w:position w:val="20"/>
                          <w:lang w:eastAsia="en-GB"/>
                        </w:rPr>
                        <w:t>2.1.4</w:t>
                      </w:r>
                    </w:p>
                    <w:p w14:paraId="64CCB72C"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8"/>
                          <w:szCs w:val="8"/>
                          <w:lang w:eastAsia="en-GB"/>
                        </w:rPr>
                      </w:pPr>
                    </w:p>
                    <w:p w14:paraId="76FB9045" w14:textId="75FC9CBE"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2"/>
                          <w:lang w:eastAsia="en-GB"/>
                        </w:rPr>
                      </w:pPr>
                      <w:r>
                        <w:rPr>
                          <w:rFonts w:ascii="Calibri" w:hAnsi="Calibri" w:cs="Times New Roman"/>
                          <w:noProof/>
                          <w:color w:val="984806" w:themeColor="accent6" w:themeShade="80"/>
                          <w:lang w:eastAsia="en-GB"/>
                        </w:rPr>
                        <w:drawing>
                          <wp:inline distT="0" distB="0" distL="0" distR="0" wp14:anchorId="302C826C" wp14:editId="16E8A487">
                            <wp:extent cx="1466850" cy="199390"/>
                            <wp:effectExtent l="0" t="0" r="0" b="0"/>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E6055B">
                        <w:rPr>
                          <w:rFonts w:ascii="Calibri" w:hAnsi="Calibri" w:cs="Times New Roman"/>
                          <w:color w:val="984806" w:themeColor="accent6" w:themeShade="80"/>
                          <w:position w:val="12"/>
                          <w:lang w:eastAsia="en-GB"/>
                        </w:rPr>
                        <w:t>6</w:t>
                      </w:r>
                    </w:p>
                    <w:p w14:paraId="1C9C0002"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2BDA98A9"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7C1F4CF4" w14:textId="4D269DEA"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55F93609" wp14:editId="2777D527">
                            <wp:extent cx="516255" cy="199390"/>
                            <wp:effectExtent l="0" t="0" r="0" b="0"/>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sidRPr="00E6055B">
                        <w:rPr>
                          <w:rFonts w:ascii="Calibri" w:hAnsi="Calibri" w:cs="Times New Roman"/>
                          <w:color w:val="984806" w:themeColor="accent6" w:themeShade="80"/>
                          <w:position w:val="12"/>
                          <w:lang w:eastAsia="en-GB"/>
                        </w:rPr>
                        <w:t>PI-11</w:t>
                      </w:r>
                    </w:p>
                    <w:p w14:paraId="57D82A5F" w14:textId="77777777" w:rsidR="00CC49D6" w:rsidRPr="006D0CF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ADE5069"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90688" behindDoc="0" locked="0" layoutInCell="1" allowOverlap="1" wp14:anchorId="749192E5" wp14:editId="0FBD4093">
                <wp:simplePos x="0" y="0"/>
                <wp:positionH relativeFrom="column">
                  <wp:posOffset>228600</wp:posOffset>
                </wp:positionH>
                <wp:positionV relativeFrom="paragraph">
                  <wp:posOffset>635</wp:posOffset>
                </wp:positionV>
                <wp:extent cx="2781300" cy="2728595"/>
                <wp:effectExtent l="0" t="0" r="38100" b="14605"/>
                <wp:wrapNone/>
                <wp:docPr id="17"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28595"/>
                        </a:xfrm>
                        <a:prstGeom prst="rect">
                          <a:avLst/>
                        </a:prstGeom>
                        <a:solidFill>
                          <a:srgbClr val="FFFFFF"/>
                        </a:solidFill>
                        <a:ln w="12700">
                          <a:solidFill>
                            <a:schemeClr val="bg1">
                              <a:lumMod val="100000"/>
                              <a:lumOff val="0"/>
                            </a:schemeClr>
                          </a:solidFill>
                          <a:miter lim="800000"/>
                          <a:headEnd/>
                          <a:tailEnd/>
                        </a:ln>
                      </wps:spPr>
                      <wps:txbx>
                        <w:txbxContent>
                          <w:p w14:paraId="2DF39904"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541FE53"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7FC6A81D" w14:textId="77777777" w:rsidR="00CC49D6" w:rsidRPr="00F52975"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9813B6">
                              <w:rPr>
                                <w:rFonts w:ascii="Calibri" w:hAnsi="Calibri"/>
                                <w:b/>
                                <w:color w:val="215868" w:themeColor="accent5" w:themeShade="80"/>
                              </w:rPr>
                              <w:t>Germany:</w:t>
                            </w:r>
                            <w:r w:rsidRPr="009813B6">
                              <w:rPr>
                                <w:rFonts w:ascii="Calibri" w:hAnsi="Calibri"/>
                                <w:color w:val="215868" w:themeColor="accent5" w:themeShade="80"/>
                              </w:rPr>
                              <w:t xml:space="preserve"> The guidelines for “Economic feasibility analys</w:t>
                            </w:r>
                            <w:r>
                              <w:rPr>
                                <w:rFonts w:ascii="Calibri" w:hAnsi="Calibri"/>
                                <w:color w:val="215868" w:themeColor="accent5" w:themeShade="80"/>
                              </w:rPr>
                              <w:t>i</w:t>
                            </w:r>
                            <w:r w:rsidRPr="009813B6">
                              <w:rPr>
                                <w:rFonts w:ascii="Calibri" w:hAnsi="Calibri"/>
                                <w:color w:val="215868" w:themeColor="accent5" w:themeShade="80"/>
                              </w:rPr>
                              <w:t xml:space="preserve">s for public-private partnership projects” (2006) set </w:t>
                            </w:r>
                            <w:r>
                              <w:rPr>
                                <w:rFonts w:ascii="Calibri" w:hAnsi="Calibri"/>
                                <w:color w:val="215868" w:themeColor="accent5" w:themeShade="80"/>
                              </w:rPr>
                              <w:t xml:space="preserve">out a </w:t>
                            </w:r>
                            <w:r w:rsidRPr="009813B6">
                              <w:rPr>
                                <w:rFonts w:ascii="Calibri" w:hAnsi="Calibri"/>
                                <w:color w:val="215868" w:themeColor="accent5" w:themeShade="80"/>
                              </w:rPr>
                              <w:t>multi-stage standards to ensure compliance with the principle of efficiency in the public administration</w:t>
                            </w:r>
                            <w:r>
                              <w:rPr>
                                <w:rFonts w:ascii="Calibri" w:hAnsi="Calibri"/>
                                <w:color w:val="215868" w:themeColor="accent5" w:themeShade="80"/>
                              </w:rPr>
                              <w:t xml:space="preserve">. These phases are </w:t>
                            </w:r>
                            <w:proofErr w:type="spellStart"/>
                            <w:r w:rsidRPr="009813B6">
                              <w:rPr>
                                <w:rFonts w:ascii="Calibri" w:hAnsi="Calibri"/>
                                <w:color w:val="215868" w:themeColor="accent5" w:themeShade="80"/>
                              </w:rPr>
                              <w:t>i</w:t>
                            </w:r>
                            <w:proofErr w:type="spellEnd"/>
                            <w:r w:rsidRPr="009813B6">
                              <w:rPr>
                                <w:rFonts w:ascii="Calibri" w:hAnsi="Calibri"/>
                                <w:color w:val="215868" w:themeColor="accent5" w:themeShade="80"/>
                              </w:rPr>
                              <w:t>) requirement specification, financing and efficiency components of the project, ii) PPP-aptitude test, iii) establishment of the reference project for the Public Sector Comparator (PSC), preliminary economic feasibility examination,</w:t>
                            </w:r>
                          </w:p>
                          <w:p w14:paraId="032C6B62"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1" type="#_x0000_t202" style="position:absolute;left:0;text-align:left;margin-left:18pt;margin-top:.05pt;width:219pt;height:214.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" strokecolor="white [3212]" strokeweight="1pt">
                <v:textbox inset=".5mm">
                  <w:txbxContent>
                    <w:p w14:paraId="2DF39904"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7541FE53"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7FC6A81D" w14:textId="77777777" w:rsidR="00CC49D6" w:rsidRPr="00F52975" w:rsidRDefault="00CC49D6" w:rsidP="002C4939">
                      <w:pPr>
                        <w:shd w:val="clear" w:color="auto" w:fill="DAEEF3" w:themeFill="accent5" w:themeFillTint="33"/>
                        <w:spacing w:before="120" w:after="120"/>
                        <w:contextualSpacing/>
                        <w:jc w:val="both"/>
                        <w:rPr>
                          <w:rFonts w:cs="Times New Roman"/>
                          <w:color w:val="215868" w:themeColor="accent5" w:themeShade="80"/>
                        </w:rPr>
                      </w:pPr>
                      <w:r w:rsidRPr="009813B6">
                        <w:rPr>
                          <w:rFonts w:ascii="Calibri" w:hAnsi="Calibri"/>
                          <w:b/>
                          <w:color w:val="215868" w:themeColor="accent5" w:themeShade="80"/>
                        </w:rPr>
                        <w:t>Germany:</w:t>
                      </w:r>
                      <w:r w:rsidRPr="009813B6">
                        <w:rPr>
                          <w:rFonts w:ascii="Calibri" w:hAnsi="Calibri"/>
                          <w:color w:val="215868" w:themeColor="accent5" w:themeShade="80"/>
                        </w:rPr>
                        <w:t xml:space="preserve"> The guidelines for “Economic feasibility analys</w:t>
                      </w:r>
                      <w:r>
                        <w:rPr>
                          <w:rFonts w:ascii="Calibri" w:hAnsi="Calibri"/>
                          <w:color w:val="215868" w:themeColor="accent5" w:themeShade="80"/>
                        </w:rPr>
                        <w:t>i</w:t>
                      </w:r>
                      <w:r w:rsidRPr="009813B6">
                        <w:rPr>
                          <w:rFonts w:ascii="Calibri" w:hAnsi="Calibri"/>
                          <w:color w:val="215868" w:themeColor="accent5" w:themeShade="80"/>
                        </w:rPr>
                        <w:t xml:space="preserve">s for public-private partnership projects” (2006) set </w:t>
                      </w:r>
                      <w:r>
                        <w:rPr>
                          <w:rFonts w:ascii="Calibri" w:hAnsi="Calibri"/>
                          <w:color w:val="215868" w:themeColor="accent5" w:themeShade="80"/>
                        </w:rPr>
                        <w:t xml:space="preserve">out a </w:t>
                      </w:r>
                      <w:r w:rsidRPr="009813B6">
                        <w:rPr>
                          <w:rFonts w:ascii="Calibri" w:hAnsi="Calibri"/>
                          <w:color w:val="215868" w:themeColor="accent5" w:themeShade="80"/>
                        </w:rPr>
                        <w:t>multi-stage standards to ensure compliance with the principle of efficiency in the public administration</w:t>
                      </w:r>
                      <w:r>
                        <w:rPr>
                          <w:rFonts w:ascii="Calibri" w:hAnsi="Calibri"/>
                          <w:color w:val="215868" w:themeColor="accent5" w:themeShade="80"/>
                        </w:rPr>
                        <w:t xml:space="preserve">. These phases are </w:t>
                      </w:r>
                      <w:proofErr w:type="spellStart"/>
                      <w:r w:rsidRPr="009813B6">
                        <w:rPr>
                          <w:rFonts w:ascii="Calibri" w:hAnsi="Calibri"/>
                          <w:color w:val="215868" w:themeColor="accent5" w:themeShade="80"/>
                        </w:rPr>
                        <w:t>i</w:t>
                      </w:r>
                      <w:proofErr w:type="spellEnd"/>
                      <w:r w:rsidRPr="009813B6">
                        <w:rPr>
                          <w:rFonts w:ascii="Calibri" w:hAnsi="Calibri"/>
                          <w:color w:val="215868" w:themeColor="accent5" w:themeShade="80"/>
                        </w:rPr>
                        <w:t>) requirement specification, financing and efficiency components of the project, ii) PPP-aptitude test, iii) establishment of the reference project for the Public Sector Comparator (PSC), preliminary economic feasibility examination,</w:t>
                      </w:r>
                    </w:p>
                    <w:p w14:paraId="032C6B62"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txbxContent>
                </v:textbox>
              </v:shape>
            </w:pict>
          </mc:Fallback>
        </mc:AlternateContent>
      </w:r>
    </w:p>
    <w:p w14:paraId="445B00A2" w14:textId="77777777" w:rsidR="00517F20" w:rsidRPr="00991BAF" w:rsidRDefault="00517F20"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72342DE0" w14:textId="77777777" w:rsidR="00517F20" w:rsidRPr="00991BAF" w:rsidRDefault="00517F20"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56D0E136" w14:textId="77777777" w:rsidR="00517F20" w:rsidRPr="00991BAF" w:rsidRDefault="00517F20"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265CB1C1" w14:textId="77777777" w:rsidR="00517F20" w:rsidRPr="00991BAF" w:rsidRDefault="00517F20"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4D1C0A7C" w14:textId="77777777" w:rsidR="00517F20" w:rsidRPr="00991BAF" w:rsidRDefault="00517F20" w:rsidP="00675760">
      <w:pPr>
        <w:pStyle w:val="ListParagraph"/>
        <w:numPr>
          <w:ilvl w:val="0"/>
          <w:numId w:val="13"/>
        </w:numPr>
        <w:ind w:right="28"/>
        <w:jc w:val="both"/>
        <w:rPr>
          <w:b/>
          <w:color w:val="5F497A" w:themeColor="accent4" w:themeShade="BF"/>
          <w:sz w:val="24"/>
          <w:szCs w:val="24"/>
          <w:shd w:val="clear" w:color="auto" w:fill="FFFFFF" w:themeFill="background1"/>
        </w:rPr>
      </w:pPr>
    </w:p>
    <w:p w14:paraId="47CB1AED" w14:textId="77777777" w:rsidR="00517F20" w:rsidRPr="00991BAF" w:rsidRDefault="00517F20" w:rsidP="00517F20">
      <w:pPr>
        <w:pStyle w:val="NoSpacing"/>
        <w:spacing w:before="240"/>
        <w:jc w:val="both"/>
        <w:rPr>
          <w:sz w:val="24"/>
          <w:szCs w:val="24"/>
          <w:shd w:val="clear" w:color="auto" w:fill="FFFFFF" w:themeFill="background1"/>
        </w:rPr>
      </w:pPr>
    </w:p>
    <w:p w14:paraId="55D4D4CE" w14:textId="77777777" w:rsidR="00517F20" w:rsidRPr="00991BAF" w:rsidRDefault="00517F20" w:rsidP="00517F20">
      <w:pPr>
        <w:pStyle w:val="NoSpacing"/>
        <w:spacing w:before="240"/>
        <w:jc w:val="both"/>
        <w:rPr>
          <w:sz w:val="24"/>
          <w:szCs w:val="24"/>
          <w:shd w:val="clear" w:color="auto" w:fill="FFFFFF" w:themeFill="background1"/>
        </w:rPr>
      </w:pPr>
    </w:p>
    <w:p w14:paraId="60F4D374" w14:textId="77777777" w:rsidR="00517F20" w:rsidRPr="00991BAF" w:rsidRDefault="00517F20" w:rsidP="00517F20">
      <w:pPr>
        <w:pStyle w:val="NoSpacing"/>
        <w:spacing w:before="240"/>
        <w:jc w:val="both"/>
        <w:rPr>
          <w:sz w:val="24"/>
          <w:szCs w:val="24"/>
          <w:shd w:val="clear" w:color="auto" w:fill="FFFFFF" w:themeFill="background1"/>
        </w:rPr>
      </w:pPr>
    </w:p>
    <w:p w14:paraId="2B60E335" w14:textId="77777777" w:rsidR="00517F20" w:rsidRPr="00991BAF" w:rsidRDefault="00517F20" w:rsidP="00517F20">
      <w:pPr>
        <w:pStyle w:val="NoSpacing"/>
        <w:spacing w:before="240"/>
        <w:jc w:val="both"/>
        <w:rPr>
          <w:sz w:val="24"/>
          <w:szCs w:val="24"/>
          <w:shd w:val="clear" w:color="auto" w:fill="FFFFFF" w:themeFill="background1"/>
        </w:rPr>
      </w:pPr>
    </w:p>
    <w:p w14:paraId="3EF92878" w14:textId="77777777" w:rsidR="00517F20" w:rsidRPr="00991BAF" w:rsidRDefault="00517F20" w:rsidP="00517F20">
      <w:pPr>
        <w:pStyle w:val="NoSpacing"/>
        <w:spacing w:before="240"/>
        <w:jc w:val="both"/>
        <w:rPr>
          <w:sz w:val="24"/>
          <w:szCs w:val="24"/>
          <w:shd w:val="clear" w:color="auto" w:fill="FFFFFF" w:themeFill="background1"/>
        </w:rPr>
      </w:pPr>
    </w:p>
    <w:p w14:paraId="7792509E" w14:textId="77777777" w:rsidR="00517F20" w:rsidRPr="00991BAF" w:rsidRDefault="00517F20" w:rsidP="00517F20">
      <w:pPr>
        <w:jc w:val="both"/>
        <w:rPr>
          <w:b/>
          <w:color w:val="76923C" w:themeColor="accent3" w:themeShade="BF"/>
          <w:sz w:val="24"/>
          <w:szCs w:val="24"/>
          <w:shd w:val="clear" w:color="auto" w:fill="FFFFFF" w:themeFill="background1"/>
        </w:rPr>
      </w:pPr>
      <w:r w:rsidRPr="00991BAF">
        <w:rPr>
          <w:b/>
          <w:color w:val="76923C" w:themeColor="accent3" w:themeShade="BF"/>
          <w:sz w:val="24"/>
          <w:szCs w:val="24"/>
          <w:shd w:val="clear" w:color="auto" w:fill="FFFFFF" w:themeFill="background1"/>
        </w:rPr>
        <w:t>___________________________________________________________________________</w:t>
      </w:r>
    </w:p>
    <w:p w14:paraId="432BB31C" w14:textId="77777777" w:rsidR="00B75A88" w:rsidRPr="00991BAF" w:rsidRDefault="00B75A88" w:rsidP="00B75A88">
      <w:pPr>
        <w:rPr>
          <w:b/>
          <w:color w:val="0070C0"/>
          <w:sz w:val="24"/>
          <w:szCs w:val="24"/>
          <w:shd w:val="clear" w:color="auto" w:fill="FFFFFF" w:themeFill="background1"/>
        </w:rPr>
      </w:pPr>
    </w:p>
    <w:p w14:paraId="7E8320CB" w14:textId="77777777" w:rsidR="00B75A88" w:rsidRPr="00991BAF" w:rsidRDefault="00B75A88" w:rsidP="00B75A88">
      <w:pPr>
        <w:rPr>
          <w:b/>
          <w:color w:val="0070C0"/>
          <w:sz w:val="24"/>
          <w:szCs w:val="24"/>
          <w:shd w:val="clear" w:color="auto" w:fill="FFFFFF" w:themeFill="background1"/>
        </w:rPr>
      </w:pPr>
    </w:p>
    <w:p w14:paraId="078E13F8" w14:textId="77777777" w:rsidR="00B75A88" w:rsidRPr="00991BAF" w:rsidRDefault="00B75A88" w:rsidP="00B75A88">
      <w:pPr>
        <w:rPr>
          <w:b/>
          <w:color w:val="0070C0"/>
          <w:sz w:val="24"/>
          <w:szCs w:val="24"/>
          <w:shd w:val="clear" w:color="auto" w:fill="FFFFFF" w:themeFill="background1"/>
        </w:rPr>
      </w:pPr>
    </w:p>
    <w:p w14:paraId="70A0CD42" w14:textId="77777777" w:rsidR="00B75A88" w:rsidRPr="00991BAF" w:rsidRDefault="00B75A88" w:rsidP="00B75A88">
      <w:pPr>
        <w:rPr>
          <w:b/>
          <w:color w:val="0070C0"/>
          <w:sz w:val="24"/>
          <w:szCs w:val="24"/>
          <w:shd w:val="clear" w:color="auto" w:fill="FFFFFF" w:themeFill="background1"/>
        </w:rPr>
      </w:pPr>
    </w:p>
    <w:p w14:paraId="7DD339B6" w14:textId="10B6EEA4" w:rsidR="00517F20" w:rsidRPr="00991BAF" w:rsidRDefault="00BE52ED" w:rsidP="00B75A88">
      <w:pPr>
        <w:jc w:val="both"/>
        <w:rPr>
          <w:sz w:val="24"/>
          <w:szCs w:val="24"/>
        </w:rPr>
      </w:pPr>
      <w:r w:rsidRPr="00991BAF">
        <w:rPr>
          <w:rFonts w:asciiTheme="majorHAnsi" w:hAnsiTheme="majorHAnsi"/>
          <w:b/>
          <w:color w:val="76923C" w:themeColor="accent3" w:themeShade="BF"/>
          <w:sz w:val="24"/>
          <w:szCs w:val="24"/>
          <w:shd w:val="clear" w:color="auto" w:fill="FFFFFF" w:themeFill="background1"/>
        </w:rPr>
        <w:t>M</w:t>
      </w:r>
      <w:r w:rsidR="00B75A88" w:rsidRPr="00991BAF">
        <w:rPr>
          <w:rFonts w:asciiTheme="majorHAnsi" w:hAnsiTheme="majorHAnsi"/>
          <w:b/>
          <w:color w:val="76923C" w:themeColor="accent3" w:themeShade="BF"/>
          <w:sz w:val="24"/>
          <w:szCs w:val="24"/>
          <w:shd w:val="clear" w:color="auto" w:fill="FFFFFF" w:themeFill="background1"/>
        </w:rPr>
        <w:t>.3.</w:t>
      </w:r>
      <w:r w:rsidR="00B75A88" w:rsidRPr="00991BAF">
        <w:rPr>
          <w:rFonts w:asciiTheme="majorHAnsi" w:hAnsiTheme="majorHAnsi"/>
          <w:sz w:val="24"/>
          <w:szCs w:val="24"/>
        </w:rPr>
        <w:t xml:space="preserve"> </w:t>
      </w:r>
      <w:proofErr w:type="gramStart"/>
      <w:r w:rsidR="00B75A88" w:rsidRPr="00991BAF">
        <w:rPr>
          <w:rFonts w:asciiTheme="majorHAnsi" w:hAnsiTheme="majorHAnsi"/>
          <w:b/>
          <w:color w:val="76923C" w:themeColor="accent3" w:themeShade="BF"/>
          <w:sz w:val="24"/>
          <w:szCs w:val="24"/>
          <w:shd w:val="clear" w:color="auto" w:fill="FFFFFF" w:themeFill="background1"/>
        </w:rPr>
        <w:t>The</w:t>
      </w:r>
      <w:proofErr w:type="gramEnd"/>
      <w:r w:rsidR="00B75A88" w:rsidRPr="00991BAF">
        <w:rPr>
          <w:rFonts w:asciiTheme="majorHAnsi" w:hAnsiTheme="majorHAnsi"/>
          <w:b/>
          <w:color w:val="76923C" w:themeColor="accent3" w:themeShade="BF"/>
          <w:sz w:val="24"/>
          <w:szCs w:val="24"/>
          <w:shd w:val="clear" w:color="auto" w:fill="FFFFFF" w:themeFill="background1"/>
        </w:rPr>
        <w:t xml:space="preserve"> </w:t>
      </w:r>
      <w:r w:rsidR="00BA5578">
        <w:rPr>
          <w:rFonts w:asciiTheme="majorHAnsi" w:hAnsiTheme="majorHAnsi"/>
          <w:b/>
          <w:color w:val="76923C" w:themeColor="accent3" w:themeShade="BF"/>
          <w:sz w:val="24"/>
          <w:szCs w:val="24"/>
          <w:shd w:val="clear" w:color="auto" w:fill="FFFFFF" w:themeFill="background1"/>
        </w:rPr>
        <w:t xml:space="preserve">proactive </w:t>
      </w:r>
      <w:r w:rsidR="00B75A88" w:rsidRPr="00991BAF">
        <w:rPr>
          <w:rFonts w:asciiTheme="majorHAnsi" w:hAnsiTheme="majorHAnsi"/>
          <w:b/>
          <w:color w:val="76923C" w:themeColor="accent3" w:themeShade="BF"/>
          <w:sz w:val="24"/>
          <w:szCs w:val="24"/>
          <w:shd w:val="clear" w:color="auto" w:fill="FFFFFF" w:themeFill="background1"/>
        </w:rPr>
        <w:t>disclosure of relevant data</w:t>
      </w:r>
      <w:r w:rsidR="00B75A88" w:rsidRPr="00991BAF">
        <w:rPr>
          <w:sz w:val="24"/>
          <w:szCs w:val="24"/>
        </w:rPr>
        <w:t xml:space="preserve"> including key budget data to the public in a timely and accessible fashion, enhances transparency, competition, confidence and value for money in </w:t>
      </w:r>
      <w:r w:rsidR="00BA5578">
        <w:rPr>
          <w:sz w:val="24"/>
          <w:szCs w:val="24"/>
        </w:rPr>
        <w:t xml:space="preserve">the procurement and delivery of </w:t>
      </w:r>
      <w:r w:rsidR="00B75A88" w:rsidRPr="00991BAF">
        <w:rPr>
          <w:sz w:val="24"/>
          <w:szCs w:val="24"/>
        </w:rPr>
        <w:t xml:space="preserve">infrastructure projects. </w:t>
      </w:r>
    </w:p>
    <w:p w14:paraId="2B59F2A1" w14:textId="5275DB18" w:rsidR="00517F20" w:rsidRPr="008C22AE" w:rsidRDefault="00517F20" w:rsidP="00517F20">
      <w:pPr>
        <w:spacing w:before="240" w:after="240"/>
        <w:ind w:right="28"/>
        <w:jc w:val="both"/>
        <w:rPr>
          <w:sz w:val="24"/>
          <w:szCs w:val="24"/>
        </w:rPr>
      </w:pPr>
      <w:r w:rsidRPr="00991BAF">
        <w:rPr>
          <w:color w:val="0070C0"/>
          <w:sz w:val="36"/>
          <w:szCs w:val="24"/>
        </w:rPr>
        <w:sym w:font="ZapfDingbats" w:char="F050"/>
      </w:r>
      <w:r w:rsidRPr="00991BAF">
        <w:rPr>
          <w:color w:val="0070C0"/>
          <w:sz w:val="36"/>
          <w:szCs w:val="24"/>
        </w:rPr>
        <w:t xml:space="preserve"> </w:t>
      </w:r>
      <w:r w:rsidRPr="00991BAF">
        <w:rPr>
          <w:color w:val="0070C0"/>
          <w:sz w:val="24"/>
          <w:szCs w:val="24"/>
        </w:rPr>
        <w:t>Suggested starting points</w:t>
      </w:r>
      <w:r w:rsidRPr="00991BAF">
        <w:rPr>
          <w:color w:val="000000" w:themeColor="text1"/>
          <w:sz w:val="24"/>
          <w:szCs w:val="24"/>
        </w:rPr>
        <w:t xml:space="preserve"> </w:t>
      </w:r>
      <w:r w:rsidRPr="00991BAF">
        <w:rPr>
          <w:sz w:val="24"/>
          <w:szCs w:val="24"/>
        </w:rPr>
        <w:t xml:space="preserve">regarding </w:t>
      </w:r>
      <w:r w:rsidR="00BA5578">
        <w:rPr>
          <w:sz w:val="24"/>
          <w:szCs w:val="24"/>
        </w:rPr>
        <w:t xml:space="preserve">proactive </w:t>
      </w:r>
      <w:r w:rsidR="00BA5578" w:rsidRPr="008C22AE">
        <w:rPr>
          <w:sz w:val="24"/>
          <w:szCs w:val="24"/>
        </w:rPr>
        <w:t>disclosure in th</w:t>
      </w:r>
      <w:r w:rsidR="002C4939" w:rsidRPr="008C22AE">
        <w:rPr>
          <w:sz w:val="24"/>
          <w:szCs w:val="24"/>
        </w:rPr>
        <w:t>is area</w:t>
      </w:r>
      <w:r w:rsidR="004B783B" w:rsidRPr="008C22AE">
        <w:rPr>
          <w:sz w:val="24"/>
          <w:szCs w:val="24"/>
        </w:rPr>
        <w:t>, subject to clear national rules regarding disclosure of commercially-sensitive or otherwise confidential data,</w:t>
      </w:r>
      <w:r w:rsidR="002C4939" w:rsidRPr="008C22AE">
        <w:rPr>
          <w:sz w:val="24"/>
          <w:szCs w:val="24"/>
        </w:rPr>
        <w:t xml:space="preserve"> include:</w:t>
      </w:r>
    </w:p>
    <w:p w14:paraId="34BDD98A" w14:textId="7BAC4287" w:rsidR="00517F20" w:rsidRDefault="00517F20" w:rsidP="00675760">
      <w:pPr>
        <w:pStyle w:val="NoSpacing"/>
        <w:numPr>
          <w:ilvl w:val="0"/>
          <w:numId w:val="13"/>
        </w:numPr>
        <w:spacing w:after="20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 xml:space="preserve">basic project information, </w:t>
      </w:r>
      <w:r w:rsidR="002E2765" w:rsidRPr="00991BAF">
        <w:rPr>
          <w:rFonts w:eastAsiaTheme="minorHAnsi"/>
          <w:sz w:val="24"/>
          <w:szCs w:val="24"/>
          <w:shd w:val="clear" w:color="auto" w:fill="FFFFFF" w:themeFill="background1"/>
        </w:rPr>
        <w:t>c</w:t>
      </w:r>
      <w:r w:rsidRPr="00991BAF">
        <w:rPr>
          <w:rFonts w:eastAsiaTheme="minorHAnsi"/>
          <w:sz w:val="24"/>
          <w:szCs w:val="24"/>
          <w:shd w:val="clear" w:color="auto" w:fill="FFFFFF" w:themeFill="background1"/>
        </w:rPr>
        <w:t xml:space="preserve">ontract dates and deadlines, </w:t>
      </w:r>
      <w:r w:rsidR="00BA5578">
        <w:rPr>
          <w:rFonts w:eastAsiaTheme="minorHAnsi"/>
          <w:sz w:val="24"/>
          <w:szCs w:val="24"/>
          <w:shd w:val="clear" w:color="auto" w:fill="FFFFFF" w:themeFill="background1"/>
        </w:rPr>
        <w:t>l</w:t>
      </w:r>
      <w:r w:rsidRPr="00991BAF">
        <w:rPr>
          <w:rFonts w:eastAsiaTheme="minorHAnsi"/>
          <w:sz w:val="24"/>
          <w:szCs w:val="24"/>
          <w:shd w:val="clear" w:color="auto" w:fill="FFFFFF" w:themeFill="background1"/>
        </w:rPr>
        <w:t xml:space="preserve">inks to all contract documents, </w:t>
      </w:r>
      <w:r w:rsidR="00BA5578">
        <w:rPr>
          <w:rFonts w:eastAsiaTheme="minorHAnsi"/>
          <w:sz w:val="24"/>
          <w:szCs w:val="24"/>
          <w:shd w:val="clear" w:color="auto" w:fill="FFFFFF" w:themeFill="background1"/>
        </w:rPr>
        <w:t>and c</w:t>
      </w:r>
      <w:r w:rsidRPr="00991BAF">
        <w:rPr>
          <w:rFonts w:eastAsiaTheme="minorHAnsi"/>
          <w:sz w:val="24"/>
          <w:szCs w:val="24"/>
          <w:shd w:val="clear" w:color="auto" w:fill="FFFFFF" w:themeFill="background1"/>
        </w:rPr>
        <w:t>ontact details of relevant parties</w:t>
      </w:r>
    </w:p>
    <w:p w14:paraId="3C45B2E5" w14:textId="58ECE178" w:rsidR="0042704A" w:rsidRPr="00991BAF" w:rsidRDefault="0042704A" w:rsidP="00675760">
      <w:pPr>
        <w:pStyle w:val="NoSpacing"/>
        <w:numPr>
          <w:ilvl w:val="0"/>
          <w:numId w:val="13"/>
        </w:numPr>
        <w:spacing w:after="200"/>
        <w:jc w:val="both"/>
        <w:rPr>
          <w:rFonts w:eastAsiaTheme="minorHAnsi"/>
          <w:sz w:val="24"/>
          <w:szCs w:val="24"/>
          <w:shd w:val="clear" w:color="auto" w:fill="FFFFFF" w:themeFill="background1"/>
        </w:rPr>
      </w:pPr>
      <w:r>
        <w:rPr>
          <w:rFonts w:eastAsiaTheme="minorHAnsi"/>
          <w:sz w:val="24"/>
          <w:szCs w:val="24"/>
          <w:shd w:val="clear" w:color="auto" w:fill="FFFFFF" w:themeFill="background1"/>
        </w:rPr>
        <w:t>the project appraisal and independent review of appraisal</w:t>
      </w:r>
    </w:p>
    <w:p w14:paraId="724F4ECF" w14:textId="6049D698" w:rsidR="00517F20" w:rsidRPr="00991BAF" w:rsidRDefault="00BA5578" w:rsidP="00675760">
      <w:pPr>
        <w:pStyle w:val="NoSpacing"/>
        <w:numPr>
          <w:ilvl w:val="0"/>
          <w:numId w:val="13"/>
        </w:numPr>
        <w:spacing w:after="200"/>
        <w:jc w:val="both"/>
        <w:rPr>
          <w:rFonts w:eastAsiaTheme="minorHAnsi"/>
          <w:sz w:val="24"/>
          <w:szCs w:val="24"/>
          <w:shd w:val="clear" w:color="auto" w:fill="FFFFFF" w:themeFill="background1"/>
        </w:rPr>
      </w:pPr>
      <w:r>
        <w:rPr>
          <w:rFonts w:eastAsiaTheme="minorHAnsi"/>
          <w:sz w:val="24"/>
          <w:szCs w:val="24"/>
          <w:shd w:val="clear" w:color="auto" w:fill="FFFFFF" w:themeFill="background1"/>
        </w:rPr>
        <w:t xml:space="preserve">details on the assessed </w:t>
      </w:r>
      <w:r w:rsidR="0042704A">
        <w:rPr>
          <w:rFonts w:eastAsiaTheme="minorHAnsi"/>
          <w:sz w:val="24"/>
          <w:szCs w:val="24"/>
          <w:shd w:val="clear" w:color="auto" w:fill="FFFFFF" w:themeFill="background1"/>
        </w:rPr>
        <w:t>total and year-by</w:t>
      </w:r>
      <w:r w:rsidR="00FB6E95">
        <w:rPr>
          <w:rFonts w:eastAsiaTheme="minorHAnsi"/>
          <w:sz w:val="24"/>
          <w:szCs w:val="24"/>
          <w:shd w:val="clear" w:color="auto" w:fill="FFFFFF" w:themeFill="background1"/>
        </w:rPr>
        <w:t>-</w:t>
      </w:r>
      <w:r w:rsidR="0042704A">
        <w:rPr>
          <w:rFonts w:eastAsiaTheme="minorHAnsi"/>
          <w:sz w:val="24"/>
          <w:szCs w:val="24"/>
          <w:shd w:val="clear" w:color="auto" w:fill="FFFFFF" w:themeFill="background1"/>
        </w:rPr>
        <w:t xml:space="preserve">year </w:t>
      </w:r>
      <w:r>
        <w:rPr>
          <w:rFonts w:eastAsiaTheme="minorHAnsi"/>
          <w:sz w:val="24"/>
          <w:szCs w:val="24"/>
          <w:shd w:val="clear" w:color="auto" w:fill="FFFFFF" w:themeFill="background1"/>
        </w:rPr>
        <w:t xml:space="preserve">project costs, </w:t>
      </w:r>
      <w:r w:rsidR="002E2765" w:rsidRPr="00991BAF">
        <w:rPr>
          <w:rFonts w:eastAsiaTheme="minorHAnsi"/>
          <w:sz w:val="24"/>
          <w:szCs w:val="24"/>
          <w:shd w:val="clear" w:color="auto" w:fill="FFFFFF" w:themeFill="background1"/>
        </w:rPr>
        <w:t>l</w:t>
      </w:r>
      <w:r w:rsidR="00517F20" w:rsidRPr="00991BAF">
        <w:rPr>
          <w:rFonts w:eastAsiaTheme="minorHAnsi"/>
          <w:sz w:val="24"/>
          <w:szCs w:val="24"/>
          <w:shd w:val="clear" w:color="auto" w:fill="FFFFFF" w:themeFill="background1"/>
        </w:rPr>
        <w:t>isting of risks with information on who bears the risk</w:t>
      </w:r>
      <w:r w:rsidR="002E2765" w:rsidRPr="00991BAF">
        <w:rPr>
          <w:rFonts w:eastAsiaTheme="minorHAnsi"/>
          <w:sz w:val="24"/>
          <w:szCs w:val="24"/>
          <w:shd w:val="clear" w:color="auto" w:fill="FFFFFF" w:themeFill="background1"/>
        </w:rPr>
        <w:t>, e</w:t>
      </w:r>
      <w:r w:rsidR="00517F20" w:rsidRPr="00991BAF">
        <w:rPr>
          <w:rFonts w:eastAsiaTheme="minorHAnsi"/>
          <w:sz w:val="24"/>
          <w:szCs w:val="24"/>
          <w:shd w:val="clear" w:color="auto" w:fill="FFFFFF" w:themeFill="background1"/>
        </w:rPr>
        <w:t xml:space="preserve">valuation of </w:t>
      </w:r>
      <w:r>
        <w:rPr>
          <w:rFonts w:eastAsiaTheme="minorHAnsi"/>
          <w:sz w:val="24"/>
          <w:szCs w:val="24"/>
          <w:shd w:val="clear" w:color="auto" w:fill="FFFFFF" w:themeFill="background1"/>
        </w:rPr>
        <w:t xml:space="preserve">procurement </w:t>
      </w:r>
      <w:r w:rsidR="00517F20" w:rsidRPr="00991BAF">
        <w:rPr>
          <w:rFonts w:eastAsiaTheme="minorHAnsi"/>
          <w:sz w:val="24"/>
          <w:szCs w:val="24"/>
          <w:shd w:val="clear" w:color="auto" w:fill="FFFFFF" w:themeFill="background1"/>
        </w:rPr>
        <w:t>option</w:t>
      </w:r>
      <w:r>
        <w:rPr>
          <w:rFonts w:eastAsiaTheme="minorHAnsi"/>
          <w:sz w:val="24"/>
          <w:szCs w:val="24"/>
          <w:shd w:val="clear" w:color="auto" w:fill="FFFFFF" w:themeFill="background1"/>
        </w:rPr>
        <w:t>s</w:t>
      </w:r>
      <w:r w:rsidR="002E2765" w:rsidRPr="00991BAF">
        <w:rPr>
          <w:rFonts w:eastAsiaTheme="minorHAnsi"/>
          <w:sz w:val="24"/>
          <w:szCs w:val="24"/>
          <w:shd w:val="clear" w:color="auto" w:fill="FFFFFF" w:themeFill="background1"/>
        </w:rPr>
        <w:t>, and f</w:t>
      </w:r>
      <w:r w:rsidR="00517F20" w:rsidRPr="00991BAF">
        <w:rPr>
          <w:rFonts w:eastAsiaTheme="minorHAnsi"/>
          <w:sz w:val="24"/>
          <w:szCs w:val="24"/>
          <w:shd w:val="clear" w:color="auto" w:fill="FFFFFF" w:themeFill="background1"/>
        </w:rPr>
        <w:t>inancial information</w:t>
      </w:r>
    </w:p>
    <w:p w14:paraId="678F4692" w14:textId="1A3BAA98" w:rsidR="00517F20" w:rsidRPr="00991BAF" w:rsidRDefault="00BA5578" w:rsidP="00675760">
      <w:pPr>
        <w:pStyle w:val="NoSpacing"/>
        <w:numPr>
          <w:ilvl w:val="0"/>
          <w:numId w:val="13"/>
        </w:numPr>
        <w:spacing w:after="200"/>
        <w:jc w:val="both"/>
        <w:rPr>
          <w:rFonts w:eastAsiaTheme="minorHAnsi"/>
          <w:sz w:val="24"/>
          <w:szCs w:val="24"/>
          <w:shd w:val="clear" w:color="auto" w:fill="FFFFFF" w:themeFill="background1"/>
        </w:rPr>
      </w:pPr>
      <w:r>
        <w:rPr>
          <w:rFonts w:eastAsiaTheme="minorHAnsi"/>
          <w:sz w:val="24"/>
          <w:szCs w:val="24"/>
          <w:shd w:val="clear" w:color="auto" w:fill="FFFFFF" w:themeFill="background1"/>
        </w:rPr>
        <w:t xml:space="preserve">potential </w:t>
      </w:r>
      <w:r w:rsidR="002E2765" w:rsidRPr="00991BAF">
        <w:rPr>
          <w:rFonts w:eastAsiaTheme="minorHAnsi"/>
          <w:sz w:val="24"/>
          <w:szCs w:val="24"/>
          <w:shd w:val="clear" w:color="auto" w:fill="FFFFFF" w:themeFill="background1"/>
        </w:rPr>
        <w:t>g</w:t>
      </w:r>
      <w:r w:rsidR="00517F20" w:rsidRPr="00991BAF">
        <w:rPr>
          <w:rFonts w:eastAsiaTheme="minorHAnsi"/>
          <w:sz w:val="24"/>
          <w:szCs w:val="24"/>
          <w:shd w:val="clear" w:color="auto" w:fill="FFFFFF" w:themeFill="background1"/>
        </w:rPr>
        <w:t xml:space="preserve">overnment support in </w:t>
      </w:r>
      <w:r>
        <w:rPr>
          <w:rFonts w:eastAsiaTheme="minorHAnsi"/>
          <w:sz w:val="24"/>
          <w:szCs w:val="24"/>
          <w:shd w:val="clear" w:color="auto" w:fill="FFFFFF" w:themeFill="background1"/>
        </w:rPr>
        <w:t xml:space="preserve">the </w:t>
      </w:r>
      <w:r w:rsidR="00517F20" w:rsidRPr="00991BAF">
        <w:rPr>
          <w:rFonts w:eastAsiaTheme="minorHAnsi"/>
          <w:sz w:val="24"/>
          <w:szCs w:val="24"/>
          <w:shd w:val="clear" w:color="auto" w:fill="FFFFFF" w:themeFill="background1"/>
        </w:rPr>
        <w:t>form of guarantees, grants, service payments, land leases, asset transfers, and revenue shares</w:t>
      </w:r>
    </w:p>
    <w:p w14:paraId="7E93341D" w14:textId="77777777" w:rsidR="00517F20" w:rsidRPr="00991BAF" w:rsidRDefault="002E2765" w:rsidP="00675760">
      <w:pPr>
        <w:pStyle w:val="NoSpacing"/>
        <w:numPr>
          <w:ilvl w:val="0"/>
          <w:numId w:val="13"/>
        </w:numPr>
        <w:spacing w:after="20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t</w:t>
      </w:r>
      <w:r w:rsidR="00517F20" w:rsidRPr="00991BAF">
        <w:rPr>
          <w:rFonts w:eastAsiaTheme="minorHAnsi"/>
          <w:sz w:val="24"/>
          <w:szCs w:val="24"/>
          <w:shd w:val="clear" w:color="auto" w:fill="FFFFFF" w:themeFill="background1"/>
        </w:rPr>
        <w:t xml:space="preserve">ariffs and pricing, </w:t>
      </w:r>
      <w:r w:rsidRPr="00991BAF">
        <w:rPr>
          <w:rFonts w:eastAsiaTheme="minorHAnsi"/>
          <w:sz w:val="24"/>
          <w:szCs w:val="24"/>
          <w:shd w:val="clear" w:color="auto" w:fill="FFFFFF" w:themeFill="background1"/>
        </w:rPr>
        <w:t>e</w:t>
      </w:r>
      <w:r w:rsidR="00517F20" w:rsidRPr="00991BAF">
        <w:rPr>
          <w:rFonts w:eastAsiaTheme="minorHAnsi"/>
          <w:sz w:val="24"/>
          <w:szCs w:val="24"/>
          <w:shd w:val="clear" w:color="auto" w:fill="FFFFFF" w:themeFill="background1"/>
        </w:rPr>
        <w:t xml:space="preserve">vents of default and termination payments, </w:t>
      </w:r>
      <w:r w:rsidRPr="00991BAF">
        <w:rPr>
          <w:rFonts w:eastAsiaTheme="minorHAnsi"/>
          <w:sz w:val="24"/>
          <w:szCs w:val="24"/>
          <w:shd w:val="clear" w:color="auto" w:fill="FFFFFF" w:themeFill="background1"/>
        </w:rPr>
        <w:t>and r</w:t>
      </w:r>
      <w:r w:rsidR="00517F20" w:rsidRPr="00991BAF">
        <w:rPr>
          <w:rFonts w:eastAsiaTheme="minorHAnsi"/>
          <w:sz w:val="24"/>
          <w:szCs w:val="24"/>
          <w:shd w:val="clear" w:color="auto" w:fill="FFFFFF" w:themeFill="background1"/>
        </w:rPr>
        <w:t>enegotiations</w:t>
      </w:r>
    </w:p>
    <w:p w14:paraId="6C792D5C" w14:textId="3A667853" w:rsidR="00BA5578" w:rsidRDefault="002E2765" w:rsidP="00675760">
      <w:pPr>
        <w:pStyle w:val="NoSpacing"/>
        <w:numPr>
          <w:ilvl w:val="0"/>
          <w:numId w:val="13"/>
        </w:numPr>
        <w:spacing w:after="200"/>
        <w:jc w:val="both"/>
        <w:rPr>
          <w:rFonts w:eastAsiaTheme="minorHAnsi"/>
          <w:sz w:val="24"/>
          <w:szCs w:val="24"/>
          <w:shd w:val="clear" w:color="auto" w:fill="FFFFFF" w:themeFill="background1"/>
        </w:rPr>
      </w:pPr>
      <w:r w:rsidRPr="00991BAF">
        <w:rPr>
          <w:rFonts w:eastAsiaTheme="minorHAnsi"/>
          <w:sz w:val="24"/>
          <w:szCs w:val="24"/>
          <w:shd w:val="clear" w:color="auto" w:fill="FFFFFF" w:themeFill="background1"/>
        </w:rPr>
        <w:t>p</w:t>
      </w:r>
      <w:r w:rsidR="00517F20" w:rsidRPr="00991BAF">
        <w:rPr>
          <w:rFonts w:eastAsiaTheme="minorHAnsi"/>
          <w:sz w:val="24"/>
          <w:szCs w:val="24"/>
          <w:shd w:val="clear" w:color="auto" w:fill="FFFFFF" w:themeFill="background1"/>
        </w:rPr>
        <w:t>erformance information</w:t>
      </w:r>
      <w:r w:rsidR="00BA5578">
        <w:rPr>
          <w:rFonts w:eastAsiaTheme="minorHAnsi"/>
          <w:sz w:val="24"/>
          <w:szCs w:val="24"/>
          <w:shd w:val="clear" w:color="auto" w:fill="FFFFFF" w:themeFill="background1"/>
        </w:rPr>
        <w:t>,</w:t>
      </w:r>
      <w:r w:rsidR="00BA5578" w:rsidRPr="00BA5578">
        <w:rPr>
          <w:rFonts w:eastAsiaTheme="minorHAnsi"/>
          <w:sz w:val="24"/>
          <w:szCs w:val="24"/>
          <w:shd w:val="clear" w:color="auto" w:fill="FFFFFF" w:themeFill="background1"/>
        </w:rPr>
        <w:t xml:space="preserve"> </w:t>
      </w:r>
      <w:r w:rsidR="00BA5578">
        <w:rPr>
          <w:rFonts w:eastAsiaTheme="minorHAnsi"/>
          <w:sz w:val="24"/>
          <w:szCs w:val="24"/>
          <w:shd w:val="clear" w:color="auto" w:fill="FFFFFF" w:themeFill="background1"/>
        </w:rPr>
        <w:t>project monitoring details and details on disposable assets</w:t>
      </w:r>
    </w:p>
    <w:p w14:paraId="70433E02" w14:textId="18859B28" w:rsidR="00517F20" w:rsidRPr="002C4939" w:rsidRDefault="00BA5578" w:rsidP="00675760">
      <w:pPr>
        <w:pStyle w:val="NoSpacing"/>
        <w:numPr>
          <w:ilvl w:val="0"/>
          <w:numId w:val="13"/>
        </w:numPr>
        <w:spacing w:after="200"/>
        <w:jc w:val="both"/>
        <w:rPr>
          <w:rFonts w:eastAsiaTheme="minorHAnsi"/>
          <w:sz w:val="24"/>
          <w:szCs w:val="24"/>
          <w:shd w:val="clear" w:color="auto" w:fill="FFFFFF" w:themeFill="background1"/>
        </w:rPr>
      </w:pPr>
      <w:proofErr w:type="gramStart"/>
      <w:r w:rsidRPr="00BA5578">
        <w:rPr>
          <w:rFonts w:eastAsiaTheme="minorHAnsi"/>
          <w:sz w:val="24"/>
          <w:szCs w:val="24"/>
          <w:shd w:val="clear" w:color="auto" w:fill="FFFFFF" w:themeFill="background1"/>
        </w:rPr>
        <w:t>all</w:t>
      </w:r>
      <w:proofErr w:type="gramEnd"/>
      <w:r w:rsidRPr="00BA5578">
        <w:rPr>
          <w:rFonts w:eastAsiaTheme="minorHAnsi"/>
          <w:sz w:val="24"/>
          <w:szCs w:val="24"/>
          <w:shd w:val="clear" w:color="auto" w:fill="FFFFFF" w:themeFill="background1"/>
        </w:rPr>
        <w:t xml:space="preserve"> payments, </w:t>
      </w:r>
      <w:r w:rsidR="0042704A">
        <w:rPr>
          <w:rFonts w:eastAsiaTheme="minorHAnsi"/>
          <w:sz w:val="24"/>
          <w:szCs w:val="24"/>
          <w:shd w:val="clear" w:color="auto" w:fill="FFFFFF" w:themeFill="background1"/>
        </w:rPr>
        <w:t xml:space="preserve">revenues, </w:t>
      </w:r>
      <w:r w:rsidRPr="00BA5578">
        <w:rPr>
          <w:rFonts w:eastAsiaTheme="minorHAnsi"/>
          <w:sz w:val="24"/>
          <w:szCs w:val="24"/>
          <w:shd w:val="clear" w:color="auto" w:fill="FFFFFF" w:themeFill="background1"/>
        </w:rPr>
        <w:t>liabilities</w:t>
      </w:r>
      <w:r w:rsidR="0042704A">
        <w:rPr>
          <w:rFonts w:eastAsiaTheme="minorHAnsi"/>
          <w:sz w:val="24"/>
          <w:szCs w:val="24"/>
          <w:shd w:val="clear" w:color="auto" w:fill="FFFFFF" w:themeFill="background1"/>
        </w:rPr>
        <w:t>, contingent liabilities,</w:t>
      </w:r>
      <w:r w:rsidRPr="00BA5578">
        <w:rPr>
          <w:rFonts w:eastAsiaTheme="minorHAnsi"/>
          <w:sz w:val="24"/>
          <w:szCs w:val="24"/>
          <w:shd w:val="clear" w:color="auto" w:fill="FFFFFF" w:themeFill="background1"/>
        </w:rPr>
        <w:t xml:space="preserve"> and commitments are clearly incorporated in the budget documentation and the </w:t>
      </w:r>
      <w:r w:rsidRPr="00BA5578">
        <w:rPr>
          <w:rFonts w:asciiTheme="majorHAnsi" w:hAnsiTheme="majorHAnsi"/>
          <w:b/>
          <w:color w:val="548DD4" w:themeColor="text2" w:themeTint="99"/>
          <w:sz w:val="24"/>
          <w:szCs w:val="24"/>
          <w:shd w:val="clear" w:color="auto" w:fill="FFFFFF" w:themeFill="background1"/>
        </w:rPr>
        <w:t>year-end report</w:t>
      </w:r>
      <w:r w:rsidR="00675760">
        <w:rPr>
          <w:rFonts w:asciiTheme="majorHAnsi" w:hAnsiTheme="majorHAnsi"/>
          <w:b/>
          <w:color w:val="548DD4" w:themeColor="text2" w:themeTint="99"/>
          <w:sz w:val="24"/>
          <w:szCs w:val="24"/>
          <w:shd w:val="clear" w:color="auto" w:fill="FFFFFF" w:themeFill="background1"/>
        </w:rPr>
        <w:t>ing</w:t>
      </w:r>
      <w:r w:rsidRPr="00BA5578">
        <w:rPr>
          <w:rFonts w:asciiTheme="majorHAnsi" w:hAnsiTheme="majorHAnsi"/>
          <w:b/>
          <w:color w:val="548DD4" w:themeColor="text2" w:themeTint="99"/>
          <w:sz w:val="24"/>
          <w:szCs w:val="24"/>
          <w:shd w:val="clear" w:color="auto" w:fill="FFFFFF" w:themeFill="background1"/>
        </w:rPr>
        <w:t xml:space="preserve"> (A.8).</w:t>
      </w:r>
    </w:p>
    <w:p w14:paraId="1F3A44EB" w14:textId="77777777" w:rsidR="002C4939" w:rsidRPr="00BA5578" w:rsidRDefault="002C4939" w:rsidP="002C4939">
      <w:pPr>
        <w:pStyle w:val="NoSpacing"/>
        <w:spacing w:after="200"/>
        <w:ind w:left="720"/>
        <w:jc w:val="both"/>
        <w:rPr>
          <w:rFonts w:eastAsiaTheme="minorHAnsi"/>
          <w:sz w:val="24"/>
          <w:szCs w:val="24"/>
          <w:shd w:val="clear" w:color="auto" w:fill="FFFFFF" w:themeFill="background1"/>
        </w:rPr>
      </w:pPr>
    </w:p>
    <w:p w14:paraId="59992F35" w14:textId="77777777" w:rsidR="002C4939" w:rsidRPr="002C4939" w:rsidRDefault="002C4939" w:rsidP="002C4939">
      <w:pPr>
        <w:ind w:right="28"/>
        <w:jc w:val="both"/>
        <w:rPr>
          <w:b/>
          <w:color w:val="5F497A" w:themeColor="accent4" w:themeShade="BF"/>
          <w:sz w:val="24"/>
          <w:szCs w:val="24"/>
          <w:shd w:val="clear" w:color="auto" w:fill="FFFFFF" w:themeFill="background1"/>
        </w:rPr>
      </w:pPr>
      <w:r>
        <w:rPr>
          <w:noProof/>
          <w:lang w:eastAsia="en-GB"/>
        </w:rPr>
        <mc:AlternateContent>
          <mc:Choice Requires="wps">
            <w:drawing>
              <wp:anchor distT="0" distB="0" distL="114300" distR="114300" simplePos="0" relativeHeight="251894784" behindDoc="0" locked="0" layoutInCell="1" allowOverlap="1" wp14:anchorId="64B4F911" wp14:editId="0DC3E1D6">
                <wp:simplePos x="0" y="0"/>
                <wp:positionH relativeFrom="column">
                  <wp:posOffset>3009900</wp:posOffset>
                </wp:positionH>
                <wp:positionV relativeFrom="paragraph">
                  <wp:posOffset>635</wp:posOffset>
                </wp:positionV>
                <wp:extent cx="2771775" cy="3276600"/>
                <wp:effectExtent l="0" t="0" r="22225" b="25400"/>
                <wp:wrapNone/>
                <wp:docPr id="43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276600"/>
                        </a:xfrm>
                        <a:prstGeom prst="rect">
                          <a:avLst/>
                        </a:prstGeom>
                        <a:solidFill>
                          <a:srgbClr val="FFFFFF"/>
                        </a:solidFill>
                        <a:ln w="9525">
                          <a:solidFill>
                            <a:schemeClr val="bg1">
                              <a:lumMod val="100000"/>
                              <a:lumOff val="0"/>
                            </a:schemeClr>
                          </a:solidFill>
                          <a:miter lim="800000"/>
                          <a:headEnd/>
                          <a:tailEnd/>
                        </a:ln>
                      </wps:spPr>
                      <wps:txbx>
                        <w:txbxContent>
                          <w:p w14:paraId="55906C7F"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09F2A44"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5253C49" w14:textId="6E5EC32D"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lang w:eastAsia="en-GB"/>
                              </w:rPr>
                              <w:drawing>
                                <wp:inline distT="0" distB="0" distL="0" distR="0" wp14:anchorId="2C0E5F04" wp14:editId="43E61FCD">
                                  <wp:extent cx="814705" cy="226060"/>
                                  <wp:effectExtent l="0" t="0" r="4445" b="2540"/>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E6055B">
                              <w:rPr>
                                <w:rFonts w:ascii="Calibri" w:hAnsi="Calibri" w:cs="Times New Roman"/>
                                <w:color w:val="984806" w:themeColor="accent6" w:themeShade="80"/>
                                <w:position w:val="16"/>
                                <w:lang w:eastAsia="en-GB"/>
                              </w:rPr>
                              <w:t>2.1.4</w:t>
                            </w:r>
                          </w:p>
                          <w:p w14:paraId="1876E7A2"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50867E3B"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52A582BC" w14:textId="407F9EBC"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1BCB1B0" wp14:editId="6DDC88F9">
                                  <wp:extent cx="1466850" cy="199390"/>
                                  <wp:effectExtent l="0" t="0" r="0" b="0"/>
                                  <wp:docPr id="4536" name="Picture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F1405">
                              <w:rPr>
                                <w:rFonts w:ascii="Calibri" w:hAnsi="Calibri" w:cs="Times New Roman"/>
                                <w:color w:val="984806" w:themeColor="accent6" w:themeShade="80"/>
                                <w:position w:val="8"/>
                                <w:lang w:eastAsia="en-GB"/>
                              </w:rPr>
                              <w:t>6</w:t>
                            </w:r>
                          </w:p>
                          <w:p w14:paraId="4C4E1BE5"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32955651"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61D2A1C" w14:textId="410C763A"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24001A99" wp14:editId="0801EB6E">
                                  <wp:extent cx="516255" cy="199390"/>
                                  <wp:effectExtent l="0" t="0" r="0" b="0"/>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F1405">
                              <w:rPr>
                                <w:rFonts w:ascii="Calibri" w:hAnsi="Calibri" w:cs="Times New Roman"/>
                                <w:color w:val="984806" w:themeColor="accent6" w:themeShade="80"/>
                                <w:position w:val="8"/>
                                <w:lang w:eastAsia="en-GB"/>
                              </w:rPr>
                              <w:t>PI-</w:t>
                            </w:r>
                            <w:r>
                              <w:rPr>
                                <w:rFonts w:ascii="Calibri" w:hAnsi="Calibri" w:cs="Times New Roman"/>
                                <w:color w:val="984806" w:themeColor="accent6" w:themeShade="80"/>
                                <w:position w:val="8"/>
                                <w:lang w:eastAsia="en-GB"/>
                              </w:rPr>
                              <w:t xml:space="preserve">5, 6, 8, 9, </w:t>
                            </w:r>
                            <w:r w:rsidRPr="007F1405">
                              <w:rPr>
                                <w:rFonts w:ascii="Calibri" w:hAnsi="Calibri" w:cs="Times New Roman"/>
                                <w:color w:val="984806" w:themeColor="accent6" w:themeShade="80"/>
                                <w:position w:val="8"/>
                                <w:lang w:eastAsia="en-GB"/>
                              </w:rPr>
                              <w:t>11, 12</w:t>
                            </w:r>
                            <w:r>
                              <w:rPr>
                                <w:rFonts w:ascii="Calibri" w:hAnsi="Calibri" w:cs="Times New Roman"/>
                                <w:color w:val="984806" w:themeColor="accent6" w:themeShade="80"/>
                                <w:position w:val="8"/>
                                <w:lang w:eastAsia="en-GB"/>
                              </w:rPr>
                              <w:t>, 29</w:t>
                            </w:r>
                          </w:p>
                          <w:p w14:paraId="47E52EFE"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2" type="#_x0000_t202" style="position:absolute;left:0;text-align:left;margin-left:237pt;margin-top:.05pt;width:218.25pt;height:25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" strokecolor="white [3212]">
                <v:textbox inset=".5mm">
                  <w:txbxContent>
                    <w:p w14:paraId="55906C7F" w14:textId="77777777" w:rsidR="00CC49D6" w:rsidRDefault="00CC49D6" w:rsidP="002C4939">
                      <w:pPr>
                        <w:shd w:val="clear" w:color="auto" w:fill="FDE9D9" w:themeFill="accent6" w:themeFillTint="33"/>
                        <w:spacing w:before="120" w:after="120"/>
                        <w:contextualSpacing/>
                        <w:jc w:val="both"/>
                        <w:rPr>
                          <w:rFonts w:ascii="Calibri" w:hAnsi="Calibri" w:cs="Times New Roman"/>
                          <w:b/>
                          <w:bCs/>
                          <w:color w:val="984806" w:themeColor="accent6" w:themeShade="80"/>
                          <w:lang w:eastAsia="en-GB"/>
                        </w:rPr>
                      </w:pPr>
                      <w:r w:rsidRPr="00063C5C">
                        <w:rPr>
                          <w:rFonts w:ascii="Webdings" w:hAnsi="Webdings" w:cs="Times New Roman"/>
                          <w:color w:val="984806" w:themeColor="accent6" w:themeShade="80"/>
                          <w:sz w:val="32"/>
                          <w:szCs w:val="32"/>
                          <w:lang w:eastAsia="en-GB"/>
                        </w:rPr>
                        <w:t></w:t>
                      </w:r>
                      <w:r w:rsidRPr="00063C5C">
                        <w:rPr>
                          <w:rFonts w:ascii="Calibri" w:hAnsi="Calibri" w:cs="Times New Roman"/>
                          <w:color w:val="984806" w:themeColor="accent6" w:themeShade="80"/>
                          <w:sz w:val="32"/>
                          <w:szCs w:val="32"/>
                          <w:lang w:eastAsia="en-GB"/>
                        </w:rPr>
                        <w:t xml:space="preserve"> </w:t>
                      </w:r>
                      <w:r w:rsidRPr="00063C5C">
                        <w:rPr>
                          <w:rFonts w:ascii="Calibri" w:hAnsi="Calibri" w:cs="Times New Roman"/>
                          <w:b/>
                          <w:bCs/>
                          <w:color w:val="984806" w:themeColor="accent6" w:themeShade="80"/>
                          <w:lang w:eastAsia="en-GB"/>
                        </w:rPr>
                        <w:t xml:space="preserve">International Standards and Guidance </w:t>
                      </w:r>
                    </w:p>
                    <w:p w14:paraId="209F2A44" w14:textId="77777777" w:rsidR="00CC49D6"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lang w:eastAsia="en-GB"/>
                        </w:rPr>
                      </w:pPr>
                    </w:p>
                    <w:p w14:paraId="15253C49" w14:textId="6E5EC32D"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16"/>
                          <w:lang w:eastAsia="en-GB"/>
                        </w:rPr>
                      </w:pPr>
                      <w:r>
                        <w:rPr>
                          <w:rFonts w:ascii="Calibri" w:hAnsi="Calibri" w:cs="Times New Roman"/>
                          <w:noProof/>
                          <w:color w:val="984806" w:themeColor="accent6" w:themeShade="80"/>
                          <w:lang w:eastAsia="en-GB"/>
                        </w:rPr>
                        <w:drawing>
                          <wp:inline distT="0" distB="0" distL="0" distR="0" wp14:anchorId="2C0E5F04" wp14:editId="43E61FCD">
                            <wp:extent cx="814705" cy="226060"/>
                            <wp:effectExtent l="0" t="0" r="4445" b="2540"/>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14705" cy="22606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E6055B">
                        <w:rPr>
                          <w:rFonts w:ascii="Calibri" w:hAnsi="Calibri" w:cs="Times New Roman"/>
                          <w:color w:val="984806" w:themeColor="accent6" w:themeShade="80"/>
                          <w:position w:val="16"/>
                          <w:lang w:eastAsia="en-GB"/>
                        </w:rPr>
                        <w:t>2.1.4</w:t>
                      </w:r>
                    </w:p>
                    <w:p w14:paraId="1876E7A2"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50867E3B"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b/>
                          <w:color w:val="984806" w:themeColor="accent6" w:themeShade="80"/>
                          <w:sz w:val="4"/>
                          <w:szCs w:val="4"/>
                          <w:lang w:eastAsia="en-GB"/>
                        </w:rPr>
                      </w:pPr>
                    </w:p>
                    <w:p w14:paraId="52A582BC" w14:textId="407F9EBC"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position w:val="8"/>
                          <w:lang w:eastAsia="en-GB"/>
                        </w:rPr>
                      </w:pPr>
                      <w:r>
                        <w:rPr>
                          <w:rFonts w:ascii="Calibri" w:hAnsi="Calibri" w:cs="Times New Roman"/>
                          <w:noProof/>
                          <w:color w:val="984806" w:themeColor="accent6" w:themeShade="80"/>
                          <w:lang w:eastAsia="en-GB"/>
                        </w:rPr>
                        <w:drawing>
                          <wp:inline distT="0" distB="0" distL="0" distR="0" wp14:anchorId="71BCB1B0" wp14:editId="6DDC88F9">
                            <wp:extent cx="1466850" cy="199390"/>
                            <wp:effectExtent l="0" t="0" r="0" b="0"/>
                            <wp:docPr id="4536" name="Picture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F1405">
                        <w:rPr>
                          <w:rFonts w:ascii="Calibri" w:hAnsi="Calibri" w:cs="Times New Roman"/>
                          <w:color w:val="984806" w:themeColor="accent6" w:themeShade="80"/>
                          <w:position w:val="8"/>
                          <w:lang w:eastAsia="en-GB"/>
                        </w:rPr>
                        <w:t>6</w:t>
                      </w:r>
                    </w:p>
                    <w:p w14:paraId="4C4E1BE5" w14:textId="77777777" w:rsidR="00CC49D6" w:rsidRPr="00606E79"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8"/>
                          <w:szCs w:val="8"/>
                          <w:lang w:eastAsia="en-GB"/>
                        </w:rPr>
                      </w:pPr>
                    </w:p>
                    <w:p w14:paraId="32955651" w14:textId="77777777"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sz w:val="4"/>
                          <w:szCs w:val="4"/>
                          <w:lang w:eastAsia="en-GB"/>
                        </w:rPr>
                      </w:pPr>
                    </w:p>
                    <w:p w14:paraId="261D2A1C" w14:textId="410C763A" w:rsidR="00CC49D6" w:rsidRPr="00C40BE7"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r>
                        <w:rPr>
                          <w:rFonts w:ascii="Calibri" w:hAnsi="Calibri" w:cs="Times New Roman"/>
                          <w:noProof/>
                          <w:color w:val="984806" w:themeColor="accent6" w:themeShade="80"/>
                          <w:lang w:eastAsia="en-GB"/>
                        </w:rPr>
                        <w:drawing>
                          <wp:inline distT="0" distB="0" distL="0" distR="0" wp14:anchorId="24001A99" wp14:editId="0801EB6E">
                            <wp:extent cx="516255" cy="199390"/>
                            <wp:effectExtent l="0" t="0" r="0" b="0"/>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6255" cy="199390"/>
                                    </a:xfrm>
                                    <a:prstGeom prst="rect">
                                      <a:avLst/>
                                    </a:prstGeom>
                                    <a:noFill/>
                                    <a:ln>
                                      <a:noFill/>
                                    </a:ln>
                                  </pic:spPr>
                                </pic:pic>
                              </a:graphicData>
                            </a:graphic>
                          </wp:inline>
                        </w:drawing>
                      </w:r>
                      <w:r>
                        <w:rPr>
                          <w:rFonts w:ascii="Calibri" w:hAnsi="Calibri" w:cs="Times New Roman"/>
                          <w:color w:val="984806" w:themeColor="accent6" w:themeShade="80"/>
                          <w:lang w:eastAsia="en-GB"/>
                        </w:rPr>
                        <w:t xml:space="preserve"> </w:t>
                      </w:r>
                      <w:r w:rsidRPr="007F1405">
                        <w:rPr>
                          <w:rFonts w:ascii="Calibri" w:hAnsi="Calibri" w:cs="Times New Roman"/>
                          <w:color w:val="984806" w:themeColor="accent6" w:themeShade="80"/>
                          <w:position w:val="8"/>
                          <w:lang w:eastAsia="en-GB"/>
                        </w:rPr>
                        <w:t>PI-</w:t>
                      </w:r>
                      <w:r>
                        <w:rPr>
                          <w:rFonts w:ascii="Calibri" w:hAnsi="Calibri" w:cs="Times New Roman"/>
                          <w:color w:val="984806" w:themeColor="accent6" w:themeShade="80"/>
                          <w:position w:val="8"/>
                          <w:lang w:eastAsia="en-GB"/>
                        </w:rPr>
                        <w:t xml:space="preserve">5, 6, 8, 9, </w:t>
                      </w:r>
                      <w:r w:rsidRPr="007F1405">
                        <w:rPr>
                          <w:rFonts w:ascii="Calibri" w:hAnsi="Calibri" w:cs="Times New Roman"/>
                          <w:color w:val="984806" w:themeColor="accent6" w:themeShade="80"/>
                          <w:position w:val="8"/>
                          <w:lang w:eastAsia="en-GB"/>
                        </w:rPr>
                        <w:t>11, 12</w:t>
                      </w:r>
                      <w:r>
                        <w:rPr>
                          <w:rFonts w:ascii="Calibri" w:hAnsi="Calibri" w:cs="Times New Roman"/>
                          <w:color w:val="984806" w:themeColor="accent6" w:themeShade="80"/>
                          <w:position w:val="8"/>
                          <w:lang w:eastAsia="en-GB"/>
                        </w:rPr>
                        <w:t>, 29</w:t>
                      </w:r>
                    </w:p>
                    <w:p w14:paraId="47E52EFE" w14:textId="77777777" w:rsidR="00CC49D6" w:rsidRDefault="00CC49D6" w:rsidP="002C4939">
                      <w:pPr>
                        <w:shd w:val="clear" w:color="auto" w:fill="FDE9D9" w:themeFill="accent6" w:themeFillTint="33"/>
                        <w:spacing w:before="120" w:after="120"/>
                        <w:contextualSpacing/>
                        <w:jc w:val="both"/>
                        <w:rPr>
                          <w:rFonts w:ascii="Calibri" w:hAnsi="Calibri" w:cs="Times New Roman"/>
                          <w:color w:val="984806" w:themeColor="accent6" w:themeShade="80"/>
                          <w:lang w:eastAsia="en-GB"/>
                        </w:rPr>
                      </w:pPr>
                    </w:p>
                  </w:txbxContent>
                </v:textbox>
              </v:shape>
            </w:pict>
          </mc:Fallback>
        </mc:AlternateContent>
      </w:r>
      <w:r>
        <w:rPr>
          <w:noProof/>
          <w:lang w:eastAsia="en-GB"/>
        </w:rPr>
        <mc:AlternateContent>
          <mc:Choice Requires="wps">
            <w:drawing>
              <wp:anchor distT="0" distB="0" distL="114300" distR="114300" simplePos="0" relativeHeight="251893760" behindDoc="0" locked="0" layoutInCell="1" allowOverlap="1" wp14:anchorId="2EBB8E5C" wp14:editId="6C511B10">
                <wp:simplePos x="0" y="0"/>
                <wp:positionH relativeFrom="column">
                  <wp:posOffset>228600</wp:posOffset>
                </wp:positionH>
                <wp:positionV relativeFrom="paragraph">
                  <wp:posOffset>635</wp:posOffset>
                </wp:positionV>
                <wp:extent cx="2781300" cy="3276600"/>
                <wp:effectExtent l="0" t="0" r="38100" b="25400"/>
                <wp:wrapNone/>
                <wp:docPr id="435"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76600"/>
                        </a:xfrm>
                        <a:prstGeom prst="rect">
                          <a:avLst/>
                        </a:prstGeom>
                        <a:solidFill>
                          <a:srgbClr val="FFFFFF"/>
                        </a:solidFill>
                        <a:ln w="12700">
                          <a:solidFill>
                            <a:schemeClr val="bg1">
                              <a:lumMod val="100000"/>
                              <a:lumOff val="0"/>
                            </a:schemeClr>
                          </a:solidFill>
                          <a:miter lim="800000"/>
                          <a:headEnd/>
                          <a:tailEnd/>
                        </a:ln>
                      </wps:spPr>
                      <wps:txbx>
                        <w:txbxContent>
                          <w:p w14:paraId="040E23C3"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D7EAB09"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6F743EC6"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r w:rsidRPr="004D02EF">
                              <w:rPr>
                                <w:rFonts w:ascii="Calibri" w:hAnsi="Calibri" w:cs="Calibri"/>
                                <w:b/>
                                <w:color w:val="215868"/>
                              </w:rPr>
                              <w:t xml:space="preserve">British </w:t>
                            </w:r>
                            <w:r w:rsidRPr="00E53E3B">
                              <w:rPr>
                                <w:rFonts w:ascii="Calibri" w:hAnsi="Calibri" w:cs="Calibri"/>
                                <w:b/>
                                <w:color w:val="215868"/>
                              </w:rPr>
                              <w:t>Columbia (Canada):</w:t>
                            </w:r>
                            <w:r w:rsidRPr="004D02EF">
                              <w:rPr>
                                <w:rFonts w:ascii="Calibri" w:hAnsi="Calibri" w:cs="Calibri"/>
                                <w:color w:val="215868"/>
                              </w:rPr>
                              <w:t xml:space="preserve"> With the 2012 updated policy for Procurement Related Disclosure for Public Private Partnerships, British Columbia offers guidance on proactive disclosure. This guidance recommends for example requests for qualifications (RFQ) documents through a project website or through a link to the B.C. bid website, as well as the number (but not names) of parties who respond to the RFQ. Furthermore the disclosure of names and numbers of parties that are short-listed at RFQ stage are recommended, as well as the disclosure of the preferred proponent when evaluation is advanced</w:t>
                            </w:r>
                          </w:p>
                        </w:txbxContent>
                      </wps:txbx>
                      <wps:bodyPr rot="0" vert="horz" wrap="square" lIns="1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3" type="#_x0000_t202" style="position:absolute;left:0;text-align:left;margin-left:18pt;margin-top:.05pt;width:219pt;height:25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" strokecolor="white [3212]" strokeweight="1pt">
                <v:textbox inset=".5mm">
                  <w:txbxContent>
                    <w:p w14:paraId="040E23C3" w14:textId="77777777" w:rsidR="00CC49D6" w:rsidRPr="00063C5C" w:rsidRDefault="00CC49D6" w:rsidP="002C4939">
                      <w:pPr>
                        <w:shd w:val="clear" w:color="auto" w:fill="DAEEF3" w:themeFill="accent5" w:themeFillTint="33"/>
                        <w:spacing w:before="120" w:after="120"/>
                        <w:contextualSpacing/>
                        <w:jc w:val="both"/>
                        <w:rPr>
                          <w:rFonts w:ascii="Calibri" w:hAnsi="Calibri"/>
                          <w:color w:val="215868" w:themeColor="accent5" w:themeShade="80"/>
                        </w:rPr>
                      </w:pPr>
                      <w:r w:rsidRPr="00063C5C">
                        <w:rPr>
                          <w:rFonts w:ascii="Webdings" w:hAnsi="Webdings"/>
                          <w:color w:val="215868" w:themeColor="accent5" w:themeShade="80"/>
                          <w:sz w:val="32"/>
                          <w:szCs w:val="32"/>
                        </w:rPr>
                        <w:t></w:t>
                      </w:r>
                      <w:r w:rsidRPr="00063C5C">
                        <w:rPr>
                          <w:rFonts w:ascii="Calibri" w:hAnsi="Calibri"/>
                          <w:color w:val="215868" w:themeColor="accent5" w:themeShade="80"/>
                          <w:sz w:val="32"/>
                          <w:szCs w:val="32"/>
                        </w:rPr>
                        <w:t xml:space="preserve"> </w:t>
                      </w:r>
                      <w:r>
                        <w:rPr>
                          <w:rFonts w:ascii="Calibri" w:hAnsi="Calibri"/>
                          <w:color w:val="215868" w:themeColor="accent5" w:themeShade="80"/>
                          <w:sz w:val="32"/>
                          <w:szCs w:val="32"/>
                        </w:rPr>
                        <w:t xml:space="preserve"> </w:t>
                      </w:r>
                      <w:r w:rsidRPr="00063C5C">
                        <w:rPr>
                          <w:rFonts w:ascii="Calibri" w:hAnsi="Calibri"/>
                          <w:color w:val="215868" w:themeColor="accent5" w:themeShade="80"/>
                        </w:rPr>
                        <w:t xml:space="preserve"> </w:t>
                      </w:r>
                      <w:r w:rsidRPr="00063C5C">
                        <w:rPr>
                          <w:rFonts w:ascii="Calibri" w:hAnsi="Calibri"/>
                          <w:b/>
                          <w:bCs/>
                          <w:color w:val="215868" w:themeColor="accent5" w:themeShade="80"/>
                        </w:rPr>
                        <w:t>Examples from around the world</w:t>
                      </w:r>
                      <w:r w:rsidRPr="00063C5C">
                        <w:rPr>
                          <w:rFonts w:ascii="Calibri" w:hAnsi="Calibri"/>
                          <w:color w:val="215868" w:themeColor="accent5" w:themeShade="80"/>
                        </w:rPr>
                        <w:t xml:space="preserve"> </w:t>
                      </w:r>
                    </w:p>
                    <w:p w14:paraId="2D7EAB09"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p>
                    <w:p w14:paraId="6F743EC6" w14:textId="77777777" w:rsidR="00CC49D6" w:rsidRDefault="00CC49D6" w:rsidP="002C4939">
                      <w:pPr>
                        <w:shd w:val="clear" w:color="auto" w:fill="DAEEF3" w:themeFill="accent5" w:themeFillTint="33"/>
                        <w:spacing w:before="120" w:after="120"/>
                        <w:contextualSpacing/>
                        <w:jc w:val="both"/>
                        <w:rPr>
                          <w:rFonts w:cs="Times New Roman"/>
                          <w:b/>
                          <w:color w:val="215868" w:themeColor="accent5" w:themeShade="80"/>
                        </w:rPr>
                      </w:pPr>
                      <w:r w:rsidRPr="004D02EF">
                        <w:rPr>
                          <w:rFonts w:ascii="Calibri" w:hAnsi="Calibri" w:cs="Calibri"/>
                          <w:b/>
                          <w:color w:val="215868"/>
                        </w:rPr>
                        <w:t xml:space="preserve">British </w:t>
                      </w:r>
                      <w:r w:rsidRPr="00E53E3B">
                        <w:rPr>
                          <w:rFonts w:ascii="Calibri" w:hAnsi="Calibri" w:cs="Calibri"/>
                          <w:b/>
                          <w:color w:val="215868"/>
                        </w:rPr>
                        <w:t>Columbia (Canada):</w:t>
                      </w:r>
                      <w:r w:rsidRPr="004D02EF">
                        <w:rPr>
                          <w:rFonts w:ascii="Calibri" w:hAnsi="Calibri" w:cs="Calibri"/>
                          <w:color w:val="215868"/>
                        </w:rPr>
                        <w:t xml:space="preserve"> With the 2012 updated policy for Procurement Related Disclosure for Public Private Partnerships, British Columbia offers guidance on proactive disclosure. This guidance recommends for example requests for qualifications (RFQ) documents through a project website or through a link to the B.C. bid website, as well as the number (but not names) of parties who respond to the RFQ. Furthermore the disclosure of names and numbers of parties that are short-listed at RFQ stage are recommended, as well as the disclosure of the preferred proponent when evaluation is advanced</w:t>
                      </w:r>
                    </w:p>
                  </w:txbxContent>
                </v:textbox>
              </v:shape>
            </w:pict>
          </mc:Fallback>
        </mc:AlternateContent>
      </w:r>
    </w:p>
    <w:p w14:paraId="32CC469C" w14:textId="77777777" w:rsidR="00517F20" w:rsidRPr="00991BAF" w:rsidRDefault="00517F20" w:rsidP="00630A16">
      <w:pPr>
        <w:pStyle w:val="ListParagraph"/>
        <w:numPr>
          <w:ilvl w:val="0"/>
          <w:numId w:val="13"/>
        </w:numPr>
        <w:ind w:right="28"/>
        <w:jc w:val="both"/>
        <w:rPr>
          <w:b/>
          <w:color w:val="5F497A" w:themeColor="accent4" w:themeShade="BF"/>
          <w:sz w:val="24"/>
          <w:szCs w:val="24"/>
          <w:shd w:val="clear" w:color="auto" w:fill="FFFFFF" w:themeFill="background1"/>
        </w:rPr>
      </w:pPr>
    </w:p>
    <w:p w14:paraId="61BDA74F" w14:textId="77777777" w:rsidR="00517F20" w:rsidRPr="00991BAF" w:rsidRDefault="00517F20" w:rsidP="00630A16">
      <w:pPr>
        <w:pStyle w:val="ListParagraph"/>
        <w:numPr>
          <w:ilvl w:val="0"/>
          <w:numId w:val="13"/>
        </w:numPr>
        <w:ind w:right="28"/>
        <w:jc w:val="both"/>
        <w:rPr>
          <w:b/>
          <w:color w:val="5F497A" w:themeColor="accent4" w:themeShade="BF"/>
          <w:sz w:val="24"/>
          <w:szCs w:val="24"/>
          <w:shd w:val="clear" w:color="auto" w:fill="FFFFFF" w:themeFill="background1"/>
        </w:rPr>
      </w:pPr>
    </w:p>
    <w:p w14:paraId="43C87D55" w14:textId="77777777" w:rsidR="00517F20" w:rsidRPr="00991BAF" w:rsidRDefault="00517F20" w:rsidP="00630A16">
      <w:pPr>
        <w:pStyle w:val="ListParagraph"/>
        <w:numPr>
          <w:ilvl w:val="0"/>
          <w:numId w:val="13"/>
        </w:numPr>
        <w:ind w:right="28"/>
        <w:jc w:val="both"/>
        <w:rPr>
          <w:b/>
          <w:color w:val="5F497A" w:themeColor="accent4" w:themeShade="BF"/>
          <w:sz w:val="24"/>
          <w:szCs w:val="24"/>
          <w:shd w:val="clear" w:color="auto" w:fill="FFFFFF" w:themeFill="background1"/>
        </w:rPr>
      </w:pPr>
    </w:p>
    <w:p w14:paraId="7D7CF47A" w14:textId="77777777" w:rsidR="00517F20" w:rsidRPr="00991BAF" w:rsidRDefault="00517F20" w:rsidP="00630A16">
      <w:pPr>
        <w:pStyle w:val="ListParagraph"/>
        <w:numPr>
          <w:ilvl w:val="0"/>
          <w:numId w:val="13"/>
        </w:numPr>
        <w:ind w:right="28"/>
        <w:jc w:val="both"/>
        <w:rPr>
          <w:b/>
          <w:color w:val="5F497A" w:themeColor="accent4" w:themeShade="BF"/>
          <w:sz w:val="24"/>
          <w:szCs w:val="24"/>
          <w:shd w:val="clear" w:color="auto" w:fill="FFFFFF" w:themeFill="background1"/>
        </w:rPr>
      </w:pPr>
    </w:p>
    <w:p w14:paraId="3DBBDAEA" w14:textId="77777777" w:rsidR="00517F20" w:rsidRPr="00991BAF" w:rsidRDefault="00517F20" w:rsidP="00630A16">
      <w:pPr>
        <w:pStyle w:val="ListParagraph"/>
        <w:numPr>
          <w:ilvl w:val="0"/>
          <w:numId w:val="13"/>
        </w:numPr>
        <w:ind w:right="28"/>
        <w:jc w:val="both"/>
        <w:rPr>
          <w:b/>
          <w:color w:val="5F497A" w:themeColor="accent4" w:themeShade="BF"/>
          <w:sz w:val="24"/>
          <w:szCs w:val="24"/>
          <w:shd w:val="clear" w:color="auto" w:fill="FFFFFF" w:themeFill="background1"/>
        </w:rPr>
      </w:pPr>
    </w:p>
    <w:p w14:paraId="6ACA20BE" w14:textId="77777777" w:rsidR="00517F20" w:rsidRPr="00991BAF" w:rsidRDefault="00517F20" w:rsidP="00517F20">
      <w:pPr>
        <w:pStyle w:val="NoSpacing"/>
        <w:spacing w:before="240"/>
        <w:jc w:val="both"/>
        <w:rPr>
          <w:sz w:val="24"/>
          <w:szCs w:val="24"/>
          <w:shd w:val="clear" w:color="auto" w:fill="FFFFFF" w:themeFill="background1"/>
        </w:rPr>
      </w:pPr>
    </w:p>
    <w:p w14:paraId="6756FBC7" w14:textId="77777777" w:rsidR="00517F20" w:rsidRPr="00991BAF" w:rsidRDefault="00517F20" w:rsidP="00517F20">
      <w:pPr>
        <w:pStyle w:val="NoSpacing"/>
        <w:spacing w:before="240"/>
        <w:jc w:val="both"/>
        <w:rPr>
          <w:sz w:val="24"/>
          <w:szCs w:val="24"/>
          <w:shd w:val="clear" w:color="auto" w:fill="FFFFFF" w:themeFill="background1"/>
        </w:rPr>
      </w:pPr>
    </w:p>
    <w:p w14:paraId="0F05EAB8" w14:textId="77777777" w:rsidR="00517F20" w:rsidRPr="00991BAF" w:rsidRDefault="00517F20" w:rsidP="00517F20">
      <w:pPr>
        <w:pStyle w:val="NoSpacing"/>
        <w:spacing w:before="240"/>
        <w:jc w:val="both"/>
        <w:rPr>
          <w:sz w:val="24"/>
          <w:szCs w:val="24"/>
          <w:shd w:val="clear" w:color="auto" w:fill="FFFFFF" w:themeFill="background1"/>
        </w:rPr>
      </w:pPr>
    </w:p>
    <w:p w14:paraId="710A5E1F" w14:textId="77777777" w:rsidR="00517F20" w:rsidRPr="00991BAF" w:rsidRDefault="00517F20" w:rsidP="00517F20">
      <w:pPr>
        <w:pStyle w:val="NoSpacing"/>
        <w:spacing w:before="240"/>
        <w:jc w:val="both"/>
        <w:rPr>
          <w:sz w:val="24"/>
          <w:szCs w:val="24"/>
          <w:shd w:val="clear" w:color="auto" w:fill="FFFFFF" w:themeFill="background1"/>
        </w:rPr>
      </w:pPr>
    </w:p>
    <w:p w14:paraId="35C9BDD4" w14:textId="77777777" w:rsidR="00517F20" w:rsidRPr="00991BAF" w:rsidRDefault="00517F20" w:rsidP="00517F20">
      <w:pPr>
        <w:pStyle w:val="NoSpacing"/>
        <w:spacing w:before="240"/>
        <w:jc w:val="both"/>
        <w:rPr>
          <w:sz w:val="24"/>
          <w:szCs w:val="24"/>
          <w:shd w:val="clear" w:color="auto" w:fill="FFFFFF" w:themeFill="background1"/>
        </w:rPr>
      </w:pPr>
    </w:p>
    <w:p w14:paraId="17843D84" w14:textId="77777777" w:rsidR="00517F20" w:rsidRPr="00991BAF" w:rsidRDefault="00517F20" w:rsidP="00517F20">
      <w:pPr>
        <w:pStyle w:val="NoSpacing"/>
        <w:spacing w:before="240"/>
        <w:jc w:val="both"/>
        <w:rPr>
          <w:sz w:val="24"/>
          <w:szCs w:val="24"/>
          <w:shd w:val="clear" w:color="auto" w:fill="FFFFFF" w:themeFill="background1"/>
        </w:rPr>
      </w:pPr>
    </w:p>
    <w:p w14:paraId="4738C014" w14:textId="77777777" w:rsidR="00517F20" w:rsidRPr="00991BAF" w:rsidRDefault="00517F20" w:rsidP="00517F20">
      <w:pPr>
        <w:jc w:val="both"/>
        <w:rPr>
          <w:b/>
          <w:color w:val="76923C" w:themeColor="accent3" w:themeShade="BF"/>
          <w:sz w:val="24"/>
          <w:szCs w:val="24"/>
          <w:shd w:val="clear" w:color="auto" w:fill="FFFFFF" w:themeFill="background1"/>
        </w:rPr>
      </w:pPr>
      <w:r w:rsidRPr="00991BAF">
        <w:rPr>
          <w:b/>
          <w:color w:val="76923C" w:themeColor="accent3" w:themeShade="BF"/>
          <w:sz w:val="24"/>
          <w:szCs w:val="24"/>
          <w:shd w:val="clear" w:color="auto" w:fill="FFFFFF" w:themeFill="background1"/>
        </w:rPr>
        <w:t>___________________________________________________________________________</w:t>
      </w:r>
    </w:p>
    <w:p w14:paraId="672D91E9" w14:textId="77777777" w:rsidR="00517F20" w:rsidRPr="00991BAF" w:rsidRDefault="00517F20" w:rsidP="00517F20">
      <w:pPr>
        <w:rPr>
          <w:b/>
          <w:color w:val="0070C0"/>
          <w:sz w:val="24"/>
          <w:szCs w:val="24"/>
          <w:shd w:val="clear" w:color="auto" w:fill="FFFFFF" w:themeFill="background1"/>
        </w:rPr>
      </w:pPr>
    </w:p>
    <w:p w14:paraId="5A437EE5" w14:textId="77777777" w:rsidR="00B75A88" w:rsidRPr="00991BAF" w:rsidRDefault="00B75A88" w:rsidP="00B75A88">
      <w:pPr>
        <w:jc w:val="both"/>
        <w:rPr>
          <w:sz w:val="24"/>
          <w:szCs w:val="24"/>
        </w:rPr>
      </w:pPr>
      <w:r w:rsidRPr="00991BAF">
        <w:rPr>
          <w:sz w:val="24"/>
          <w:szCs w:val="24"/>
        </w:rPr>
        <w:t xml:space="preserve">  </w:t>
      </w:r>
    </w:p>
    <w:p w14:paraId="6A67FC91" w14:textId="77777777" w:rsidR="00B75A88" w:rsidRPr="00991BAF" w:rsidRDefault="00B75A88" w:rsidP="00B75A88">
      <w:pPr>
        <w:pStyle w:val="ListParagraph"/>
        <w:jc w:val="both"/>
        <w:rPr>
          <w:sz w:val="24"/>
          <w:szCs w:val="24"/>
        </w:rPr>
      </w:pPr>
    </w:p>
    <w:p w14:paraId="32513DAA" w14:textId="77777777" w:rsidR="00B75A88" w:rsidRPr="00991BAF" w:rsidRDefault="00B75A88" w:rsidP="00B75A88">
      <w:pPr>
        <w:rPr>
          <w:b/>
          <w:color w:val="0070C0"/>
          <w:sz w:val="24"/>
          <w:szCs w:val="24"/>
          <w:shd w:val="clear" w:color="auto" w:fill="FFFFFF" w:themeFill="background1"/>
        </w:rPr>
      </w:pPr>
    </w:p>
    <w:p w14:paraId="71B76751" w14:textId="77777777" w:rsidR="00B75A88" w:rsidRPr="00991BAF" w:rsidRDefault="00B75A88" w:rsidP="00B75A88">
      <w:pPr>
        <w:rPr>
          <w:b/>
          <w:color w:val="0070C0"/>
          <w:sz w:val="24"/>
          <w:szCs w:val="24"/>
          <w:shd w:val="clear" w:color="auto" w:fill="FFFFFF" w:themeFill="background1"/>
        </w:rPr>
      </w:pPr>
    </w:p>
    <w:p w14:paraId="24036FFC" w14:textId="77777777" w:rsidR="00B75A88" w:rsidRPr="00991BAF" w:rsidRDefault="00B75A88" w:rsidP="00B75A88">
      <w:pPr>
        <w:rPr>
          <w:b/>
          <w:color w:val="0070C0"/>
          <w:sz w:val="24"/>
          <w:szCs w:val="24"/>
          <w:shd w:val="clear" w:color="auto" w:fill="FFFFFF" w:themeFill="background1"/>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CellMar>
          <w:top w:w="108" w:type="dxa"/>
          <w:bottom w:w="108" w:type="dxa"/>
        </w:tblCellMar>
        <w:tblLook w:val="0000" w:firstRow="0" w:lastRow="0" w:firstColumn="0" w:lastColumn="0" w:noHBand="0" w:noVBand="0"/>
      </w:tblPr>
      <w:tblGrid>
        <w:gridCol w:w="8873"/>
      </w:tblGrid>
      <w:tr w:rsidR="000273BE" w:rsidRPr="00C25D16" w14:paraId="50C765A0" w14:textId="77777777" w:rsidTr="004C4B57">
        <w:trPr>
          <w:trHeight w:val="4560"/>
          <w:jc w:val="center"/>
        </w:trPr>
        <w:tc>
          <w:tcPr>
            <w:tcW w:w="8873" w:type="dxa"/>
            <w:shd w:val="clear" w:color="auto" w:fill="D9D9D9" w:themeFill="background1" w:themeFillShade="D9"/>
          </w:tcPr>
          <w:p w14:paraId="2396D77D" w14:textId="0D046107" w:rsidR="000273BE" w:rsidRPr="00C25D16" w:rsidRDefault="000273BE" w:rsidP="0090424D">
            <w:pPr>
              <w:autoSpaceDE w:val="0"/>
              <w:autoSpaceDN w:val="0"/>
              <w:adjustRightInd w:val="0"/>
              <w:ind w:right="26"/>
              <w:jc w:val="center"/>
              <w:rPr>
                <w:rFonts w:cs="Times New Roman"/>
                <w:b/>
                <w:color w:val="000000"/>
                <w:sz w:val="24"/>
                <w:szCs w:val="24"/>
              </w:rPr>
            </w:pPr>
            <w:r w:rsidRPr="00C25D16">
              <w:rPr>
                <w:rFonts w:cs="Times New Roman"/>
                <w:b/>
                <w:noProof/>
                <w:color w:val="000000"/>
                <w:sz w:val="24"/>
                <w:szCs w:val="24"/>
                <w:lang w:eastAsia="en-GB"/>
              </w:rPr>
              <w:drawing>
                <wp:anchor distT="0" distB="0" distL="114300" distR="114300" simplePos="0" relativeHeight="251896832" behindDoc="0" locked="0" layoutInCell="1" allowOverlap="1" wp14:anchorId="6C098924" wp14:editId="44DF2197">
                  <wp:simplePos x="2440940" y="3398520"/>
                  <wp:positionH relativeFrom="margin">
                    <wp:align>left</wp:align>
                  </wp:positionH>
                  <wp:positionV relativeFrom="margin">
                    <wp:align>top</wp:align>
                  </wp:positionV>
                  <wp:extent cx="719455" cy="719455"/>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ook.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Pr="00C25D16">
              <w:rPr>
                <w:rFonts w:cs="Times New Roman"/>
                <w:b/>
                <w:color w:val="000000"/>
                <w:sz w:val="24"/>
                <w:szCs w:val="24"/>
              </w:rPr>
              <w:t>Key references</w:t>
            </w:r>
          </w:p>
          <w:p w14:paraId="6CD58BFB" w14:textId="77777777" w:rsidR="000273BE" w:rsidRPr="00C25D16" w:rsidRDefault="000273BE" w:rsidP="0090424D">
            <w:pPr>
              <w:autoSpaceDE w:val="0"/>
              <w:autoSpaceDN w:val="0"/>
              <w:adjustRightInd w:val="0"/>
              <w:ind w:right="28"/>
              <w:rPr>
                <w:rFonts w:cs="Times New Roman"/>
                <w:b/>
                <w:color w:val="000000"/>
              </w:rPr>
            </w:pPr>
          </w:p>
          <w:p w14:paraId="57681784" w14:textId="77777777" w:rsidR="000273BE" w:rsidRDefault="000273BE" w:rsidP="0090424D">
            <w:pPr>
              <w:ind w:right="26"/>
              <w:rPr>
                <w:rFonts w:ascii="Calibri" w:hAnsi="Calibri" w:cs="Times New Roman"/>
                <w:color w:val="000000" w:themeColor="text1"/>
                <w:lang w:eastAsia="en-GB"/>
              </w:rPr>
            </w:pPr>
          </w:p>
          <w:p w14:paraId="4F5AFC0B" w14:textId="77777777" w:rsidR="000273BE" w:rsidRPr="00C25D16" w:rsidRDefault="000273BE" w:rsidP="0090424D">
            <w:pPr>
              <w:ind w:right="28"/>
            </w:pPr>
          </w:p>
          <w:p w14:paraId="70840AB5" w14:textId="77777777" w:rsidR="000273BE" w:rsidRPr="00C25D16" w:rsidRDefault="000273BE" w:rsidP="0090424D">
            <w:pPr>
              <w:ind w:right="28"/>
              <w:rPr>
                <w:color w:val="0000FF" w:themeColor="hyperlink"/>
                <w:u w:val="single"/>
              </w:rPr>
            </w:pPr>
          </w:p>
          <w:p w14:paraId="149BC45B" w14:textId="77777777" w:rsidR="000273BE" w:rsidRPr="00C25D16" w:rsidRDefault="000273BE" w:rsidP="0090424D">
            <w:pPr>
              <w:ind w:right="28"/>
            </w:pPr>
            <w:r w:rsidRPr="00C25D16">
              <w:t xml:space="preserve">G20 (2015), </w:t>
            </w:r>
            <w:r w:rsidRPr="00C25D16">
              <w:rPr>
                <w:i/>
              </w:rPr>
              <w:t>G20 Principles for Promoting Integrity in Public Procurement</w:t>
            </w:r>
            <w:r w:rsidRPr="00C25D16">
              <w:t xml:space="preserve">, </w:t>
            </w:r>
            <w:hyperlink r:id="rId225" w:history="1">
              <w:r w:rsidRPr="00C25D16">
                <w:rPr>
                  <w:color w:val="0000FF" w:themeColor="hyperlink"/>
                  <w:u w:val="single"/>
                </w:rPr>
                <w:t>http://www.seffaflik.org/wp-content/uploads/2015/02/G20-PRINCIPLES-FOR-PROMOTING-INTEGRITY-IN-PUBLIC-PROCUREMENT.pdf</w:t>
              </w:r>
            </w:hyperlink>
          </w:p>
          <w:p w14:paraId="36C8A19D" w14:textId="77777777" w:rsidR="000273BE" w:rsidRDefault="000273BE" w:rsidP="0090424D">
            <w:pPr>
              <w:ind w:right="26"/>
            </w:pPr>
          </w:p>
          <w:p w14:paraId="49ECD39C" w14:textId="77777777" w:rsidR="000273BE" w:rsidRDefault="000273BE" w:rsidP="0090424D">
            <w:pPr>
              <w:ind w:right="28"/>
              <w:rPr>
                <w:color w:val="0000FF" w:themeColor="hyperlink"/>
                <w:u w:val="single"/>
              </w:rPr>
            </w:pPr>
            <w:r w:rsidRPr="00D67B24">
              <w:t xml:space="preserve">IMF (2007), </w:t>
            </w:r>
            <w:r w:rsidRPr="00D67B24">
              <w:rPr>
                <w:i/>
              </w:rPr>
              <w:t>Guide on Resource Revenue Transparency</w:t>
            </w:r>
            <w:r w:rsidRPr="00D67B24">
              <w:t xml:space="preserve">, International Monetary Fund, Washington D. C., </w:t>
            </w:r>
            <w:hyperlink r:id="rId226" w:history="1">
              <w:r w:rsidRPr="00D67B24">
                <w:rPr>
                  <w:color w:val="0000FF" w:themeColor="hyperlink"/>
                  <w:u w:val="single"/>
                </w:rPr>
                <w:t>https://www.imf.org/external/np/pp/2007/eng/101907g.pdf</w:t>
              </w:r>
            </w:hyperlink>
          </w:p>
          <w:p w14:paraId="1D7EDDC4" w14:textId="77777777" w:rsidR="000273BE" w:rsidRDefault="000273BE" w:rsidP="0090424D">
            <w:pPr>
              <w:ind w:right="28"/>
              <w:rPr>
                <w:color w:val="0000FF" w:themeColor="hyperlink"/>
                <w:u w:val="single"/>
              </w:rPr>
            </w:pPr>
          </w:p>
          <w:p w14:paraId="270E76BB" w14:textId="77777777" w:rsidR="000273BE" w:rsidRDefault="000273BE" w:rsidP="0090424D">
            <w:pPr>
              <w:ind w:right="28"/>
              <w:rPr>
                <w:bCs/>
                <w:color w:val="0000FF" w:themeColor="hyperlink"/>
                <w:u w:val="single"/>
              </w:rPr>
            </w:pPr>
            <w:r w:rsidRPr="00D67B24">
              <w:rPr>
                <w:bCs/>
              </w:rPr>
              <w:t xml:space="preserve">IMF Public Investment Management Assessment </w:t>
            </w:r>
            <w:hyperlink r:id="rId227" w:history="1">
              <w:r w:rsidRPr="00017A4B">
                <w:rPr>
                  <w:rStyle w:val="Hyperlink"/>
                  <w:bCs/>
                </w:rPr>
                <w:t>http://www.imf.org/external/np/fad/publicinvestment/</w:t>
              </w:r>
            </w:hyperlink>
            <w:r w:rsidRPr="00017A4B">
              <w:rPr>
                <w:bCs/>
                <w:color w:val="0000FF" w:themeColor="hyperlink"/>
                <w:u w:val="single"/>
              </w:rPr>
              <w:t xml:space="preserve"> </w:t>
            </w:r>
          </w:p>
          <w:p w14:paraId="70EDA532" w14:textId="77777777" w:rsidR="000273BE" w:rsidRDefault="000273BE" w:rsidP="0090424D">
            <w:pPr>
              <w:ind w:right="26"/>
            </w:pPr>
          </w:p>
          <w:p w14:paraId="67E75105" w14:textId="77777777" w:rsidR="000273BE" w:rsidRDefault="000273BE" w:rsidP="0090424D">
            <w:pPr>
              <w:ind w:right="26"/>
            </w:pPr>
            <w:r>
              <w:t>IPSASB</w:t>
            </w:r>
            <w:r w:rsidRPr="00C40BE7">
              <w:rPr>
                <w:i/>
              </w:rPr>
              <w:t>, International Public Sector Accounting Standards 32</w:t>
            </w:r>
            <w:r>
              <w:t xml:space="preserve"> (Service Concession Arrangements)</w:t>
            </w:r>
          </w:p>
          <w:p w14:paraId="301C0F33" w14:textId="77777777" w:rsidR="000273BE" w:rsidRDefault="000273BE" w:rsidP="0090424D">
            <w:pPr>
              <w:ind w:right="26"/>
            </w:pPr>
            <w:r>
              <w:t xml:space="preserve"> </w:t>
            </w:r>
          </w:p>
          <w:p w14:paraId="3F7FDDF6" w14:textId="77777777" w:rsidR="000273BE" w:rsidRPr="00C25D16" w:rsidRDefault="000273BE" w:rsidP="0090424D">
            <w:pPr>
              <w:ind w:right="26"/>
              <w:rPr>
                <w:color w:val="0000FF" w:themeColor="hyperlink"/>
                <w:u w:val="single"/>
              </w:rPr>
            </w:pPr>
            <w:r w:rsidRPr="00C25D16">
              <w:t xml:space="preserve">OCP (2015), </w:t>
            </w:r>
            <w:r w:rsidRPr="00C25D16">
              <w:rPr>
                <w:i/>
              </w:rPr>
              <w:t>2015 l 2018 Strategy</w:t>
            </w:r>
            <w:r w:rsidRPr="00C25D16">
              <w:t xml:space="preserve">, Open Contracting Partnership (OCP), </w:t>
            </w:r>
            <w:hyperlink r:id="rId228" w:history="1">
              <w:r w:rsidRPr="00C25D16">
                <w:rPr>
                  <w:color w:val="0000FF" w:themeColor="hyperlink"/>
                  <w:u w:val="single"/>
                </w:rPr>
                <w:t>http://www.open-contracting.org/resources/strategy-2015-2018/</w:t>
              </w:r>
            </w:hyperlink>
          </w:p>
          <w:p w14:paraId="2772F651" w14:textId="77777777" w:rsidR="000273BE" w:rsidRDefault="000273BE" w:rsidP="0090424D">
            <w:pPr>
              <w:ind w:right="26"/>
            </w:pPr>
          </w:p>
          <w:p w14:paraId="00605400" w14:textId="77777777" w:rsidR="000273BE" w:rsidRPr="00C25D16" w:rsidRDefault="000273BE" w:rsidP="0090424D">
            <w:pPr>
              <w:ind w:right="26"/>
              <w:rPr>
                <w:color w:val="0000FF" w:themeColor="hyperlink"/>
                <w:u w:val="single"/>
              </w:rPr>
            </w:pPr>
            <w:r w:rsidRPr="00C25D16">
              <w:t xml:space="preserve">OCP (2013), </w:t>
            </w:r>
            <w:r w:rsidRPr="00C25D16">
              <w:rPr>
                <w:i/>
              </w:rPr>
              <w:t>Open Contracting – A guide for practitioners by practitioners</w:t>
            </w:r>
            <w:r w:rsidRPr="00C25D16">
              <w:t xml:space="preserve">, Open Contracting Partnership (OCP), </w:t>
            </w:r>
            <w:hyperlink r:id="rId229" w:history="1">
              <w:r w:rsidRPr="00C25D16">
                <w:rPr>
                  <w:color w:val="0000FF" w:themeColor="hyperlink"/>
                  <w:u w:val="single"/>
                </w:rPr>
                <w:t>http://www.unpcdc.org/media/416641/open_contracting_a_guide_for_practitioners_by_practitioners-v2.pdf</w:t>
              </w:r>
            </w:hyperlink>
          </w:p>
          <w:p w14:paraId="0A833DEC" w14:textId="77777777" w:rsidR="000273BE" w:rsidRDefault="000273BE" w:rsidP="0090424D">
            <w:pPr>
              <w:ind w:right="28"/>
            </w:pPr>
          </w:p>
          <w:p w14:paraId="67EB49DF" w14:textId="77777777" w:rsidR="000273BE" w:rsidRDefault="000273BE" w:rsidP="0090424D">
            <w:pPr>
              <w:ind w:right="26"/>
              <w:rPr>
                <w:color w:val="0000FF" w:themeColor="hyperlink"/>
                <w:u w:val="single"/>
              </w:rPr>
            </w:pPr>
            <w:r w:rsidRPr="00C25D16">
              <w:t xml:space="preserve">OECD (2015) High-Level Principles for Integrity, Transparency and Effective Control of Major Events and Related Large Infrastructure, OECD Publishing, Paris, </w:t>
            </w:r>
            <w:hyperlink r:id="rId230" w:history="1">
              <w:r w:rsidRPr="00C25D16">
                <w:rPr>
                  <w:color w:val="0000FF" w:themeColor="hyperlink"/>
                  <w:u w:val="single"/>
                </w:rPr>
                <w:t>http://www.oecd.org/gov/ethics/High-Level_Principles_Integrity_Transparency_Control_Events_Infrastructures.pdf</w:t>
              </w:r>
            </w:hyperlink>
          </w:p>
          <w:p w14:paraId="487DCEA3" w14:textId="77777777" w:rsidR="000273BE" w:rsidRDefault="000273BE" w:rsidP="0090424D">
            <w:pPr>
              <w:ind w:right="26"/>
              <w:rPr>
                <w:color w:val="0000FF" w:themeColor="hyperlink"/>
                <w:u w:val="single"/>
              </w:rPr>
            </w:pPr>
          </w:p>
          <w:p w14:paraId="1D6D1D95" w14:textId="77777777" w:rsidR="000273BE" w:rsidRPr="00C25D16" w:rsidRDefault="000273BE" w:rsidP="0090424D">
            <w:pPr>
              <w:ind w:right="26"/>
              <w:rPr>
                <w:color w:val="0000FF" w:themeColor="hyperlink"/>
                <w:u w:val="single"/>
              </w:rPr>
            </w:pPr>
            <w:r w:rsidRPr="00C25D16">
              <w:rPr>
                <w:rFonts w:ascii="Calibri" w:hAnsi="Calibri" w:cs="Times New Roman"/>
                <w:color w:val="000000" w:themeColor="text1"/>
                <w:lang w:eastAsia="en-GB"/>
              </w:rPr>
              <w:t>OECD (2016), The OECD Integrity Framework for Public Investment,</w:t>
            </w:r>
            <w:r w:rsidRPr="00C25D16">
              <w:rPr>
                <w:rFonts w:ascii="Calibri" w:hAnsi="Calibri" w:cs="Times New Roman"/>
                <w:color w:val="984806" w:themeColor="accent6" w:themeShade="80"/>
                <w:lang w:eastAsia="en-GB"/>
              </w:rPr>
              <w:t xml:space="preserve"> </w:t>
            </w:r>
            <w:r w:rsidRPr="00C25D16">
              <w:t>OECD Publishing, Paris, http://www.oecd-ilibrary.org/docserver/download/4216031e.pdf?expires=1473781812&amp;id=id&amp;accname=ocid84004878&amp;checksum=2331D3D8C65EA17248A2965683664215</w:t>
            </w:r>
          </w:p>
          <w:p w14:paraId="7E1492D9" w14:textId="77777777" w:rsidR="000273BE" w:rsidRPr="00C25D16" w:rsidRDefault="000273BE" w:rsidP="0090424D">
            <w:pPr>
              <w:ind w:right="26"/>
              <w:rPr>
                <w:color w:val="0000FF" w:themeColor="hyperlink"/>
                <w:u w:val="single"/>
              </w:rPr>
            </w:pPr>
          </w:p>
          <w:p w14:paraId="76529819" w14:textId="77777777" w:rsidR="000273BE" w:rsidRPr="00C25D16" w:rsidRDefault="000273BE" w:rsidP="0090424D">
            <w:pPr>
              <w:ind w:right="26"/>
            </w:pPr>
            <w:r w:rsidRPr="00C25D16">
              <w:t xml:space="preserve">OECD(2015) Towards a Framework for the Governance of Infrastructure, OECD Publishing, Paris, </w:t>
            </w:r>
            <w:hyperlink r:id="rId231" w:history="1">
              <w:r w:rsidRPr="00C25D16">
                <w:rPr>
                  <w:color w:val="0000FF" w:themeColor="hyperlink"/>
                  <w:u w:val="single"/>
                </w:rPr>
                <w:t>https://www.oecd.org/gov/budgeting/Towards-a-Framework-for-the-Governance-of-Infrastructure.pdf</w:t>
              </w:r>
            </w:hyperlink>
            <w:r w:rsidRPr="00C25D16">
              <w:t xml:space="preserve"> </w:t>
            </w:r>
          </w:p>
          <w:p w14:paraId="59A1EE4B" w14:textId="77777777" w:rsidR="000273BE" w:rsidRPr="00C25D16" w:rsidRDefault="000273BE" w:rsidP="0090424D">
            <w:pPr>
              <w:ind w:right="26"/>
            </w:pPr>
          </w:p>
          <w:p w14:paraId="343F8CC9" w14:textId="77777777" w:rsidR="000273BE" w:rsidRPr="00C25D16" w:rsidRDefault="000273BE" w:rsidP="0090424D">
            <w:pPr>
              <w:ind w:right="26"/>
            </w:pPr>
            <w:r w:rsidRPr="00C25D16">
              <w:t xml:space="preserve">OECD (2012) </w:t>
            </w:r>
            <w:r w:rsidRPr="00C25D16">
              <w:rPr>
                <w:i/>
              </w:rPr>
              <w:t xml:space="preserve">Recommendation of the Council for the Public Governance of Public-Private Partnership, </w:t>
            </w:r>
            <w:r w:rsidRPr="00C25D16">
              <w:t xml:space="preserve">OECD Publishing, Paris, </w:t>
            </w:r>
            <w:hyperlink r:id="rId232" w:history="1">
              <w:r w:rsidRPr="00C25D16">
                <w:rPr>
                  <w:color w:val="0000FF" w:themeColor="hyperlink"/>
                  <w:u w:val="single"/>
                </w:rPr>
                <w:t>https://www.oecd.org/governance/budgeting/PPP-Recommendation.pdf</w:t>
              </w:r>
            </w:hyperlink>
            <w:r w:rsidRPr="00C25D16">
              <w:t xml:space="preserve"> </w:t>
            </w:r>
          </w:p>
          <w:p w14:paraId="0508D72F" w14:textId="77777777" w:rsidR="000273BE" w:rsidRPr="00C25D16" w:rsidRDefault="000273BE" w:rsidP="0090424D">
            <w:pPr>
              <w:ind w:right="26"/>
            </w:pPr>
          </w:p>
          <w:p w14:paraId="3F33E996" w14:textId="77777777" w:rsidR="000273BE" w:rsidRPr="00C25D16" w:rsidRDefault="000273BE" w:rsidP="0090424D">
            <w:pPr>
              <w:ind w:right="26"/>
            </w:pPr>
            <w:r w:rsidRPr="00C25D16">
              <w:t xml:space="preserve">OECD (2010), </w:t>
            </w:r>
            <w:r w:rsidRPr="00C25D16">
              <w:rPr>
                <w:i/>
              </w:rPr>
              <w:t>Methodology for Assessing Procurement Systems (MAPS)</w:t>
            </w:r>
            <w:r w:rsidRPr="00C25D16">
              <w:t xml:space="preserve">, OECD Publishing, Paris, </w:t>
            </w:r>
            <w:hyperlink r:id="rId233" w:history="1">
              <w:r w:rsidRPr="00C25D16">
                <w:rPr>
                  <w:color w:val="0000FF" w:themeColor="hyperlink"/>
                  <w:u w:val="single"/>
                </w:rPr>
                <w:t>http://www.oecd.org/dac/effectiveness/45181522.pdf</w:t>
              </w:r>
            </w:hyperlink>
          </w:p>
          <w:p w14:paraId="4594EC38" w14:textId="77777777" w:rsidR="000273BE" w:rsidRPr="00C25D16" w:rsidRDefault="000273BE" w:rsidP="0090424D">
            <w:pPr>
              <w:ind w:right="26"/>
            </w:pPr>
          </w:p>
          <w:p w14:paraId="7D36FA2E" w14:textId="77777777" w:rsidR="000273BE" w:rsidRPr="00C25D16" w:rsidRDefault="000273BE" w:rsidP="0090424D">
            <w:pPr>
              <w:ind w:right="26"/>
              <w:rPr>
                <w:color w:val="0000FF" w:themeColor="hyperlink"/>
                <w:szCs w:val="24"/>
                <w:u w:val="single"/>
              </w:rPr>
            </w:pPr>
            <w:r w:rsidRPr="00C25D16">
              <w:rPr>
                <w:szCs w:val="24"/>
              </w:rPr>
              <w:t xml:space="preserve">World Bank (2007), </w:t>
            </w:r>
            <w:r w:rsidRPr="00C25D16">
              <w:rPr>
                <w:i/>
                <w:szCs w:val="24"/>
              </w:rPr>
              <w:t>Corruption and Technology in Public Procurement</w:t>
            </w:r>
            <w:r w:rsidRPr="00C25D16">
              <w:rPr>
                <w:szCs w:val="24"/>
              </w:rPr>
              <w:t xml:space="preserve">, The World Bank, Washington D. C., </w:t>
            </w:r>
            <w:hyperlink r:id="rId234" w:history="1">
              <w:r w:rsidRPr="00C25D16">
                <w:rPr>
                  <w:color w:val="0000FF" w:themeColor="hyperlink"/>
                  <w:szCs w:val="24"/>
                  <w:u w:val="single"/>
                </w:rPr>
                <w:t>http://documents.worldbank.org/curated/en/2007/04/10449733/corruption-technology-public-procurement</w:t>
              </w:r>
            </w:hyperlink>
          </w:p>
          <w:p w14:paraId="4128AEBF" w14:textId="77777777" w:rsidR="000273BE" w:rsidRPr="00C25D16" w:rsidRDefault="000273BE" w:rsidP="0090424D">
            <w:pPr>
              <w:ind w:right="26"/>
              <w:rPr>
                <w:szCs w:val="24"/>
              </w:rPr>
            </w:pPr>
          </w:p>
          <w:p w14:paraId="50C4AEC7" w14:textId="77777777" w:rsidR="000273BE" w:rsidRDefault="000273BE" w:rsidP="0090424D">
            <w:pPr>
              <w:ind w:right="28"/>
              <w:rPr>
                <w:color w:val="0000FF" w:themeColor="hyperlink"/>
                <w:szCs w:val="24"/>
                <w:u w:val="single"/>
              </w:rPr>
            </w:pPr>
            <w:r w:rsidRPr="00C25D16">
              <w:rPr>
                <w:szCs w:val="24"/>
              </w:rPr>
              <w:t xml:space="preserve">World Bank (2011), </w:t>
            </w:r>
            <w:r w:rsidRPr="00C25D16">
              <w:rPr>
                <w:i/>
                <w:szCs w:val="24"/>
              </w:rPr>
              <w:t>e-Procurement Reference Guide</w:t>
            </w:r>
            <w:r w:rsidRPr="00C25D16">
              <w:rPr>
                <w:szCs w:val="24"/>
              </w:rPr>
              <w:t xml:space="preserve">, The World Bank, Washington D. C., </w:t>
            </w:r>
            <w:hyperlink r:id="rId235" w:history="1">
              <w:r w:rsidRPr="00C25D16">
                <w:rPr>
                  <w:color w:val="0000FF" w:themeColor="hyperlink"/>
                  <w:szCs w:val="24"/>
                  <w:u w:val="single"/>
                </w:rPr>
                <w:t>http://siteresources.worldbank.org/INFORMATIONANDCOMMUNICATIONANDTECHNOLOGIES/Resources/2011_WorldBankICT_eProcurement_Reference_Guide.docx</w:t>
              </w:r>
            </w:hyperlink>
          </w:p>
          <w:p w14:paraId="2471D685" w14:textId="77777777" w:rsidR="000273BE" w:rsidRDefault="000273BE" w:rsidP="0090424D">
            <w:pPr>
              <w:ind w:right="28"/>
              <w:rPr>
                <w:color w:val="0000FF" w:themeColor="hyperlink"/>
                <w:szCs w:val="24"/>
                <w:u w:val="single"/>
              </w:rPr>
            </w:pPr>
          </w:p>
          <w:p w14:paraId="3E3F7812" w14:textId="77777777" w:rsidR="000273BE" w:rsidRPr="00017A4B" w:rsidRDefault="000273BE" w:rsidP="0090424D">
            <w:pPr>
              <w:ind w:right="28"/>
              <w:rPr>
                <w:bCs/>
                <w:color w:val="0000FF" w:themeColor="hyperlink"/>
                <w:szCs w:val="24"/>
                <w:u w:val="single"/>
              </w:rPr>
            </w:pPr>
            <w:r w:rsidRPr="00C40BE7">
              <w:rPr>
                <w:bCs/>
                <w:szCs w:val="24"/>
              </w:rPr>
              <w:t>World Bank Public Investment Management</w:t>
            </w:r>
            <w:r w:rsidRPr="00C40BE7">
              <w:rPr>
                <w:bCs/>
                <w:szCs w:val="24"/>
                <w:u w:val="single"/>
              </w:rPr>
              <w:t xml:space="preserve"> </w:t>
            </w:r>
            <w:r w:rsidRPr="00017A4B">
              <w:rPr>
                <w:bCs/>
                <w:color w:val="0000FF" w:themeColor="hyperlink"/>
                <w:szCs w:val="24"/>
                <w:u w:val="single"/>
              </w:rPr>
              <w:t>http://web.worldbank.org/WBSITE/EXTERNAL/TOPICS/EXTPUBLICSECTORANDGOVERNANCE/0,,contentMDK:23136527~pagePK:148956~piPK:216618~theSitePK:286305,00.html</w:t>
            </w:r>
          </w:p>
          <w:p w14:paraId="23EE1685" w14:textId="77777777" w:rsidR="000273BE" w:rsidRDefault="000273BE" w:rsidP="0090424D">
            <w:pPr>
              <w:ind w:right="28"/>
              <w:rPr>
                <w:color w:val="0000FF" w:themeColor="hyperlink"/>
                <w:szCs w:val="24"/>
                <w:u w:val="single"/>
              </w:rPr>
            </w:pPr>
          </w:p>
          <w:p w14:paraId="68763CA9" w14:textId="77777777" w:rsidR="00F05B45" w:rsidRPr="00C25D16" w:rsidRDefault="00F05B45" w:rsidP="00F05B45">
            <w:pPr>
              <w:ind w:right="26"/>
              <w:rPr>
                <w:lang w:val="en"/>
              </w:rPr>
            </w:pPr>
            <w:r w:rsidRPr="00C25D16">
              <w:rPr>
                <w:lang w:val="en"/>
              </w:rPr>
              <w:t xml:space="preserve">World Bank Group (2015), A Framework for Disclosure in Public-Private Partnership Projects, </w:t>
            </w:r>
            <w:hyperlink r:id="rId236" w:history="1">
              <w:r w:rsidRPr="00C25D16">
                <w:rPr>
                  <w:color w:val="0000FF" w:themeColor="hyperlink"/>
                  <w:u w:val="single"/>
                  <w:lang w:val="en"/>
                </w:rPr>
                <w:t>http://pubdocs.worldbank.org/en/773541448296707678/Disclosure-in-PPPs-Framework.pdf</w:t>
              </w:r>
            </w:hyperlink>
            <w:r w:rsidRPr="00C25D16">
              <w:rPr>
                <w:lang w:val="en"/>
              </w:rPr>
              <w:t xml:space="preserve"> </w:t>
            </w:r>
          </w:p>
          <w:p w14:paraId="52F844E3" w14:textId="77777777" w:rsidR="00A377F1" w:rsidRDefault="00A377F1" w:rsidP="0090424D">
            <w:pPr>
              <w:ind w:right="26"/>
              <w:rPr>
                <w:lang w:val="en"/>
              </w:rPr>
            </w:pPr>
          </w:p>
          <w:p w14:paraId="35273443" w14:textId="5627E6D0" w:rsidR="000273BE" w:rsidRDefault="00F05B45" w:rsidP="0090424D">
            <w:pPr>
              <w:ind w:right="26"/>
              <w:rPr>
                <w:lang w:val="en"/>
              </w:rPr>
            </w:pPr>
            <w:r>
              <w:rPr>
                <w:lang w:val="en"/>
              </w:rPr>
              <w:t>Construction Sector Transparency Initiative</w:t>
            </w:r>
            <w:r w:rsidR="00AF7551">
              <w:rPr>
                <w:lang w:val="en"/>
              </w:rPr>
              <w:t xml:space="preserve"> (</w:t>
            </w:r>
            <w:proofErr w:type="spellStart"/>
            <w:r w:rsidR="00AF7551">
              <w:rPr>
                <w:lang w:val="en"/>
              </w:rPr>
              <w:t>CoST</w:t>
            </w:r>
            <w:proofErr w:type="spellEnd"/>
            <w:r w:rsidR="00AF7551">
              <w:rPr>
                <w:lang w:val="en"/>
              </w:rPr>
              <w:t>)</w:t>
            </w:r>
            <w:r w:rsidR="004C4B57">
              <w:rPr>
                <w:lang w:val="en"/>
              </w:rPr>
              <w:t xml:space="preserve">, </w:t>
            </w:r>
            <w:r w:rsidR="004C4B57" w:rsidRPr="004C4B57">
              <w:rPr>
                <w:lang w:val="en"/>
              </w:rPr>
              <w:t>http://www.c</w:t>
            </w:r>
            <w:r w:rsidR="004C4B57">
              <w:rPr>
                <w:lang w:val="en"/>
              </w:rPr>
              <w:t>onstructiontransparency.org</w:t>
            </w:r>
          </w:p>
          <w:p w14:paraId="4B042CB9" w14:textId="77777777" w:rsidR="00AF7551" w:rsidRDefault="00AF7551" w:rsidP="0090424D">
            <w:pPr>
              <w:ind w:right="26"/>
              <w:rPr>
                <w:lang w:val="en"/>
              </w:rPr>
            </w:pPr>
          </w:p>
          <w:p w14:paraId="7C0AF273" w14:textId="77777777" w:rsidR="00AF7551" w:rsidRPr="00F05B45" w:rsidRDefault="00AF7551" w:rsidP="0090424D">
            <w:pPr>
              <w:ind w:right="26"/>
              <w:rPr>
                <w:lang w:val="en"/>
              </w:rPr>
            </w:pPr>
          </w:p>
          <w:p w14:paraId="3C0CC3FC" w14:textId="77777777" w:rsidR="000273BE" w:rsidRPr="00C40BE7" w:rsidRDefault="000273BE" w:rsidP="0090424D">
            <w:pPr>
              <w:ind w:right="28"/>
              <w:rPr>
                <w:bCs/>
                <w:color w:val="0000FF" w:themeColor="hyperlink"/>
                <w:u w:val="single"/>
              </w:rPr>
            </w:pPr>
          </w:p>
        </w:tc>
      </w:tr>
    </w:tbl>
    <w:p w14:paraId="3CEA44D0" w14:textId="77777777" w:rsidR="00196A31" w:rsidRPr="00991BAF" w:rsidRDefault="00196A31" w:rsidP="00196A31">
      <w:pPr>
        <w:rPr>
          <w:b/>
          <w:sz w:val="24"/>
          <w:szCs w:val="24"/>
        </w:rPr>
        <w:sectPr w:rsidR="00196A31" w:rsidRPr="00991BAF" w:rsidSect="00D13946">
          <w:footerReference w:type="even" r:id="rId237"/>
          <w:footerReference w:type="default" r:id="rId238"/>
          <w:pgSz w:w="11906" w:h="16838"/>
          <w:pgMar w:top="1440" w:right="1440" w:bottom="1440" w:left="1440" w:header="708" w:footer="692" w:gutter="0"/>
          <w:cols w:space="708"/>
          <w:titlePg/>
          <w:docGrid w:linePitch="360"/>
        </w:sectPr>
      </w:pPr>
    </w:p>
    <w:p w14:paraId="025EA314" w14:textId="77777777" w:rsidR="00093A16" w:rsidRPr="00991BAF" w:rsidRDefault="00093A16" w:rsidP="00093A16">
      <w:pPr>
        <w:jc w:val="center"/>
        <w:rPr>
          <w:b/>
          <w:color w:val="31849B" w:themeColor="accent5" w:themeShade="BF"/>
          <w:sz w:val="28"/>
        </w:rPr>
      </w:pPr>
      <w:r w:rsidRPr="00991BAF">
        <w:rPr>
          <w:b/>
          <w:color w:val="31849B" w:themeColor="accent5" w:themeShade="BF"/>
          <w:sz w:val="28"/>
        </w:rPr>
        <w:lastRenderedPageBreak/>
        <w:t>Annex 1: Transparency throughout the budget cycle</w:t>
      </w:r>
    </w:p>
    <w:p w14:paraId="03A2DCA2" w14:textId="77777777" w:rsidR="00093A16" w:rsidRPr="00991BAF" w:rsidRDefault="00093A16" w:rsidP="00093A16">
      <w:pPr>
        <w:jc w:val="center"/>
        <w:rPr>
          <w:b/>
        </w:rPr>
      </w:pPr>
    </w:p>
    <w:tbl>
      <w:tblPr>
        <w:tblStyle w:val="TableGrid"/>
        <w:tblW w:w="0" w:type="auto"/>
        <w:tblLayout w:type="fixed"/>
        <w:tblLook w:val="04A0" w:firstRow="1" w:lastRow="0" w:firstColumn="1" w:lastColumn="0" w:noHBand="0" w:noVBand="1"/>
      </w:tblPr>
      <w:tblGrid>
        <w:gridCol w:w="1852"/>
        <w:gridCol w:w="241"/>
        <w:gridCol w:w="3618"/>
        <w:gridCol w:w="236"/>
        <w:gridCol w:w="3624"/>
        <w:gridCol w:w="236"/>
        <w:gridCol w:w="3623"/>
        <w:gridCol w:w="236"/>
        <w:gridCol w:w="3624"/>
        <w:gridCol w:w="254"/>
        <w:gridCol w:w="3606"/>
      </w:tblGrid>
      <w:tr w:rsidR="00093A16" w:rsidRPr="00991BAF" w14:paraId="65AB6CB8" w14:textId="77777777" w:rsidTr="00093A16">
        <w:trPr>
          <w:trHeight w:val="567"/>
        </w:trPr>
        <w:tc>
          <w:tcPr>
            <w:tcW w:w="1852" w:type="dxa"/>
            <w:tcBorders>
              <w:top w:val="nil"/>
              <w:left w:val="nil"/>
              <w:bottom w:val="single" w:sz="48" w:space="0" w:color="FFFFFF" w:themeColor="background1"/>
              <w:right w:val="single" w:sz="24" w:space="0" w:color="FFFFFF" w:themeColor="background1"/>
            </w:tcBorders>
          </w:tcPr>
          <w:p w14:paraId="19F6E655" w14:textId="77777777" w:rsidR="00093A16" w:rsidRPr="00991BAF" w:rsidRDefault="00093A16" w:rsidP="00093A16"/>
        </w:tc>
        <w:tc>
          <w:tcPr>
            <w:tcW w:w="241"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auto"/>
          </w:tcPr>
          <w:p w14:paraId="2FEF0D2F" w14:textId="77777777" w:rsidR="00093A16" w:rsidRPr="00991BAF" w:rsidRDefault="00093A16" w:rsidP="00093A16">
            <w:pPr>
              <w:jc w:val="center"/>
              <w:rPr>
                <w:b/>
                <w:color w:val="FFFFFF" w:themeColor="background1"/>
                <w:sz w:val="24"/>
              </w:rPr>
            </w:pPr>
          </w:p>
        </w:tc>
        <w:tc>
          <w:tcPr>
            <w:tcW w:w="3618"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548DD4" w:themeFill="text2" w:themeFillTint="99"/>
            <w:vAlign w:val="center"/>
          </w:tcPr>
          <w:p w14:paraId="00D98527" w14:textId="77777777" w:rsidR="00093A16" w:rsidRPr="00991BAF" w:rsidRDefault="00093A16" w:rsidP="00093A16">
            <w:pPr>
              <w:jc w:val="center"/>
              <w:rPr>
                <w:b/>
                <w:color w:val="FFFFFF" w:themeColor="background1"/>
                <w:sz w:val="24"/>
              </w:rPr>
            </w:pPr>
            <w:r w:rsidRPr="00991BAF">
              <w:rPr>
                <w:b/>
                <w:color w:val="FFFFFF" w:themeColor="background1"/>
                <w:sz w:val="24"/>
              </w:rPr>
              <w:t>Government</w:t>
            </w:r>
          </w:p>
        </w:tc>
        <w:tc>
          <w:tcPr>
            <w:tcW w:w="236"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auto"/>
          </w:tcPr>
          <w:p w14:paraId="33D5E66C" w14:textId="77777777" w:rsidR="00093A16" w:rsidRPr="00991BAF" w:rsidRDefault="00093A16" w:rsidP="00093A16">
            <w:pPr>
              <w:jc w:val="center"/>
              <w:rPr>
                <w:b/>
                <w:color w:val="FFFFFF" w:themeColor="background1"/>
                <w:sz w:val="24"/>
              </w:rPr>
            </w:pPr>
          </w:p>
        </w:tc>
        <w:tc>
          <w:tcPr>
            <w:tcW w:w="3624"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4F81BD" w:themeFill="accent1"/>
            <w:vAlign w:val="center"/>
          </w:tcPr>
          <w:p w14:paraId="2FF596BD" w14:textId="77777777" w:rsidR="00093A16" w:rsidRPr="00991BAF" w:rsidRDefault="00093A16" w:rsidP="00093A16">
            <w:pPr>
              <w:jc w:val="center"/>
              <w:rPr>
                <w:b/>
                <w:color w:val="FFFFFF" w:themeColor="background1"/>
                <w:sz w:val="24"/>
              </w:rPr>
            </w:pPr>
            <w:r w:rsidRPr="00991BAF">
              <w:rPr>
                <w:b/>
                <w:color w:val="FFFFFF" w:themeColor="background1"/>
                <w:sz w:val="24"/>
              </w:rPr>
              <w:t>Parliament</w:t>
            </w:r>
          </w:p>
        </w:tc>
        <w:tc>
          <w:tcPr>
            <w:tcW w:w="236"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auto"/>
          </w:tcPr>
          <w:p w14:paraId="7BA4A1A8" w14:textId="77777777" w:rsidR="00093A16" w:rsidRPr="00991BAF" w:rsidRDefault="00093A16" w:rsidP="00093A16">
            <w:pPr>
              <w:jc w:val="center"/>
              <w:rPr>
                <w:b/>
                <w:color w:val="FFFFFF" w:themeColor="background1"/>
                <w:sz w:val="24"/>
              </w:rPr>
            </w:pPr>
          </w:p>
        </w:tc>
        <w:tc>
          <w:tcPr>
            <w:tcW w:w="3623"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365F91" w:themeFill="accent1" w:themeFillShade="BF"/>
            <w:vAlign w:val="center"/>
          </w:tcPr>
          <w:p w14:paraId="75DA916E" w14:textId="77777777" w:rsidR="00093A16" w:rsidRPr="00991BAF" w:rsidRDefault="00093A16" w:rsidP="00093A16">
            <w:pPr>
              <w:jc w:val="center"/>
              <w:rPr>
                <w:b/>
                <w:color w:val="FFFFFF" w:themeColor="background1"/>
                <w:sz w:val="24"/>
              </w:rPr>
            </w:pPr>
            <w:r w:rsidRPr="00991BAF">
              <w:rPr>
                <w:b/>
                <w:color w:val="FFFFFF" w:themeColor="background1"/>
                <w:sz w:val="24"/>
              </w:rPr>
              <w:t>Independent Oversight</w:t>
            </w:r>
          </w:p>
        </w:tc>
        <w:tc>
          <w:tcPr>
            <w:tcW w:w="236"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auto"/>
          </w:tcPr>
          <w:p w14:paraId="5D0A1C46" w14:textId="77777777" w:rsidR="00093A16" w:rsidRPr="00991BAF" w:rsidRDefault="00093A16" w:rsidP="00093A16">
            <w:pPr>
              <w:jc w:val="center"/>
              <w:rPr>
                <w:b/>
                <w:color w:val="FFFFFF" w:themeColor="background1"/>
                <w:sz w:val="24"/>
              </w:rPr>
            </w:pPr>
          </w:p>
        </w:tc>
        <w:tc>
          <w:tcPr>
            <w:tcW w:w="3624"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5F497A" w:themeFill="accent4" w:themeFillShade="BF"/>
            <w:vAlign w:val="center"/>
          </w:tcPr>
          <w:p w14:paraId="67EB983F" w14:textId="77777777" w:rsidR="00093A16" w:rsidRPr="00991BAF" w:rsidRDefault="00093A16" w:rsidP="00093A16">
            <w:pPr>
              <w:jc w:val="center"/>
              <w:rPr>
                <w:b/>
                <w:color w:val="FFFFFF" w:themeColor="background1"/>
                <w:sz w:val="24"/>
              </w:rPr>
            </w:pPr>
            <w:r w:rsidRPr="00991BAF">
              <w:rPr>
                <w:b/>
                <w:color w:val="FFFFFF" w:themeColor="background1"/>
                <w:sz w:val="24"/>
              </w:rPr>
              <w:t>Civil Society</w:t>
            </w:r>
          </w:p>
        </w:tc>
        <w:tc>
          <w:tcPr>
            <w:tcW w:w="254"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auto"/>
          </w:tcPr>
          <w:p w14:paraId="543C9B87" w14:textId="77777777" w:rsidR="00093A16" w:rsidRPr="00991BAF" w:rsidRDefault="00093A16" w:rsidP="00093A16">
            <w:pPr>
              <w:jc w:val="center"/>
              <w:rPr>
                <w:b/>
                <w:color w:val="FFFFFF" w:themeColor="background1"/>
                <w:sz w:val="24"/>
              </w:rPr>
            </w:pPr>
          </w:p>
        </w:tc>
        <w:tc>
          <w:tcPr>
            <w:tcW w:w="3606" w:type="dxa"/>
            <w:tcBorders>
              <w:top w:val="single" w:sz="24"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76923C" w:themeFill="accent3" w:themeFillShade="BF"/>
            <w:vAlign w:val="center"/>
          </w:tcPr>
          <w:p w14:paraId="34276070" w14:textId="77777777" w:rsidR="00093A16" w:rsidRPr="00991BAF" w:rsidRDefault="00093A16" w:rsidP="00093A16">
            <w:pPr>
              <w:jc w:val="center"/>
              <w:rPr>
                <w:b/>
                <w:color w:val="FFFFFF" w:themeColor="background1"/>
                <w:sz w:val="24"/>
              </w:rPr>
            </w:pPr>
            <w:r w:rsidRPr="00991BAF">
              <w:rPr>
                <w:b/>
                <w:color w:val="FFFFFF" w:themeColor="background1"/>
                <w:sz w:val="24"/>
              </w:rPr>
              <w:t>Private Sector</w:t>
            </w:r>
          </w:p>
        </w:tc>
      </w:tr>
      <w:tr w:rsidR="00093A16" w:rsidRPr="00991BAF" w14:paraId="6E98C96C" w14:textId="77777777" w:rsidTr="00093A16">
        <w:tc>
          <w:tcPr>
            <w:tcW w:w="1852" w:type="dxa"/>
            <w:tcBorders>
              <w:top w:val="single" w:sz="4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14:paraId="7C76CC58" w14:textId="77777777" w:rsidR="00093A16" w:rsidRPr="00991BAF" w:rsidRDefault="00093A16" w:rsidP="00093A16">
            <w:pPr>
              <w:spacing w:before="120" w:after="120"/>
              <w:ind w:left="142"/>
              <w:rPr>
                <w:b/>
                <w:color w:val="FFFFFF" w:themeColor="background1"/>
                <w:sz w:val="24"/>
              </w:rPr>
            </w:pPr>
            <w:r w:rsidRPr="00991BAF">
              <w:rPr>
                <w:b/>
                <w:color w:val="FFFFFF" w:themeColor="background1"/>
                <w:sz w:val="24"/>
              </w:rPr>
              <w:t>ENTIRE CYCLE</w:t>
            </w:r>
          </w:p>
        </w:tc>
        <w:tc>
          <w:tcPr>
            <w:tcW w:w="241" w:type="dxa"/>
            <w:tcBorders>
              <w:top w:val="single" w:sz="48" w:space="0" w:color="FFFFFF" w:themeColor="background1"/>
              <w:left w:val="single" w:sz="24" w:space="0" w:color="FFFFFF" w:themeColor="background1"/>
              <w:bottom w:val="single" w:sz="24" w:space="0" w:color="FFFFFF" w:themeColor="background1"/>
              <w:right w:val="single" w:sz="24" w:space="0" w:color="FFFFFF" w:themeColor="background1"/>
            </w:tcBorders>
          </w:tcPr>
          <w:p w14:paraId="748A55AF" w14:textId="77777777" w:rsidR="00093A16" w:rsidRPr="00991BAF" w:rsidRDefault="00093A16" w:rsidP="00093A16">
            <w:pPr>
              <w:spacing w:before="120" w:after="120"/>
              <w:ind w:left="612" w:hanging="567"/>
              <w:rPr>
                <w:b/>
                <w:color w:val="548DD4" w:themeColor="text2" w:themeTint="99"/>
              </w:rPr>
            </w:pPr>
          </w:p>
        </w:tc>
        <w:tc>
          <w:tcPr>
            <w:tcW w:w="3618" w:type="dxa"/>
            <w:tcBorders>
              <w:top w:val="single" w:sz="48" w:space="0" w:color="FFFFFF" w:themeColor="background1"/>
              <w:left w:val="single" w:sz="24" w:space="0" w:color="FFFFFF" w:themeColor="background1"/>
              <w:bottom w:val="single" w:sz="24" w:space="0" w:color="548DD4" w:themeColor="text2" w:themeTint="99"/>
              <w:right w:val="single" w:sz="24" w:space="0" w:color="FFFFFF" w:themeColor="background1"/>
            </w:tcBorders>
          </w:tcPr>
          <w:p w14:paraId="7A061561" w14:textId="7B0C74F2" w:rsidR="00093A16" w:rsidRPr="00991BAF" w:rsidRDefault="00093A16" w:rsidP="002A4A76">
            <w:pPr>
              <w:spacing w:before="120" w:after="120"/>
              <w:ind w:left="612" w:hanging="567"/>
              <w:rPr>
                <w:b/>
                <w:color w:val="548DD4" w:themeColor="text2" w:themeTint="99"/>
              </w:rPr>
            </w:pPr>
            <w:r w:rsidRPr="00991BAF">
              <w:rPr>
                <w:b/>
                <w:color w:val="548DD4" w:themeColor="text2" w:themeTint="99"/>
              </w:rPr>
              <w:t>B.1-2</w:t>
            </w:r>
            <w:r w:rsidRPr="00991BAF">
              <w:rPr>
                <w:b/>
                <w:color w:val="548DD4" w:themeColor="text2" w:themeTint="99"/>
              </w:rPr>
              <w:tab/>
              <w:t>Including the right financial information in budget</w:t>
            </w:r>
            <w:r w:rsidR="002A4A76">
              <w:rPr>
                <w:b/>
                <w:color w:val="548DD4" w:themeColor="text2" w:themeTint="99"/>
              </w:rPr>
              <w:t>-related documents</w:t>
            </w:r>
          </w:p>
        </w:tc>
        <w:tc>
          <w:tcPr>
            <w:tcW w:w="236" w:type="dxa"/>
            <w:tcBorders>
              <w:top w:val="single" w:sz="48" w:space="0" w:color="FFFFFF" w:themeColor="background1"/>
              <w:left w:val="single" w:sz="24" w:space="0" w:color="FFFFFF" w:themeColor="background1"/>
              <w:bottom w:val="single" w:sz="24" w:space="0" w:color="FFFFFF" w:themeColor="background1"/>
              <w:right w:val="single" w:sz="24" w:space="0" w:color="FFFFFF" w:themeColor="background1"/>
            </w:tcBorders>
          </w:tcPr>
          <w:p w14:paraId="566F1F5A" w14:textId="77777777" w:rsidR="00093A16" w:rsidRPr="00991BAF" w:rsidRDefault="00093A16" w:rsidP="00093A16">
            <w:pPr>
              <w:spacing w:before="120" w:after="120"/>
              <w:ind w:left="697" w:hanging="567"/>
              <w:rPr>
                <w:b/>
                <w:color w:val="4F81BD" w:themeColor="accent1"/>
              </w:rPr>
            </w:pPr>
          </w:p>
        </w:tc>
        <w:tc>
          <w:tcPr>
            <w:tcW w:w="3624" w:type="dxa"/>
            <w:tcBorders>
              <w:top w:val="single" w:sz="48" w:space="0" w:color="FFFFFF" w:themeColor="background1"/>
              <w:left w:val="single" w:sz="24" w:space="0" w:color="FFFFFF" w:themeColor="background1"/>
              <w:bottom w:val="single" w:sz="24" w:space="0" w:color="4F81BD" w:themeColor="accent1"/>
              <w:right w:val="single" w:sz="24" w:space="0" w:color="FFFFFF" w:themeColor="background1"/>
            </w:tcBorders>
          </w:tcPr>
          <w:p w14:paraId="001295F1" w14:textId="77777777" w:rsidR="00093A16" w:rsidRPr="00991BAF" w:rsidRDefault="00093A16" w:rsidP="00093A16">
            <w:pPr>
              <w:spacing w:before="120" w:after="120"/>
              <w:ind w:left="697" w:hanging="567"/>
              <w:rPr>
                <w:b/>
                <w:color w:val="4F81BD" w:themeColor="accent1"/>
              </w:rPr>
            </w:pPr>
            <w:r w:rsidRPr="00991BAF">
              <w:rPr>
                <w:b/>
                <w:color w:val="4F81BD" w:themeColor="accent1"/>
              </w:rPr>
              <w:t>C.1</w:t>
            </w:r>
            <w:r w:rsidRPr="00991BAF">
              <w:rPr>
                <w:b/>
                <w:color w:val="4F81BD" w:themeColor="accent1"/>
              </w:rPr>
              <w:tab/>
              <w:t>Parliamentary committees</w:t>
            </w:r>
          </w:p>
          <w:p w14:paraId="640EF4A6" w14:textId="77777777" w:rsidR="00093A16" w:rsidRPr="00991BAF" w:rsidRDefault="00093A16" w:rsidP="00093A16">
            <w:pPr>
              <w:spacing w:before="120" w:after="120"/>
              <w:ind w:left="697" w:hanging="567"/>
              <w:rPr>
                <w:b/>
                <w:color w:val="4F81BD" w:themeColor="accent1"/>
              </w:rPr>
            </w:pPr>
            <w:r w:rsidRPr="00991BAF">
              <w:rPr>
                <w:b/>
                <w:color w:val="4F81BD" w:themeColor="accent1"/>
              </w:rPr>
              <w:t>D.1-2</w:t>
            </w:r>
            <w:r w:rsidRPr="00991BAF">
              <w:rPr>
                <w:b/>
                <w:color w:val="4F81BD" w:themeColor="accent1"/>
              </w:rPr>
              <w:tab/>
              <w:t>Supporting parliamentary capacity</w:t>
            </w:r>
          </w:p>
        </w:tc>
        <w:tc>
          <w:tcPr>
            <w:tcW w:w="236" w:type="dxa"/>
            <w:tcBorders>
              <w:top w:val="single" w:sz="48" w:space="0" w:color="FFFFFF" w:themeColor="background1"/>
              <w:left w:val="single" w:sz="24" w:space="0" w:color="FFFFFF" w:themeColor="background1"/>
              <w:bottom w:val="single" w:sz="24" w:space="0" w:color="FFFFFF" w:themeColor="background1"/>
              <w:right w:val="single" w:sz="24" w:space="0" w:color="FFFFFF" w:themeColor="background1"/>
            </w:tcBorders>
          </w:tcPr>
          <w:p w14:paraId="2CCC63B1" w14:textId="77777777" w:rsidR="00093A16" w:rsidRPr="00991BAF" w:rsidRDefault="00093A16" w:rsidP="00093A16">
            <w:pPr>
              <w:spacing w:before="120" w:after="120"/>
              <w:ind w:left="499" w:hanging="425"/>
              <w:rPr>
                <w:b/>
                <w:color w:val="365F91" w:themeColor="accent1" w:themeShade="BF"/>
              </w:rPr>
            </w:pPr>
          </w:p>
        </w:tc>
        <w:tc>
          <w:tcPr>
            <w:tcW w:w="3623" w:type="dxa"/>
            <w:tcBorders>
              <w:top w:val="single" w:sz="48" w:space="0" w:color="FFFFFF" w:themeColor="background1"/>
              <w:left w:val="single" w:sz="24" w:space="0" w:color="FFFFFF" w:themeColor="background1"/>
              <w:bottom w:val="single" w:sz="24" w:space="0" w:color="365F91" w:themeColor="accent1" w:themeShade="BF"/>
              <w:right w:val="single" w:sz="24" w:space="0" w:color="FFFFFF" w:themeColor="background1"/>
            </w:tcBorders>
          </w:tcPr>
          <w:p w14:paraId="3819472E" w14:textId="77777777" w:rsidR="00093A16" w:rsidRPr="00991BAF" w:rsidRDefault="00093A16" w:rsidP="00093A16">
            <w:pPr>
              <w:spacing w:before="120" w:after="120"/>
              <w:ind w:left="499" w:hanging="425"/>
              <w:rPr>
                <w:b/>
                <w:color w:val="365F91" w:themeColor="accent1" w:themeShade="BF"/>
              </w:rPr>
            </w:pPr>
            <w:r w:rsidRPr="00991BAF">
              <w:rPr>
                <w:b/>
                <w:color w:val="365F91" w:themeColor="accent1" w:themeShade="BF"/>
              </w:rPr>
              <w:t>G.1</w:t>
            </w:r>
            <w:r w:rsidRPr="00991BAF">
              <w:rPr>
                <w:b/>
                <w:color w:val="365F91" w:themeColor="accent1" w:themeShade="BF"/>
              </w:rPr>
              <w:tab/>
              <w:t>IFI engagement in the budget process</w:t>
            </w:r>
          </w:p>
        </w:tc>
        <w:tc>
          <w:tcPr>
            <w:tcW w:w="236" w:type="dxa"/>
            <w:tcBorders>
              <w:top w:val="single" w:sz="48" w:space="0" w:color="FFFFFF" w:themeColor="background1"/>
              <w:left w:val="single" w:sz="24" w:space="0" w:color="FFFFFF" w:themeColor="background1"/>
              <w:bottom w:val="single" w:sz="24" w:space="0" w:color="FFFFFF" w:themeColor="background1"/>
              <w:right w:val="single" w:sz="24" w:space="0" w:color="FFFFFF" w:themeColor="background1"/>
            </w:tcBorders>
          </w:tcPr>
          <w:p w14:paraId="3CCC8D4C" w14:textId="77777777" w:rsidR="00093A16" w:rsidRPr="00991BAF" w:rsidRDefault="00093A16" w:rsidP="00093A16">
            <w:pPr>
              <w:spacing w:before="120" w:after="120"/>
              <w:ind w:left="578" w:hanging="567"/>
              <w:rPr>
                <w:b/>
                <w:color w:val="5F497A" w:themeColor="accent4" w:themeShade="BF"/>
              </w:rPr>
            </w:pPr>
          </w:p>
        </w:tc>
        <w:tc>
          <w:tcPr>
            <w:tcW w:w="3624" w:type="dxa"/>
            <w:tcBorders>
              <w:top w:val="single" w:sz="48" w:space="0" w:color="FFFFFF" w:themeColor="background1"/>
              <w:left w:val="single" w:sz="24" w:space="0" w:color="FFFFFF" w:themeColor="background1"/>
              <w:bottom w:val="single" w:sz="24" w:space="0" w:color="5F497A" w:themeColor="accent4" w:themeShade="BF"/>
              <w:right w:val="single" w:sz="24" w:space="0" w:color="FFFFFF" w:themeColor="background1"/>
            </w:tcBorders>
          </w:tcPr>
          <w:p w14:paraId="0E55716E" w14:textId="77777777" w:rsidR="00093A16" w:rsidRPr="00991BAF" w:rsidRDefault="00093A16" w:rsidP="00093A16">
            <w:pPr>
              <w:spacing w:before="120" w:after="120"/>
              <w:ind w:left="578" w:hanging="567"/>
              <w:rPr>
                <w:b/>
                <w:color w:val="5F497A" w:themeColor="accent4" w:themeShade="BF"/>
              </w:rPr>
            </w:pPr>
            <w:r w:rsidRPr="00991BAF">
              <w:rPr>
                <w:b/>
                <w:color w:val="5F497A" w:themeColor="accent4" w:themeShade="BF"/>
              </w:rPr>
              <w:t>H.1</w:t>
            </w:r>
            <w:r w:rsidRPr="00991BAF">
              <w:rPr>
                <w:b/>
                <w:color w:val="5F497A" w:themeColor="accent4" w:themeShade="BF"/>
              </w:rPr>
              <w:tab/>
            </w:r>
            <w:r w:rsidR="00050A27" w:rsidRPr="00991BAF">
              <w:rPr>
                <w:b/>
                <w:color w:val="5F497A" w:themeColor="accent4" w:themeShade="BF"/>
              </w:rPr>
              <w:t>Presenting key budget information in a clear manner</w:t>
            </w:r>
          </w:p>
          <w:p w14:paraId="7EED541C" w14:textId="77777777" w:rsidR="00093A16" w:rsidRPr="00991BAF" w:rsidRDefault="00093A16" w:rsidP="00093A16">
            <w:pPr>
              <w:spacing w:before="120" w:after="120"/>
              <w:ind w:left="578" w:hanging="567"/>
              <w:rPr>
                <w:b/>
                <w:color w:val="5F497A" w:themeColor="accent4" w:themeShade="BF"/>
              </w:rPr>
            </w:pPr>
            <w:r w:rsidRPr="00991BAF">
              <w:rPr>
                <w:b/>
                <w:color w:val="5F497A" w:themeColor="accent4" w:themeShade="BF"/>
              </w:rPr>
              <w:t>I.</w:t>
            </w:r>
            <w:r w:rsidRPr="00991BAF">
              <w:rPr>
                <w:b/>
                <w:color w:val="5F497A" w:themeColor="accent4" w:themeShade="BF"/>
              </w:rPr>
              <w:tab/>
              <w:t>Using open data to support budget transparency</w:t>
            </w:r>
          </w:p>
          <w:p w14:paraId="71C0BD7D" w14:textId="77777777" w:rsidR="00093A16" w:rsidRPr="00991BAF" w:rsidRDefault="00093A16" w:rsidP="00050A27">
            <w:pPr>
              <w:spacing w:before="120" w:after="120"/>
              <w:ind w:left="578" w:hanging="567"/>
              <w:rPr>
                <w:b/>
                <w:color w:val="5F497A" w:themeColor="accent4" w:themeShade="BF"/>
              </w:rPr>
            </w:pPr>
            <w:r w:rsidRPr="00991BAF">
              <w:rPr>
                <w:b/>
                <w:color w:val="5F497A" w:themeColor="accent4" w:themeShade="BF"/>
              </w:rPr>
              <w:t>J.</w:t>
            </w:r>
            <w:r w:rsidRPr="00991BAF">
              <w:rPr>
                <w:b/>
                <w:color w:val="5F497A" w:themeColor="accent4" w:themeShade="BF"/>
              </w:rPr>
              <w:tab/>
              <w:t>Making the budget more inclusive and participative</w:t>
            </w:r>
          </w:p>
        </w:tc>
        <w:tc>
          <w:tcPr>
            <w:tcW w:w="254" w:type="dxa"/>
            <w:tcBorders>
              <w:top w:val="single" w:sz="48" w:space="0" w:color="FFFFFF" w:themeColor="background1"/>
              <w:left w:val="single" w:sz="24" w:space="0" w:color="FFFFFF" w:themeColor="background1"/>
              <w:bottom w:val="single" w:sz="24" w:space="0" w:color="FFFFFF" w:themeColor="background1"/>
              <w:right w:val="single" w:sz="24" w:space="0" w:color="FFFFFF" w:themeColor="background1"/>
            </w:tcBorders>
          </w:tcPr>
          <w:p w14:paraId="0A32666A" w14:textId="77777777" w:rsidR="00093A16" w:rsidRPr="00991BAF" w:rsidRDefault="00093A16" w:rsidP="00093A16">
            <w:pPr>
              <w:spacing w:before="120" w:after="120"/>
              <w:ind w:left="661" w:hanging="567"/>
              <w:rPr>
                <w:b/>
                <w:color w:val="76923C" w:themeColor="accent3" w:themeShade="BF"/>
              </w:rPr>
            </w:pPr>
          </w:p>
        </w:tc>
        <w:tc>
          <w:tcPr>
            <w:tcW w:w="3606" w:type="dxa"/>
            <w:tcBorders>
              <w:top w:val="single" w:sz="48" w:space="0" w:color="FFFFFF" w:themeColor="background1"/>
              <w:left w:val="single" w:sz="24" w:space="0" w:color="FFFFFF" w:themeColor="background1"/>
              <w:bottom w:val="single" w:sz="24" w:space="0" w:color="76923C" w:themeColor="accent3" w:themeShade="BF"/>
              <w:right w:val="single" w:sz="24" w:space="0" w:color="FFFFFF" w:themeColor="background1"/>
            </w:tcBorders>
          </w:tcPr>
          <w:p w14:paraId="4A8FA9AE" w14:textId="77777777" w:rsidR="00093A16" w:rsidRPr="00991BAF" w:rsidRDefault="00093A16" w:rsidP="00093A16">
            <w:pPr>
              <w:spacing w:before="120" w:after="120"/>
              <w:ind w:left="661" w:hanging="567"/>
              <w:rPr>
                <w:b/>
                <w:color w:val="76923C" w:themeColor="accent3" w:themeShade="BF"/>
              </w:rPr>
            </w:pPr>
            <w:r w:rsidRPr="00991BAF">
              <w:rPr>
                <w:b/>
                <w:color w:val="76923C" w:themeColor="accent3" w:themeShade="BF"/>
              </w:rPr>
              <w:t>L.3</w:t>
            </w:r>
            <w:r w:rsidRPr="00991BAF">
              <w:rPr>
                <w:b/>
                <w:color w:val="76923C" w:themeColor="accent3" w:themeShade="BF"/>
              </w:rPr>
              <w:tab/>
              <w:t>Complying with the Extractive Industries Transparency Initiative (EITI) standard</w:t>
            </w:r>
          </w:p>
          <w:p w14:paraId="046D4265" w14:textId="77777777" w:rsidR="00050A27" w:rsidRPr="00991BAF" w:rsidRDefault="00050A27" w:rsidP="00890FCD">
            <w:pPr>
              <w:spacing w:before="120" w:after="120"/>
              <w:ind w:left="661" w:hanging="567"/>
              <w:rPr>
                <w:b/>
                <w:color w:val="76923C" w:themeColor="accent3" w:themeShade="BF"/>
              </w:rPr>
            </w:pPr>
            <w:r w:rsidRPr="00991BAF">
              <w:rPr>
                <w:b/>
                <w:color w:val="76923C" w:themeColor="accent3" w:themeShade="BF"/>
              </w:rPr>
              <w:t>M.</w:t>
            </w:r>
            <w:r w:rsidRPr="00991BAF">
              <w:rPr>
                <w:b/>
                <w:color w:val="76923C" w:themeColor="accent3" w:themeShade="BF"/>
              </w:rPr>
              <w:tab/>
            </w:r>
            <w:r w:rsidR="00890FCD" w:rsidRPr="00991BAF">
              <w:rPr>
                <w:b/>
                <w:color w:val="76923C" w:themeColor="accent3" w:themeShade="BF"/>
              </w:rPr>
              <w:t>Managing infrastructure investment for integrity, value for money and transparency</w:t>
            </w:r>
          </w:p>
        </w:tc>
      </w:tr>
      <w:tr w:rsidR="00093A16" w:rsidRPr="00991BAF" w14:paraId="74D42B16" w14:textId="77777777" w:rsidTr="00093A16">
        <w:tc>
          <w:tcPr>
            <w:tcW w:w="185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14:paraId="76741EEE" w14:textId="77777777" w:rsidR="00093A16" w:rsidRPr="00991BAF" w:rsidRDefault="00093A16" w:rsidP="00093A16">
            <w:pPr>
              <w:spacing w:before="120" w:after="120"/>
              <w:ind w:left="142"/>
              <w:rPr>
                <w:b/>
                <w:color w:val="FFFFFF" w:themeColor="background1"/>
                <w:sz w:val="24"/>
              </w:rPr>
            </w:pPr>
            <w:r w:rsidRPr="00991BAF">
              <w:rPr>
                <w:b/>
                <w:color w:val="FFFFFF" w:themeColor="background1"/>
                <w:sz w:val="24"/>
              </w:rPr>
              <w:t xml:space="preserve">Budget </w:t>
            </w:r>
            <w:r w:rsidRPr="00991BAF">
              <w:rPr>
                <w:b/>
                <w:color w:val="FFFFFF" w:themeColor="background1"/>
                <w:sz w:val="24"/>
              </w:rPr>
              <w:br/>
              <w:t>Formulation</w:t>
            </w:r>
          </w:p>
        </w:tc>
        <w:tc>
          <w:tcPr>
            <w:tcW w:w="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FD38379" w14:textId="77777777" w:rsidR="00093A16" w:rsidRPr="00991BAF" w:rsidRDefault="00093A16" w:rsidP="00093A16">
            <w:pPr>
              <w:spacing w:before="120" w:after="120"/>
              <w:ind w:left="612" w:hanging="567"/>
              <w:rPr>
                <w:b/>
                <w:color w:val="548DD4" w:themeColor="text2" w:themeTint="99"/>
              </w:rPr>
            </w:pPr>
          </w:p>
        </w:tc>
        <w:tc>
          <w:tcPr>
            <w:tcW w:w="3618" w:type="dxa"/>
            <w:tcBorders>
              <w:top w:val="single" w:sz="24" w:space="0" w:color="548DD4" w:themeColor="text2" w:themeTint="99"/>
              <w:left w:val="single" w:sz="24" w:space="0" w:color="FFFFFF" w:themeColor="background1"/>
              <w:bottom w:val="single" w:sz="24" w:space="0" w:color="548DD4" w:themeColor="text2" w:themeTint="99"/>
              <w:right w:val="single" w:sz="24" w:space="0" w:color="FFFFFF" w:themeColor="background1"/>
            </w:tcBorders>
          </w:tcPr>
          <w:p w14:paraId="5067B244" w14:textId="77777777" w:rsidR="00812162" w:rsidRPr="00991BAF" w:rsidRDefault="00093A16" w:rsidP="00093A16">
            <w:pPr>
              <w:spacing w:before="120" w:after="120"/>
              <w:ind w:left="612" w:hanging="567"/>
              <w:rPr>
                <w:b/>
                <w:color w:val="548DD4" w:themeColor="text2" w:themeTint="99"/>
              </w:rPr>
            </w:pPr>
            <w:r w:rsidRPr="00991BAF">
              <w:rPr>
                <w:b/>
                <w:color w:val="548DD4" w:themeColor="text2" w:themeTint="99"/>
              </w:rPr>
              <w:t>A.1</w:t>
            </w:r>
            <w:r w:rsidRPr="00991BAF">
              <w:rPr>
                <w:b/>
                <w:color w:val="548DD4" w:themeColor="text2" w:themeTint="99"/>
              </w:rPr>
              <w:tab/>
              <w:t>The pre-budget statement</w:t>
            </w:r>
            <w:r w:rsidR="00812162" w:rsidRPr="00991BAF">
              <w:rPr>
                <w:b/>
                <w:color w:val="548DD4" w:themeColor="text2" w:themeTint="99"/>
              </w:rPr>
              <w:t xml:space="preserve"> </w:t>
            </w:r>
          </w:p>
          <w:p w14:paraId="352EB777" w14:textId="77777777" w:rsidR="00093A16" w:rsidRPr="00991BAF" w:rsidRDefault="00812162" w:rsidP="00093A16">
            <w:pPr>
              <w:spacing w:before="120" w:after="120"/>
              <w:ind w:left="612" w:hanging="567"/>
              <w:rPr>
                <w:b/>
                <w:color w:val="548DD4" w:themeColor="text2" w:themeTint="99"/>
              </w:rPr>
            </w:pPr>
            <w:r w:rsidRPr="00991BAF">
              <w:rPr>
                <w:b/>
                <w:color w:val="548DD4" w:themeColor="text2" w:themeTint="99"/>
              </w:rPr>
              <w:t>A.2</w:t>
            </w:r>
            <w:r w:rsidRPr="00991BAF">
              <w:rPr>
                <w:b/>
                <w:color w:val="548DD4" w:themeColor="text2" w:themeTint="99"/>
              </w:rPr>
              <w:tab/>
              <w:t>The budget proposal</w:t>
            </w: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5C41251F" w14:textId="77777777" w:rsidR="00093A16" w:rsidRPr="00991BAF" w:rsidRDefault="00093A16" w:rsidP="00093A16">
            <w:pPr>
              <w:spacing w:before="120" w:after="120"/>
              <w:ind w:left="697" w:hanging="567"/>
              <w:rPr>
                <w:b/>
                <w:color w:val="4F81BD" w:themeColor="accent1"/>
              </w:rPr>
            </w:pPr>
          </w:p>
        </w:tc>
        <w:tc>
          <w:tcPr>
            <w:tcW w:w="3624" w:type="dxa"/>
            <w:tcBorders>
              <w:top w:val="single" w:sz="24" w:space="0" w:color="4F81BD" w:themeColor="accent1"/>
              <w:left w:val="single" w:sz="24" w:space="0" w:color="FFFFFF" w:themeColor="background1"/>
              <w:bottom w:val="single" w:sz="24" w:space="0" w:color="4F81BD" w:themeColor="accent1"/>
              <w:right w:val="single" w:sz="24" w:space="0" w:color="FFFFFF" w:themeColor="background1"/>
            </w:tcBorders>
          </w:tcPr>
          <w:p w14:paraId="4A3A0EBF" w14:textId="77777777" w:rsidR="00093A16" w:rsidRPr="00BA7080" w:rsidRDefault="00093A16" w:rsidP="00FB73BE">
            <w:pPr>
              <w:spacing w:before="120" w:after="120"/>
              <w:ind w:left="697" w:hanging="567"/>
              <w:rPr>
                <w:b/>
                <w:color w:val="4F81BD" w:themeColor="accent1"/>
                <w:lang w:val="fr-FR"/>
              </w:rPr>
            </w:pPr>
            <w:r w:rsidRPr="00BA7080">
              <w:rPr>
                <w:b/>
                <w:color w:val="4F81BD" w:themeColor="accent1"/>
                <w:lang w:val="fr-FR"/>
              </w:rPr>
              <w:t>C.2</w:t>
            </w:r>
            <w:r w:rsidRPr="00BA7080">
              <w:rPr>
                <w:b/>
                <w:color w:val="4F81BD" w:themeColor="accent1"/>
                <w:lang w:val="fr-FR"/>
              </w:rPr>
              <w:tab/>
              <w:t>Ex</w:t>
            </w:r>
            <w:r w:rsidR="00FB73BE" w:rsidRPr="00BA7080">
              <w:rPr>
                <w:b/>
                <w:color w:val="4F81BD" w:themeColor="accent1"/>
                <w:lang w:val="fr-FR"/>
              </w:rPr>
              <w:t>-</w:t>
            </w:r>
            <w:r w:rsidRPr="00BA7080">
              <w:rPr>
                <w:b/>
                <w:color w:val="4F81BD" w:themeColor="accent1"/>
                <w:lang w:val="fr-FR"/>
              </w:rPr>
              <w:t xml:space="preserve">ante </w:t>
            </w:r>
            <w:proofErr w:type="spellStart"/>
            <w:r w:rsidRPr="00BA7080">
              <w:rPr>
                <w:b/>
                <w:color w:val="4F81BD" w:themeColor="accent1"/>
                <w:lang w:val="fr-FR"/>
              </w:rPr>
              <w:t>parliamentary</w:t>
            </w:r>
            <w:proofErr w:type="spellEnd"/>
            <w:r w:rsidR="00FB73BE" w:rsidRPr="00BA7080">
              <w:rPr>
                <w:b/>
                <w:color w:val="4F81BD" w:themeColor="accent1"/>
                <w:lang w:val="fr-FR"/>
              </w:rPr>
              <w:t xml:space="preserve"> </w:t>
            </w:r>
            <w:r w:rsidRPr="00BA7080">
              <w:rPr>
                <w:b/>
                <w:color w:val="4F81BD" w:themeColor="accent1"/>
                <w:lang w:val="fr-FR"/>
              </w:rPr>
              <w:t>engagement</w:t>
            </w: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30549239" w14:textId="77777777" w:rsidR="00093A16" w:rsidRPr="00BA7080" w:rsidRDefault="00093A16" w:rsidP="00093A16">
            <w:pPr>
              <w:spacing w:before="120" w:after="120"/>
              <w:ind w:left="499" w:hanging="425"/>
              <w:rPr>
                <w:b/>
                <w:color w:val="365F91" w:themeColor="accent1" w:themeShade="BF"/>
                <w:lang w:val="fr-FR"/>
              </w:rPr>
            </w:pPr>
          </w:p>
        </w:tc>
        <w:tc>
          <w:tcPr>
            <w:tcW w:w="3623" w:type="dxa"/>
            <w:tcBorders>
              <w:top w:val="single" w:sz="24" w:space="0" w:color="365F91" w:themeColor="accent1" w:themeShade="BF"/>
              <w:left w:val="single" w:sz="24" w:space="0" w:color="FFFFFF" w:themeColor="background1"/>
              <w:bottom w:val="single" w:sz="24" w:space="0" w:color="FFFFFF" w:themeColor="background1"/>
              <w:right w:val="single" w:sz="24" w:space="0" w:color="FFFFFF" w:themeColor="background1"/>
            </w:tcBorders>
          </w:tcPr>
          <w:p w14:paraId="377A7092" w14:textId="77777777" w:rsidR="00093A16" w:rsidRPr="00BA7080" w:rsidRDefault="00093A16" w:rsidP="00093A16">
            <w:pPr>
              <w:spacing w:before="120" w:after="120"/>
              <w:ind w:left="499" w:hanging="425"/>
              <w:rPr>
                <w:b/>
                <w:color w:val="365F91" w:themeColor="accent1" w:themeShade="BF"/>
                <w:lang w:val="fr-FR"/>
              </w:rPr>
            </w:pP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F3D5F09" w14:textId="77777777" w:rsidR="00093A16" w:rsidRPr="00BA7080" w:rsidRDefault="00093A16" w:rsidP="00093A16">
            <w:pPr>
              <w:spacing w:before="120" w:after="120"/>
              <w:ind w:left="578" w:hanging="567"/>
              <w:rPr>
                <w:b/>
                <w:color w:val="5F497A" w:themeColor="accent4" w:themeShade="BF"/>
                <w:lang w:val="fr-FR"/>
              </w:rPr>
            </w:pPr>
          </w:p>
        </w:tc>
        <w:tc>
          <w:tcPr>
            <w:tcW w:w="3624" w:type="dxa"/>
            <w:tcBorders>
              <w:top w:val="single" w:sz="24" w:space="0" w:color="5F497A" w:themeColor="accent4" w:themeShade="BF"/>
              <w:left w:val="single" w:sz="24" w:space="0" w:color="FFFFFF" w:themeColor="background1"/>
              <w:bottom w:val="single" w:sz="24" w:space="0" w:color="5F497A" w:themeColor="accent4" w:themeShade="BF"/>
              <w:right w:val="single" w:sz="24" w:space="0" w:color="FFFFFF" w:themeColor="background1"/>
            </w:tcBorders>
          </w:tcPr>
          <w:p w14:paraId="2073DFD9" w14:textId="77777777" w:rsidR="00093A16" w:rsidRPr="00BA7080" w:rsidRDefault="00093A16" w:rsidP="00093A16">
            <w:pPr>
              <w:spacing w:before="120" w:after="120"/>
              <w:ind w:left="578" w:hanging="567"/>
              <w:rPr>
                <w:b/>
                <w:color w:val="5F497A" w:themeColor="accent4" w:themeShade="BF"/>
                <w:lang w:val="fr-FR"/>
              </w:rPr>
            </w:pPr>
          </w:p>
        </w:tc>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85F39D0" w14:textId="77777777" w:rsidR="00093A16" w:rsidRPr="00BA7080" w:rsidRDefault="00093A16" w:rsidP="00093A16">
            <w:pPr>
              <w:spacing w:before="120" w:after="120"/>
              <w:ind w:left="661" w:hanging="567"/>
              <w:rPr>
                <w:b/>
                <w:color w:val="76923C" w:themeColor="accent3" w:themeShade="BF"/>
                <w:lang w:val="fr-FR"/>
              </w:rPr>
            </w:pPr>
          </w:p>
        </w:tc>
        <w:tc>
          <w:tcPr>
            <w:tcW w:w="3606" w:type="dxa"/>
            <w:tcBorders>
              <w:top w:val="single" w:sz="24" w:space="0" w:color="76923C" w:themeColor="accent3" w:themeShade="BF"/>
              <w:left w:val="single" w:sz="24" w:space="0" w:color="FFFFFF" w:themeColor="background1"/>
              <w:bottom w:val="single" w:sz="24" w:space="0" w:color="76923C" w:themeColor="accent3" w:themeShade="BF"/>
              <w:right w:val="single" w:sz="24" w:space="0" w:color="FFFFFF" w:themeColor="background1"/>
            </w:tcBorders>
          </w:tcPr>
          <w:p w14:paraId="183999F6" w14:textId="77777777" w:rsidR="00093A16" w:rsidRPr="00991BAF" w:rsidRDefault="00050A27" w:rsidP="00093A16">
            <w:pPr>
              <w:spacing w:before="120" w:after="120"/>
              <w:ind w:left="661" w:hanging="567"/>
              <w:rPr>
                <w:b/>
                <w:color w:val="76923C" w:themeColor="accent3" w:themeShade="BF"/>
              </w:rPr>
            </w:pPr>
            <w:r w:rsidRPr="00991BAF">
              <w:rPr>
                <w:b/>
                <w:color w:val="76923C" w:themeColor="accent3" w:themeShade="BF"/>
              </w:rPr>
              <w:t>L.1</w:t>
            </w:r>
            <w:r w:rsidRPr="00991BAF">
              <w:rPr>
                <w:b/>
                <w:color w:val="76923C" w:themeColor="accent3" w:themeShade="BF"/>
              </w:rPr>
              <w:tab/>
              <w:t>Reflecting public extractive sector revenues in the budget</w:t>
            </w:r>
          </w:p>
        </w:tc>
      </w:tr>
      <w:tr w:rsidR="00093A16" w:rsidRPr="00991BAF" w14:paraId="3C0C0303" w14:textId="77777777" w:rsidTr="00093A16">
        <w:tc>
          <w:tcPr>
            <w:tcW w:w="185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14:paraId="0A85D817" w14:textId="77777777" w:rsidR="00093A16" w:rsidRPr="00991BAF" w:rsidRDefault="00093A16" w:rsidP="00093A16">
            <w:pPr>
              <w:spacing w:before="120" w:after="120"/>
              <w:ind w:left="142"/>
              <w:rPr>
                <w:b/>
                <w:color w:val="FFFFFF" w:themeColor="background1"/>
                <w:sz w:val="24"/>
              </w:rPr>
            </w:pPr>
            <w:r w:rsidRPr="00991BAF">
              <w:rPr>
                <w:b/>
                <w:color w:val="FFFFFF" w:themeColor="background1"/>
                <w:sz w:val="24"/>
              </w:rPr>
              <w:t>Budget Approval</w:t>
            </w:r>
          </w:p>
        </w:tc>
        <w:tc>
          <w:tcPr>
            <w:tcW w:w="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BBFAFD0" w14:textId="77777777" w:rsidR="00093A16" w:rsidRPr="00991BAF" w:rsidRDefault="00093A16" w:rsidP="00093A16">
            <w:pPr>
              <w:spacing w:before="120" w:after="120"/>
              <w:ind w:left="612" w:hanging="567"/>
              <w:rPr>
                <w:b/>
                <w:color w:val="548DD4" w:themeColor="text2" w:themeTint="99"/>
              </w:rPr>
            </w:pPr>
          </w:p>
        </w:tc>
        <w:tc>
          <w:tcPr>
            <w:tcW w:w="3618" w:type="dxa"/>
            <w:tcBorders>
              <w:top w:val="single" w:sz="24" w:space="0" w:color="548DD4" w:themeColor="text2" w:themeTint="99"/>
              <w:left w:val="single" w:sz="24" w:space="0" w:color="FFFFFF" w:themeColor="background1"/>
              <w:bottom w:val="single" w:sz="24" w:space="0" w:color="548DD4" w:themeColor="text2" w:themeTint="99"/>
              <w:right w:val="single" w:sz="24" w:space="0" w:color="FFFFFF" w:themeColor="background1"/>
            </w:tcBorders>
          </w:tcPr>
          <w:p w14:paraId="13C8A704" w14:textId="77777777" w:rsidR="00093A16" w:rsidRPr="00991BAF" w:rsidRDefault="00093A16" w:rsidP="00093A16">
            <w:pPr>
              <w:spacing w:before="120" w:after="120"/>
              <w:ind w:left="612" w:hanging="567"/>
              <w:rPr>
                <w:b/>
                <w:color w:val="548DD4" w:themeColor="text2" w:themeTint="99"/>
              </w:rPr>
            </w:pPr>
            <w:r w:rsidRPr="00991BAF">
              <w:rPr>
                <w:b/>
                <w:color w:val="548DD4" w:themeColor="text2" w:themeTint="99"/>
              </w:rPr>
              <w:t>A.3</w:t>
            </w:r>
            <w:r w:rsidRPr="00991BAF">
              <w:rPr>
                <w:b/>
                <w:color w:val="548DD4" w:themeColor="text2" w:themeTint="99"/>
              </w:rPr>
              <w:tab/>
              <w:t>The approved budget</w:t>
            </w:r>
          </w:p>
          <w:p w14:paraId="13BBFFE0" w14:textId="77777777" w:rsidR="00093A16" w:rsidRPr="00991BAF" w:rsidRDefault="00093A16" w:rsidP="00093A16">
            <w:pPr>
              <w:spacing w:before="120" w:after="120"/>
              <w:ind w:left="612" w:hanging="567"/>
              <w:rPr>
                <w:b/>
                <w:color w:val="548DD4" w:themeColor="text2" w:themeTint="99"/>
              </w:rPr>
            </w:pP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E53E96D" w14:textId="77777777" w:rsidR="00093A16" w:rsidRPr="00991BAF" w:rsidRDefault="00093A16" w:rsidP="00093A16">
            <w:pPr>
              <w:spacing w:before="120" w:after="120"/>
              <w:ind w:left="697" w:hanging="567"/>
              <w:rPr>
                <w:b/>
                <w:color w:val="4F81BD" w:themeColor="accent1"/>
              </w:rPr>
            </w:pPr>
          </w:p>
        </w:tc>
        <w:tc>
          <w:tcPr>
            <w:tcW w:w="3624" w:type="dxa"/>
            <w:tcBorders>
              <w:top w:val="single" w:sz="24" w:space="0" w:color="4F81BD" w:themeColor="accent1"/>
              <w:left w:val="single" w:sz="24" w:space="0" w:color="FFFFFF" w:themeColor="background1"/>
              <w:bottom w:val="single" w:sz="24" w:space="0" w:color="4F81BD" w:themeColor="accent1"/>
              <w:right w:val="single" w:sz="24" w:space="0" w:color="FFFFFF" w:themeColor="background1"/>
            </w:tcBorders>
          </w:tcPr>
          <w:p w14:paraId="642EC526" w14:textId="77777777" w:rsidR="00093A16" w:rsidRPr="00991BAF" w:rsidRDefault="00093A16" w:rsidP="00093A16">
            <w:pPr>
              <w:spacing w:before="120" w:after="120"/>
              <w:ind w:left="697" w:hanging="567"/>
              <w:rPr>
                <w:b/>
                <w:color w:val="4F81BD" w:themeColor="accent1"/>
              </w:rPr>
            </w:pPr>
            <w:r w:rsidRPr="00991BAF">
              <w:rPr>
                <w:b/>
                <w:color w:val="4F81BD" w:themeColor="accent1"/>
              </w:rPr>
              <w:t>C.3</w:t>
            </w:r>
            <w:r w:rsidRPr="00991BAF">
              <w:rPr>
                <w:b/>
                <w:color w:val="4F81BD" w:themeColor="accent1"/>
              </w:rPr>
              <w:tab/>
              <w:t>Parliamentary approval of the budget</w:t>
            </w: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14E38BD" w14:textId="77777777" w:rsidR="00093A16" w:rsidRPr="00991BAF" w:rsidRDefault="00093A16" w:rsidP="00093A16">
            <w:pPr>
              <w:spacing w:before="120" w:after="120"/>
              <w:ind w:left="499" w:hanging="425"/>
              <w:rPr>
                <w:b/>
                <w:color w:val="365F91" w:themeColor="accent1" w:themeShade="BF"/>
              </w:rPr>
            </w:pPr>
          </w:p>
        </w:tc>
        <w:tc>
          <w:tcPr>
            <w:tcW w:w="3623" w:type="dxa"/>
            <w:tcBorders>
              <w:top w:val="single" w:sz="24" w:space="0" w:color="365F91" w:themeColor="accent1" w:themeShade="BF"/>
              <w:left w:val="single" w:sz="24" w:space="0" w:color="FFFFFF" w:themeColor="background1"/>
              <w:bottom w:val="single" w:sz="24" w:space="0" w:color="365F91" w:themeColor="accent1" w:themeShade="BF"/>
              <w:right w:val="single" w:sz="24" w:space="0" w:color="FFFFFF" w:themeColor="background1"/>
            </w:tcBorders>
          </w:tcPr>
          <w:p w14:paraId="60E3A71D" w14:textId="77777777" w:rsidR="00093A16" w:rsidRPr="00991BAF" w:rsidRDefault="00093A16" w:rsidP="00093A16">
            <w:pPr>
              <w:spacing w:before="120" w:after="120"/>
              <w:ind w:left="499" w:hanging="425"/>
              <w:rPr>
                <w:b/>
                <w:color w:val="365F91" w:themeColor="accent1" w:themeShade="BF"/>
              </w:rPr>
            </w:pP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188EF880" w14:textId="77777777" w:rsidR="00093A16" w:rsidRPr="00991BAF" w:rsidRDefault="00093A16" w:rsidP="00093A16">
            <w:pPr>
              <w:spacing w:before="120" w:after="120"/>
              <w:ind w:left="578" w:hanging="567"/>
              <w:rPr>
                <w:b/>
                <w:color w:val="5F497A" w:themeColor="accent4" w:themeShade="BF"/>
              </w:rPr>
            </w:pPr>
          </w:p>
        </w:tc>
        <w:tc>
          <w:tcPr>
            <w:tcW w:w="3624" w:type="dxa"/>
            <w:tcBorders>
              <w:top w:val="single" w:sz="24" w:space="0" w:color="5F497A" w:themeColor="accent4" w:themeShade="BF"/>
              <w:left w:val="single" w:sz="24" w:space="0" w:color="FFFFFF" w:themeColor="background1"/>
              <w:bottom w:val="single" w:sz="24" w:space="0" w:color="5F497A" w:themeColor="accent4" w:themeShade="BF"/>
              <w:right w:val="single" w:sz="24" w:space="0" w:color="FFFFFF" w:themeColor="background1"/>
            </w:tcBorders>
          </w:tcPr>
          <w:p w14:paraId="3FE00EBB" w14:textId="77777777" w:rsidR="00093A16" w:rsidRPr="00991BAF" w:rsidRDefault="00093A16" w:rsidP="00093A16">
            <w:pPr>
              <w:spacing w:before="120" w:after="120"/>
              <w:ind w:left="578" w:hanging="567"/>
              <w:rPr>
                <w:b/>
                <w:color w:val="5F497A" w:themeColor="accent4" w:themeShade="BF"/>
              </w:rPr>
            </w:pPr>
            <w:r w:rsidRPr="00991BAF">
              <w:rPr>
                <w:b/>
                <w:color w:val="5F497A" w:themeColor="accent4" w:themeShade="BF"/>
              </w:rPr>
              <w:t>H.2</w:t>
            </w:r>
            <w:r w:rsidRPr="00991BAF">
              <w:rPr>
                <w:b/>
                <w:color w:val="5F497A" w:themeColor="accent4" w:themeShade="BF"/>
              </w:rPr>
              <w:tab/>
              <w:t>Publishing a citizen’s budget</w:t>
            </w:r>
          </w:p>
          <w:p w14:paraId="11A1F9AC" w14:textId="77777777" w:rsidR="00093A16" w:rsidRPr="00991BAF" w:rsidRDefault="00093A16" w:rsidP="00050A27">
            <w:pPr>
              <w:spacing w:before="120" w:after="120"/>
              <w:ind w:left="578" w:hanging="567"/>
              <w:rPr>
                <w:b/>
                <w:color w:val="5F497A" w:themeColor="accent4" w:themeShade="BF"/>
              </w:rPr>
            </w:pPr>
          </w:p>
        </w:tc>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0DF3F7E1" w14:textId="77777777" w:rsidR="00093A16" w:rsidRPr="00991BAF" w:rsidRDefault="00093A16" w:rsidP="00093A16">
            <w:pPr>
              <w:spacing w:before="120" w:after="120"/>
              <w:ind w:left="661" w:hanging="567"/>
              <w:rPr>
                <w:b/>
                <w:color w:val="76923C" w:themeColor="accent3" w:themeShade="BF"/>
              </w:rPr>
            </w:pPr>
          </w:p>
        </w:tc>
        <w:tc>
          <w:tcPr>
            <w:tcW w:w="3606" w:type="dxa"/>
            <w:tcBorders>
              <w:top w:val="single" w:sz="24" w:space="0" w:color="76923C" w:themeColor="accent3" w:themeShade="BF"/>
              <w:left w:val="single" w:sz="24" w:space="0" w:color="FFFFFF" w:themeColor="background1"/>
              <w:bottom w:val="single" w:sz="24" w:space="0" w:color="76923C" w:themeColor="accent3" w:themeShade="BF"/>
              <w:right w:val="single" w:sz="24" w:space="0" w:color="FFFFFF" w:themeColor="background1"/>
            </w:tcBorders>
          </w:tcPr>
          <w:p w14:paraId="637935A6" w14:textId="77777777" w:rsidR="00093A16" w:rsidRPr="00991BAF" w:rsidRDefault="00093A16" w:rsidP="00093A16">
            <w:pPr>
              <w:spacing w:before="120" w:after="120"/>
              <w:ind w:left="661" w:hanging="567"/>
              <w:rPr>
                <w:b/>
                <w:color w:val="76923C" w:themeColor="accent3" w:themeShade="BF"/>
              </w:rPr>
            </w:pPr>
          </w:p>
        </w:tc>
      </w:tr>
      <w:tr w:rsidR="00093A16" w:rsidRPr="00991BAF" w14:paraId="134E2E27" w14:textId="77777777" w:rsidTr="00093A16">
        <w:tc>
          <w:tcPr>
            <w:tcW w:w="185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14:paraId="33DC5E89" w14:textId="77777777" w:rsidR="00093A16" w:rsidRPr="00991BAF" w:rsidRDefault="00093A16" w:rsidP="00093A16">
            <w:pPr>
              <w:spacing w:before="120" w:after="120"/>
              <w:ind w:left="142"/>
              <w:rPr>
                <w:b/>
                <w:color w:val="FFFFFF" w:themeColor="background1"/>
                <w:sz w:val="24"/>
              </w:rPr>
            </w:pPr>
            <w:r w:rsidRPr="00991BAF">
              <w:rPr>
                <w:b/>
                <w:color w:val="FFFFFF" w:themeColor="background1"/>
                <w:sz w:val="24"/>
              </w:rPr>
              <w:t xml:space="preserve">Budget Execution </w:t>
            </w:r>
          </w:p>
        </w:tc>
        <w:tc>
          <w:tcPr>
            <w:tcW w:w="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8237C72" w14:textId="77777777" w:rsidR="00093A16" w:rsidRPr="00991BAF" w:rsidRDefault="00093A16" w:rsidP="00093A16">
            <w:pPr>
              <w:spacing w:before="120" w:after="120"/>
              <w:ind w:left="612" w:hanging="567"/>
              <w:rPr>
                <w:b/>
                <w:color w:val="548DD4" w:themeColor="text2" w:themeTint="99"/>
              </w:rPr>
            </w:pPr>
          </w:p>
        </w:tc>
        <w:tc>
          <w:tcPr>
            <w:tcW w:w="3618" w:type="dxa"/>
            <w:tcBorders>
              <w:top w:val="single" w:sz="24" w:space="0" w:color="548DD4" w:themeColor="text2" w:themeTint="99"/>
              <w:left w:val="single" w:sz="24" w:space="0" w:color="FFFFFF" w:themeColor="background1"/>
              <w:bottom w:val="single" w:sz="24" w:space="0" w:color="548DD4" w:themeColor="text2" w:themeTint="99"/>
              <w:right w:val="single" w:sz="24" w:space="0" w:color="FFFFFF" w:themeColor="background1"/>
            </w:tcBorders>
          </w:tcPr>
          <w:p w14:paraId="7469F09C" w14:textId="77777777" w:rsidR="00093A16" w:rsidRPr="00991BAF" w:rsidRDefault="00093A16" w:rsidP="00093A16">
            <w:pPr>
              <w:spacing w:before="120" w:after="120"/>
              <w:ind w:left="612" w:hanging="567"/>
              <w:rPr>
                <w:b/>
                <w:color w:val="548DD4" w:themeColor="text2" w:themeTint="99"/>
              </w:rPr>
            </w:pPr>
            <w:r w:rsidRPr="00991BAF">
              <w:rPr>
                <w:b/>
                <w:color w:val="548DD4" w:themeColor="text2" w:themeTint="99"/>
              </w:rPr>
              <w:t>A.4</w:t>
            </w:r>
            <w:r w:rsidRPr="00991BAF">
              <w:rPr>
                <w:b/>
                <w:color w:val="548DD4" w:themeColor="text2" w:themeTint="99"/>
              </w:rPr>
              <w:tab/>
              <w:t>The supplementary budget</w:t>
            </w:r>
          </w:p>
          <w:p w14:paraId="1F4090A7" w14:textId="77777777" w:rsidR="00093A16" w:rsidRPr="00991BAF" w:rsidRDefault="00093A16" w:rsidP="00093A16">
            <w:pPr>
              <w:spacing w:before="120" w:after="120"/>
              <w:ind w:left="612" w:hanging="567"/>
              <w:rPr>
                <w:b/>
                <w:color w:val="548DD4" w:themeColor="text2" w:themeTint="99"/>
              </w:rPr>
            </w:pPr>
            <w:r w:rsidRPr="00991BAF">
              <w:rPr>
                <w:b/>
                <w:color w:val="548DD4" w:themeColor="text2" w:themeTint="99"/>
              </w:rPr>
              <w:t>A.5</w:t>
            </w:r>
            <w:r w:rsidRPr="00991BAF">
              <w:rPr>
                <w:b/>
                <w:color w:val="548DD4" w:themeColor="text2" w:themeTint="99"/>
              </w:rPr>
              <w:tab/>
            </w:r>
            <w:r w:rsidR="00812162" w:rsidRPr="00991BAF">
              <w:rPr>
                <w:b/>
                <w:color w:val="548DD4" w:themeColor="text2" w:themeTint="99"/>
              </w:rPr>
              <w:t>Pre-execution budget profiles</w:t>
            </w:r>
          </w:p>
          <w:p w14:paraId="0AFA1370" w14:textId="77777777" w:rsidR="00093A16" w:rsidRPr="00991BAF" w:rsidRDefault="00093A16" w:rsidP="00812162">
            <w:pPr>
              <w:spacing w:before="120" w:after="120"/>
              <w:ind w:left="612" w:hanging="567"/>
              <w:rPr>
                <w:b/>
                <w:color w:val="548DD4" w:themeColor="text2" w:themeTint="99"/>
              </w:rPr>
            </w:pPr>
            <w:r w:rsidRPr="00991BAF">
              <w:rPr>
                <w:b/>
                <w:color w:val="548DD4" w:themeColor="text2" w:themeTint="99"/>
              </w:rPr>
              <w:t>A.6</w:t>
            </w:r>
            <w:r w:rsidRPr="00991BAF">
              <w:rPr>
                <w:b/>
                <w:color w:val="548DD4" w:themeColor="text2" w:themeTint="99"/>
              </w:rPr>
              <w:tab/>
            </w:r>
            <w:r w:rsidR="00812162" w:rsidRPr="00991BAF">
              <w:rPr>
                <w:b/>
                <w:color w:val="548DD4" w:themeColor="text2" w:themeTint="99"/>
              </w:rPr>
              <w:t>In-year budget execution</w:t>
            </w:r>
            <w:r w:rsidRPr="00991BAF">
              <w:rPr>
                <w:b/>
                <w:color w:val="548DD4" w:themeColor="text2" w:themeTint="99"/>
              </w:rPr>
              <w:t xml:space="preserve"> report</w:t>
            </w:r>
            <w:r w:rsidR="00812162" w:rsidRPr="00991BAF">
              <w:rPr>
                <w:b/>
                <w:color w:val="548DD4" w:themeColor="text2" w:themeTint="99"/>
              </w:rPr>
              <w:t>s</w:t>
            </w:r>
          </w:p>
          <w:p w14:paraId="36C86F14" w14:textId="77777777" w:rsidR="00812162" w:rsidRPr="00991BAF" w:rsidRDefault="00812162" w:rsidP="00812162">
            <w:pPr>
              <w:spacing w:before="120" w:after="120"/>
              <w:ind w:left="612" w:hanging="567"/>
              <w:rPr>
                <w:b/>
                <w:color w:val="548DD4" w:themeColor="text2" w:themeTint="99"/>
              </w:rPr>
            </w:pPr>
            <w:r w:rsidRPr="00991BAF">
              <w:rPr>
                <w:b/>
                <w:color w:val="548DD4" w:themeColor="text2" w:themeTint="99"/>
              </w:rPr>
              <w:t>A.7</w:t>
            </w:r>
            <w:r w:rsidRPr="00991BAF">
              <w:rPr>
                <w:b/>
                <w:color w:val="548DD4" w:themeColor="text2" w:themeTint="99"/>
              </w:rPr>
              <w:tab/>
              <w:t>The mid-year implementation report</w:t>
            </w: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25A1F5E" w14:textId="77777777" w:rsidR="00093A16" w:rsidRPr="00991BAF" w:rsidRDefault="00093A16" w:rsidP="00093A16">
            <w:pPr>
              <w:spacing w:before="120" w:after="120"/>
              <w:ind w:left="697" w:hanging="567"/>
              <w:rPr>
                <w:b/>
                <w:color w:val="4F81BD" w:themeColor="accent1"/>
              </w:rPr>
            </w:pPr>
          </w:p>
        </w:tc>
        <w:tc>
          <w:tcPr>
            <w:tcW w:w="3624" w:type="dxa"/>
            <w:tcBorders>
              <w:top w:val="single" w:sz="24" w:space="0" w:color="4F81BD" w:themeColor="accent1"/>
              <w:left w:val="single" w:sz="24" w:space="0" w:color="FFFFFF" w:themeColor="background1"/>
              <w:bottom w:val="single" w:sz="24" w:space="0" w:color="4F81BD" w:themeColor="accent1"/>
              <w:right w:val="single" w:sz="24" w:space="0" w:color="FFFFFF" w:themeColor="background1"/>
            </w:tcBorders>
          </w:tcPr>
          <w:p w14:paraId="16722F78" w14:textId="77777777" w:rsidR="00093A16" w:rsidRPr="00991BAF" w:rsidRDefault="00093A16" w:rsidP="00093A16">
            <w:pPr>
              <w:spacing w:before="120" w:after="120"/>
              <w:ind w:left="697" w:hanging="567"/>
              <w:rPr>
                <w:b/>
                <w:color w:val="4F81BD" w:themeColor="accent1"/>
              </w:rPr>
            </w:pP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3593CBA9" w14:textId="77777777" w:rsidR="00093A16" w:rsidRPr="00991BAF" w:rsidRDefault="00093A16" w:rsidP="00093A16">
            <w:pPr>
              <w:spacing w:before="120" w:after="120"/>
              <w:ind w:left="499" w:hanging="425"/>
              <w:rPr>
                <w:b/>
                <w:color w:val="365F91" w:themeColor="accent1" w:themeShade="BF"/>
              </w:rPr>
            </w:pPr>
          </w:p>
        </w:tc>
        <w:tc>
          <w:tcPr>
            <w:tcW w:w="3623" w:type="dxa"/>
            <w:tcBorders>
              <w:top w:val="single" w:sz="24" w:space="0" w:color="365F91" w:themeColor="accent1" w:themeShade="BF"/>
              <w:left w:val="single" w:sz="24" w:space="0" w:color="FFFFFF" w:themeColor="background1"/>
              <w:bottom w:val="single" w:sz="24" w:space="0" w:color="365F91" w:themeColor="accent1" w:themeShade="BF"/>
              <w:right w:val="single" w:sz="24" w:space="0" w:color="FFFFFF" w:themeColor="background1"/>
            </w:tcBorders>
          </w:tcPr>
          <w:p w14:paraId="01F8EDA9" w14:textId="52A8FF36" w:rsidR="00141E63" w:rsidRPr="00991BAF" w:rsidRDefault="00093A16" w:rsidP="00141E63">
            <w:pPr>
              <w:spacing w:before="120" w:after="120"/>
              <w:ind w:left="499" w:hanging="425"/>
              <w:rPr>
                <w:b/>
                <w:color w:val="365F91" w:themeColor="accent1" w:themeShade="BF"/>
              </w:rPr>
            </w:pPr>
            <w:r w:rsidRPr="00991BAF">
              <w:rPr>
                <w:b/>
                <w:color w:val="365F91" w:themeColor="accent1" w:themeShade="BF"/>
              </w:rPr>
              <w:t>E.</w:t>
            </w:r>
            <w:r w:rsidRPr="00991BAF">
              <w:rPr>
                <w:b/>
                <w:color w:val="365F91" w:themeColor="accent1" w:themeShade="BF"/>
              </w:rPr>
              <w:tab/>
            </w:r>
            <w:r w:rsidR="00141E63">
              <w:rPr>
                <w:b/>
                <w:color w:val="365F91" w:themeColor="accent1" w:themeShade="BF"/>
              </w:rPr>
              <w:t xml:space="preserve">Management and internal </w:t>
            </w:r>
            <w:r w:rsidR="00B73E48">
              <w:rPr>
                <w:b/>
                <w:color w:val="365F91" w:themeColor="accent1" w:themeShade="BF"/>
              </w:rPr>
              <w:t xml:space="preserve">  </w:t>
            </w:r>
            <w:r w:rsidR="00141E63">
              <w:rPr>
                <w:b/>
                <w:color w:val="365F91" w:themeColor="accent1" w:themeShade="BF"/>
              </w:rPr>
              <w:t>control</w:t>
            </w:r>
            <w:r w:rsidR="00B73E48">
              <w:rPr>
                <w:b/>
                <w:color w:val="365F91" w:themeColor="accent1" w:themeShade="BF"/>
              </w:rPr>
              <w:t xml:space="preserve"> of public money</w:t>
            </w:r>
          </w:p>
          <w:p w14:paraId="45C22903" w14:textId="183CF984" w:rsidR="00093A16" w:rsidRPr="00991BAF" w:rsidRDefault="00093A16" w:rsidP="00093A16">
            <w:pPr>
              <w:spacing w:before="120" w:after="120"/>
              <w:ind w:left="499" w:hanging="425"/>
              <w:rPr>
                <w:b/>
                <w:color w:val="365F91" w:themeColor="accent1" w:themeShade="BF"/>
              </w:rPr>
            </w:pP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4AC2FE8" w14:textId="77777777" w:rsidR="00093A16" w:rsidRPr="00991BAF" w:rsidRDefault="00093A16" w:rsidP="00093A16"/>
        </w:tc>
        <w:tc>
          <w:tcPr>
            <w:tcW w:w="3624" w:type="dxa"/>
            <w:tcBorders>
              <w:top w:val="single" w:sz="24" w:space="0" w:color="5F497A" w:themeColor="accent4" w:themeShade="BF"/>
              <w:left w:val="single" w:sz="24" w:space="0" w:color="FFFFFF" w:themeColor="background1"/>
              <w:bottom w:val="single" w:sz="24" w:space="0" w:color="5F497A" w:themeColor="accent4" w:themeShade="BF"/>
              <w:right w:val="single" w:sz="24" w:space="0" w:color="FFFFFF" w:themeColor="background1"/>
            </w:tcBorders>
          </w:tcPr>
          <w:p w14:paraId="1CB6C3A1" w14:textId="77777777" w:rsidR="00093A16" w:rsidRPr="00991BAF" w:rsidRDefault="00093A16" w:rsidP="00093A16"/>
        </w:tc>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A7BC3FE" w14:textId="77777777" w:rsidR="00093A16" w:rsidRPr="00991BAF" w:rsidRDefault="00093A16" w:rsidP="00093A16">
            <w:pPr>
              <w:spacing w:before="120" w:after="120"/>
              <w:ind w:left="661" w:hanging="567"/>
              <w:rPr>
                <w:b/>
                <w:color w:val="76923C" w:themeColor="accent3" w:themeShade="BF"/>
              </w:rPr>
            </w:pPr>
          </w:p>
        </w:tc>
        <w:tc>
          <w:tcPr>
            <w:tcW w:w="3606" w:type="dxa"/>
            <w:tcBorders>
              <w:top w:val="single" w:sz="24" w:space="0" w:color="76923C" w:themeColor="accent3" w:themeShade="BF"/>
              <w:left w:val="single" w:sz="24" w:space="0" w:color="FFFFFF" w:themeColor="background1"/>
              <w:bottom w:val="single" w:sz="24" w:space="0" w:color="76923C" w:themeColor="accent3" w:themeShade="BF"/>
              <w:right w:val="single" w:sz="24" w:space="0" w:color="FFFFFF" w:themeColor="background1"/>
            </w:tcBorders>
          </w:tcPr>
          <w:p w14:paraId="691AAC35" w14:textId="77777777" w:rsidR="00093A16" w:rsidRPr="00991BAF" w:rsidRDefault="00093A16" w:rsidP="00093A16">
            <w:pPr>
              <w:spacing w:before="120" w:after="120"/>
              <w:ind w:left="661" w:hanging="567"/>
              <w:rPr>
                <w:b/>
                <w:color w:val="76923C" w:themeColor="accent3" w:themeShade="BF"/>
              </w:rPr>
            </w:pPr>
            <w:r w:rsidRPr="00991BAF">
              <w:rPr>
                <w:b/>
                <w:color w:val="76923C" w:themeColor="accent3" w:themeShade="BF"/>
              </w:rPr>
              <w:t>K.</w:t>
            </w:r>
            <w:r w:rsidRPr="00991BAF">
              <w:rPr>
                <w:b/>
                <w:color w:val="76923C" w:themeColor="accent3" w:themeShade="BF"/>
              </w:rPr>
              <w:tab/>
              <w:t>Opening up public contracting and procurement</w:t>
            </w:r>
          </w:p>
          <w:p w14:paraId="3F4D4B4A" w14:textId="77777777" w:rsidR="00093A16" w:rsidRPr="00991BAF" w:rsidRDefault="00093A16" w:rsidP="00050A27">
            <w:pPr>
              <w:spacing w:before="120" w:after="120"/>
              <w:rPr>
                <w:b/>
                <w:color w:val="76923C" w:themeColor="accent3" w:themeShade="BF"/>
              </w:rPr>
            </w:pPr>
          </w:p>
        </w:tc>
      </w:tr>
      <w:tr w:rsidR="00093A16" w:rsidRPr="00991BAF" w14:paraId="743EB178" w14:textId="77777777" w:rsidTr="00093A16">
        <w:tc>
          <w:tcPr>
            <w:tcW w:w="185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08080" w:themeFill="background1" w:themeFillShade="80"/>
          </w:tcPr>
          <w:p w14:paraId="394D4098" w14:textId="77777777" w:rsidR="00093A16" w:rsidRPr="00991BAF" w:rsidRDefault="00093A16" w:rsidP="00093A16">
            <w:pPr>
              <w:spacing w:before="120" w:after="120"/>
              <w:ind w:left="142"/>
              <w:rPr>
                <w:b/>
                <w:color w:val="FFFFFF" w:themeColor="background1"/>
                <w:sz w:val="24"/>
              </w:rPr>
            </w:pPr>
            <w:r w:rsidRPr="00991BAF">
              <w:rPr>
                <w:b/>
                <w:color w:val="FFFFFF" w:themeColor="background1"/>
                <w:sz w:val="24"/>
              </w:rPr>
              <w:t xml:space="preserve">Budget </w:t>
            </w:r>
            <w:r w:rsidRPr="00991BAF">
              <w:rPr>
                <w:b/>
                <w:color w:val="FFFFFF" w:themeColor="background1"/>
                <w:sz w:val="24"/>
              </w:rPr>
              <w:br/>
              <w:t>Review</w:t>
            </w:r>
          </w:p>
        </w:tc>
        <w:tc>
          <w:tcPr>
            <w:tcW w:w="2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3B3EA6C" w14:textId="77777777" w:rsidR="00093A16" w:rsidRPr="00991BAF" w:rsidRDefault="00093A16" w:rsidP="00093A16">
            <w:pPr>
              <w:spacing w:before="120" w:after="120"/>
              <w:ind w:left="612" w:hanging="567"/>
              <w:rPr>
                <w:b/>
                <w:color w:val="548DD4" w:themeColor="text2" w:themeTint="99"/>
              </w:rPr>
            </w:pPr>
          </w:p>
        </w:tc>
        <w:tc>
          <w:tcPr>
            <w:tcW w:w="3618" w:type="dxa"/>
            <w:tcBorders>
              <w:top w:val="single" w:sz="24" w:space="0" w:color="548DD4" w:themeColor="text2" w:themeTint="99"/>
              <w:left w:val="single" w:sz="24" w:space="0" w:color="FFFFFF" w:themeColor="background1"/>
              <w:bottom w:val="single" w:sz="24" w:space="0" w:color="FFFFFF" w:themeColor="background1"/>
              <w:right w:val="single" w:sz="24" w:space="0" w:color="FFFFFF" w:themeColor="background1"/>
            </w:tcBorders>
          </w:tcPr>
          <w:p w14:paraId="08351DF6" w14:textId="368A5771" w:rsidR="00093A16" w:rsidRPr="00991BAF" w:rsidRDefault="00093A16" w:rsidP="00093A16">
            <w:pPr>
              <w:spacing w:before="120" w:after="120"/>
              <w:ind w:left="612" w:hanging="567"/>
              <w:rPr>
                <w:b/>
                <w:color w:val="548DD4" w:themeColor="text2" w:themeTint="99"/>
              </w:rPr>
            </w:pPr>
            <w:r w:rsidRPr="00991BAF">
              <w:rPr>
                <w:b/>
                <w:color w:val="548DD4" w:themeColor="text2" w:themeTint="99"/>
              </w:rPr>
              <w:t>A.</w:t>
            </w:r>
            <w:r w:rsidR="00812162" w:rsidRPr="00991BAF">
              <w:rPr>
                <w:b/>
                <w:color w:val="548DD4" w:themeColor="text2" w:themeTint="99"/>
              </w:rPr>
              <w:t>8</w:t>
            </w:r>
            <w:r w:rsidRPr="00991BAF">
              <w:rPr>
                <w:b/>
                <w:color w:val="548DD4" w:themeColor="text2" w:themeTint="99"/>
              </w:rPr>
              <w:tab/>
            </w:r>
            <w:r w:rsidR="002A4A76">
              <w:rPr>
                <w:b/>
                <w:color w:val="548DD4" w:themeColor="text2" w:themeTint="99"/>
              </w:rPr>
              <w:t>Y</w:t>
            </w:r>
            <w:r w:rsidR="002A4A76" w:rsidRPr="00991BAF">
              <w:rPr>
                <w:b/>
                <w:color w:val="548DD4" w:themeColor="text2" w:themeTint="99"/>
              </w:rPr>
              <w:t>ear</w:t>
            </w:r>
            <w:r w:rsidRPr="00991BAF">
              <w:rPr>
                <w:b/>
                <w:color w:val="548DD4" w:themeColor="text2" w:themeTint="99"/>
              </w:rPr>
              <w:t>-end report</w:t>
            </w:r>
            <w:r w:rsidR="002A4A76">
              <w:rPr>
                <w:b/>
                <w:color w:val="548DD4" w:themeColor="text2" w:themeTint="99"/>
              </w:rPr>
              <w:t>ing</w:t>
            </w:r>
          </w:p>
          <w:p w14:paraId="78CB08FB" w14:textId="6EFF9264" w:rsidR="00093A16" w:rsidRPr="00991BAF" w:rsidRDefault="00093A16" w:rsidP="00093A16">
            <w:pPr>
              <w:spacing w:before="120" w:after="120"/>
              <w:ind w:left="612" w:hanging="567"/>
              <w:rPr>
                <w:b/>
                <w:color w:val="548DD4" w:themeColor="text2" w:themeTint="99"/>
              </w:rPr>
            </w:pPr>
            <w:r w:rsidRPr="00991BAF">
              <w:rPr>
                <w:b/>
                <w:color w:val="548DD4" w:themeColor="text2" w:themeTint="99"/>
              </w:rPr>
              <w:t>A.9</w:t>
            </w:r>
            <w:r w:rsidRPr="00991BAF">
              <w:rPr>
                <w:b/>
                <w:color w:val="548DD4" w:themeColor="text2" w:themeTint="99"/>
              </w:rPr>
              <w:tab/>
            </w:r>
            <w:r w:rsidR="002A4A76" w:rsidRPr="00991BAF">
              <w:rPr>
                <w:b/>
                <w:color w:val="548DD4" w:themeColor="text2" w:themeTint="99"/>
              </w:rPr>
              <w:t>The long-term report</w:t>
            </w:r>
          </w:p>
          <w:p w14:paraId="2024823E" w14:textId="3F3656C1" w:rsidR="00093A16" w:rsidRPr="00991BAF" w:rsidRDefault="00093A16" w:rsidP="00093A16">
            <w:pPr>
              <w:spacing w:before="120" w:after="120"/>
              <w:ind w:left="612" w:hanging="567"/>
              <w:rPr>
                <w:b/>
                <w:color w:val="548DD4" w:themeColor="text2" w:themeTint="99"/>
              </w:rPr>
            </w:pPr>
            <w:r w:rsidRPr="00991BAF">
              <w:rPr>
                <w:b/>
                <w:color w:val="548DD4" w:themeColor="text2" w:themeTint="99"/>
              </w:rPr>
              <w:t>A.10</w:t>
            </w:r>
            <w:r w:rsidRPr="00991BAF">
              <w:rPr>
                <w:b/>
                <w:color w:val="548DD4" w:themeColor="text2" w:themeTint="99"/>
              </w:rPr>
              <w:tab/>
            </w:r>
            <w:r w:rsidR="002A4A76" w:rsidRPr="00991BAF">
              <w:rPr>
                <w:b/>
                <w:color w:val="548DD4" w:themeColor="text2" w:themeTint="99"/>
              </w:rPr>
              <w:t>Reporting on fiscal risk</w:t>
            </w:r>
          </w:p>
          <w:p w14:paraId="33A53E25" w14:textId="65EC790F" w:rsidR="00093A16" w:rsidRPr="00991BAF" w:rsidRDefault="00093A16" w:rsidP="00812162">
            <w:pPr>
              <w:spacing w:before="120" w:after="120"/>
              <w:ind w:left="612" w:hanging="567"/>
              <w:rPr>
                <w:b/>
                <w:color w:val="548DD4" w:themeColor="text2" w:themeTint="99"/>
              </w:rPr>
            </w:pP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54DDF11" w14:textId="77777777" w:rsidR="00093A16" w:rsidRPr="00991BAF" w:rsidRDefault="00093A16" w:rsidP="00093A16">
            <w:pPr>
              <w:spacing w:before="120" w:after="120"/>
              <w:ind w:left="697" w:hanging="567"/>
              <w:rPr>
                <w:b/>
                <w:color w:val="4F81BD" w:themeColor="accent1"/>
              </w:rPr>
            </w:pPr>
          </w:p>
        </w:tc>
        <w:tc>
          <w:tcPr>
            <w:tcW w:w="3624" w:type="dxa"/>
            <w:tcBorders>
              <w:top w:val="single" w:sz="24" w:space="0" w:color="4F81BD" w:themeColor="accent1"/>
              <w:left w:val="single" w:sz="24" w:space="0" w:color="FFFFFF" w:themeColor="background1"/>
              <w:bottom w:val="single" w:sz="24" w:space="0" w:color="FFFFFF" w:themeColor="background1"/>
              <w:right w:val="single" w:sz="24" w:space="0" w:color="FFFFFF" w:themeColor="background1"/>
            </w:tcBorders>
          </w:tcPr>
          <w:p w14:paraId="77736FE8" w14:textId="77777777" w:rsidR="00093A16" w:rsidRPr="00991BAF" w:rsidRDefault="00093A16" w:rsidP="00093A16">
            <w:pPr>
              <w:spacing w:before="120" w:after="120"/>
              <w:ind w:left="697" w:hanging="567"/>
              <w:rPr>
                <w:b/>
                <w:color w:val="4F81BD" w:themeColor="accent1"/>
              </w:rPr>
            </w:pPr>
            <w:r w:rsidRPr="00991BAF">
              <w:rPr>
                <w:b/>
                <w:color w:val="4F81BD" w:themeColor="accent1"/>
              </w:rPr>
              <w:t>C.4</w:t>
            </w:r>
            <w:r w:rsidRPr="00991BAF">
              <w:rPr>
                <w:b/>
                <w:color w:val="4F81BD" w:themeColor="accent1"/>
              </w:rPr>
              <w:tab/>
              <w:t>Parliamentary scrutiny of budget execution and outturn</w:t>
            </w: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299043B" w14:textId="77777777" w:rsidR="00093A16" w:rsidRPr="00991BAF" w:rsidRDefault="00093A16" w:rsidP="00093A16">
            <w:pPr>
              <w:spacing w:before="120" w:after="120"/>
              <w:ind w:left="499" w:hanging="425"/>
              <w:rPr>
                <w:b/>
                <w:color w:val="365F91" w:themeColor="accent1" w:themeShade="BF"/>
              </w:rPr>
            </w:pPr>
          </w:p>
        </w:tc>
        <w:tc>
          <w:tcPr>
            <w:tcW w:w="3623" w:type="dxa"/>
            <w:tcBorders>
              <w:top w:val="single" w:sz="24" w:space="0" w:color="365F91" w:themeColor="accent1" w:themeShade="BF"/>
              <w:left w:val="single" w:sz="24" w:space="0" w:color="FFFFFF" w:themeColor="background1"/>
              <w:bottom w:val="single" w:sz="24" w:space="0" w:color="FFFFFF" w:themeColor="background1"/>
              <w:right w:val="single" w:sz="24" w:space="0" w:color="FFFFFF" w:themeColor="background1"/>
            </w:tcBorders>
          </w:tcPr>
          <w:p w14:paraId="6344031A" w14:textId="77777777" w:rsidR="00093A16" w:rsidRPr="00991BAF" w:rsidRDefault="00093A16" w:rsidP="00050A27">
            <w:pPr>
              <w:spacing w:before="120" w:after="120"/>
              <w:ind w:left="499" w:hanging="425"/>
              <w:rPr>
                <w:b/>
                <w:color w:val="365F91" w:themeColor="accent1" w:themeShade="BF"/>
              </w:rPr>
            </w:pPr>
            <w:r w:rsidRPr="00991BAF">
              <w:rPr>
                <w:b/>
                <w:color w:val="365F91" w:themeColor="accent1" w:themeShade="BF"/>
              </w:rPr>
              <w:t>F.</w:t>
            </w:r>
            <w:r w:rsidRPr="00991BAF">
              <w:rPr>
                <w:b/>
                <w:color w:val="365F91" w:themeColor="accent1" w:themeShade="BF"/>
              </w:rPr>
              <w:tab/>
              <w:t>Supporting the role of the Supreme Audit Institution (SAI)</w:t>
            </w:r>
          </w:p>
        </w:tc>
        <w:tc>
          <w:tcPr>
            <w:tcW w:w="23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4337FB13" w14:textId="77777777" w:rsidR="00093A16" w:rsidRPr="00991BAF" w:rsidRDefault="00093A16" w:rsidP="00093A16"/>
        </w:tc>
        <w:tc>
          <w:tcPr>
            <w:tcW w:w="3624" w:type="dxa"/>
            <w:tcBorders>
              <w:top w:val="single" w:sz="24" w:space="0" w:color="5F497A" w:themeColor="accent4" w:themeShade="BF"/>
              <w:left w:val="single" w:sz="24" w:space="0" w:color="FFFFFF" w:themeColor="background1"/>
              <w:bottom w:val="single" w:sz="24" w:space="0" w:color="FFFFFF" w:themeColor="background1"/>
              <w:right w:val="single" w:sz="24" w:space="0" w:color="FFFFFF" w:themeColor="background1"/>
            </w:tcBorders>
          </w:tcPr>
          <w:p w14:paraId="55A7E0B1" w14:textId="77777777" w:rsidR="00093A16" w:rsidRPr="00991BAF" w:rsidRDefault="00093A16" w:rsidP="00093A16"/>
        </w:tc>
        <w:tc>
          <w:tcPr>
            <w:tcW w:w="2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463C982" w14:textId="77777777" w:rsidR="00093A16" w:rsidRPr="00991BAF" w:rsidRDefault="00093A16" w:rsidP="00093A16">
            <w:pPr>
              <w:spacing w:before="120" w:after="120"/>
              <w:ind w:left="661" w:hanging="567"/>
              <w:rPr>
                <w:b/>
                <w:color w:val="76923C" w:themeColor="accent3" w:themeShade="BF"/>
              </w:rPr>
            </w:pPr>
          </w:p>
        </w:tc>
        <w:tc>
          <w:tcPr>
            <w:tcW w:w="3606" w:type="dxa"/>
            <w:tcBorders>
              <w:top w:val="single" w:sz="24" w:space="0" w:color="76923C" w:themeColor="accent3" w:themeShade="BF"/>
              <w:left w:val="single" w:sz="24" w:space="0" w:color="FFFFFF" w:themeColor="background1"/>
              <w:bottom w:val="single" w:sz="24" w:space="0" w:color="FFFFFF" w:themeColor="background1"/>
              <w:right w:val="single" w:sz="24" w:space="0" w:color="FFFFFF" w:themeColor="background1"/>
            </w:tcBorders>
          </w:tcPr>
          <w:p w14:paraId="23364696" w14:textId="77777777" w:rsidR="00093A16" w:rsidRPr="00991BAF" w:rsidRDefault="00093A16" w:rsidP="00093A16">
            <w:pPr>
              <w:spacing w:before="120" w:after="120"/>
              <w:ind w:left="661" w:hanging="567"/>
              <w:rPr>
                <w:b/>
                <w:color w:val="76923C" w:themeColor="accent3" w:themeShade="BF"/>
              </w:rPr>
            </w:pPr>
            <w:r w:rsidRPr="00991BAF">
              <w:rPr>
                <w:b/>
                <w:color w:val="76923C" w:themeColor="accent3" w:themeShade="BF"/>
              </w:rPr>
              <w:t>L.2</w:t>
            </w:r>
            <w:r w:rsidRPr="00991BAF">
              <w:rPr>
                <w:b/>
                <w:color w:val="76923C" w:themeColor="accent3" w:themeShade="BF"/>
              </w:rPr>
              <w:tab/>
              <w:t>Reporting how the money is used</w:t>
            </w:r>
          </w:p>
        </w:tc>
      </w:tr>
    </w:tbl>
    <w:p w14:paraId="242B45A7" w14:textId="77777777" w:rsidR="00093A16" w:rsidRPr="00991BAF" w:rsidRDefault="00093A16" w:rsidP="00093A16"/>
    <w:p w14:paraId="2B1BD14A" w14:textId="77777777" w:rsidR="00093A16" w:rsidRPr="00991BAF" w:rsidRDefault="00093A16" w:rsidP="00093A16">
      <w:pPr>
        <w:rPr>
          <w:b/>
          <w:sz w:val="24"/>
          <w:szCs w:val="24"/>
        </w:rPr>
      </w:pPr>
    </w:p>
    <w:p w14:paraId="6538D182" w14:textId="77777777" w:rsidR="008B2D0E" w:rsidRPr="00991BAF" w:rsidRDefault="008B2D0E" w:rsidP="00A317E9"/>
    <w:sectPr w:rsidR="008B2D0E" w:rsidRPr="00991BAF" w:rsidSect="002337E8">
      <w:headerReference w:type="default" r:id="rId239"/>
      <w:footerReference w:type="default" r:id="rId240"/>
      <w:pgSz w:w="23814" w:h="16839" w:orient="landscape" w:code="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F8D017" w15:done="0"/>
  <w15:commentEx w15:paraId="78C1AD06" w15:done="0"/>
  <w15:commentEx w15:paraId="166EE286" w15:done="0"/>
  <w15:commentEx w15:paraId="4E22E2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F35A9" w14:textId="77777777" w:rsidR="00CC49D6" w:rsidRDefault="00CC49D6" w:rsidP="00F82413">
      <w:r>
        <w:separator/>
      </w:r>
    </w:p>
  </w:endnote>
  <w:endnote w:type="continuationSeparator" w:id="0">
    <w:p w14:paraId="37D0AFB0" w14:textId="77777777" w:rsidR="00CC49D6" w:rsidRDefault="00CC49D6" w:rsidP="00F82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clear_sansbold">
    <w:altName w:val="Times New Roman"/>
    <w:charset w:val="00"/>
    <w:family w:val="auto"/>
    <w:pitch w:val="default"/>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Novarese-Medium">
    <w:panose1 w:val="00000000000000000000"/>
    <w:charset w:val="00"/>
    <w:family w:val="roman"/>
    <w:notTrueType/>
    <w:pitch w:val="default"/>
    <w:sig w:usb0="00000003" w:usb1="00000000" w:usb2="00000000" w:usb3="00000000" w:csb0="00000001" w:csb1="00000000"/>
  </w:font>
  <w:font w:name="Novarese-BoldItalic">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1A909" w14:textId="77777777" w:rsidR="00CC49D6" w:rsidRDefault="00CC49D6">
    <w:pPr>
      <w:pStyle w:val="Footer"/>
      <w:jc w:val="right"/>
    </w:pPr>
  </w:p>
  <w:p w14:paraId="34AE9051" w14:textId="77777777" w:rsidR="00CC49D6" w:rsidRDefault="00CC49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50BC7" w14:textId="77777777" w:rsidR="00CC49D6" w:rsidRDefault="00CC49D6">
    <w:pPr>
      <w:pStyle w:val="Footer"/>
      <w:jc w:val="right"/>
    </w:pPr>
  </w:p>
  <w:p w14:paraId="403192EF" w14:textId="16F2CD7A" w:rsidR="00CC49D6" w:rsidRPr="00CC0F22" w:rsidRDefault="00CC49D6" w:rsidP="004C5FBA">
    <w:pPr>
      <w:pStyle w:val="Footer"/>
      <w:tabs>
        <w:tab w:val="clear" w:pos="4513"/>
      </w:tabs>
      <w:rPr>
        <w:color w:val="0070C0"/>
      </w:rPr>
    </w:pPr>
    <w:proofErr w:type="gramStart"/>
    <w:r w:rsidRPr="00CC0F22">
      <w:rPr>
        <w:color w:val="0070C0"/>
      </w:rPr>
      <w:t>page</w:t>
    </w:r>
    <w:proofErr w:type="gramEnd"/>
    <w:r w:rsidRPr="00CC0F22">
      <w:rPr>
        <w:color w:val="0070C0"/>
      </w:rPr>
      <w:t xml:space="preserve"> </w:t>
    </w:r>
    <w:r w:rsidRPr="00CC0F22">
      <w:rPr>
        <w:color w:val="0070C0"/>
      </w:rPr>
      <w:fldChar w:fldCharType="begin"/>
    </w:r>
    <w:r w:rsidRPr="00CC0F22">
      <w:rPr>
        <w:color w:val="0070C0"/>
      </w:rPr>
      <w:instrText xml:space="preserve"> PAGE   \* MERGEFORMAT </w:instrText>
    </w:r>
    <w:r w:rsidRPr="00CC0F22">
      <w:rPr>
        <w:color w:val="0070C0"/>
      </w:rPr>
      <w:fldChar w:fldCharType="separate"/>
    </w:r>
    <w:r w:rsidR="00AA7AAB">
      <w:rPr>
        <w:noProof/>
        <w:color w:val="0070C0"/>
      </w:rPr>
      <w:t>30</w:t>
    </w:r>
    <w:r w:rsidRPr="00CC0F22">
      <w:rPr>
        <w:noProof/>
        <w:color w:val="0070C0"/>
      </w:rPr>
      <w:fldChar w:fldCharType="end"/>
    </w:r>
    <w:r>
      <w:rPr>
        <w:noProof/>
        <w:color w:val="0070C0"/>
      </w:rPr>
      <w:tab/>
    </w:r>
    <w:r w:rsidRPr="00CC0F22">
      <w:rPr>
        <w:color w:val="0070C0"/>
      </w:rPr>
      <w:t>Part 1 – Gateway to International Standards and Guidance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4E22F" w14:textId="40EA52D0" w:rsidR="00CC49D6" w:rsidRPr="00CC0F22" w:rsidRDefault="00CC49D6">
    <w:pPr>
      <w:pStyle w:val="Footer"/>
      <w:rPr>
        <w:color w:val="0070C0"/>
      </w:rPr>
    </w:pPr>
    <w:r w:rsidRPr="00CC0F22">
      <w:rPr>
        <w:color w:val="0070C0"/>
      </w:rPr>
      <w:t xml:space="preserve">Part 1 – Gateway to International Standards and Guidance </w:t>
    </w:r>
    <w:r>
      <w:rPr>
        <w:color w:val="0070C0"/>
      </w:rPr>
      <w:tab/>
    </w:r>
    <w:r w:rsidRPr="00CC0F22">
      <w:rPr>
        <w:color w:val="0070C0"/>
      </w:rPr>
      <w:t xml:space="preserve">page </w:t>
    </w:r>
    <w:r w:rsidRPr="00CC0F22">
      <w:rPr>
        <w:color w:val="0070C0"/>
      </w:rPr>
      <w:fldChar w:fldCharType="begin"/>
    </w:r>
    <w:r w:rsidRPr="00CC0F22">
      <w:rPr>
        <w:color w:val="0070C0"/>
      </w:rPr>
      <w:instrText xml:space="preserve"> PAGE   \* MERGEFORMAT </w:instrText>
    </w:r>
    <w:r w:rsidRPr="00CC0F22">
      <w:rPr>
        <w:color w:val="0070C0"/>
      </w:rPr>
      <w:fldChar w:fldCharType="separate"/>
    </w:r>
    <w:r w:rsidR="00D7017F">
      <w:rPr>
        <w:noProof/>
        <w:color w:val="0070C0"/>
      </w:rPr>
      <w:t>13</w:t>
    </w:r>
    <w:r w:rsidRPr="00CC0F22">
      <w:rPr>
        <w:noProof/>
        <w:color w:val="0070C0"/>
      </w:rPr>
      <w:fldChar w:fldCharType="end"/>
    </w:r>
    <w:r w:rsidRPr="00CC0F22">
      <w:rPr>
        <w:color w:val="0070C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C36FB" w14:textId="55B838B4" w:rsidR="00CC49D6" w:rsidRPr="00CC0F22" w:rsidRDefault="00CC49D6" w:rsidP="00D13946">
    <w:pPr>
      <w:pStyle w:val="Footer"/>
      <w:rPr>
        <w:color w:val="0070C0"/>
      </w:rPr>
    </w:pPr>
    <w:proofErr w:type="gramStart"/>
    <w:r w:rsidRPr="00CC0F22">
      <w:rPr>
        <w:color w:val="0070C0"/>
      </w:rPr>
      <w:t>page</w:t>
    </w:r>
    <w:proofErr w:type="gramEnd"/>
    <w:r w:rsidRPr="00CC0F22">
      <w:rPr>
        <w:color w:val="0070C0"/>
      </w:rPr>
      <w:t xml:space="preserve"> </w:t>
    </w:r>
    <w:r w:rsidRPr="00CC0F22">
      <w:rPr>
        <w:color w:val="0070C0"/>
      </w:rPr>
      <w:fldChar w:fldCharType="begin"/>
    </w:r>
    <w:r w:rsidRPr="00CC0F22">
      <w:rPr>
        <w:color w:val="0070C0"/>
      </w:rPr>
      <w:instrText xml:space="preserve"> PAGE   \* MERGEFORMAT </w:instrText>
    </w:r>
    <w:r w:rsidRPr="00CC0F22">
      <w:rPr>
        <w:color w:val="0070C0"/>
      </w:rPr>
      <w:fldChar w:fldCharType="separate"/>
    </w:r>
    <w:r w:rsidR="00B86495">
      <w:rPr>
        <w:noProof/>
        <w:color w:val="0070C0"/>
      </w:rPr>
      <w:t>82</w:t>
    </w:r>
    <w:r w:rsidRPr="00CC0F22">
      <w:rPr>
        <w:noProof/>
        <w:color w:val="0070C0"/>
      </w:rPr>
      <w:fldChar w:fldCharType="end"/>
    </w:r>
    <w:r w:rsidRPr="00CC0F22">
      <w:rPr>
        <w:noProof/>
        <w:color w:val="0070C0"/>
      </w:rPr>
      <w:tab/>
    </w:r>
    <w:r w:rsidRPr="00CC0F22">
      <w:rPr>
        <w:noProof/>
        <w:color w:val="0070C0"/>
      </w:rPr>
      <w:tab/>
    </w:r>
    <w:r w:rsidRPr="00CC0F22">
      <w:rPr>
        <w:color w:val="0070C0"/>
      </w:rPr>
      <w:t>Part 2 –</w:t>
    </w:r>
    <w:r>
      <w:rPr>
        <w:color w:val="0070C0"/>
      </w:rPr>
      <w:t xml:space="preserve"> </w:t>
    </w:r>
    <w:r w:rsidRPr="00CC0F22">
      <w:rPr>
        <w:color w:val="0070C0"/>
      </w:rPr>
      <w:t>Appl</w:t>
    </w:r>
    <w:r>
      <w:rPr>
        <w:color w:val="0070C0"/>
      </w:rPr>
      <w:t>ying Budget Transparency – OECD guidance</w:t>
    </w:r>
    <w:r w:rsidRPr="00CC0F22">
      <w:rPr>
        <w:color w:val="0070C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DF673" w14:textId="17643041" w:rsidR="00CC49D6" w:rsidRPr="00CC0F22" w:rsidRDefault="00CC49D6">
    <w:pPr>
      <w:pStyle w:val="Footer"/>
      <w:rPr>
        <w:color w:val="0070C0"/>
      </w:rPr>
    </w:pPr>
    <w:r w:rsidRPr="00CC0F22">
      <w:rPr>
        <w:color w:val="0070C0"/>
      </w:rPr>
      <w:t>Part 2 – Appl</w:t>
    </w:r>
    <w:r>
      <w:rPr>
        <w:color w:val="0070C0"/>
      </w:rPr>
      <w:t>ying Budget Transparency – OECD guidance</w:t>
    </w:r>
    <w:r w:rsidRPr="00CC0F22">
      <w:rPr>
        <w:color w:val="0070C0"/>
      </w:rPr>
      <w:tab/>
      <w:t xml:space="preserve">page </w:t>
    </w:r>
    <w:r w:rsidRPr="00CC0F22">
      <w:rPr>
        <w:color w:val="0070C0"/>
      </w:rPr>
      <w:fldChar w:fldCharType="begin"/>
    </w:r>
    <w:r w:rsidRPr="00CC0F22">
      <w:rPr>
        <w:color w:val="0070C0"/>
      </w:rPr>
      <w:instrText xml:space="preserve"> PAGE   \* MERGEFORMAT </w:instrText>
    </w:r>
    <w:r w:rsidRPr="00CC0F22">
      <w:rPr>
        <w:color w:val="0070C0"/>
      </w:rPr>
      <w:fldChar w:fldCharType="separate"/>
    </w:r>
    <w:r w:rsidR="00B86495">
      <w:rPr>
        <w:noProof/>
        <w:color w:val="0070C0"/>
      </w:rPr>
      <w:t>81</w:t>
    </w:r>
    <w:r w:rsidRPr="00CC0F22">
      <w:rPr>
        <w:noProof/>
        <w:color w:val="0070C0"/>
      </w:rPr>
      <w:fldChar w:fldCharType="end"/>
    </w:r>
    <w:r w:rsidRPr="00CC0F22">
      <w:rPr>
        <w:color w:val="0070C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D9EEA" w14:textId="77777777" w:rsidR="00CC49D6" w:rsidRDefault="00CC4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7C9F5" w14:textId="77777777" w:rsidR="00CC49D6" w:rsidRDefault="00CC49D6" w:rsidP="00F82413">
      <w:r>
        <w:separator/>
      </w:r>
    </w:p>
  </w:footnote>
  <w:footnote w:type="continuationSeparator" w:id="0">
    <w:p w14:paraId="5F4B121A" w14:textId="77777777" w:rsidR="00CC49D6" w:rsidRDefault="00CC49D6" w:rsidP="00F82413">
      <w:r>
        <w:continuationSeparator/>
      </w:r>
    </w:p>
  </w:footnote>
  <w:footnote w:id="1">
    <w:p w14:paraId="44BE33F5" w14:textId="77777777" w:rsidR="00CC49D6" w:rsidRPr="00682B8F" w:rsidRDefault="00CC49D6" w:rsidP="007745FD">
      <w:pPr>
        <w:pStyle w:val="FootnoteText"/>
        <w:jc w:val="both"/>
      </w:pPr>
      <w:r>
        <w:rPr>
          <w:rStyle w:val="FootnoteReference"/>
        </w:rPr>
        <w:footnoteRef/>
      </w:r>
      <w:r>
        <w:t xml:space="preserve"> International standards are those standards that (</w:t>
      </w:r>
      <w:proofErr w:type="spellStart"/>
      <w:r>
        <w:t>i</w:t>
      </w:r>
      <w:proofErr w:type="spellEnd"/>
      <w:r>
        <w:t>) have been issued by an internationally recognised body (with wide representation of countries), (ii) have broad applicability across different jurisdictions (widely applicable across countries), and (iii) have been broadly endorsed through extensive consultation with relevant stakeholders, including a public consultation process.</w:t>
      </w:r>
    </w:p>
  </w:footnote>
  <w:footnote w:id="2">
    <w:p w14:paraId="3EEEEA60" w14:textId="091963D3" w:rsidR="00CC49D6" w:rsidRDefault="00CC49D6" w:rsidP="007C7542">
      <w:pPr>
        <w:pStyle w:val="FootnoteText"/>
        <w:jc w:val="both"/>
      </w:pPr>
      <w:r w:rsidRPr="00D7017F">
        <w:rPr>
          <w:rStyle w:val="FootnoteReference"/>
        </w:rPr>
        <w:footnoteRef/>
      </w:r>
      <w:r w:rsidRPr="00D7017F">
        <w:t xml:space="preserve"> It should be noted that several countries employ cash rather than accrual accounting for public financial reporting. Of countries employing accrual accounting, nearly all develop national accounting standards and many use international standards such as IPSAS as a reference.</w:t>
      </w:r>
    </w:p>
  </w:footnote>
  <w:footnote w:id="3">
    <w:p w14:paraId="765117EE" w14:textId="77777777" w:rsidR="00CC49D6" w:rsidRDefault="00CC49D6" w:rsidP="00E61C1D">
      <w:pPr>
        <w:pStyle w:val="FootnoteText"/>
      </w:pPr>
      <w:r>
        <w:rPr>
          <w:rStyle w:val="FootnoteReference"/>
        </w:rPr>
        <w:footnoteRef/>
      </w:r>
      <w:r>
        <w:t xml:space="preserve"> See </w:t>
      </w:r>
      <w:hyperlink r:id="rId1" w:history="1">
        <w:r>
          <w:rPr>
            <w:rStyle w:val="Hyperlink"/>
          </w:rPr>
          <w:t>www.fiscaltransparency.net</w:t>
        </w:r>
      </w:hyperlink>
      <w:r>
        <w:t xml:space="preserve"> for further details.</w:t>
      </w:r>
    </w:p>
  </w:footnote>
  <w:footnote w:id="4">
    <w:p w14:paraId="200FEDB0" w14:textId="77777777" w:rsidR="00CC49D6" w:rsidRDefault="00CC49D6" w:rsidP="00E61C1D">
      <w:pPr>
        <w:pStyle w:val="FootnoteText"/>
      </w:pPr>
      <w:r>
        <w:rPr>
          <w:rStyle w:val="FootnoteReference"/>
        </w:rPr>
        <w:footnoteRef/>
      </w:r>
      <w:r>
        <w:t xml:space="preserve"> See for instance the 2012 IMF paper, </w:t>
      </w:r>
      <w:r>
        <w:rPr>
          <w:i/>
        </w:rPr>
        <w:t>Fiscal Transparency, Accountability, and Risk</w:t>
      </w:r>
      <w:r>
        <w:t>.</w:t>
      </w:r>
    </w:p>
  </w:footnote>
  <w:footnote w:id="5">
    <w:p w14:paraId="1E1E45E4" w14:textId="77777777" w:rsidR="00CC49D6" w:rsidRDefault="00CC49D6" w:rsidP="00E61C1D">
      <w:pPr>
        <w:pStyle w:val="FootnoteText"/>
      </w:pPr>
      <w:r>
        <w:rPr>
          <w:rStyle w:val="FootnoteReference"/>
        </w:rPr>
        <w:footnoteRef/>
      </w:r>
      <w:r>
        <w:t xml:space="preserve"> </w:t>
      </w:r>
      <w:hyperlink r:id="rId2" w:history="1">
        <w:r>
          <w:rPr>
            <w:rStyle w:val="Hyperlink"/>
          </w:rPr>
          <w:t>http://www.fiscaltransparency.net/fowg/</w:t>
        </w:r>
      </w:hyperlink>
    </w:p>
    <w:p w14:paraId="0A6C0436" w14:textId="77777777" w:rsidR="00CC49D6" w:rsidRDefault="00CC49D6" w:rsidP="00E61C1D">
      <w:pPr>
        <w:pStyle w:val="FootnoteText"/>
      </w:pPr>
    </w:p>
  </w:footnote>
  <w:footnote w:id="6">
    <w:p w14:paraId="7EE1396F" w14:textId="77777777" w:rsidR="00CC49D6" w:rsidRPr="00564B6A" w:rsidRDefault="00CC49D6" w:rsidP="00B83EB1">
      <w:pPr>
        <w:pStyle w:val="FootnoteText"/>
        <w:rPr>
          <w:rFonts w:ascii="Segoe UI" w:hAnsi="Segoe UI" w:cs="Segoe UI"/>
          <w:sz w:val="18"/>
          <w:szCs w:val="18"/>
          <w:lang w:val="en-US"/>
        </w:rPr>
      </w:pPr>
      <w:r w:rsidRPr="00564B6A">
        <w:rPr>
          <w:rStyle w:val="FootnoteReference"/>
          <w:rFonts w:ascii="Segoe UI" w:hAnsi="Segoe UI" w:cs="Segoe UI"/>
          <w:sz w:val="18"/>
          <w:szCs w:val="18"/>
        </w:rPr>
        <w:footnoteRef/>
      </w:r>
      <w:r w:rsidRPr="00564B6A">
        <w:rPr>
          <w:rFonts w:ascii="Segoe UI" w:hAnsi="Segoe UI" w:cs="Segoe UI"/>
          <w:sz w:val="18"/>
          <w:szCs w:val="18"/>
        </w:rPr>
        <w:t xml:space="preserve"> </w:t>
      </w:r>
      <w:r w:rsidRPr="00564B6A">
        <w:rPr>
          <w:rFonts w:ascii="Segoe UI" w:hAnsi="Segoe UI" w:cs="Segoe UI"/>
          <w:sz w:val="18"/>
          <w:szCs w:val="18"/>
          <w:lang w:val="en-US"/>
        </w:rPr>
        <w:t xml:space="preserve">Two IMF Board papers explain the ongoing work on fiscal transparency: a 2012 paper on “Fiscal Transparency, Accountability, and Risk”; and a 2014 paper on “Update on the Fiscal Transparency Initiative” (available at </w:t>
      </w:r>
      <w:hyperlink r:id="rId3" w:history="1">
        <w:r w:rsidRPr="00564B6A">
          <w:rPr>
            <w:rStyle w:val="Hyperlink"/>
            <w:rFonts w:ascii="Segoe UI" w:hAnsi="Segoe UI" w:cs="Segoe UI"/>
            <w:sz w:val="18"/>
            <w:szCs w:val="18"/>
          </w:rPr>
          <w:t>http://www.imf.org/external/np/fad/trans/</w:t>
        </w:r>
      </w:hyperlink>
      <w:r w:rsidRPr="00564B6A">
        <w:rPr>
          <w:rFonts w:ascii="Segoe UI" w:hAnsi="Segoe UI" w:cs="Segoe UI"/>
          <w:sz w:val="18"/>
          <w:szCs w:val="18"/>
        </w:rPr>
        <w:t>)</w:t>
      </w:r>
      <w:r w:rsidRPr="00564B6A">
        <w:rPr>
          <w:rFonts w:ascii="Segoe UI" w:hAnsi="Segoe UI" w:cs="Segoe UI"/>
          <w:sz w:val="18"/>
          <w:szCs w:val="18"/>
          <w:lang w:val="en-US"/>
        </w:rPr>
        <w:t>.</w:t>
      </w:r>
    </w:p>
  </w:footnote>
  <w:footnote w:id="7">
    <w:p w14:paraId="216560D2" w14:textId="77777777" w:rsidR="00CC49D6" w:rsidRPr="00564B6A" w:rsidRDefault="00CC49D6" w:rsidP="00B83EB1">
      <w:pPr>
        <w:pStyle w:val="FootnoteText"/>
        <w:rPr>
          <w:rFonts w:ascii="Segoe UI" w:hAnsi="Segoe UI" w:cs="Segoe UI"/>
          <w:sz w:val="18"/>
          <w:szCs w:val="18"/>
        </w:rPr>
      </w:pPr>
      <w:r w:rsidRPr="00564B6A">
        <w:rPr>
          <w:rStyle w:val="FootnoteReference"/>
          <w:rFonts w:ascii="Segoe UI" w:hAnsi="Segoe UI" w:cs="Segoe UI"/>
          <w:sz w:val="18"/>
          <w:szCs w:val="18"/>
        </w:rPr>
        <w:footnoteRef/>
      </w:r>
      <w:r w:rsidRPr="00564B6A">
        <w:rPr>
          <w:rFonts w:ascii="Segoe UI" w:hAnsi="Segoe UI" w:cs="Segoe UI"/>
          <w:sz w:val="18"/>
          <w:szCs w:val="18"/>
        </w:rPr>
        <w:t xml:space="preserve"> This pillar is still under development. A draft of Pillar IV has already undergone two rounds of public consultation and </w:t>
      </w:r>
      <w:r>
        <w:rPr>
          <w:rFonts w:ascii="Segoe UI" w:hAnsi="Segoe UI" w:cs="Segoe UI"/>
          <w:sz w:val="18"/>
          <w:szCs w:val="18"/>
        </w:rPr>
        <w:t>is being piloted</w:t>
      </w:r>
      <w:r w:rsidRPr="00564B6A">
        <w:rPr>
          <w:rFonts w:ascii="Segoe UI" w:hAnsi="Segoe UI" w:cs="Segoe UI"/>
          <w:sz w:val="18"/>
          <w:szCs w:val="18"/>
        </w:rPr>
        <w:t xml:space="preserve"> in the field.</w:t>
      </w:r>
    </w:p>
  </w:footnote>
  <w:footnote w:id="8">
    <w:p w14:paraId="49402EAE" w14:textId="7CC44958" w:rsidR="00CC49D6" w:rsidRPr="00504E5A" w:rsidRDefault="00CC49D6" w:rsidP="00B83EB1">
      <w:pPr>
        <w:pStyle w:val="FootnoteText"/>
        <w:rPr>
          <w:rFonts w:ascii="Segoe UI" w:hAnsi="Segoe UI" w:cs="Segoe UI"/>
          <w:sz w:val="18"/>
          <w:szCs w:val="18"/>
          <w:lang w:val="en-US"/>
        </w:rPr>
      </w:pPr>
      <w:r w:rsidRPr="00504E5A">
        <w:rPr>
          <w:rStyle w:val="FootnoteReference"/>
          <w:rFonts w:ascii="Segoe UI" w:hAnsi="Segoe UI" w:cs="Segoe UI"/>
          <w:sz w:val="18"/>
          <w:szCs w:val="18"/>
        </w:rPr>
        <w:footnoteRef/>
      </w:r>
      <w:r w:rsidRPr="00504E5A">
        <w:rPr>
          <w:rFonts w:ascii="Segoe UI" w:hAnsi="Segoe UI" w:cs="Segoe UI"/>
          <w:sz w:val="18"/>
          <w:szCs w:val="18"/>
        </w:rPr>
        <w:t xml:space="preserve"> </w:t>
      </w:r>
      <w:r>
        <w:rPr>
          <w:rFonts w:ascii="Segoe UI" w:hAnsi="Segoe UI" w:cs="Segoe UI"/>
          <w:sz w:val="18"/>
          <w:szCs w:val="18"/>
        </w:rPr>
        <w:t>B</w:t>
      </w:r>
      <w:r w:rsidRPr="0073125B">
        <w:rPr>
          <w:rFonts w:ascii="Segoe UI" w:hAnsi="Segoe UI" w:cs="Segoe UI"/>
          <w:sz w:val="18"/>
          <w:szCs w:val="18"/>
        </w:rPr>
        <w:t xml:space="preserve">y </w:t>
      </w:r>
      <w:r>
        <w:rPr>
          <w:rFonts w:ascii="Segoe UI" w:hAnsi="Segoe UI" w:cs="Segoe UI"/>
          <w:sz w:val="18"/>
          <w:szCs w:val="18"/>
        </w:rPr>
        <w:t>November</w:t>
      </w:r>
      <w:r w:rsidRPr="0073125B">
        <w:rPr>
          <w:rFonts w:ascii="Segoe UI" w:hAnsi="Segoe UI" w:cs="Segoe UI"/>
          <w:sz w:val="18"/>
          <w:szCs w:val="18"/>
        </w:rPr>
        <w:t xml:space="preserve"> 2016</w:t>
      </w:r>
      <w:r>
        <w:rPr>
          <w:rFonts w:ascii="Segoe UI" w:hAnsi="Segoe UI" w:cs="Segoe UI"/>
          <w:sz w:val="18"/>
          <w:szCs w:val="18"/>
        </w:rPr>
        <w:t xml:space="preserve">, </w:t>
      </w:r>
      <w:r w:rsidRPr="00504E5A">
        <w:rPr>
          <w:rFonts w:ascii="Segoe UI" w:hAnsi="Segoe UI" w:cs="Segoe UI"/>
          <w:sz w:val="18"/>
          <w:szCs w:val="18"/>
        </w:rPr>
        <w:t>19 FTEs have been carried of which 1</w:t>
      </w:r>
      <w:r>
        <w:rPr>
          <w:rFonts w:ascii="Segoe UI" w:hAnsi="Segoe UI" w:cs="Segoe UI"/>
          <w:sz w:val="18"/>
          <w:szCs w:val="18"/>
        </w:rPr>
        <w:t>4</w:t>
      </w:r>
      <w:r w:rsidRPr="00504E5A">
        <w:rPr>
          <w:rFonts w:ascii="Segoe UI" w:hAnsi="Segoe UI" w:cs="Segoe UI"/>
          <w:sz w:val="18"/>
          <w:szCs w:val="18"/>
        </w:rPr>
        <w:t xml:space="preserve"> </w:t>
      </w:r>
      <w:r>
        <w:rPr>
          <w:rFonts w:ascii="Segoe UI" w:hAnsi="Segoe UI" w:cs="Segoe UI"/>
          <w:sz w:val="18"/>
          <w:szCs w:val="18"/>
        </w:rPr>
        <w:t xml:space="preserve">are </w:t>
      </w:r>
      <w:r w:rsidRPr="00504E5A">
        <w:rPr>
          <w:rFonts w:ascii="Segoe UI" w:hAnsi="Segoe UI" w:cs="Segoe UI"/>
          <w:sz w:val="18"/>
          <w:szCs w:val="18"/>
        </w:rPr>
        <w:t>published</w:t>
      </w:r>
      <w:r>
        <w:rPr>
          <w:rFonts w:ascii="Segoe UI" w:hAnsi="Segoe UI" w:cs="Segoe UI"/>
          <w:sz w:val="18"/>
          <w:szCs w:val="18"/>
        </w:rPr>
        <w:t>; about 10 more are in the pipeline</w:t>
      </w:r>
      <w:r w:rsidRPr="00504E5A">
        <w:rPr>
          <w:rFonts w:ascii="Segoe UI" w:hAnsi="Segoe UI" w:cs="Segoe U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AAA7" w14:textId="1BBB2665" w:rsidR="00CC49D6" w:rsidRDefault="00CC49D6">
    <w:pPr>
      <w:pStyle w:val="Header"/>
      <w:rPr>
        <w:i/>
      </w:rPr>
    </w:pPr>
    <w:r>
      <w:tab/>
    </w:r>
  </w:p>
  <w:p w14:paraId="4B70AAC0" w14:textId="77777777" w:rsidR="00CC49D6" w:rsidRPr="00A67085" w:rsidRDefault="00CC49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109714"/>
    <w:lvl w:ilvl="0">
      <w:start w:val="1"/>
      <w:numFmt w:val="bullet"/>
      <w:pStyle w:val="ListBullet"/>
      <w:lvlText w:val=""/>
      <w:lvlJc w:val="left"/>
      <w:pPr>
        <w:tabs>
          <w:tab w:val="num" w:pos="720"/>
        </w:tabs>
        <w:ind w:left="720" w:hanging="720"/>
      </w:pPr>
      <w:rPr>
        <w:rFonts w:ascii="Symbol" w:hAnsi="Symbol" w:hint="default"/>
      </w:rPr>
    </w:lvl>
  </w:abstractNum>
  <w:abstractNum w:abstractNumId="1">
    <w:nsid w:val="0011429A"/>
    <w:multiLevelType w:val="multilevel"/>
    <w:tmpl w:val="7DDA9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B02EF7"/>
    <w:multiLevelType w:val="hybridMultilevel"/>
    <w:tmpl w:val="E0106D7E"/>
    <w:lvl w:ilvl="0" w:tplc="0A3017A8">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41626C"/>
    <w:multiLevelType w:val="hybridMultilevel"/>
    <w:tmpl w:val="55BED3DA"/>
    <w:lvl w:ilvl="0" w:tplc="0A3017A8">
      <w:start w:val="1"/>
      <w:numFmt w:val="bullet"/>
      <w:lvlText w:val="o"/>
      <w:lvlJc w:val="left"/>
      <w:pPr>
        <w:ind w:left="720" w:hanging="360"/>
      </w:pPr>
      <w:rPr>
        <w:rFonts w:ascii="Courier New" w:hAnsi="Courier New" w:cs="Courier New" w:hint="default"/>
        <w:b w:val="0"/>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71A01"/>
    <w:multiLevelType w:val="hybridMultilevel"/>
    <w:tmpl w:val="BADE53FA"/>
    <w:lvl w:ilvl="0" w:tplc="011CDDF8">
      <w:start w:val="1"/>
      <w:numFmt w:val="bullet"/>
      <w:lvlText w:val="o"/>
      <w:lvlJc w:val="left"/>
      <w:pPr>
        <w:ind w:left="720" w:hanging="360"/>
      </w:pPr>
      <w:rPr>
        <w:rFonts w:ascii="Courier New" w:hAnsi="Courier New" w:cs="Courier New" w:hint="default"/>
        <w:color w:val="0070C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E01903"/>
    <w:multiLevelType w:val="hybridMultilevel"/>
    <w:tmpl w:val="60925DC8"/>
    <w:lvl w:ilvl="0" w:tplc="0A3017A8">
      <w:start w:val="1"/>
      <w:numFmt w:val="bullet"/>
      <w:lvlText w:val="o"/>
      <w:lvlJc w:val="left"/>
      <w:pPr>
        <w:ind w:left="720" w:hanging="360"/>
      </w:pPr>
      <w:rPr>
        <w:rFonts w:ascii="Courier New" w:hAnsi="Courier New" w:cs="Courier New" w:hint="default"/>
        <w:b w:val="0"/>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4E4190"/>
    <w:multiLevelType w:val="hybridMultilevel"/>
    <w:tmpl w:val="CF58E2F8"/>
    <w:lvl w:ilvl="0" w:tplc="0A3017A8">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7061C2"/>
    <w:multiLevelType w:val="hybridMultilevel"/>
    <w:tmpl w:val="17E27708"/>
    <w:lvl w:ilvl="0" w:tplc="0A3017A8">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6D5B0B"/>
    <w:multiLevelType w:val="hybridMultilevel"/>
    <w:tmpl w:val="1A8827C8"/>
    <w:lvl w:ilvl="0" w:tplc="4EF8DF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970CD5"/>
    <w:multiLevelType w:val="hybridMultilevel"/>
    <w:tmpl w:val="D7020698"/>
    <w:lvl w:ilvl="0" w:tplc="4A38950E">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6C331D"/>
    <w:multiLevelType w:val="hybridMultilevel"/>
    <w:tmpl w:val="2FCC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7B09BC"/>
    <w:multiLevelType w:val="hybridMultilevel"/>
    <w:tmpl w:val="D53E3048"/>
    <w:lvl w:ilvl="0" w:tplc="F99CA2C4">
      <w:start w:val="1"/>
      <w:numFmt w:val="bullet"/>
      <w:lvlText w:val=""/>
      <w:lvlJc w:val="left"/>
      <w:pPr>
        <w:ind w:left="720" w:hanging="360"/>
      </w:pPr>
      <w:rPr>
        <w:rFonts w:ascii="Webdings" w:hAnsi="Webdings" w:hint="default"/>
        <w:color w:val="0070C0"/>
        <w:sz w:val="36"/>
      </w:rPr>
    </w:lvl>
    <w:lvl w:ilvl="1" w:tplc="A6B26F78">
      <w:start w:val="1"/>
      <w:numFmt w:val="bullet"/>
      <w:lvlText w:val="o"/>
      <w:lvlJc w:val="left"/>
      <w:pPr>
        <w:ind w:left="1440" w:hanging="360"/>
      </w:pPr>
      <w:rPr>
        <w:rFonts w:ascii="Courier New" w:hAnsi="Courier New" w:cs="Courier New" w:hint="default"/>
        <w:color w:val="0070C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C541FF"/>
    <w:multiLevelType w:val="hybridMultilevel"/>
    <w:tmpl w:val="3ABCA302"/>
    <w:lvl w:ilvl="0" w:tplc="0A3017A8">
      <w:start w:val="1"/>
      <w:numFmt w:val="bullet"/>
      <w:lvlText w:val="o"/>
      <w:lvlJc w:val="left"/>
      <w:pPr>
        <w:ind w:left="720" w:hanging="360"/>
      </w:pPr>
      <w:rPr>
        <w:rFonts w:ascii="Courier New" w:hAnsi="Courier New" w:cs="Courier New" w:hint="default"/>
        <w:b w:val="0"/>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EE7458"/>
    <w:multiLevelType w:val="hybridMultilevel"/>
    <w:tmpl w:val="B4F22A58"/>
    <w:lvl w:ilvl="0" w:tplc="BD56082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1C64D6"/>
    <w:multiLevelType w:val="multilevel"/>
    <w:tmpl w:val="445E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12C4A"/>
    <w:multiLevelType w:val="hybridMultilevel"/>
    <w:tmpl w:val="BE789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9C65372"/>
    <w:multiLevelType w:val="hybridMultilevel"/>
    <w:tmpl w:val="E9A269CC"/>
    <w:lvl w:ilvl="0" w:tplc="0809000F">
      <w:start w:val="1"/>
      <w:numFmt w:val="decimal"/>
      <w:lvlText w:val="%1."/>
      <w:lvlJc w:val="left"/>
      <w:pPr>
        <w:ind w:left="643" w:hanging="360"/>
      </w:pPr>
      <w:rPr>
        <w:rFont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1E7790"/>
    <w:multiLevelType w:val="hybridMultilevel"/>
    <w:tmpl w:val="9496B03A"/>
    <w:lvl w:ilvl="0" w:tplc="3C62F9B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2F2070"/>
    <w:multiLevelType w:val="hybridMultilevel"/>
    <w:tmpl w:val="EF1EECF8"/>
    <w:lvl w:ilvl="0" w:tplc="0809000B">
      <w:start w:val="1"/>
      <w:numFmt w:val="bullet"/>
      <w:lvlText w:val=""/>
      <w:lvlJc w:val="left"/>
      <w:pPr>
        <w:ind w:left="360" w:hanging="360"/>
      </w:pPr>
      <w:rPr>
        <w:rFonts w:ascii="Wingdings" w:hAnsi="Wingdings" w:hint="default"/>
        <w:color w:val="0070C0"/>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92B62FA"/>
    <w:multiLevelType w:val="hybridMultilevel"/>
    <w:tmpl w:val="F4CCB66E"/>
    <w:lvl w:ilvl="0" w:tplc="0A3017A8">
      <w:start w:val="1"/>
      <w:numFmt w:val="bullet"/>
      <w:lvlText w:val="o"/>
      <w:lvlJc w:val="left"/>
      <w:pPr>
        <w:ind w:left="786"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C25B76"/>
    <w:multiLevelType w:val="hybridMultilevel"/>
    <w:tmpl w:val="B5041302"/>
    <w:lvl w:ilvl="0" w:tplc="A1C23D3E">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nsid w:val="412F6DBC"/>
    <w:multiLevelType w:val="hybridMultilevel"/>
    <w:tmpl w:val="10BAEB3E"/>
    <w:lvl w:ilvl="0" w:tplc="2F786F6E">
      <w:start w:val="1"/>
      <w:numFmt w:val="bullet"/>
      <w:lvlText w:val="o"/>
      <w:lvlJc w:val="left"/>
      <w:pPr>
        <w:ind w:left="720" w:hanging="360"/>
      </w:pPr>
      <w:rPr>
        <w:rFonts w:ascii="Courier New" w:hAnsi="Courier New" w:cs="Courier New" w:hint="default"/>
        <w:b w:val="0"/>
        <w:color w:val="0070C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5A3372"/>
    <w:multiLevelType w:val="hybridMultilevel"/>
    <w:tmpl w:val="AFBC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A2752"/>
    <w:multiLevelType w:val="hybridMultilevel"/>
    <w:tmpl w:val="7BD4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C07B77"/>
    <w:multiLevelType w:val="hybridMultilevel"/>
    <w:tmpl w:val="8C96F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524A70"/>
    <w:multiLevelType w:val="hybridMultilevel"/>
    <w:tmpl w:val="5D00271C"/>
    <w:lvl w:ilvl="0" w:tplc="0809000B">
      <w:start w:val="1"/>
      <w:numFmt w:val="bullet"/>
      <w:lvlText w:val=""/>
      <w:lvlJc w:val="left"/>
      <w:pPr>
        <w:ind w:left="720" w:hanging="360"/>
      </w:pPr>
      <w:rPr>
        <w:rFonts w:ascii="Wingdings" w:hAnsi="Wingdings" w:hint="default"/>
        <w:color w:val="0070C0"/>
        <w:sz w:val="3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C877B2"/>
    <w:multiLevelType w:val="hybridMultilevel"/>
    <w:tmpl w:val="FE36E264"/>
    <w:lvl w:ilvl="0" w:tplc="A56CA9D4">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901DA7"/>
    <w:multiLevelType w:val="hybridMultilevel"/>
    <w:tmpl w:val="DAFA4796"/>
    <w:lvl w:ilvl="0" w:tplc="0A3017A8">
      <w:start w:val="1"/>
      <w:numFmt w:val="bullet"/>
      <w:lvlText w:val="o"/>
      <w:lvlJc w:val="left"/>
      <w:pPr>
        <w:ind w:left="720" w:hanging="360"/>
      </w:pPr>
      <w:rPr>
        <w:rFonts w:ascii="Courier New" w:hAnsi="Courier New" w:cs="Courier New" w:hint="default"/>
        <w:b w:val="0"/>
        <w:color w:val="0070C0"/>
        <w:sz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52D131A"/>
    <w:multiLevelType w:val="hybridMultilevel"/>
    <w:tmpl w:val="B4AE008A"/>
    <w:lvl w:ilvl="0" w:tplc="1F962D18">
      <w:start w:val="1"/>
      <w:numFmt w:val="bullet"/>
      <w:lvlText w:val="o"/>
      <w:lvlJc w:val="left"/>
      <w:pPr>
        <w:ind w:left="720" w:hanging="360"/>
      </w:pPr>
      <w:rPr>
        <w:rFonts w:ascii="Courier New" w:hAnsi="Courier New" w:cs="Courier New" w:hint="default"/>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906E2C"/>
    <w:multiLevelType w:val="hybridMultilevel"/>
    <w:tmpl w:val="B64C27BA"/>
    <w:lvl w:ilvl="0" w:tplc="58F071B4">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B9140B"/>
    <w:multiLevelType w:val="hybridMultilevel"/>
    <w:tmpl w:val="7CB80A2C"/>
    <w:lvl w:ilvl="0" w:tplc="A8F8DB6C">
      <w:start w:val="1"/>
      <w:numFmt w:val="bullet"/>
      <w:lvlText w:val="o"/>
      <w:lvlJc w:val="left"/>
      <w:pPr>
        <w:ind w:left="720" w:hanging="360"/>
      </w:pPr>
      <w:rPr>
        <w:rFonts w:ascii="Courier New" w:hAnsi="Courier New" w:cs="Courier New" w:hint="default"/>
        <w:b w:val="0"/>
        <w:color w:val="0070C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293DBC"/>
    <w:multiLevelType w:val="hybridMultilevel"/>
    <w:tmpl w:val="78246AC2"/>
    <w:lvl w:ilvl="0" w:tplc="F6D88346">
      <w:start w:val="1"/>
      <w:numFmt w:val="bullet"/>
      <w:lvlText w:val="o"/>
      <w:lvlJc w:val="left"/>
      <w:pPr>
        <w:ind w:left="720" w:hanging="360"/>
      </w:pPr>
      <w:rPr>
        <w:rFonts w:ascii="Courier New" w:hAnsi="Courier New" w:cs="Courier New" w:hint="default"/>
        <w:color w:val="0070C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30"/>
  </w:num>
  <w:num w:numId="4">
    <w:abstractNumId w:val="29"/>
  </w:num>
  <w:num w:numId="5">
    <w:abstractNumId w:val="6"/>
  </w:num>
  <w:num w:numId="6">
    <w:abstractNumId w:val="9"/>
  </w:num>
  <w:num w:numId="7">
    <w:abstractNumId w:val="15"/>
  </w:num>
  <w:num w:numId="8">
    <w:abstractNumId w:val="24"/>
  </w:num>
  <w:num w:numId="9">
    <w:abstractNumId w:val="3"/>
  </w:num>
  <w:num w:numId="10">
    <w:abstractNumId w:val="7"/>
  </w:num>
  <w:num w:numId="11">
    <w:abstractNumId w:val="19"/>
  </w:num>
  <w:num w:numId="12">
    <w:abstractNumId w:val="27"/>
  </w:num>
  <w:num w:numId="13">
    <w:abstractNumId w:val="2"/>
  </w:num>
  <w:num w:numId="14">
    <w:abstractNumId w:val="5"/>
  </w:num>
  <w:num w:numId="15">
    <w:abstractNumId w:val="11"/>
  </w:num>
  <w:num w:numId="16">
    <w:abstractNumId w:val="25"/>
  </w:num>
  <w:num w:numId="17">
    <w:abstractNumId w:val="20"/>
  </w:num>
  <w:num w:numId="18">
    <w:abstractNumId w:val="28"/>
  </w:num>
  <w:num w:numId="19">
    <w:abstractNumId w:val="26"/>
  </w:num>
  <w:num w:numId="20">
    <w:abstractNumId w:val="8"/>
  </w:num>
  <w:num w:numId="21">
    <w:abstractNumId w:val="31"/>
  </w:num>
  <w:num w:numId="22">
    <w:abstractNumId w:val="4"/>
  </w:num>
  <w:num w:numId="23">
    <w:abstractNumId w:val="16"/>
  </w:num>
  <w:num w:numId="24">
    <w:abstractNumId w:val="0"/>
  </w:num>
  <w:num w:numId="25">
    <w:abstractNumId w:val="18"/>
  </w:num>
  <w:num w:numId="26">
    <w:abstractNumId w:val="13"/>
  </w:num>
  <w:num w:numId="27">
    <w:abstractNumId w:val="17"/>
  </w:num>
  <w:num w:numId="28">
    <w:abstractNumId w:val="10"/>
  </w:num>
  <w:num w:numId="29">
    <w:abstractNumId w:val="1"/>
  </w:num>
  <w:num w:numId="30">
    <w:abstractNumId w:val="14"/>
  </w:num>
  <w:num w:numId="31">
    <w:abstractNumId w:val="22"/>
  </w:num>
  <w:num w:numId="32">
    <w:abstractNumId w:val="23"/>
  </w:num>
  <w:numIdMacAtCleanup w:val="3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wis Hawke">
    <w15:presenceInfo w15:providerId="AD" w15:userId="S-1-5-21-88094858-919529-1617787245-346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characterSpacingControl w:val="doNotCompress"/>
  <w:hdrShapeDefaults>
    <o:shapedefaults v:ext="edit" spidmax="634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4A8"/>
    <w:rsid w:val="00001D24"/>
    <w:rsid w:val="000058ED"/>
    <w:rsid w:val="00006E4C"/>
    <w:rsid w:val="000118A0"/>
    <w:rsid w:val="00016DB5"/>
    <w:rsid w:val="0001718D"/>
    <w:rsid w:val="00017D42"/>
    <w:rsid w:val="0002026B"/>
    <w:rsid w:val="000205EE"/>
    <w:rsid w:val="00022728"/>
    <w:rsid w:val="00022E17"/>
    <w:rsid w:val="00023E35"/>
    <w:rsid w:val="0002417B"/>
    <w:rsid w:val="00024D05"/>
    <w:rsid w:val="00024FED"/>
    <w:rsid w:val="00026009"/>
    <w:rsid w:val="00026B52"/>
    <w:rsid w:val="000273BE"/>
    <w:rsid w:val="00030A74"/>
    <w:rsid w:val="00031C2C"/>
    <w:rsid w:val="00031ED6"/>
    <w:rsid w:val="00032163"/>
    <w:rsid w:val="000322DA"/>
    <w:rsid w:val="00034033"/>
    <w:rsid w:val="00037D2B"/>
    <w:rsid w:val="00041ADA"/>
    <w:rsid w:val="00043D8B"/>
    <w:rsid w:val="0004418A"/>
    <w:rsid w:val="000452C7"/>
    <w:rsid w:val="000456BF"/>
    <w:rsid w:val="000475CF"/>
    <w:rsid w:val="00047683"/>
    <w:rsid w:val="00050A27"/>
    <w:rsid w:val="000513DB"/>
    <w:rsid w:val="0005485A"/>
    <w:rsid w:val="000548D4"/>
    <w:rsid w:val="00054CAF"/>
    <w:rsid w:val="000556AC"/>
    <w:rsid w:val="00056C45"/>
    <w:rsid w:val="00057AA4"/>
    <w:rsid w:val="000626AE"/>
    <w:rsid w:val="00062E67"/>
    <w:rsid w:val="00063C5C"/>
    <w:rsid w:val="00071041"/>
    <w:rsid w:val="00071093"/>
    <w:rsid w:val="0007263F"/>
    <w:rsid w:val="00072867"/>
    <w:rsid w:val="0007342C"/>
    <w:rsid w:val="00075344"/>
    <w:rsid w:val="00076A59"/>
    <w:rsid w:val="00076D28"/>
    <w:rsid w:val="0008179D"/>
    <w:rsid w:val="00081C6C"/>
    <w:rsid w:val="00083285"/>
    <w:rsid w:val="000836E8"/>
    <w:rsid w:val="0008476A"/>
    <w:rsid w:val="00084B4E"/>
    <w:rsid w:val="00085FDB"/>
    <w:rsid w:val="00087037"/>
    <w:rsid w:val="00090C97"/>
    <w:rsid w:val="00091A3C"/>
    <w:rsid w:val="000928A8"/>
    <w:rsid w:val="00093A16"/>
    <w:rsid w:val="00096C44"/>
    <w:rsid w:val="000A221C"/>
    <w:rsid w:val="000A4558"/>
    <w:rsid w:val="000A59E6"/>
    <w:rsid w:val="000A5EB9"/>
    <w:rsid w:val="000A6935"/>
    <w:rsid w:val="000B0FB8"/>
    <w:rsid w:val="000B1C8A"/>
    <w:rsid w:val="000B50E9"/>
    <w:rsid w:val="000B72A2"/>
    <w:rsid w:val="000B777F"/>
    <w:rsid w:val="000C04EE"/>
    <w:rsid w:val="000C0ED1"/>
    <w:rsid w:val="000C107B"/>
    <w:rsid w:val="000C23BC"/>
    <w:rsid w:val="000C44D8"/>
    <w:rsid w:val="000C62A3"/>
    <w:rsid w:val="000D0A6C"/>
    <w:rsid w:val="000D0C02"/>
    <w:rsid w:val="000D116B"/>
    <w:rsid w:val="000D2302"/>
    <w:rsid w:val="000D25EA"/>
    <w:rsid w:val="000D2671"/>
    <w:rsid w:val="000D479F"/>
    <w:rsid w:val="000D6DD0"/>
    <w:rsid w:val="000D7938"/>
    <w:rsid w:val="000E01A0"/>
    <w:rsid w:val="000E104E"/>
    <w:rsid w:val="000E1A94"/>
    <w:rsid w:val="000E2C86"/>
    <w:rsid w:val="000E3B21"/>
    <w:rsid w:val="000E5199"/>
    <w:rsid w:val="000E58A2"/>
    <w:rsid w:val="000E5912"/>
    <w:rsid w:val="000E61F8"/>
    <w:rsid w:val="000E7295"/>
    <w:rsid w:val="000E7DF3"/>
    <w:rsid w:val="000F1AD9"/>
    <w:rsid w:val="000F41AE"/>
    <w:rsid w:val="000F570E"/>
    <w:rsid w:val="000F586B"/>
    <w:rsid w:val="000F5FA6"/>
    <w:rsid w:val="00101544"/>
    <w:rsid w:val="001026C3"/>
    <w:rsid w:val="001055B6"/>
    <w:rsid w:val="00110924"/>
    <w:rsid w:val="00112BB6"/>
    <w:rsid w:val="00112DD6"/>
    <w:rsid w:val="00113026"/>
    <w:rsid w:val="001144D7"/>
    <w:rsid w:val="0011534C"/>
    <w:rsid w:val="0011633B"/>
    <w:rsid w:val="00117178"/>
    <w:rsid w:val="00117773"/>
    <w:rsid w:val="001177D4"/>
    <w:rsid w:val="00120774"/>
    <w:rsid w:val="00122B21"/>
    <w:rsid w:val="00123711"/>
    <w:rsid w:val="00125963"/>
    <w:rsid w:val="001264D0"/>
    <w:rsid w:val="001274D9"/>
    <w:rsid w:val="001302EC"/>
    <w:rsid w:val="00131DAF"/>
    <w:rsid w:val="001325D8"/>
    <w:rsid w:val="0013395A"/>
    <w:rsid w:val="0013514A"/>
    <w:rsid w:val="001359C0"/>
    <w:rsid w:val="001360AB"/>
    <w:rsid w:val="00140E53"/>
    <w:rsid w:val="00141E63"/>
    <w:rsid w:val="00143E3B"/>
    <w:rsid w:val="00145464"/>
    <w:rsid w:val="00146611"/>
    <w:rsid w:val="00146EF1"/>
    <w:rsid w:val="00147C74"/>
    <w:rsid w:val="00147E85"/>
    <w:rsid w:val="001527B0"/>
    <w:rsid w:val="00153A4D"/>
    <w:rsid w:val="001554E4"/>
    <w:rsid w:val="0016226C"/>
    <w:rsid w:val="00163198"/>
    <w:rsid w:val="00163F35"/>
    <w:rsid w:val="00164318"/>
    <w:rsid w:val="00164C88"/>
    <w:rsid w:val="00164E34"/>
    <w:rsid w:val="001654A4"/>
    <w:rsid w:val="00166CA6"/>
    <w:rsid w:val="0017007A"/>
    <w:rsid w:val="00170463"/>
    <w:rsid w:val="0017205E"/>
    <w:rsid w:val="0017229B"/>
    <w:rsid w:val="001742B9"/>
    <w:rsid w:val="001743ED"/>
    <w:rsid w:val="00175471"/>
    <w:rsid w:val="001754EA"/>
    <w:rsid w:val="00176D43"/>
    <w:rsid w:val="00176EDC"/>
    <w:rsid w:val="0017734C"/>
    <w:rsid w:val="0018177B"/>
    <w:rsid w:val="001827B9"/>
    <w:rsid w:val="001852A6"/>
    <w:rsid w:val="001856A3"/>
    <w:rsid w:val="00185AE6"/>
    <w:rsid w:val="00185BA6"/>
    <w:rsid w:val="00185E0D"/>
    <w:rsid w:val="00186189"/>
    <w:rsid w:val="00186468"/>
    <w:rsid w:val="001865C8"/>
    <w:rsid w:val="001874D1"/>
    <w:rsid w:val="00187EDA"/>
    <w:rsid w:val="001913A6"/>
    <w:rsid w:val="00191405"/>
    <w:rsid w:val="00192743"/>
    <w:rsid w:val="00192D3F"/>
    <w:rsid w:val="00193064"/>
    <w:rsid w:val="00193088"/>
    <w:rsid w:val="00193563"/>
    <w:rsid w:val="00193C18"/>
    <w:rsid w:val="00195355"/>
    <w:rsid w:val="00196A31"/>
    <w:rsid w:val="001A0248"/>
    <w:rsid w:val="001A03EB"/>
    <w:rsid w:val="001A2111"/>
    <w:rsid w:val="001A37DB"/>
    <w:rsid w:val="001A3A7F"/>
    <w:rsid w:val="001A42FD"/>
    <w:rsid w:val="001A4459"/>
    <w:rsid w:val="001A5B73"/>
    <w:rsid w:val="001B0B41"/>
    <w:rsid w:val="001B1F70"/>
    <w:rsid w:val="001B2685"/>
    <w:rsid w:val="001B2CBA"/>
    <w:rsid w:val="001B4701"/>
    <w:rsid w:val="001B6865"/>
    <w:rsid w:val="001B7306"/>
    <w:rsid w:val="001B7B01"/>
    <w:rsid w:val="001C32D3"/>
    <w:rsid w:val="001C551E"/>
    <w:rsid w:val="001C57B1"/>
    <w:rsid w:val="001D1F9D"/>
    <w:rsid w:val="001D3018"/>
    <w:rsid w:val="001D33B8"/>
    <w:rsid w:val="001D3EFD"/>
    <w:rsid w:val="001D4FED"/>
    <w:rsid w:val="001D6337"/>
    <w:rsid w:val="001D73B4"/>
    <w:rsid w:val="001E04DF"/>
    <w:rsid w:val="001E150C"/>
    <w:rsid w:val="001E17B1"/>
    <w:rsid w:val="001E1E19"/>
    <w:rsid w:val="001E264B"/>
    <w:rsid w:val="001E275A"/>
    <w:rsid w:val="001E2FF8"/>
    <w:rsid w:val="001E34A8"/>
    <w:rsid w:val="001E5A2D"/>
    <w:rsid w:val="001E681B"/>
    <w:rsid w:val="001F2510"/>
    <w:rsid w:val="001F2F3B"/>
    <w:rsid w:val="001F3BC5"/>
    <w:rsid w:val="001F56A6"/>
    <w:rsid w:val="001F741D"/>
    <w:rsid w:val="001F755B"/>
    <w:rsid w:val="0020156F"/>
    <w:rsid w:val="0020210D"/>
    <w:rsid w:val="002022D6"/>
    <w:rsid w:val="002023F0"/>
    <w:rsid w:val="00202DE8"/>
    <w:rsid w:val="00203A85"/>
    <w:rsid w:val="00204737"/>
    <w:rsid w:val="00204880"/>
    <w:rsid w:val="00205612"/>
    <w:rsid w:val="002116AD"/>
    <w:rsid w:val="00211ED8"/>
    <w:rsid w:val="00211FD1"/>
    <w:rsid w:val="002134FA"/>
    <w:rsid w:val="00213799"/>
    <w:rsid w:val="00214742"/>
    <w:rsid w:val="00214F39"/>
    <w:rsid w:val="0021548D"/>
    <w:rsid w:val="00220892"/>
    <w:rsid w:val="00221197"/>
    <w:rsid w:val="00221544"/>
    <w:rsid w:val="00222367"/>
    <w:rsid w:val="002230E4"/>
    <w:rsid w:val="00230C74"/>
    <w:rsid w:val="00231C07"/>
    <w:rsid w:val="002337E8"/>
    <w:rsid w:val="00234914"/>
    <w:rsid w:val="00236E1E"/>
    <w:rsid w:val="00237930"/>
    <w:rsid w:val="002409A4"/>
    <w:rsid w:val="00240C96"/>
    <w:rsid w:val="002417B2"/>
    <w:rsid w:val="002433B3"/>
    <w:rsid w:val="00244362"/>
    <w:rsid w:val="00245CAC"/>
    <w:rsid w:val="00246047"/>
    <w:rsid w:val="0025284C"/>
    <w:rsid w:val="0025314A"/>
    <w:rsid w:val="00257394"/>
    <w:rsid w:val="00257657"/>
    <w:rsid w:val="00257773"/>
    <w:rsid w:val="002636E3"/>
    <w:rsid w:val="002637B5"/>
    <w:rsid w:val="00263E1D"/>
    <w:rsid w:val="002670BD"/>
    <w:rsid w:val="00267946"/>
    <w:rsid w:val="00270B97"/>
    <w:rsid w:val="00271619"/>
    <w:rsid w:val="002724F2"/>
    <w:rsid w:val="0027383E"/>
    <w:rsid w:val="002750B5"/>
    <w:rsid w:val="002765CF"/>
    <w:rsid w:val="0027688A"/>
    <w:rsid w:val="0027774D"/>
    <w:rsid w:val="00277B73"/>
    <w:rsid w:val="00277BE2"/>
    <w:rsid w:val="00283997"/>
    <w:rsid w:val="002840B8"/>
    <w:rsid w:val="00284315"/>
    <w:rsid w:val="00285318"/>
    <w:rsid w:val="00290661"/>
    <w:rsid w:val="0029228C"/>
    <w:rsid w:val="00292927"/>
    <w:rsid w:val="00293B5E"/>
    <w:rsid w:val="00294B5D"/>
    <w:rsid w:val="002A044B"/>
    <w:rsid w:val="002A0712"/>
    <w:rsid w:val="002A4A76"/>
    <w:rsid w:val="002A5063"/>
    <w:rsid w:val="002A77E1"/>
    <w:rsid w:val="002B030E"/>
    <w:rsid w:val="002B14D2"/>
    <w:rsid w:val="002C07E6"/>
    <w:rsid w:val="002C1300"/>
    <w:rsid w:val="002C1E5B"/>
    <w:rsid w:val="002C1E7C"/>
    <w:rsid w:val="002C2D98"/>
    <w:rsid w:val="002C32C4"/>
    <w:rsid w:val="002C3D10"/>
    <w:rsid w:val="002C3E59"/>
    <w:rsid w:val="002C4939"/>
    <w:rsid w:val="002C6A74"/>
    <w:rsid w:val="002C767F"/>
    <w:rsid w:val="002D03F1"/>
    <w:rsid w:val="002D1420"/>
    <w:rsid w:val="002D17C1"/>
    <w:rsid w:val="002D17C4"/>
    <w:rsid w:val="002D17FD"/>
    <w:rsid w:val="002D3A18"/>
    <w:rsid w:val="002D3A6B"/>
    <w:rsid w:val="002D6725"/>
    <w:rsid w:val="002E1274"/>
    <w:rsid w:val="002E1E7B"/>
    <w:rsid w:val="002E2765"/>
    <w:rsid w:val="002E28A0"/>
    <w:rsid w:val="002E493D"/>
    <w:rsid w:val="002E566D"/>
    <w:rsid w:val="002E64FB"/>
    <w:rsid w:val="002F08B9"/>
    <w:rsid w:val="002F0B9E"/>
    <w:rsid w:val="002F1431"/>
    <w:rsid w:val="002F18FE"/>
    <w:rsid w:val="002F219C"/>
    <w:rsid w:val="002F2FF9"/>
    <w:rsid w:val="002F4B3B"/>
    <w:rsid w:val="002F5288"/>
    <w:rsid w:val="002F5377"/>
    <w:rsid w:val="002F6573"/>
    <w:rsid w:val="002F72C7"/>
    <w:rsid w:val="003002C9"/>
    <w:rsid w:val="0030168F"/>
    <w:rsid w:val="00301727"/>
    <w:rsid w:val="003029EA"/>
    <w:rsid w:val="00302FC8"/>
    <w:rsid w:val="00303867"/>
    <w:rsid w:val="00304697"/>
    <w:rsid w:val="00304A22"/>
    <w:rsid w:val="00304B26"/>
    <w:rsid w:val="0030526C"/>
    <w:rsid w:val="003053AA"/>
    <w:rsid w:val="0030634D"/>
    <w:rsid w:val="00306B9B"/>
    <w:rsid w:val="00306C82"/>
    <w:rsid w:val="00311D01"/>
    <w:rsid w:val="00311D68"/>
    <w:rsid w:val="0031263E"/>
    <w:rsid w:val="003146BE"/>
    <w:rsid w:val="00314F1B"/>
    <w:rsid w:val="00315CDE"/>
    <w:rsid w:val="003176EB"/>
    <w:rsid w:val="00317B96"/>
    <w:rsid w:val="00321C38"/>
    <w:rsid w:val="00323335"/>
    <w:rsid w:val="00323D54"/>
    <w:rsid w:val="00324EEF"/>
    <w:rsid w:val="00325150"/>
    <w:rsid w:val="00325F68"/>
    <w:rsid w:val="003278C1"/>
    <w:rsid w:val="003279BC"/>
    <w:rsid w:val="00327EC7"/>
    <w:rsid w:val="00327EE1"/>
    <w:rsid w:val="003309D4"/>
    <w:rsid w:val="0033399E"/>
    <w:rsid w:val="003342E5"/>
    <w:rsid w:val="00335B7F"/>
    <w:rsid w:val="00335C21"/>
    <w:rsid w:val="00337E9D"/>
    <w:rsid w:val="003433B1"/>
    <w:rsid w:val="00343D61"/>
    <w:rsid w:val="00344A9B"/>
    <w:rsid w:val="00347A94"/>
    <w:rsid w:val="00347C07"/>
    <w:rsid w:val="00350412"/>
    <w:rsid w:val="0035145F"/>
    <w:rsid w:val="00351CF8"/>
    <w:rsid w:val="00356C8B"/>
    <w:rsid w:val="00356E53"/>
    <w:rsid w:val="003573B1"/>
    <w:rsid w:val="00357541"/>
    <w:rsid w:val="0035759C"/>
    <w:rsid w:val="003601F3"/>
    <w:rsid w:val="00360B09"/>
    <w:rsid w:val="00360B16"/>
    <w:rsid w:val="00360B8E"/>
    <w:rsid w:val="003619BF"/>
    <w:rsid w:val="00363631"/>
    <w:rsid w:val="0036411E"/>
    <w:rsid w:val="003656E2"/>
    <w:rsid w:val="00365CBB"/>
    <w:rsid w:val="0036608F"/>
    <w:rsid w:val="00367B4C"/>
    <w:rsid w:val="00371F02"/>
    <w:rsid w:val="00372334"/>
    <w:rsid w:val="00374431"/>
    <w:rsid w:val="00374C34"/>
    <w:rsid w:val="00374E27"/>
    <w:rsid w:val="003751A1"/>
    <w:rsid w:val="00376009"/>
    <w:rsid w:val="0037798C"/>
    <w:rsid w:val="00377A6D"/>
    <w:rsid w:val="00377F19"/>
    <w:rsid w:val="003806B0"/>
    <w:rsid w:val="003811B3"/>
    <w:rsid w:val="00381F33"/>
    <w:rsid w:val="00382708"/>
    <w:rsid w:val="00383A36"/>
    <w:rsid w:val="00385784"/>
    <w:rsid w:val="003858E4"/>
    <w:rsid w:val="00390016"/>
    <w:rsid w:val="00390076"/>
    <w:rsid w:val="003906AD"/>
    <w:rsid w:val="00391062"/>
    <w:rsid w:val="00391FBA"/>
    <w:rsid w:val="00392A8E"/>
    <w:rsid w:val="003956E7"/>
    <w:rsid w:val="00396B4E"/>
    <w:rsid w:val="003A1505"/>
    <w:rsid w:val="003A174B"/>
    <w:rsid w:val="003A18F1"/>
    <w:rsid w:val="003A2D29"/>
    <w:rsid w:val="003A7A32"/>
    <w:rsid w:val="003A7F96"/>
    <w:rsid w:val="003B031D"/>
    <w:rsid w:val="003B0989"/>
    <w:rsid w:val="003B0A1D"/>
    <w:rsid w:val="003B1A08"/>
    <w:rsid w:val="003B260B"/>
    <w:rsid w:val="003B2829"/>
    <w:rsid w:val="003B39CC"/>
    <w:rsid w:val="003B3D32"/>
    <w:rsid w:val="003B4A82"/>
    <w:rsid w:val="003B4CBB"/>
    <w:rsid w:val="003B5EB1"/>
    <w:rsid w:val="003B660E"/>
    <w:rsid w:val="003B662D"/>
    <w:rsid w:val="003C0940"/>
    <w:rsid w:val="003C0E27"/>
    <w:rsid w:val="003C12EC"/>
    <w:rsid w:val="003C2E10"/>
    <w:rsid w:val="003C3350"/>
    <w:rsid w:val="003C4059"/>
    <w:rsid w:val="003C4098"/>
    <w:rsid w:val="003C47F2"/>
    <w:rsid w:val="003C5C5C"/>
    <w:rsid w:val="003C5F3B"/>
    <w:rsid w:val="003C6584"/>
    <w:rsid w:val="003D0B91"/>
    <w:rsid w:val="003D135A"/>
    <w:rsid w:val="003D1B10"/>
    <w:rsid w:val="003D3180"/>
    <w:rsid w:val="003D4522"/>
    <w:rsid w:val="003D48CA"/>
    <w:rsid w:val="003D4ABF"/>
    <w:rsid w:val="003D4CEE"/>
    <w:rsid w:val="003D529E"/>
    <w:rsid w:val="003D5AA7"/>
    <w:rsid w:val="003D6F3F"/>
    <w:rsid w:val="003E0D51"/>
    <w:rsid w:val="003E1B06"/>
    <w:rsid w:val="003E20CF"/>
    <w:rsid w:val="003E3692"/>
    <w:rsid w:val="003E40DA"/>
    <w:rsid w:val="003E4946"/>
    <w:rsid w:val="003E61AD"/>
    <w:rsid w:val="003E7F0F"/>
    <w:rsid w:val="003F1230"/>
    <w:rsid w:val="003F3551"/>
    <w:rsid w:val="003F4FB6"/>
    <w:rsid w:val="003F765B"/>
    <w:rsid w:val="004007C2"/>
    <w:rsid w:val="00401AE5"/>
    <w:rsid w:val="00402902"/>
    <w:rsid w:val="00404CDF"/>
    <w:rsid w:val="00405AEE"/>
    <w:rsid w:val="004106A6"/>
    <w:rsid w:val="00411695"/>
    <w:rsid w:val="0041533A"/>
    <w:rsid w:val="004157F4"/>
    <w:rsid w:val="00416002"/>
    <w:rsid w:val="004176D5"/>
    <w:rsid w:val="004235BC"/>
    <w:rsid w:val="00426C66"/>
    <w:rsid w:val="0042704A"/>
    <w:rsid w:val="00427998"/>
    <w:rsid w:val="0043024A"/>
    <w:rsid w:val="00431968"/>
    <w:rsid w:val="00433B51"/>
    <w:rsid w:val="00436E44"/>
    <w:rsid w:val="004370F7"/>
    <w:rsid w:val="004375C0"/>
    <w:rsid w:val="004403F5"/>
    <w:rsid w:val="0044163D"/>
    <w:rsid w:val="00442568"/>
    <w:rsid w:val="00446E71"/>
    <w:rsid w:val="00450A08"/>
    <w:rsid w:val="0045178B"/>
    <w:rsid w:val="00452179"/>
    <w:rsid w:val="00452F00"/>
    <w:rsid w:val="00454BC9"/>
    <w:rsid w:val="00456242"/>
    <w:rsid w:val="004562A3"/>
    <w:rsid w:val="00457953"/>
    <w:rsid w:val="004603DE"/>
    <w:rsid w:val="00463BB4"/>
    <w:rsid w:val="0046402A"/>
    <w:rsid w:val="0046470E"/>
    <w:rsid w:val="004647A6"/>
    <w:rsid w:val="004648D4"/>
    <w:rsid w:val="0046720B"/>
    <w:rsid w:val="004676E9"/>
    <w:rsid w:val="004710A7"/>
    <w:rsid w:val="0047335E"/>
    <w:rsid w:val="00474092"/>
    <w:rsid w:val="0047507C"/>
    <w:rsid w:val="00477799"/>
    <w:rsid w:val="00477953"/>
    <w:rsid w:val="00480498"/>
    <w:rsid w:val="004813D9"/>
    <w:rsid w:val="004816DC"/>
    <w:rsid w:val="00484BBC"/>
    <w:rsid w:val="00491036"/>
    <w:rsid w:val="00493980"/>
    <w:rsid w:val="004957DB"/>
    <w:rsid w:val="004969EE"/>
    <w:rsid w:val="004973C6"/>
    <w:rsid w:val="00497C2A"/>
    <w:rsid w:val="004A029F"/>
    <w:rsid w:val="004A1F29"/>
    <w:rsid w:val="004A22C2"/>
    <w:rsid w:val="004A39FA"/>
    <w:rsid w:val="004A46A7"/>
    <w:rsid w:val="004A4B0B"/>
    <w:rsid w:val="004A6076"/>
    <w:rsid w:val="004A7BDC"/>
    <w:rsid w:val="004B039E"/>
    <w:rsid w:val="004B0B0B"/>
    <w:rsid w:val="004B1950"/>
    <w:rsid w:val="004B245E"/>
    <w:rsid w:val="004B3241"/>
    <w:rsid w:val="004B398E"/>
    <w:rsid w:val="004B4359"/>
    <w:rsid w:val="004B470E"/>
    <w:rsid w:val="004B55AF"/>
    <w:rsid w:val="004B783B"/>
    <w:rsid w:val="004C1267"/>
    <w:rsid w:val="004C2B82"/>
    <w:rsid w:val="004C4B57"/>
    <w:rsid w:val="004C4F78"/>
    <w:rsid w:val="004C53C7"/>
    <w:rsid w:val="004C59C3"/>
    <w:rsid w:val="004C5D53"/>
    <w:rsid w:val="004C5FBA"/>
    <w:rsid w:val="004C66FD"/>
    <w:rsid w:val="004C6B73"/>
    <w:rsid w:val="004C6D14"/>
    <w:rsid w:val="004C7A2E"/>
    <w:rsid w:val="004D0FC6"/>
    <w:rsid w:val="004D1AA2"/>
    <w:rsid w:val="004D1E2D"/>
    <w:rsid w:val="004D2C15"/>
    <w:rsid w:val="004D2D07"/>
    <w:rsid w:val="004D72CB"/>
    <w:rsid w:val="004D7FD7"/>
    <w:rsid w:val="004E13E0"/>
    <w:rsid w:val="004E3469"/>
    <w:rsid w:val="004E475F"/>
    <w:rsid w:val="004E47A8"/>
    <w:rsid w:val="004E5146"/>
    <w:rsid w:val="004E5875"/>
    <w:rsid w:val="004E60EF"/>
    <w:rsid w:val="004E65E2"/>
    <w:rsid w:val="004E66FB"/>
    <w:rsid w:val="004E679B"/>
    <w:rsid w:val="004F0F6C"/>
    <w:rsid w:val="004F2E08"/>
    <w:rsid w:val="004F30C6"/>
    <w:rsid w:val="004F3569"/>
    <w:rsid w:val="004F384A"/>
    <w:rsid w:val="004F471F"/>
    <w:rsid w:val="004F6941"/>
    <w:rsid w:val="005000E1"/>
    <w:rsid w:val="0050201A"/>
    <w:rsid w:val="00504881"/>
    <w:rsid w:val="00511FA6"/>
    <w:rsid w:val="00514E8F"/>
    <w:rsid w:val="00515631"/>
    <w:rsid w:val="0051671F"/>
    <w:rsid w:val="0051735D"/>
    <w:rsid w:val="005179FB"/>
    <w:rsid w:val="00517F20"/>
    <w:rsid w:val="00520EF4"/>
    <w:rsid w:val="00521425"/>
    <w:rsid w:val="005221F1"/>
    <w:rsid w:val="005239D7"/>
    <w:rsid w:val="00524310"/>
    <w:rsid w:val="00525987"/>
    <w:rsid w:val="0052703D"/>
    <w:rsid w:val="0052795F"/>
    <w:rsid w:val="00531A7D"/>
    <w:rsid w:val="00531FEE"/>
    <w:rsid w:val="00534C29"/>
    <w:rsid w:val="00535363"/>
    <w:rsid w:val="005364CC"/>
    <w:rsid w:val="00541292"/>
    <w:rsid w:val="00541602"/>
    <w:rsid w:val="0054185C"/>
    <w:rsid w:val="00541FF5"/>
    <w:rsid w:val="00544942"/>
    <w:rsid w:val="00544FD1"/>
    <w:rsid w:val="00545555"/>
    <w:rsid w:val="00545A59"/>
    <w:rsid w:val="0054658D"/>
    <w:rsid w:val="00546B69"/>
    <w:rsid w:val="005501FB"/>
    <w:rsid w:val="00550F57"/>
    <w:rsid w:val="0055120D"/>
    <w:rsid w:val="00553FB4"/>
    <w:rsid w:val="00554728"/>
    <w:rsid w:val="005557A9"/>
    <w:rsid w:val="00555BDA"/>
    <w:rsid w:val="0056063E"/>
    <w:rsid w:val="00560C20"/>
    <w:rsid w:val="005625E7"/>
    <w:rsid w:val="005633DE"/>
    <w:rsid w:val="0056402C"/>
    <w:rsid w:val="005678BA"/>
    <w:rsid w:val="005707EC"/>
    <w:rsid w:val="005722A8"/>
    <w:rsid w:val="0057415A"/>
    <w:rsid w:val="005741EC"/>
    <w:rsid w:val="005804E8"/>
    <w:rsid w:val="00583BE9"/>
    <w:rsid w:val="00585B01"/>
    <w:rsid w:val="00585BE3"/>
    <w:rsid w:val="005904D1"/>
    <w:rsid w:val="005917CA"/>
    <w:rsid w:val="00594AA7"/>
    <w:rsid w:val="00595C70"/>
    <w:rsid w:val="00595F62"/>
    <w:rsid w:val="005A0475"/>
    <w:rsid w:val="005A1C34"/>
    <w:rsid w:val="005A1DF4"/>
    <w:rsid w:val="005A1F3A"/>
    <w:rsid w:val="005A28FA"/>
    <w:rsid w:val="005A4921"/>
    <w:rsid w:val="005A5BA2"/>
    <w:rsid w:val="005A633F"/>
    <w:rsid w:val="005A6A02"/>
    <w:rsid w:val="005A72B2"/>
    <w:rsid w:val="005B0153"/>
    <w:rsid w:val="005B1666"/>
    <w:rsid w:val="005B3549"/>
    <w:rsid w:val="005B40A4"/>
    <w:rsid w:val="005B4AFF"/>
    <w:rsid w:val="005B5681"/>
    <w:rsid w:val="005B698B"/>
    <w:rsid w:val="005C0BDF"/>
    <w:rsid w:val="005C4D52"/>
    <w:rsid w:val="005D2BF2"/>
    <w:rsid w:val="005D30F1"/>
    <w:rsid w:val="005D6095"/>
    <w:rsid w:val="005D6CD5"/>
    <w:rsid w:val="005D78DC"/>
    <w:rsid w:val="005D7CE5"/>
    <w:rsid w:val="005E0591"/>
    <w:rsid w:val="005E165B"/>
    <w:rsid w:val="005E1DB4"/>
    <w:rsid w:val="005E1E1F"/>
    <w:rsid w:val="005E27A5"/>
    <w:rsid w:val="005E27E7"/>
    <w:rsid w:val="005E2990"/>
    <w:rsid w:val="005E3FC9"/>
    <w:rsid w:val="005E4EF2"/>
    <w:rsid w:val="005E5A50"/>
    <w:rsid w:val="005E6646"/>
    <w:rsid w:val="005F0E62"/>
    <w:rsid w:val="005F164E"/>
    <w:rsid w:val="005F3094"/>
    <w:rsid w:val="005F3848"/>
    <w:rsid w:val="005F3FBB"/>
    <w:rsid w:val="005F4DAF"/>
    <w:rsid w:val="005F7029"/>
    <w:rsid w:val="005F70AA"/>
    <w:rsid w:val="005F77A1"/>
    <w:rsid w:val="005F78E2"/>
    <w:rsid w:val="005F7CA0"/>
    <w:rsid w:val="00604E5B"/>
    <w:rsid w:val="00606449"/>
    <w:rsid w:val="00606E79"/>
    <w:rsid w:val="00611712"/>
    <w:rsid w:val="00612255"/>
    <w:rsid w:val="00612B61"/>
    <w:rsid w:val="00616AA2"/>
    <w:rsid w:val="006175C0"/>
    <w:rsid w:val="00617718"/>
    <w:rsid w:val="0062058D"/>
    <w:rsid w:val="00620B65"/>
    <w:rsid w:val="006229B3"/>
    <w:rsid w:val="00625DB5"/>
    <w:rsid w:val="00626127"/>
    <w:rsid w:val="00627C77"/>
    <w:rsid w:val="0063097A"/>
    <w:rsid w:val="00630A16"/>
    <w:rsid w:val="00630E27"/>
    <w:rsid w:val="00631E0F"/>
    <w:rsid w:val="00633367"/>
    <w:rsid w:val="00633998"/>
    <w:rsid w:val="00635273"/>
    <w:rsid w:val="006355EE"/>
    <w:rsid w:val="00640913"/>
    <w:rsid w:val="00640956"/>
    <w:rsid w:val="00646996"/>
    <w:rsid w:val="00650573"/>
    <w:rsid w:val="00652A67"/>
    <w:rsid w:val="0065403F"/>
    <w:rsid w:val="00657815"/>
    <w:rsid w:val="00660A0C"/>
    <w:rsid w:val="0066129F"/>
    <w:rsid w:val="0066186E"/>
    <w:rsid w:val="00661988"/>
    <w:rsid w:val="006641CA"/>
    <w:rsid w:val="0066475C"/>
    <w:rsid w:val="00665966"/>
    <w:rsid w:val="00665DAB"/>
    <w:rsid w:val="00665DAF"/>
    <w:rsid w:val="0066670A"/>
    <w:rsid w:val="006668E2"/>
    <w:rsid w:val="006715EE"/>
    <w:rsid w:val="00673CAC"/>
    <w:rsid w:val="00675760"/>
    <w:rsid w:val="006762B6"/>
    <w:rsid w:val="0067671F"/>
    <w:rsid w:val="00677B45"/>
    <w:rsid w:val="006800BF"/>
    <w:rsid w:val="00681882"/>
    <w:rsid w:val="0068321A"/>
    <w:rsid w:val="00685488"/>
    <w:rsid w:val="00690C47"/>
    <w:rsid w:val="00691AF8"/>
    <w:rsid w:val="00692762"/>
    <w:rsid w:val="00693477"/>
    <w:rsid w:val="0069414A"/>
    <w:rsid w:val="006951DF"/>
    <w:rsid w:val="00697034"/>
    <w:rsid w:val="006A0681"/>
    <w:rsid w:val="006A0ABF"/>
    <w:rsid w:val="006A22B2"/>
    <w:rsid w:val="006A6547"/>
    <w:rsid w:val="006A78B6"/>
    <w:rsid w:val="006B0745"/>
    <w:rsid w:val="006B0F19"/>
    <w:rsid w:val="006B1945"/>
    <w:rsid w:val="006B1C22"/>
    <w:rsid w:val="006B4645"/>
    <w:rsid w:val="006B4E80"/>
    <w:rsid w:val="006B5B28"/>
    <w:rsid w:val="006B749D"/>
    <w:rsid w:val="006B7D88"/>
    <w:rsid w:val="006B7EA1"/>
    <w:rsid w:val="006C039C"/>
    <w:rsid w:val="006C21F3"/>
    <w:rsid w:val="006C4153"/>
    <w:rsid w:val="006C447A"/>
    <w:rsid w:val="006C5338"/>
    <w:rsid w:val="006C5350"/>
    <w:rsid w:val="006C5CAE"/>
    <w:rsid w:val="006C5F16"/>
    <w:rsid w:val="006C6FA0"/>
    <w:rsid w:val="006D0CF6"/>
    <w:rsid w:val="006D2C2D"/>
    <w:rsid w:val="006D3DBE"/>
    <w:rsid w:val="006D4DAB"/>
    <w:rsid w:val="006D56A5"/>
    <w:rsid w:val="006D682F"/>
    <w:rsid w:val="006D6BB7"/>
    <w:rsid w:val="006D77B8"/>
    <w:rsid w:val="006D7CA2"/>
    <w:rsid w:val="006E02B9"/>
    <w:rsid w:val="006E146F"/>
    <w:rsid w:val="006E17A6"/>
    <w:rsid w:val="006E6398"/>
    <w:rsid w:val="006E7306"/>
    <w:rsid w:val="006E7EEB"/>
    <w:rsid w:val="006F02FD"/>
    <w:rsid w:val="006F1738"/>
    <w:rsid w:val="006F1822"/>
    <w:rsid w:val="006F4C61"/>
    <w:rsid w:val="0070061E"/>
    <w:rsid w:val="00700727"/>
    <w:rsid w:val="00700986"/>
    <w:rsid w:val="00701062"/>
    <w:rsid w:val="00701426"/>
    <w:rsid w:val="00702B5B"/>
    <w:rsid w:val="00704D73"/>
    <w:rsid w:val="007053A9"/>
    <w:rsid w:val="007054E7"/>
    <w:rsid w:val="00705A47"/>
    <w:rsid w:val="00705DFC"/>
    <w:rsid w:val="007073F4"/>
    <w:rsid w:val="00713B42"/>
    <w:rsid w:val="00713BDE"/>
    <w:rsid w:val="007143D0"/>
    <w:rsid w:val="00714765"/>
    <w:rsid w:val="00714821"/>
    <w:rsid w:val="00714AC2"/>
    <w:rsid w:val="007159A7"/>
    <w:rsid w:val="00716CC4"/>
    <w:rsid w:val="00720BBF"/>
    <w:rsid w:val="0072215C"/>
    <w:rsid w:val="007224E9"/>
    <w:rsid w:val="00722ED3"/>
    <w:rsid w:val="0072314F"/>
    <w:rsid w:val="007251C7"/>
    <w:rsid w:val="00726662"/>
    <w:rsid w:val="00726E71"/>
    <w:rsid w:val="00726EE8"/>
    <w:rsid w:val="007279F0"/>
    <w:rsid w:val="00730F2B"/>
    <w:rsid w:val="00734518"/>
    <w:rsid w:val="007362E4"/>
    <w:rsid w:val="00737BB3"/>
    <w:rsid w:val="00742562"/>
    <w:rsid w:val="0074703A"/>
    <w:rsid w:val="007500C2"/>
    <w:rsid w:val="00750307"/>
    <w:rsid w:val="00750FCA"/>
    <w:rsid w:val="007534C1"/>
    <w:rsid w:val="007537DC"/>
    <w:rsid w:val="00754094"/>
    <w:rsid w:val="0075655D"/>
    <w:rsid w:val="00756A59"/>
    <w:rsid w:val="00757320"/>
    <w:rsid w:val="0075758F"/>
    <w:rsid w:val="007616D6"/>
    <w:rsid w:val="007626F4"/>
    <w:rsid w:val="00762EE5"/>
    <w:rsid w:val="007647F2"/>
    <w:rsid w:val="00766006"/>
    <w:rsid w:val="0076620B"/>
    <w:rsid w:val="0076732E"/>
    <w:rsid w:val="0077019B"/>
    <w:rsid w:val="00771F50"/>
    <w:rsid w:val="00772520"/>
    <w:rsid w:val="00772EDF"/>
    <w:rsid w:val="007735E2"/>
    <w:rsid w:val="00773CF4"/>
    <w:rsid w:val="00774082"/>
    <w:rsid w:val="007745FD"/>
    <w:rsid w:val="007747DB"/>
    <w:rsid w:val="00775633"/>
    <w:rsid w:val="00777263"/>
    <w:rsid w:val="007772C6"/>
    <w:rsid w:val="0078076D"/>
    <w:rsid w:val="00780D1D"/>
    <w:rsid w:val="00783B65"/>
    <w:rsid w:val="0078661C"/>
    <w:rsid w:val="007879BC"/>
    <w:rsid w:val="00787AB9"/>
    <w:rsid w:val="007941C8"/>
    <w:rsid w:val="00796DB2"/>
    <w:rsid w:val="007A0867"/>
    <w:rsid w:val="007A0C5B"/>
    <w:rsid w:val="007A198D"/>
    <w:rsid w:val="007A3224"/>
    <w:rsid w:val="007A39AE"/>
    <w:rsid w:val="007A6E3A"/>
    <w:rsid w:val="007A7455"/>
    <w:rsid w:val="007B1A24"/>
    <w:rsid w:val="007B2FF7"/>
    <w:rsid w:val="007B3DA3"/>
    <w:rsid w:val="007B55BE"/>
    <w:rsid w:val="007B597B"/>
    <w:rsid w:val="007B7DC7"/>
    <w:rsid w:val="007C33AF"/>
    <w:rsid w:val="007C50C8"/>
    <w:rsid w:val="007C690B"/>
    <w:rsid w:val="007C6BA5"/>
    <w:rsid w:val="007C7542"/>
    <w:rsid w:val="007C77FA"/>
    <w:rsid w:val="007D1493"/>
    <w:rsid w:val="007D2085"/>
    <w:rsid w:val="007D4C4E"/>
    <w:rsid w:val="007D5240"/>
    <w:rsid w:val="007D54FD"/>
    <w:rsid w:val="007D60BB"/>
    <w:rsid w:val="007E01C1"/>
    <w:rsid w:val="007E06BC"/>
    <w:rsid w:val="007E07F3"/>
    <w:rsid w:val="007E08CD"/>
    <w:rsid w:val="007E0CBA"/>
    <w:rsid w:val="007E10E8"/>
    <w:rsid w:val="007E15F3"/>
    <w:rsid w:val="007E3B74"/>
    <w:rsid w:val="007E6F8D"/>
    <w:rsid w:val="007F1405"/>
    <w:rsid w:val="007F2703"/>
    <w:rsid w:val="007F2EF5"/>
    <w:rsid w:val="007F3FDC"/>
    <w:rsid w:val="007F4ABF"/>
    <w:rsid w:val="007F7DD2"/>
    <w:rsid w:val="00800EA4"/>
    <w:rsid w:val="008020EF"/>
    <w:rsid w:val="008025CF"/>
    <w:rsid w:val="00802BC7"/>
    <w:rsid w:val="0080357A"/>
    <w:rsid w:val="0080433C"/>
    <w:rsid w:val="00810624"/>
    <w:rsid w:val="008107F8"/>
    <w:rsid w:val="00811A61"/>
    <w:rsid w:val="00812162"/>
    <w:rsid w:val="00812F0A"/>
    <w:rsid w:val="008133AD"/>
    <w:rsid w:val="008134BD"/>
    <w:rsid w:val="008139A6"/>
    <w:rsid w:val="00814A3E"/>
    <w:rsid w:val="008155CE"/>
    <w:rsid w:val="00815906"/>
    <w:rsid w:val="0081774B"/>
    <w:rsid w:val="008177F3"/>
    <w:rsid w:val="008204A8"/>
    <w:rsid w:val="00820F65"/>
    <w:rsid w:val="00824AB5"/>
    <w:rsid w:val="00824B09"/>
    <w:rsid w:val="00824CC4"/>
    <w:rsid w:val="008260AE"/>
    <w:rsid w:val="00827332"/>
    <w:rsid w:val="008277C3"/>
    <w:rsid w:val="00830D96"/>
    <w:rsid w:val="00832AC8"/>
    <w:rsid w:val="00832C1B"/>
    <w:rsid w:val="00832DD0"/>
    <w:rsid w:val="008342C3"/>
    <w:rsid w:val="008359F7"/>
    <w:rsid w:val="00836AF1"/>
    <w:rsid w:val="008374BA"/>
    <w:rsid w:val="00840E2B"/>
    <w:rsid w:val="00843FF6"/>
    <w:rsid w:val="0084580D"/>
    <w:rsid w:val="00845A36"/>
    <w:rsid w:val="00845AA5"/>
    <w:rsid w:val="00845ABB"/>
    <w:rsid w:val="0084692C"/>
    <w:rsid w:val="0085053D"/>
    <w:rsid w:val="00851551"/>
    <w:rsid w:val="00851F65"/>
    <w:rsid w:val="00852774"/>
    <w:rsid w:val="00860DD0"/>
    <w:rsid w:val="00861224"/>
    <w:rsid w:val="00862528"/>
    <w:rsid w:val="008626DE"/>
    <w:rsid w:val="00864856"/>
    <w:rsid w:val="0086652E"/>
    <w:rsid w:val="00867867"/>
    <w:rsid w:val="00867BF7"/>
    <w:rsid w:val="00867F84"/>
    <w:rsid w:val="00870794"/>
    <w:rsid w:val="008714F3"/>
    <w:rsid w:val="00872E9B"/>
    <w:rsid w:val="00877430"/>
    <w:rsid w:val="0088167D"/>
    <w:rsid w:val="008827DD"/>
    <w:rsid w:val="00882F86"/>
    <w:rsid w:val="008842E4"/>
    <w:rsid w:val="008858F9"/>
    <w:rsid w:val="00886792"/>
    <w:rsid w:val="00886CF9"/>
    <w:rsid w:val="00887601"/>
    <w:rsid w:val="00887978"/>
    <w:rsid w:val="00887BA8"/>
    <w:rsid w:val="00890FCD"/>
    <w:rsid w:val="00891FB8"/>
    <w:rsid w:val="00892468"/>
    <w:rsid w:val="008930E3"/>
    <w:rsid w:val="00895533"/>
    <w:rsid w:val="008A2EF3"/>
    <w:rsid w:val="008A3534"/>
    <w:rsid w:val="008A6F2A"/>
    <w:rsid w:val="008B0874"/>
    <w:rsid w:val="008B0CD9"/>
    <w:rsid w:val="008B2D0E"/>
    <w:rsid w:val="008B4981"/>
    <w:rsid w:val="008B4C16"/>
    <w:rsid w:val="008B69F9"/>
    <w:rsid w:val="008B6EB9"/>
    <w:rsid w:val="008C0434"/>
    <w:rsid w:val="008C20DF"/>
    <w:rsid w:val="008C22AE"/>
    <w:rsid w:val="008C2621"/>
    <w:rsid w:val="008C2822"/>
    <w:rsid w:val="008C2DA9"/>
    <w:rsid w:val="008C5B37"/>
    <w:rsid w:val="008C69FB"/>
    <w:rsid w:val="008C6CD4"/>
    <w:rsid w:val="008C7491"/>
    <w:rsid w:val="008D3411"/>
    <w:rsid w:val="008D4D49"/>
    <w:rsid w:val="008D68B7"/>
    <w:rsid w:val="008E1EFE"/>
    <w:rsid w:val="008E2293"/>
    <w:rsid w:val="008E2410"/>
    <w:rsid w:val="008E3B7D"/>
    <w:rsid w:val="008E7E3D"/>
    <w:rsid w:val="008F06D0"/>
    <w:rsid w:val="008F1714"/>
    <w:rsid w:val="008F2639"/>
    <w:rsid w:val="008F31A8"/>
    <w:rsid w:val="008F5F3B"/>
    <w:rsid w:val="008F649E"/>
    <w:rsid w:val="008F7AD2"/>
    <w:rsid w:val="009038AA"/>
    <w:rsid w:val="0090424D"/>
    <w:rsid w:val="00905534"/>
    <w:rsid w:val="009068C9"/>
    <w:rsid w:val="00907D15"/>
    <w:rsid w:val="00913228"/>
    <w:rsid w:val="0091649E"/>
    <w:rsid w:val="009168F7"/>
    <w:rsid w:val="0092060F"/>
    <w:rsid w:val="00920765"/>
    <w:rsid w:val="009208BE"/>
    <w:rsid w:val="00921038"/>
    <w:rsid w:val="00921E26"/>
    <w:rsid w:val="00923D1E"/>
    <w:rsid w:val="009247ED"/>
    <w:rsid w:val="009257D3"/>
    <w:rsid w:val="00926467"/>
    <w:rsid w:val="0092687D"/>
    <w:rsid w:val="009275B9"/>
    <w:rsid w:val="009321E7"/>
    <w:rsid w:val="00932769"/>
    <w:rsid w:val="00935577"/>
    <w:rsid w:val="00936E8A"/>
    <w:rsid w:val="00937A48"/>
    <w:rsid w:val="00937C7B"/>
    <w:rsid w:val="009400BF"/>
    <w:rsid w:val="00940AF5"/>
    <w:rsid w:val="00940CBD"/>
    <w:rsid w:val="00940D87"/>
    <w:rsid w:val="009415B0"/>
    <w:rsid w:val="009422F1"/>
    <w:rsid w:val="00942D3F"/>
    <w:rsid w:val="00943D99"/>
    <w:rsid w:val="00945259"/>
    <w:rsid w:val="00946311"/>
    <w:rsid w:val="0094651E"/>
    <w:rsid w:val="009473B3"/>
    <w:rsid w:val="00950C84"/>
    <w:rsid w:val="009518F1"/>
    <w:rsid w:val="0095264B"/>
    <w:rsid w:val="00952DEA"/>
    <w:rsid w:val="00953945"/>
    <w:rsid w:val="009613B3"/>
    <w:rsid w:val="009615C3"/>
    <w:rsid w:val="00961DF8"/>
    <w:rsid w:val="00962474"/>
    <w:rsid w:val="009638B9"/>
    <w:rsid w:val="00963D6C"/>
    <w:rsid w:val="00963E17"/>
    <w:rsid w:val="00964D2D"/>
    <w:rsid w:val="009656F4"/>
    <w:rsid w:val="00965D65"/>
    <w:rsid w:val="00966AB9"/>
    <w:rsid w:val="00967684"/>
    <w:rsid w:val="0096794E"/>
    <w:rsid w:val="0097564F"/>
    <w:rsid w:val="009765F8"/>
    <w:rsid w:val="00976800"/>
    <w:rsid w:val="00980CE0"/>
    <w:rsid w:val="009823E5"/>
    <w:rsid w:val="009824CA"/>
    <w:rsid w:val="00982F4E"/>
    <w:rsid w:val="009837DC"/>
    <w:rsid w:val="00983C2A"/>
    <w:rsid w:val="00983F8B"/>
    <w:rsid w:val="009841B4"/>
    <w:rsid w:val="009848B5"/>
    <w:rsid w:val="009857D7"/>
    <w:rsid w:val="00985D22"/>
    <w:rsid w:val="00985DC0"/>
    <w:rsid w:val="00986F5E"/>
    <w:rsid w:val="00990DB2"/>
    <w:rsid w:val="0099100E"/>
    <w:rsid w:val="00991BAF"/>
    <w:rsid w:val="0099314E"/>
    <w:rsid w:val="00993984"/>
    <w:rsid w:val="009952E9"/>
    <w:rsid w:val="0099793B"/>
    <w:rsid w:val="00997C5C"/>
    <w:rsid w:val="009A0071"/>
    <w:rsid w:val="009A03C4"/>
    <w:rsid w:val="009A05E3"/>
    <w:rsid w:val="009A3116"/>
    <w:rsid w:val="009A390F"/>
    <w:rsid w:val="009A4E49"/>
    <w:rsid w:val="009A4FB5"/>
    <w:rsid w:val="009A5255"/>
    <w:rsid w:val="009A534F"/>
    <w:rsid w:val="009B10AB"/>
    <w:rsid w:val="009B14E2"/>
    <w:rsid w:val="009B268F"/>
    <w:rsid w:val="009B3C7D"/>
    <w:rsid w:val="009B41F0"/>
    <w:rsid w:val="009B497A"/>
    <w:rsid w:val="009B6A2F"/>
    <w:rsid w:val="009B79D1"/>
    <w:rsid w:val="009C02E8"/>
    <w:rsid w:val="009C0783"/>
    <w:rsid w:val="009C15E0"/>
    <w:rsid w:val="009C4AF0"/>
    <w:rsid w:val="009C5FAC"/>
    <w:rsid w:val="009C78F7"/>
    <w:rsid w:val="009D0B1C"/>
    <w:rsid w:val="009D3858"/>
    <w:rsid w:val="009D5552"/>
    <w:rsid w:val="009D5A54"/>
    <w:rsid w:val="009D73A8"/>
    <w:rsid w:val="009E0A33"/>
    <w:rsid w:val="009E1755"/>
    <w:rsid w:val="009E229A"/>
    <w:rsid w:val="009E2F93"/>
    <w:rsid w:val="009E3A8F"/>
    <w:rsid w:val="009E472F"/>
    <w:rsid w:val="009E5B83"/>
    <w:rsid w:val="009E6D6D"/>
    <w:rsid w:val="009F0A4A"/>
    <w:rsid w:val="009F2C4B"/>
    <w:rsid w:val="009F3AA5"/>
    <w:rsid w:val="009F4F9B"/>
    <w:rsid w:val="009F5527"/>
    <w:rsid w:val="009F5719"/>
    <w:rsid w:val="009F64CE"/>
    <w:rsid w:val="009F6A54"/>
    <w:rsid w:val="009F6F53"/>
    <w:rsid w:val="009F7447"/>
    <w:rsid w:val="009F7792"/>
    <w:rsid w:val="009F7FBD"/>
    <w:rsid w:val="009F7FE7"/>
    <w:rsid w:val="00A00CD2"/>
    <w:rsid w:val="00A01954"/>
    <w:rsid w:val="00A02445"/>
    <w:rsid w:val="00A027F2"/>
    <w:rsid w:val="00A02D70"/>
    <w:rsid w:val="00A03952"/>
    <w:rsid w:val="00A0416C"/>
    <w:rsid w:val="00A042D4"/>
    <w:rsid w:val="00A0540E"/>
    <w:rsid w:val="00A05ED8"/>
    <w:rsid w:val="00A066BD"/>
    <w:rsid w:val="00A07415"/>
    <w:rsid w:val="00A1019C"/>
    <w:rsid w:val="00A12BBE"/>
    <w:rsid w:val="00A13DAF"/>
    <w:rsid w:val="00A16D70"/>
    <w:rsid w:val="00A17A4C"/>
    <w:rsid w:val="00A2089E"/>
    <w:rsid w:val="00A20A09"/>
    <w:rsid w:val="00A2440B"/>
    <w:rsid w:val="00A24DAF"/>
    <w:rsid w:val="00A25E04"/>
    <w:rsid w:val="00A27AAB"/>
    <w:rsid w:val="00A317E9"/>
    <w:rsid w:val="00A344BD"/>
    <w:rsid w:val="00A364D9"/>
    <w:rsid w:val="00A377F1"/>
    <w:rsid w:val="00A407E0"/>
    <w:rsid w:val="00A41265"/>
    <w:rsid w:val="00A41600"/>
    <w:rsid w:val="00A41A41"/>
    <w:rsid w:val="00A43631"/>
    <w:rsid w:val="00A43DC0"/>
    <w:rsid w:val="00A445A3"/>
    <w:rsid w:val="00A45806"/>
    <w:rsid w:val="00A45D21"/>
    <w:rsid w:val="00A501C5"/>
    <w:rsid w:val="00A51874"/>
    <w:rsid w:val="00A51C4C"/>
    <w:rsid w:val="00A522ED"/>
    <w:rsid w:val="00A525E0"/>
    <w:rsid w:val="00A52A04"/>
    <w:rsid w:val="00A5331C"/>
    <w:rsid w:val="00A53B36"/>
    <w:rsid w:val="00A55A69"/>
    <w:rsid w:val="00A60408"/>
    <w:rsid w:val="00A63772"/>
    <w:rsid w:val="00A65A44"/>
    <w:rsid w:val="00A70500"/>
    <w:rsid w:val="00A73F8B"/>
    <w:rsid w:val="00A74D28"/>
    <w:rsid w:val="00A74F19"/>
    <w:rsid w:val="00A81607"/>
    <w:rsid w:val="00A82E38"/>
    <w:rsid w:val="00A83BED"/>
    <w:rsid w:val="00A84B40"/>
    <w:rsid w:val="00A87418"/>
    <w:rsid w:val="00A90FF5"/>
    <w:rsid w:val="00A93D45"/>
    <w:rsid w:val="00A93E0F"/>
    <w:rsid w:val="00A9433A"/>
    <w:rsid w:val="00A94543"/>
    <w:rsid w:val="00A9615C"/>
    <w:rsid w:val="00A973FC"/>
    <w:rsid w:val="00A97DA0"/>
    <w:rsid w:val="00AA038F"/>
    <w:rsid w:val="00AA0511"/>
    <w:rsid w:val="00AA0791"/>
    <w:rsid w:val="00AA18C2"/>
    <w:rsid w:val="00AA19F9"/>
    <w:rsid w:val="00AA1BBB"/>
    <w:rsid w:val="00AA2B97"/>
    <w:rsid w:val="00AA3116"/>
    <w:rsid w:val="00AA3213"/>
    <w:rsid w:val="00AA480E"/>
    <w:rsid w:val="00AA6D03"/>
    <w:rsid w:val="00AA7193"/>
    <w:rsid w:val="00AA7562"/>
    <w:rsid w:val="00AA77C8"/>
    <w:rsid w:val="00AA7AAB"/>
    <w:rsid w:val="00AA7E9A"/>
    <w:rsid w:val="00AA7EF2"/>
    <w:rsid w:val="00AB2D16"/>
    <w:rsid w:val="00AB2E32"/>
    <w:rsid w:val="00AB35DC"/>
    <w:rsid w:val="00AB35F5"/>
    <w:rsid w:val="00AB366E"/>
    <w:rsid w:val="00AB38FF"/>
    <w:rsid w:val="00AB3D21"/>
    <w:rsid w:val="00AB4AC8"/>
    <w:rsid w:val="00AB4DA0"/>
    <w:rsid w:val="00AB6ABA"/>
    <w:rsid w:val="00AC1B44"/>
    <w:rsid w:val="00AC24F0"/>
    <w:rsid w:val="00AC38DA"/>
    <w:rsid w:val="00AC4210"/>
    <w:rsid w:val="00AC60AA"/>
    <w:rsid w:val="00AC6D9F"/>
    <w:rsid w:val="00AD08B6"/>
    <w:rsid w:val="00AD0953"/>
    <w:rsid w:val="00AD1F52"/>
    <w:rsid w:val="00AD2550"/>
    <w:rsid w:val="00AD3075"/>
    <w:rsid w:val="00AD3C25"/>
    <w:rsid w:val="00AD3DBC"/>
    <w:rsid w:val="00AD47F1"/>
    <w:rsid w:val="00AD5D94"/>
    <w:rsid w:val="00AD6304"/>
    <w:rsid w:val="00AE02D5"/>
    <w:rsid w:val="00AE0D36"/>
    <w:rsid w:val="00AE2F45"/>
    <w:rsid w:val="00AE3371"/>
    <w:rsid w:val="00AE3F92"/>
    <w:rsid w:val="00AE440E"/>
    <w:rsid w:val="00AE495E"/>
    <w:rsid w:val="00AE4E2D"/>
    <w:rsid w:val="00AE5253"/>
    <w:rsid w:val="00AE65FB"/>
    <w:rsid w:val="00AE67AA"/>
    <w:rsid w:val="00AE7175"/>
    <w:rsid w:val="00AE7B25"/>
    <w:rsid w:val="00AE7F1E"/>
    <w:rsid w:val="00AF0110"/>
    <w:rsid w:val="00AF09F9"/>
    <w:rsid w:val="00AF2330"/>
    <w:rsid w:val="00AF2BA4"/>
    <w:rsid w:val="00AF3672"/>
    <w:rsid w:val="00AF3B1E"/>
    <w:rsid w:val="00AF5479"/>
    <w:rsid w:val="00AF5621"/>
    <w:rsid w:val="00AF5BCF"/>
    <w:rsid w:val="00AF7551"/>
    <w:rsid w:val="00B00D77"/>
    <w:rsid w:val="00B01C11"/>
    <w:rsid w:val="00B030A0"/>
    <w:rsid w:val="00B03FE3"/>
    <w:rsid w:val="00B0594E"/>
    <w:rsid w:val="00B077D1"/>
    <w:rsid w:val="00B116C4"/>
    <w:rsid w:val="00B12C02"/>
    <w:rsid w:val="00B133BA"/>
    <w:rsid w:val="00B13504"/>
    <w:rsid w:val="00B14777"/>
    <w:rsid w:val="00B14F6D"/>
    <w:rsid w:val="00B158C5"/>
    <w:rsid w:val="00B1595F"/>
    <w:rsid w:val="00B161E4"/>
    <w:rsid w:val="00B17567"/>
    <w:rsid w:val="00B21AD6"/>
    <w:rsid w:val="00B22909"/>
    <w:rsid w:val="00B249AC"/>
    <w:rsid w:val="00B252B5"/>
    <w:rsid w:val="00B25963"/>
    <w:rsid w:val="00B259A3"/>
    <w:rsid w:val="00B25C79"/>
    <w:rsid w:val="00B26385"/>
    <w:rsid w:val="00B26EEA"/>
    <w:rsid w:val="00B33624"/>
    <w:rsid w:val="00B346F5"/>
    <w:rsid w:val="00B3508C"/>
    <w:rsid w:val="00B37A49"/>
    <w:rsid w:val="00B42951"/>
    <w:rsid w:val="00B51BCA"/>
    <w:rsid w:val="00B52458"/>
    <w:rsid w:val="00B52844"/>
    <w:rsid w:val="00B53326"/>
    <w:rsid w:val="00B5497E"/>
    <w:rsid w:val="00B55ED3"/>
    <w:rsid w:val="00B568F3"/>
    <w:rsid w:val="00B57450"/>
    <w:rsid w:val="00B60109"/>
    <w:rsid w:val="00B60578"/>
    <w:rsid w:val="00B634D8"/>
    <w:rsid w:val="00B63749"/>
    <w:rsid w:val="00B638D3"/>
    <w:rsid w:val="00B64FDC"/>
    <w:rsid w:val="00B669BB"/>
    <w:rsid w:val="00B67333"/>
    <w:rsid w:val="00B67A9B"/>
    <w:rsid w:val="00B70465"/>
    <w:rsid w:val="00B73E48"/>
    <w:rsid w:val="00B746F3"/>
    <w:rsid w:val="00B75936"/>
    <w:rsid w:val="00B75A88"/>
    <w:rsid w:val="00B800C1"/>
    <w:rsid w:val="00B807DD"/>
    <w:rsid w:val="00B80A0C"/>
    <w:rsid w:val="00B80F89"/>
    <w:rsid w:val="00B81737"/>
    <w:rsid w:val="00B83DC5"/>
    <w:rsid w:val="00B83EB1"/>
    <w:rsid w:val="00B84335"/>
    <w:rsid w:val="00B85851"/>
    <w:rsid w:val="00B8591D"/>
    <w:rsid w:val="00B86495"/>
    <w:rsid w:val="00B879E8"/>
    <w:rsid w:val="00B90178"/>
    <w:rsid w:val="00B913D9"/>
    <w:rsid w:val="00B9195A"/>
    <w:rsid w:val="00B9278B"/>
    <w:rsid w:val="00B93027"/>
    <w:rsid w:val="00B93E7A"/>
    <w:rsid w:val="00B940D6"/>
    <w:rsid w:val="00B944AD"/>
    <w:rsid w:val="00B9522E"/>
    <w:rsid w:val="00B966CC"/>
    <w:rsid w:val="00B97BFE"/>
    <w:rsid w:val="00BA0089"/>
    <w:rsid w:val="00BA17A7"/>
    <w:rsid w:val="00BA183C"/>
    <w:rsid w:val="00BA1999"/>
    <w:rsid w:val="00BA3241"/>
    <w:rsid w:val="00BA3CB5"/>
    <w:rsid w:val="00BA48A6"/>
    <w:rsid w:val="00BA5578"/>
    <w:rsid w:val="00BA6726"/>
    <w:rsid w:val="00BA6D3E"/>
    <w:rsid w:val="00BA6F5A"/>
    <w:rsid w:val="00BA7080"/>
    <w:rsid w:val="00BB0C8E"/>
    <w:rsid w:val="00BB1052"/>
    <w:rsid w:val="00BB1109"/>
    <w:rsid w:val="00BB1F7E"/>
    <w:rsid w:val="00BB2279"/>
    <w:rsid w:val="00BB2D03"/>
    <w:rsid w:val="00BB48EA"/>
    <w:rsid w:val="00BB4DCD"/>
    <w:rsid w:val="00BB6C44"/>
    <w:rsid w:val="00BC134A"/>
    <w:rsid w:val="00BC1AF3"/>
    <w:rsid w:val="00BC1B5D"/>
    <w:rsid w:val="00BC308E"/>
    <w:rsid w:val="00BC393E"/>
    <w:rsid w:val="00BC4427"/>
    <w:rsid w:val="00BC5092"/>
    <w:rsid w:val="00BC5A2E"/>
    <w:rsid w:val="00BC62ED"/>
    <w:rsid w:val="00BC688D"/>
    <w:rsid w:val="00BC6CB8"/>
    <w:rsid w:val="00BD1174"/>
    <w:rsid w:val="00BD1209"/>
    <w:rsid w:val="00BD167C"/>
    <w:rsid w:val="00BD233C"/>
    <w:rsid w:val="00BD273F"/>
    <w:rsid w:val="00BD2D6F"/>
    <w:rsid w:val="00BD2F27"/>
    <w:rsid w:val="00BD4147"/>
    <w:rsid w:val="00BD43F7"/>
    <w:rsid w:val="00BD5C29"/>
    <w:rsid w:val="00BD6003"/>
    <w:rsid w:val="00BD66F9"/>
    <w:rsid w:val="00BD68A5"/>
    <w:rsid w:val="00BD7DF9"/>
    <w:rsid w:val="00BE029E"/>
    <w:rsid w:val="00BE033A"/>
    <w:rsid w:val="00BE072E"/>
    <w:rsid w:val="00BE17F6"/>
    <w:rsid w:val="00BE4305"/>
    <w:rsid w:val="00BE43D9"/>
    <w:rsid w:val="00BE52ED"/>
    <w:rsid w:val="00BE6856"/>
    <w:rsid w:val="00BE776E"/>
    <w:rsid w:val="00BF4F4E"/>
    <w:rsid w:val="00BF618C"/>
    <w:rsid w:val="00C014DA"/>
    <w:rsid w:val="00C01F54"/>
    <w:rsid w:val="00C04E62"/>
    <w:rsid w:val="00C05D01"/>
    <w:rsid w:val="00C07243"/>
    <w:rsid w:val="00C107E3"/>
    <w:rsid w:val="00C13194"/>
    <w:rsid w:val="00C1478E"/>
    <w:rsid w:val="00C155B8"/>
    <w:rsid w:val="00C15C8A"/>
    <w:rsid w:val="00C165F8"/>
    <w:rsid w:val="00C17C58"/>
    <w:rsid w:val="00C20512"/>
    <w:rsid w:val="00C217B6"/>
    <w:rsid w:val="00C22D5A"/>
    <w:rsid w:val="00C236F5"/>
    <w:rsid w:val="00C247DA"/>
    <w:rsid w:val="00C2561D"/>
    <w:rsid w:val="00C25D16"/>
    <w:rsid w:val="00C25DAB"/>
    <w:rsid w:val="00C30846"/>
    <w:rsid w:val="00C321FF"/>
    <w:rsid w:val="00C33176"/>
    <w:rsid w:val="00C33F3D"/>
    <w:rsid w:val="00C33FF8"/>
    <w:rsid w:val="00C34090"/>
    <w:rsid w:val="00C3661F"/>
    <w:rsid w:val="00C3662B"/>
    <w:rsid w:val="00C3718E"/>
    <w:rsid w:val="00C37489"/>
    <w:rsid w:val="00C44B4E"/>
    <w:rsid w:val="00C4527D"/>
    <w:rsid w:val="00C45D08"/>
    <w:rsid w:val="00C46A70"/>
    <w:rsid w:val="00C46AAA"/>
    <w:rsid w:val="00C4739E"/>
    <w:rsid w:val="00C53B90"/>
    <w:rsid w:val="00C543F9"/>
    <w:rsid w:val="00C55457"/>
    <w:rsid w:val="00C56329"/>
    <w:rsid w:val="00C56D80"/>
    <w:rsid w:val="00C57761"/>
    <w:rsid w:val="00C60E88"/>
    <w:rsid w:val="00C6180B"/>
    <w:rsid w:val="00C622E0"/>
    <w:rsid w:val="00C62F05"/>
    <w:rsid w:val="00C6314F"/>
    <w:rsid w:val="00C64818"/>
    <w:rsid w:val="00C65240"/>
    <w:rsid w:val="00C6634B"/>
    <w:rsid w:val="00C674FF"/>
    <w:rsid w:val="00C7094C"/>
    <w:rsid w:val="00C72085"/>
    <w:rsid w:val="00C72776"/>
    <w:rsid w:val="00C73CBE"/>
    <w:rsid w:val="00C748EF"/>
    <w:rsid w:val="00C765A5"/>
    <w:rsid w:val="00C76A49"/>
    <w:rsid w:val="00C77766"/>
    <w:rsid w:val="00C80696"/>
    <w:rsid w:val="00C819E9"/>
    <w:rsid w:val="00C830F7"/>
    <w:rsid w:val="00C844A0"/>
    <w:rsid w:val="00C873BE"/>
    <w:rsid w:val="00C90BD4"/>
    <w:rsid w:val="00C912FC"/>
    <w:rsid w:val="00C94025"/>
    <w:rsid w:val="00C95996"/>
    <w:rsid w:val="00C96109"/>
    <w:rsid w:val="00C96691"/>
    <w:rsid w:val="00C966CF"/>
    <w:rsid w:val="00CA0A43"/>
    <w:rsid w:val="00CA1623"/>
    <w:rsid w:val="00CA2474"/>
    <w:rsid w:val="00CA3761"/>
    <w:rsid w:val="00CA4D4E"/>
    <w:rsid w:val="00CA5E7D"/>
    <w:rsid w:val="00CB043D"/>
    <w:rsid w:val="00CB04A0"/>
    <w:rsid w:val="00CB0F9F"/>
    <w:rsid w:val="00CB10C3"/>
    <w:rsid w:val="00CB18A6"/>
    <w:rsid w:val="00CB1AB7"/>
    <w:rsid w:val="00CB2013"/>
    <w:rsid w:val="00CB2E2E"/>
    <w:rsid w:val="00CB2F28"/>
    <w:rsid w:val="00CB642F"/>
    <w:rsid w:val="00CB7012"/>
    <w:rsid w:val="00CC0F22"/>
    <w:rsid w:val="00CC1BCB"/>
    <w:rsid w:val="00CC33DE"/>
    <w:rsid w:val="00CC409E"/>
    <w:rsid w:val="00CC4603"/>
    <w:rsid w:val="00CC49D6"/>
    <w:rsid w:val="00CD033F"/>
    <w:rsid w:val="00CD1F54"/>
    <w:rsid w:val="00CD361A"/>
    <w:rsid w:val="00CD5465"/>
    <w:rsid w:val="00CD5831"/>
    <w:rsid w:val="00CD5AC3"/>
    <w:rsid w:val="00CD644D"/>
    <w:rsid w:val="00CD7DCD"/>
    <w:rsid w:val="00CE09B6"/>
    <w:rsid w:val="00CE0BB8"/>
    <w:rsid w:val="00CE3E22"/>
    <w:rsid w:val="00CE45E4"/>
    <w:rsid w:val="00CE4970"/>
    <w:rsid w:val="00CF38A4"/>
    <w:rsid w:val="00CF554C"/>
    <w:rsid w:val="00CF6386"/>
    <w:rsid w:val="00D00263"/>
    <w:rsid w:val="00D002EA"/>
    <w:rsid w:val="00D01D40"/>
    <w:rsid w:val="00D04C74"/>
    <w:rsid w:val="00D0618C"/>
    <w:rsid w:val="00D06F84"/>
    <w:rsid w:val="00D07AC9"/>
    <w:rsid w:val="00D112BA"/>
    <w:rsid w:val="00D12364"/>
    <w:rsid w:val="00D13946"/>
    <w:rsid w:val="00D14FC4"/>
    <w:rsid w:val="00D1737C"/>
    <w:rsid w:val="00D17421"/>
    <w:rsid w:val="00D2063A"/>
    <w:rsid w:val="00D231C8"/>
    <w:rsid w:val="00D27AFF"/>
    <w:rsid w:val="00D3273E"/>
    <w:rsid w:val="00D33B71"/>
    <w:rsid w:val="00D35B98"/>
    <w:rsid w:val="00D36A84"/>
    <w:rsid w:val="00D42D01"/>
    <w:rsid w:val="00D43106"/>
    <w:rsid w:val="00D43C17"/>
    <w:rsid w:val="00D44A75"/>
    <w:rsid w:val="00D44E6C"/>
    <w:rsid w:val="00D450F3"/>
    <w:rsid w:val="00D4547B"/>
    <w:rsid w:val="00D47420"/>
    <w:rsid w:val="00D51216"/>
    <w:rsid w:val="00D532F6"/>
    <w:rsid w:val="00D538A4"/>
    <w:rsid w:val="00D549C7"/>
    <w:rsid w:val="00D55D70"/>
    <w:rsid w:val="00D5710D"/>
    <w:rsid w:val="00D57871"/>
    <w:rsid w:val="00D57D77"/>
    <w:rsid w:val="00D60127"/>
    <w:rsid w:val="00D622E2"/>
    <w:rsid w:val="00D66204"/>
    <w:rsid w:val="00D6729D"/>
    <w:rsid w:val="00D7017F"/>
    <w:rsid w:val="00D71FCB"/>
    <w:rsid w:val="00D72339"/>
    <w:rsid w:val="00D72D3B"/>
    <w:rsid w:val="00D73C6E"/>
    <w:rsid w:val="00D74A28"/>
    <w:rsid w:val="00D752AD"/>
    <w:rsid w:val="00D753E8"/>
    <w:rsid w:val="00D75503"/>
    <w:rsid w:val="00D756CE"/>
    <w:rsid w:val="00D77674"/>
    <w:rsid w:val="00D77DC3"/>
    <w:rsid w:val="00D77EA3"/>
    <w:rsid w:val="00D817D5"/>
    <w:rsid w:val="00D83670"/>
    <w:rsid w:val="00D85ECB"/>
    <w:rsid w:val="00D87C5A"/>
    <w:rsid w:val="00D90722"/>
    <w:rsid w:val="00D90E11"/>
    <w:rsid w:val="00D931CA"/>
    <w:rsid w:val="00D931F4"/>
    <w:rsid w:val="00D9498E"/>
    <w:rsid w:val="00D9542E"/>
    <w:rsid w:val="00D955DB"/>
    <w:rsid w:val="00D961B6"/>
    <w:rsid w:val="00D97A95"/>
    <w:rsid w:val="00D97F9F"/>
    <w:rsid w:val="00DA1A44"/>
    <w:rsid w:val="00DA1BE8"/>
    <w:rsid w:val="00DA1F7C"/>
    <w:rsid w:val="00DA2536"/>
    <w:rsid w:val="00DA31FD"/>
    <w:rsid w:val="00DA4341"/>
    <w:rsid w:val="00DA5B3A"/>
    <w:rsid w:val="00DA5BC9"/>
    <w:rsid w:val="00DA6A41"/>
    <w:rsid w:val="00DA6EEA"/>
    <w:rsid w:val="00DA7740"/>
    <w:rsid w:val="00DB0787"/>
    <w:rsid w:val="00DB1366"/>
    <w:rsid w:val="00DB14BD"/>
    <w:rsid w:val="00DB30FC"/>
    <w:rsid w:val="00DB32BE"/>
    <w:rsid w:val="00DB5BF2"/>
    <w:rsid w:val="00DB6D26"/>
    <w:rsid w:val="00DC23AD"/>
    <w:rsid w:val="00DC2986"/>
    <w:rsid w:val="00DC2F4A"/>
    <w:rsid w:val="00DC50CA"/>
    <w:rsid w:val="00DC6A2D"/>
    <w:rsid w:val="00DD0F21"/>
    <w:rsid w:val="00DD291F"/>
    <w:rsid w:val="00DD3196"/>
    <w:rsid w:val="00DD3C2C"/>
    <w:rsid w:val="00DD3FC7"/>
    <w:rsid w:val="00DD48C8"/>
    <w:rsid w:val="00DD64D8"/>
    <w:rsid w:val="00DD70AC"/>
    <w:rsid w:val="00DD7B87"/>
    <w:rsid w:val="00DE05A6"/>
    <w:rsid w:val="00DE07FE"/>
    <w:rsid w:val="00DE0DE1"/>
    <w:rsid w:val="00DE21D8"/>
    <w:rsid w:val="00DE3339"/>
    <w:rsid w:val="00DE4C57"/>
    <w:rsid w:val="00DE58FA"/>
    <w:rsid w:val="00DE7119"/>
    <w:rsid w:val="00DF0214"/>
    <w:rsid w:val="00DF1103"/>
    <w:rsid w:val="00DF1656"/>
    <w:rsid w:val="00DF26DA"/>
    <w:rsid w:val="00DF2CA7"/>
    <w:rsid w:val="00DF3A10"/>
    <w:rsid w:val="00DF4ADB"/>
    <w:rsid w:val="00DF56C0"/>
    <w:rsid w:val="00DF5FC9"/>
    <w:rsid w:val="00DF625D"/>
    <w:rsid w:val="00E010D0"/>
    <w:rsid w:val="00E01A90"/>
    <w:rsid w:val="00E0316C"/>
    <w:rsid w:val="00E03A04"/>
    <w:rsid w:val="00E07C19"/>
    <w:rsid w:val="00E07D58"/>
    <w:rsid w:val="00E119EC"/>
    <w:rsid w:val="00E11CF2"/>
    <w:rsid w:val="00E1225B"/>
    <w:rsid w:val="00E12469"/>
    <w:rsid w:val="00E128EE"/>
    <w:rsid w:val="00E12B21"/>
    <w:rsid w:val="00E12CE4"/>
    <w:rsid w:val="00E139CA"/>
    <w:rsid w:val="00E149BC"/>
    <w:rsid w:val="00E16ADC"/>
    <w:rsid w:val="00E17223"/>
    <w:rsid w:val="00E22D0B"/>
    <w:rsid w:val="00E25133"/>
    <w:rsid w:val="00E27330"/>
    <w:rsid w:val="00E306F5"/>
    <w:rsid w:val="00E3145B"/>
    <w:rsid w:val="00E33474"/>
    <w:rsid w:val="00E33A6B"/>
    <w:rsid w:val="00E341C7"/>
    <w:rsid w:val="00E35B35"/>
    <w:rsid w:val="00E365F0"/>
    <w:rsid w:val="00E4239B"/>
    <w:rsid w:val="00E4326C"/>
    <w:rsid w:val="00E43480"/>
    <w:rsid w:val="00E43CE7"/>
    <w:rsid w:val="00E4633A"/>
    <w:rsid w:val="00E4654F"/>
    <w:rsid w:val="00E50DDE"/>
    <w:rsid w:val="00E50F81"/>
    <w:rsid w:val="00E514D4"/>
    <w:rsid w:val="00E51D01"/>
    <w:rsid w:val="00E5202E"/>
    <w:rsid w:val="00E5335B"/>
    <w:rsid w:val="00E555B5"/>
    <w:rsid w:val="00E565F4"/>
    <w:rsid w:val="00E5691E"/>
    <w:rsid w:val="00E57AF4"/>
    <w:rsid w:val="00E6055B"/>
    <w:rsid w:val="00E612DC"/>
    <w:rsid w:val="00E61C1D"/>
    <w:rsid w:val="00E63290"/>
    <w:rsid w:val="00E636C5"/>
    <w:rsid w:val="00E63DEF"/>
    <w:rsid w:val="00E642D9"/>
    <w:rsid w:val="00E6448D"/>
    <w:rsid w:val="00E6461B"/>
    <w:rsid w:val="00E64BC5"/>
    <w:rsid w:val="00E64FCC"/>
    <w:rsid w:val="00E650D1"/>
    <w:rsid w:val="00E650F1"/>
    <w:rsid w:val="00E654D1"/>
    <w:rsid w:val="00E670EE"/>
    <w:rsid w:val="00E70703"/>
    <w:rsid w:val="00E71502"/>
    <w:rsid w:val="00E73569"/>
    <w:rsid w:val="00E739EA"/>
    <w:rsid w:val="00E73AF6"/>
    <w:rsid w:val="00E76F0D"/>
    <w:rsid w:val="00E8023D"/>
    <w:rsid w:val="00E91EAF"/>
    <w:rsid w:val="00E921A4"/>
    <w:rsid w:val="00E92262"/>
    <w:rsid w:val="00E92C83"/>
    <w:rsid w:val="00E9458B"/>
    <w:rsid w:val="00E94CB9"/>
    <w:rsid w:val="00E9507E"/>
    <w:rsid w:val="00E959A1"/>
    <w:rsid w:val="00E96C5D"/>
    <w:rsid w:val="00EA0E3A"/>
    <w:rsid w:val="00EA3493"/>
    <w:rsid w:val="00EA3E5F"/>
    <w:rsid w:val="00EA5D9F"/>
    <w:rsid w:val="00EA63FA"/>
    <w:rsid w:val="00EB0609"/>
    <w:rsid w:val="00EB2902"/>
    <w:rsid w:val="00EB329B"/>
    <w:rsid w:val="00EB3655"/>
    <w:rsid w:val="00EB423F"/>
    <w:rsid w:val="00EB49B2"/>
    <w:rsid w:val="00EB4FEB"/>
    <w:rsid w:val="00EB679E"/>
    <w:rsid w:val="00EB7EBE"/>
    <w:rsid w:val="00EC069F"/>
    <w:rsid w:val="00EC2B40"/>
    <w:rsid w:val="00ED2D6A"/>
    <w:rsid w:val="00ED3256"/>
    <w:rsid w:val="00ED3C70"/>
    <w:rsid w:val="00ED4466"/>
    <w:rsid w:val="00ED59E9"/>
    <w:rsid w:val="00ED7D3E"/>
    <w:rsid w:val="00EE00B9"/>
    <w:rsid w:val="00EE1C90"/>
    <w:rsid w:val="00EE335D"/>
    <w:rsid w:val="00EE441C"/>
    <w:rsid w:val="00EE6972"/>
    <w:rsid w:val="00EF1123"/>
    <w:rsid w:val="00EF4FCB"/>
    <w:rsid w:val="00EF59AD"/>
    <w:rsid w:val="00EF61F8"/>
    <w:rsid w:val="00EF6B8F"/>
    <w:rsid w:val="00EF6BDF"/>
    <w:rsid w:val="00EF7C1B"/>
    <w:rsid w:val="00F00DFC"/>
    <w:rsid w:val="00F012A4"/>
    <w:rsid w:val="00F01A1D"/>
    <w:rsid w:val="00F03EF2"/>
    <w:rsid w:val="00F0533F"/>
    <w:rsid w:val="00F0550D"/>
    <w:rsid w:val="00F05B45"/>
    <w:rsid w:val="00F06342"/>
    <w:rsid w:val="00F10DAC"/>
    <w:rsid w:val="00F11067"/>
    <w:rsid w:val="00F132DA"/>
    <w:rsid w:val="00F138D0"/>
    <w:rsid w:val="00F154E1"/>
    <w:rsid w:val="00F1569F"/>
    <w:rsid w:val="00F17514"/>
    <w:rsid w:val="00F17CB9"/>
    <w:rsid w:val="00F17FD9"/>
    <w:rsid w:val="00F208F2"/>
    <w:rsid w:val="00F21F49"/>
    <w:rsid w:val="00F23A48"/>
    <w:rsid w:val="00F243FA"/>
    <w:rsid w:val="00F24517"/>
    <w:rsid w:val="00F24F2E"/>
    <w:rsid w:val="00F2580F"/>
    <w:rsid w:val="00F27783"/>
    <w:rsid w:val="00F31E0A"/>
    <w:rsid w:val="00F3279E"/>
    <w:rsid w:val="00F32D90"/>
    <w:rsid w:val="00F3479B"/>
    <w:rsid w:val="00F36D10"/>
    <w:rsid w:val="00F36D60"/>
    <w:rsid w:val="00F41EBC"/>
    <w:rsid w:val="00F422FC"/>
    <w:rsid w:val="00F44E13"/>
    <w:rsid w:val="00F464D6"/>
    <w:rsid w:val="00F47078"/>
    <w:rsid w:val="00F47271"/>
    <w:rsid w:val="00F473FF"/>
    <w:rsid w:val="00F47BF9"/>
    <w:rsid w:val="00F507EA"/>
    <w:rsid w:val="00F5147F"/>
    <w:rsid w:val="00F514DA"/>
    <w:rsid w:val="00F521B6"/>
    <w:rsid w:val="00F53A13"/>
    <w:rsid w:val="00F54C45"/>
    <w:rsid w:val="00F556CC"/>
    <w:rsid w:val="00F56593"/>
    <w:rsid w:val="00F56743"/>
    <w:rsid w:val="00F5730F"/>
    <w:rsid w:val="00F5739C"/>
    <w:rsid w:val="00F574AD"/>
    <w:rsid w:val="00F60560"/>
    <w:rsid w:val="00F63F49"/>
    <w:rsid w:val="00F6400F"/>
    <w:rsid w:val="00F65F07"/>
    <w:rsid w:val="00F6672D"/>
    <w:rsid w:val="00F667BB"/>
    <w:rsid w:val="00F70D14"/>
    <w:rsid w:val="00F7110E"/>
    <w:rsid w:val="00F7285C"/>
    <w:rsid w:val="00F74364"/>
    <w:rsid w:val="00F7537C"/>
    <w:rsid w:val="00F75764"/>
    <w:rsid w:val="00F77F67"/>
    <w:rsid w:val="00F80CF4"/>
    <w:rsid w:val="00F82413"/>
    <w:rsid w:val="00F83410"/>
    <w:rsid w:val="00F83E43"/>
    <w:rsid w:val="00F84010"/>
    <w:rsid w:val="00F903D7"/>
    <w:rsid w:val="00F96D53"/>
    <w:rsid w:val="00F9779A"/>
    <w:rsid w:val="00FA10E0"/>
    <w:rsid w:val="00FA1954"/>
    <w:rsid w:val="00FA3DAB"/>
    <w:rsid w:val="00FA6BB4"/>
    <w:rsid w:val="00FB07B6"/>
    <w:rsid w:val="00FB18CF"/>
    <w:rsid w:val="00FB26D4"/>
    <w:rsid w:val="00FB35CB"/>
    <w:rsid w:val="00FB37AA"/>
    <w:rsid w:val="00FB44B0"/>
    <w:rsid w:val="00FB49EB"/>
    <w:rsid w:val="00FB6E95"/>
    <w:rsid w:val="00FB73BE"/>
    <w:rsid w:val="00FC2228"/>
    <w:rsid w:val="00FC4F08"/>
    <w:rsid w:val="00FC68F7"/>
    <w:rsid w:val="00FC6967"/>
    <w:rsid w:val="00FC6DB4"/>
    <w:rsid w:val="00FC6EB3"/>
    <w:rsid w:val="00FD1186"/>
    <w:rsid w:val="00FD15EE"/>
    <w:rsid w:val="00FD20F3"/>
    <w:rsid w:val="00FD2CA2"/>
    <w:rsid w:val="00FD45C5"/>
    <w:rsid w:val="00FD543E"/>
    <w:rsid w:val="00FD546D"/>
    <w:rsid w:val="00FD5A30"/>
    <w:rsid w:val="00FE0004"/>
    <w:rsid w:val="00FE0C81"/>
    <w:rsid w:val="00FE2E03"/>
    <w:rsid w:val="00FE4935"/>
    <w:rsid w:val="00FE4D74"/>
    <w:rsid w:val="00FE5D60"/>
    <w:rsid w:val="00FE6954"/>
    <w:rsid w:val="00FE79A1"/>
    <w:rsid w:val="00FE7B8C"/>
    <w:rsid w:val="00FF0A9C"/>
    <w:rsid w:val="00FF1BA9"/>
    <w:rsid w:val="00FF3843"/>
    <w:rsid w:val="00FF3EDB"/>
    <w:rsid w:val="00FF5886"/>
    <w:rsid w:val="00FF754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fill="f" fillcolor="white" stroke="f">
      <v:fill color="white" on="f"/>
      <v:stroke on="f"/>
    </o:shapedefaults>
    <o:shapelayout v:ext="edit">
      <o:idmap v:ext="edit" data="1"/>
    </o:shapelayout>
  </w:shapeDefaults>
  <w:decimalSymbol w:val="."/>
  <w:listSeparator w:val=","/>
  <w14:docId w14:val="7E2D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F07"/>
  </w:style>
  <w:style w:type="paragraph" w:styleId="Heading1">
    <w:name w:val="heading 1"/>
    <w:basedOn w:val="Normal"/>
    <w:next w:val="Normal"/>
    <w:link w:val="Heading1Char"/>
    <w:uiPriority w:val="9"/>
    <w:qFormat/>
    <w:rsid w:val="001E34A8"/>
    <w:pPr>
      <w:keepNext/>
      <w:keepLines/>
      <w:spacing w:before="480"/>
      <w:outlineLvl w:val="0"/>
    </w:pPr>
    <w:rPr>
      <w:rFonts w:eastAsiaTheme="majorEastAsia" w:cstheme="majorBidi"/>
      <w:b/>
      <w:bCs/>
      <w:sz w:val="28"/>
      <w:szCs w:val="28"/>
    </w:rPr>
  </w:style>
  <w:style w:type="paragraph" w:styleId="Heading2">
    <w:name w:val="heading 2"/>
    <w:basedOn w:val="BoxBodyText"/>
    <w:next w:val="Normal"/>
    <w:link w:val="Heading2Char"/>
    <w:uiPriority w:val="9"/>
    <w:unhideWhenUsed/>
    <w:qFormat/>
    <w:rsid w:val="00B64FDC"/>
    <w:pPr>
      <w:outlineLvl w:val="1"/>
    </w:pPr>
    <w:rPr>
      <w:rFonts w:ascii="Arial" w:hAnsi="Arial"/>
      <w:b/>
      <w:color w:val="FFFFFF" w:themeColor="background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4A8"/>
    <w:rPr>
      <w:rFonts w:eastAsiaTheme="majorEastAsia" w:cstheme="majorBidi"/>
      <w:b/>
      <w:bCs/>
      <w:sz w:val="28"/>
      <w:szCs w:val="28"/>
    </w:rPr>
  </w:style>
  <w:style w:type="paragraph" w:customStyle="1" w:styleId="BoxBodyText">
    <w:name w:val="Box Body Text"/>
    <w:basedOn w:val="Normal"/>
    <w:link w:val="BoxBodyTextChar"/>
    <w:autoRedefine/>
    <w:qFormat/>
    <w:rsid w:val="006C4153"/>
    <w:pPr>
      <w:jc w:val="both"/>
    </w:pPr>
    <w:rPr>
      <w:rFonts w:eastAsiaTheme="minorEastAsia" w:cs="Arial"/>
      <w:sz w:val="24"/>
      <w:szCs w:val="32"/>
    </w:rPr>
  </w:style>
  <w:style w:type="character" w:customStyle="1" w:styleId="BoxBodyTextChar">
    <w:name w:val="Box Body Text Char"/>
    <w:link w:val="BoxBodyText"/>
    <w:rsid w:val="006C4153"/>
    <w:rPr>
      <w:rFonts w:eastAsiaTheme="minorEastAsia" w:cs="Arial"/>
      <w:sz w:val="24"/>
      <w:szCs w:val="32"/>
    </w:rPr>
  </w:style>
  <w:style w:type="character" w:customStyle="1" w:styleId="Heading2Char">
    <w:name w:val="Heading 2 Char"/>
    <w:basedOn w:val="DefaultParagraphFont"/>
    <w:link w:val="Heading2"/>
    <w:uiPriority w:val="9"/>
    <w:rsid w:val="00B64FDC"/>
    <w:rPr>
      <w:rFonts w:ascii="Arial" w:eastAsiaTheme="minorEastAsia" w:hAnsi="Arial" w:cs="Arial"/>
      <w:b/>
      <w:color w:val="FFFFFF" w:themeColor="background1"/>
      <w:sz w:val="32"/>
      <w:szCs w:val="32"/>
    </w:rPr>
  </w:style>
  <w:style w:type="paragraph" w:styleId="ListParagraph">
    <w:name w:val="List Paragraph"/>
    <w:basedOn w:val="Normal"/>
    <w:link w:val="ListParagraphChar"/>
    <w:uiPriority w:val="34"/>
    <w:qFormat/>
    <w:rsid w:val="001E34A8"/>
    <w:pPr>
      <w:ind w:left="720"/>
      <w:contextualSpacing/>
    </w:pPr>
  </w:style>
  <w:style w:type="character" w:customStyle="1" w:styleId="ListParagraphChar">
    <w:name w:val="List Paragraph Char"/>
    <w:link w:val="ListParagraph"/>
    <w:uiPriority w:val="34"/>
    <w:rsid w:val="00742562"/>
  </w:style>
  <w:style w:type="paragraph" w:styleId="BalloonText">
    <w:name w:val="Balloon Text"/>
    <w:basedOn w:val="Normal"/>
    <w:link w:val="BalloonTextChar"/>
    <w:uiPriority w:val="99"/>
    <w:semiHidden/>
    <w:unhideWhenUsed/>
    <w:rsid w:val="001E34A8"/>
    <w:rPr>
      <w:rFonts w:ascii="Tahoma" w:hAnsi="Tahoma" w:cs="Tahoma"/>
      <w:sz w:val="16"/>
      <w:szCs w:val="16"/>
    </w:rPr>
  </w:style>
  <w:style w:type="character" w:customStyle="1" w:styleId="BalloonTextChar">
    <w:name w:val="Balloon Text Char"/>
    <w:basedOn w:val="DefaultParagraphFont"/>
    <w:link w:val="BalloonText"/>
    <w:uiPriority w:val="99"/>
    <w:semiHidden/>
    <w:rsid w:val="001E34A8"/>
    <w:rPr>
      <w:rFonts w:ascii="Tahoma" w:hAnsi="Tahoma" w:cs="Tahoma"/>
      <w:sz w:val="16"/>
      <w:szCs w:val="16"/>
    </w:rPr>
  </w:style>
  <w:style w:type="table" w:styleId="TableGrid">
    <w:name w:val="Table Grid"/>
    <w:basedOn w:val="TableNormal"/>
    <w:uiPriority w:val="59"/>
    <w:rsid w:val="00C7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82413"/>
    <w:pPr>
      <w:spacing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94AA7"/>
    <w:pPr>
      <w:spacing w:before="1320" w:after="960"/>
    </w:pPr>
    <w:rPr>
      <w:rFonts w:ascii="Arial" w:hAnsi="Arial"/>
      <w:b/>
      <w:bCs/>
      <w:caps/>
      <w:color w:val="FFFFFF" w:themeColor="background1"/>
      <w:sz w:val="30"/>
      <w:szCs w:val="24"/>
    </w:rPr>
  </w:style>
  <w:style w:type="paragraph" w:styleId="TOC2">
    <w:name w:val="toc 2"/>
    <w:basedOn w:val="Normal"/>
    <w:next w:val="Normal"/>
    <w:autoRedefine/>
    <w:uiPriority w:val="39"/>
    <w:unhideWhenUsed/>
    <w:rsid w:val="00B70465"/>
    <w:pPr>
      <w:tabs>
        <w:tab w:val="right" w:pos="8820"/>
      </w:tabs>
      <w:spacing w:before="1440" w:after="1200"/>
      <w:ind w:left="1800"/>
    </w:pPr>
    <w:rPr>
      <w:rFonts w:ascii="Arial" w:hAnsi="Arial" w:cs="Arial"/>
      <w:b/>
      <w:color w:val="FFFFFF" w:themeColor="background1"/>
      <w:sz w:val="30"/>
      <w:szCs w:val="32"/>
    </w:rPr>
  </w:style>
  <w:style w:type="character" w:styleId="Hyperlink">
    <w:name w:val="Hyperlink"/>
    <w:basedOn w:val="DefaultParagraphFont"/>
    <w:uiPriority w:val="99"/>
    <w:unhideWhenUsed/>
    <w:rsid w:val="00F82413"/>
    <w:rPr>
      <w:color w:val="0000FF" w:themeColor="hyperlink"/>
      <w:u w:val="single"/>
    </w:rPr>
  </w:style>
  <w:style w:type="paragraph" w:customStyle="1" w:styleId="Pa3">
    <w:name w:val="Pa3"/>
    <w:basedOn w:val="Normal"/>
    <w:next w:val="Normal"/>
    <w:uiPriority w:val="99"/>
    <w:rsid w:val="00F82413"/>
    <w:pPr>
      <w:autoSpaceDE w:val="0"/>
      <w:autoSpaceDN w:val="0"/>
      <w:adjustRightInd w:val="0"/>
      <w:spacing w:line="191" w:lineRule="atLeast"/>
    </w:pPr>
    <w:rPr>
      <w:rFonts w:ascii="DIN" w:hAnsi="DIN"/>
      <w:sz w:val="24"/>
      <w:szCs w:val="24"/>
    </w:rPr>
  </w:style>
  <w:style w:type="paragraph" w:customStyle="1" w:styleId="Pa15">
    <w:name w:val="Pa15"/>
    <w:basedOn w:val="Normal"/>
    <w:next w:val="Normal"/>
    <w:uiPriority w:val="99"/>
    <w:rsid w:val="00F82413"/>
    <w:pPr>
      <w:autoSpaceDE w:val="0"/>
      <w:autoSpaceDN w:val="0"/>
      <w:adjustRightInd w:val="0"/>
      <w:spacing w:line="191" w:lineRule="atLeast"/>
    </w:pPr>
    <w:rPr>
      <w:rFonts w:ascii="DIN" w:hAnsi="DIN"/>
      <w:sz w:val="24"/>
      <w:szCs w:val="24"/>
    </w:rPr>
  </w:style>
  <w:style w:type="paragraph" w:styleId="FootnoteText">
    <w:name w:val="footnote text"/>
    <w:basedOn w:val="Normal"/>
    <w:link w:val="FootnoteTextChar"/>
    <w:uiPriority w:val="8"/>
    <w:unhideWhenUsed/>
    <w:rsid w:val="00F82413"/>
    <w:rPr>
      <w:sz w:val="20"/>
      <w:szCs w:val="20"/>
    </w:rPr>
  </w:style>
  <w:style w:type="character" w:customStyle="1" w:styleId="FootnoteTextChar">
    <w:name w:val="Footnote Text Char"/>
    <w:basedOn w:val="DefaultParagraphFont"/>
    <w:link w:val="FootnoteText"/>
    <w:uiPriority w:val="8"/>
    <w:rsid w:val="00F82413"/>
    <w:rPr>
      <w:sz w:val="20"/>
      <w:szCs w:val="20"/>
    </w:rPr>
  </w:style>
  <w:style w:type="character" w:styleId="FootnoteReference">
    <w:name w:val="footnote reference"/>
    <w:basedOn w:val="DefaultParagraphFont"/>
    <w:uiPriority w:val="8"/>
    <w:unhideWhenUsed/>
    <w:rsid w:val="00F82413"/>
    <w:rPr>
      <w:vertAlign w:val="superscript"/>
    </w:rPr>
  </w:style>
  <w:style w:type="paragraph" w:styleId="Header">
    <w:name w:val="header"/>
    <w:basedOn w:val="Normal"/>
    <w:link w:val="HeaderChar"/>
    <w:uiPriority w:val="99"/>
    <w:unhideWhenUsed/>
    <w:rsid w:val="00F82413"/>
    <w:pPr>
      <w:tabs>
        <w:tab w:val="center" w:pos="4513"/>
        <w:tab w:val="right" w:pos="9026"/>
      </w:tabs>
    </w:pPr>
  </w:style>
  <w:style w:type="character" w:customStyle="1" w:styleId="HeaderChar">
    <w:name w:val="Header Char"/>
    <w:basedOn w:val="DefaultParagraphFont"/>
    <w:link w:val="Header"/>
    <w:uiPriority w:val="99"/>
    <w:rsid w:val="00F82413"/>
  </w:style>
  <w:style w:type="paragraph" w:styleId="Footer">
    <w:name w:val="footer"/>
    <w:basedOn w:val="Normal"/>
    <w:link w:val="FooterChar"/>
    <w:uiPriority w:val="99"/>
    <w:unhideWhenUsed/>
    <w:rsid w:val="00F82413"/>
    <w:pPr>
      <w:tabs>
        <w:tab w:val="center" w:pos="4513"/>
        <w:tab w:val="right" w:pos="9026"/>
      </w:tabs>
    </w:pPr>
  </w:style>
  <w:style w:type="character" w:customStyle="1" w:styleId="FooterChar">
    <w:name w:val="Footer Char"/>
    <w:basedOn w:val="DefaultParagraphFont"/>
    <w:link w:val="Footer"/>
    <w:uiPriority w:val="99"/>
    <w:rsid w:val="00F82413"/>
  </w:style>
  <w:style w:type="paragraph" w:styleId="BodyText">
    <w:name w:val="Body Text"/>
    <w:basedOn w:val="Normal"/>
    <w:link w:val="BodyTextChar"/>
    <w:uiPriority w:val="99"/>
    <w:rsid w:val="00DA7740"/>
    <w:pPr>
      <w:tabs>
        <w:tab w:val="left" w:pos="1361"/>
        <w:tab w:val="left" w:pos="1701"/>
        <w:tab w:val="left" w:pos="2041"/>
      </w:tabs>
      <w:spacing w:after="120"/>
      <w:ind w:left="680" w:right="680" w:firstLine="340"/>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rsid w:val="00DA7740"/>
    <w:rPr>
      <w:rFonts w:ascii="Times New Roman" w:eastAsia="Times New Roman" w:hAnsi="Times New Roman" w:cs="Times New Roman"/>
      <w:lang w:val="en-US"/>
    </w:rPr>
  </w:style>
  <w:style w:type="paragraph" w:customStyle="1" w:styleId="BoxHeading">
    <w:name w:val="Box Heading"/>
    <w:basedOn w:val="Normal"/>
    <w:next w:val="BoxBodyText"/>
    <w:link w:val="BoxHeadingChar"/>
    <w:rsid w:val="00DA7740"/>
    <w:pPr>
      <w:spacing w:before="240" w:after="240"/>
      <w:jc w:val="center"/>
    </w:pPr>
    <w:rPr>
      <w:rFonts w:ascii="Times New Roman" w:eastAsia="Times New Roman" w:hAnsi="Times New Roman" w:cs="Arial"/>
      <w:b/>
      <w:bCs/>
    </w:rPr>
  </w:style>
  <w:style w:type="character" w:customStyle="1" w:styleId="BoxHeadingChar">
    <w:name w:val="Box Heading Char"/>
    <w:link w:val="BoxHeading"/>
    <w:rsid w:val="00DA7740"/>
    <w:rPr>
      <w:rFonts w:ascii="Times New Roman" w:eastAsia="Times New Roman" w:hAnsi="Times New Roman" w:cs="Arial"/>
      <w:b/>
      <w:bCs/>
    </w:rPr>
  </w:style>
  <w:style w:type="paragraph" w:customStyle="1" w:styleId="BoxSource">
    <w:name w:val="Box Source"/>
    <w:basedOn w:val="Normal"/>
    <w:next w:val="BodyText"/>
    <w:rsid w:val="00DA7740"/>
    <w:pPr>
      <w:spacing w:after="360"/>
      <w:jc w:val="both"/>
    </w:pPr>
    <w:rPr>
      <w:rFonts w:ascii="Times New Roman" w:eastAsia="Times New Roman" w:hAnsi="Times New Roman" w:cs="Arial"/>
      <w:sz w:val="18"/>
      <w:szCs w:val="18"/>
      <w:lang w:val="en-US"/>
    </w:rPr>
  </w:style>
  <w:style w:type="paragraph" w:customStyle="1" w:styleId="Default">
    <w:name w:val="Default"/>
    <w:uiPriority w:val="99"/>
    <w:rsid w:val="00983C2A"/>
    <w:pPr>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B21AD6"/>
    <w:rPr>
      <w:rFonts w:ascii="clear_sansbold" w:hAnsi="clear_sansbold" w:hint="default"/>
      <w:b/>
      <w:bCs/>
    </w:rPr>
  </w:style>
  <w:style w:type="paragraph" w:styleId="NormalWeb">
    <w:name w:val="Normal (Web)"/>
    <w:basedOn w:val="Normal"/>
    <w:uiPriority w:val="99"/>
    <w:unhideWhenUsed/>
    <w:rsid w:val="00B21AD6"/>
    <w:pPr>
      <w:spacing w:before="100" w:beforeAutospacing="1" w:after="360"/>
    </w:pPr>
    <w:rPr>
      <w:rFonts w:ascii="Times New Roman" w:eastAsia="Times New Roman" w:hAnsi="Times New Roman" w:cs="Times New Roman"/>
      <w:sz w:val="24"/>
      <w:szCs w:val="24"/>
      <w:lang w:eastAsia="ja-JP"/>
    </w:rPr>
  </w:style>
  <w:style w:type="character" w:styleId="CommentReference">
    <w:name w:val="annotation reference"/>
    <w:basedOn w:val="DefaultParagraphFont"/>
    <w:uiPriority w:val="99"/>
    <w:semiHidden/>
    <w:unhideWhenUsed/>
    <w:rsid w:val="00D538A4"/>
    <w:rPr>
      <w:sz w:val="16"/>
      <w:szCs w:val="16"/>
    </w:rPr>
  </w:style>
  <w:style w:type="paragraph" w:styleId="CommentText">
    <w:name w:val="annotation text"/>
    <w:basedOn w:val="Normal"/>
    <w:link w:val="CommentTextChar"/>
    <w:uiPriority w:val="99"/>
    <w:unhideWhenUsed/>
    <w:rsid w:val="00D538A4"/>
    <w:rPr>
      <w:sz w:val="20"/>
      <w:szCs w:val="20"/>
    </w:rPr>
  </w:style>
  <w:style w:type="character" w:customStyle="1" w:styleId="CommentTextChar">
    <w:name w:val="Comment Text Char"/>
    <w:basedOn w:val="DefaultParagraphFont"/>
    <w:link w:val="CommentText"/>
    <w:uiPriority w:val="99"/>
    <w:rsid w:val="00D538A4"/>
    <w:rPr>
      <w:sz w:val="20"/>
      <w:szCs w:val="20"/>
    </w:rPr>
  </w:style>
  <w:style w:type="paragraph" w:styleId="CommentSubject">
    <w:name w:val="annotation subject"/>
    <w:basedOn w:val="CommentText"/>
    <w:next w:val="CommentText"/>
    <w:link w:val="CommentSubjectChar"/>
    <w:uiPriority w:val="99"/>
    <w:semiHidden/>
    <w:unhideWhenUsed/>
    <w:rsid w:val="00D538A4"/>
    <w:rPr>
      <w:b/>
      <w:bCs/>
    </w:rPr>
  </w:style>
  <w:style w:type="character" w:customStyle="1" w:styleId="CommentSubjectChar">
    <w:name w:val="Comment Subject Char"/>
    <w:basedOn w:val="CommentTextChar"/>
    <w:link w:val="CommentSubject"/>
    <w:uiPriority w:val="99"/>
    <w:semiHidden/>
    <w:rsid w:val="00D538A4"/>
    <w:rPr>
      <w:b/>
      <w:bCs/>
      <w:sz w:val="20"/>
      <w:szCs w:val="20"/>
    </w:rPr>
  </w:style>
  <w:style w:type="paragraph" w:styleId="TOC3">
    <w:name w:val="toc 3"/>
    <w:basedOn w:val="Normal"/>
    <w:next w:val="Normal"/>
    <w:autoRedefine/>
    <w:uiPriority w:val="39"/>
    <w:unhideWhenUsed/>
    <w:rsid w:val="009C78F7"/>
    <w:pPr>
      <w:ind w:left="220"/>
    </w:pPr>
    <w:rPr>
      <w:sz w:val="20"/>
      <w:szCs w:val="20"/>
    </w:rPr>
  </w:style>
  <w:style w:type="paragraph" w:styleId="TOC4">
    <w:name w:val="toc 4"/>
    <w:basedOn w:val="Normal"/>
    <w:next w:val="Normal"/>
    <w:autoRedefine/>
    <w:uiPriority w:val="39"/>
    <w:unhideWhenUsed/>
    <w:rsid w:val="009C78F7"/>
    <w:pPr>
      <w:ind w:left="440"/>
    </w:pPr>
    <w:rPr>
      <w:sz w:val="20"/>
      <w:szCs w:val="20"/>
    </w:rPr>
  </w:style>
  <w:style w:type="paragraph" w:styleId="TOC5">
    <w:name w:val="toc 5"/>
    <w:basedOn w:val="Normal"/>
    <w:next w:val="Normal"/>
    <w:autoRedefine/>
    <w:uiPriority w:val="39"/>
    <w:unhideWhenUsed/>
    <w:rsid w:val="009C78F7"/>
    <w:pPr>
      <w:ind w:left="660"/>
    </w:pPr>
    <w:rPr>
      <w:sz w:val="20"/>
      <w:szCs w:val="20"/>
    </w:rPr>
  </w:style>
  <w:style w:type="paragraph" w:styleId="TOC6">
    <w:name w:val="toc 6"/>
    <w:basedOn w:val="Normal"/>
    <w:next w:val="Normal"/>
    <w:autoRedefine/>
    <w:uiPriority w:val="39"/>
    <w:unhideWhenUsed/>
    <w:rsid w:val="009C78F7"/>
    <w:pPr>
      <w:ind w:left="880"/>
    </w:pPr>
    <w:rPr>
      <w:sz w:val="20"/>
      <w:szCs w:val="20"/>
    </w:rPr>
  </w:style>
  <w:style w:type="paragraph" w:styleId="TOC7">
    <w:name w:val="toc 7"/>
    <w:basedOn w:val="Normal"/>
    <w:next w:val="Normal"/>
    <w:autoRedefine/>
    <w:uiPriority w:val="39"/>
    <w:unhideWhenUsed/>
    <w:rsid w:val="009C78F7"/>
    <w:pPr>
      <w:ind w:left="1100"/>
    </w:pPr>
    <w:rPr>
      <w:sz w:val="20"/>
      <w:szCs w:val="20"/>
    </w:rPr>
  </w:style>
  <w:style w:type="paragraph" w:styleId="TOC8">
    <w:name w:val="toc 8"/>
    <w:basedOn w:val="Normal"/>
    <w:next w:val="Normal"/>
    <w:autoRedefine/>
    <w:uiPriority w:val="39"/>
    <w:unhideWhenUsed/>
    <w:rsid w:val="009C78F7"/>
    <w:pPr>
      <w:ind w:left="1320"/>
    </w:pPr>
    <w:rPr>
      <w:sz w:val="20"/>
      <w:szCs w:val="20"/>
    </w:rPr>
  </w:style>
  <w:style w:type="paragraph" w:styleId="TOC9">
    <w:name w:val="toc 9"/>
    <w:basedOn w:val="Normal"/>
    <w:next w:val="Normal"/>
    <w:autoRedefine/>
    <w:uiPriority w:val="39"/>
    <w:unhideWhenUsed/>
    <w:rsid w:val="009C78F7"/>
    <w:pPr>
      <w:ind w:left="1540"/>
    </w:pPr>
    <w:rPr>
      <w:sz w:val="20"/>
      <w:szCs w:val="20"/>
    </w:rPr>
  </w:style>
  <w:style w:type="character" w:customStyle="1" w:styleId="st1">
    <w:name w:val="st1"/>
    <w:basedOn w:val="DefaultParagraphFont"/>
    <w:rsid w:val="00F53A13"/>
  </w:style>
  <w:style w:type="character" w:styleId="Emphasis">
    <w:name w:val="Emphasis"/>
    <w:basedOn w:val="DefaultParagraphFont"/>
    <w:uiPriority w:val="20"/>
    <w:qFormat/>
    <w:rsid w:val="007D2085"/>
    <w:rPr>
      <w:b/>
      <w:bCs/>
      <w:i w:val="0"/>
      <w:iCs w:val="0"/>
    </w:rPr>
  </w:style>
  <w:style w:type="character" w:styleId="FollowedHyperlink">
    <w:name w:val="FollowedHyperlink"/>
    <w:basedOn w:val="DefaultParagraphFont"/>
    <w:uiPriority w:val="99"/>
    <w:semiHidden/>
    <w:unhideWhenUsed/>
    <w:rsid w:val="00F3279E"/>
    <w:rPr>
      <w:color w:val="800080" w:themeColor="followedHyperlink"/>
      <w:u w:val="single"/>
    </w:rPr>
  </w:style>
  <w:style w:type="character" w:customStyle="1" w:styleId="apple-converted-space">
    <w:name w:val="apple-converted-space"/>
    <w:basedOn w:val="DefaultParagraphFont"/>
    <w:rsid w:val="004A029F"/>
  </w:style>
  <w:style w:type="paragraph" w:styleId="PlainText">
    <w:name w:val="Plain Text"/>
    <w:basedOn w:val="Normal"/>
    <w:link w:val="PlainTextChar"/>
    <w:uiPriority w:val="99"/>
    <w:rsid w:val="004E66FB"/>
    <w:pPr>
      <w:spacing w:after="20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4E66FB"/>
    <w:rPr>
      <w:rFonts w:ascii="Courier New" w:hAnsi="Courier New" w:cs="Courier New"/>
      <w:sz w:val="20"/>
      <w:szCs w:val="20"/>
    </w:rPr>
  </w:style>
  <w:style w:type="paragraph" w:styleId="Date">
    <w:name w:val="Date"/>
    <w:basedOn w:val="Normal"/>
    <w:next w:val="Normal"/>
    <w:link w:val="DateChar"/>
    <w:uiPriority w:val="99"/>
    <w:semiHidden/>
    <w:unhideWhenUsed/>
    <w:rsid w:val="001E150C"/>
  </w:style>
  <w:style w:type="character" w:customStyle="1" w:styleId="DateChar">
    <w:name w:val="Date Char"/>
    <w:basedOn w:val="DefaultParagraphFont"/>
    <w:link w:val="Date"/>
    <w:uiPriority w:val="99"/>
    <w:semiHidden/>
    <w:rsid w:val="001E150C"/>
  </w:style>
  <w:style w:type="paragraph" w:styleId="NoSpacing">
    <w:name w:val="No Spacing"/>
    <w:link w:val="NoSpacingChar"/>
    <w:uiPriority w:val="1"/>
    <w:qFormat/>
    <w:rsid w:val="003D4ABF"/>
    <w:rPr>
      <w:rFonts w:eastAsiaTheme="minorEastAsia"/>
    </w:rPr>
  </w:style>
  <w:style w:type="character" w:customStyle="1" w:styleId="NoSpacingChar">
    <w:name w:val="No Spacing Char"/>
    <w:basedOn w:val="DefaultParagraphFont"/>
    <w:link w:val="NoSpacing"/>
    <w:uiPriority w:val="1"/>
    <w:rsid w:val="003D4ABF"/>
    <w:rPr>
      <w:rFonts w:eastAsiaTheme="minorEastAsia"/>
    </w:rPr>
  </w:style>
  <w:style w:type="paragraph" w:styleId="Title">
    <w:name w:val="Title"/>
    <w:basedOn w:val="Normal"/>
    <w:next w:val="Normal"/>
    <w:link w:val="TitleChar"/>
    <w:uiPriority w:val="10"/>
    <w:qFormat/>
    <w:rsid w:val="006C53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5338"/>
    <w:rPr>
      <w:rFonts w:asciiTheme="majorHAnsi" w:eastAsiaTheme="majorEastAsia" w:hAnsiTheme="majorHAnsi" w:cstheme="majorBidi"/>
      <w:color w:val="17365D" w:themeColor="text2" w:themeShade="BF"/>
      <w:spacing w:val="5"/>
      <w:kern w:val="28"/>
      <w:sz w:val="52"/>
      <w:szCs w:val="52"/>
    </w:rPr>
  </w:style>
  <w:style w:type="paragraph" w:styleId="ListBullet">
    <w:name w:val="List Bullet"/>
    <w:basedOn w:val="Normal"/>
    <w:uiPriority w:val="2"/>
    <w:qFormat/>
    <w:rsid w:val="007F3FDC"/>
    <w:pPr>
      <w:numPr>
        <w:numId w:val="24"/>
      </w:numPr>
      <w:spacing w:after="240"/>
    </w:pPr>
  </w:style>
  <w:style w:type="table" w:customStyle="1" w:styleId="TableGrid1">
    <w:name w:val="Table Grid1"/>
    <w:basedOn w:val="TableNormal"/>
    <w:next w:val="TableGrid"/>
    <w:uiPriority w:val="59"/>
    <w:rsid w:val="00AF3672"/>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2D0B"/>
  </w:style>
  <w:style w:type="paragraph" w:customStyle="1" w:styleId="JPGA">
    <w:name w:val="JPGA"/>
    <w:basedOn w:val="Normal"/>
    <w:next w:val="Normal"/>
    <w:qFormat/>
    <w:rsid w:val="003278C1"/>
    <w:rPr>
      <w:rFonts w:ascii="Arial" w:eastAsia="Times New Roman" w:hAnsi="Arial" w:cs="Times New Roman"/>
      <w:szCs w:val="24"/>
      <w:lang w:eastAsia="en-GB"/>
    </w:rPr>
  </w:style>
  <w:style w:type="character" w:customStyle="1" w:styleId="s1">
    <w:name w:val="s1"/>
    <w:basedOn w:val="DefaultParagraphFont"/>
    <w:rsid w:val="00327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F07"/>
  </w:style>
  <w:style w:type="paragraph" w:styleId="Heading1">
    <w:name w:val="heading 1"/>
    <w:basedOn w:val="Normal"/>
    <w:next w:val="Normal"/>
    <w:link w:val="Heading1Char"/>
    <w:uiPriority w:val="9"/>
    <w:qFormat/>
    <w:rsid w:val="001E34A8"/>
    <w:pPr>
      <w:keepNext/>
      <w:keepLines/>
      <w:spacing w:before="480"/>
      <w:outlineLvl w:val="0"/>
    </w:pPr>
    <w:rPr>
      <w:rFonts w:eastAsiaTheme="majorEastAsia" w:cstheme="majorBidi"/>
      <w:b/>
      <w:bCs/>
      <w:sz w:val="28"/>
      <w:szCs w:val="28"/>
    </w:rPr>
  </w:style>
  <w:style w:type="paragraph" w:styleId="Heading2">
    <w:name w:val="heading 2"/>
    <w:basedOn w:val="BoxBodyText"/>
    <w:next w:val="Normal"/>
    <w:link w:val="Heading2Char"/>
    <w:uiPriority w:val="9"/>
    <w:unhideWhenUsed/>
    <w:qFormat/>
    <w:rsid w:val="00B64FDC"/>
    <w:pPr>
      <w:outlineLvl w:val="1"/>
    </w:pPr>
    <w:rPr>
      <w:rFonts w:ascii="Arial" w:hAnsi="Arial"/>
      <w:b/>
      <w:color w:val="FFFFFF" w:themeColor="background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4A8"/>
    <w:rPr>
      <w:rFonts w:eastAsiaTheme="majorEastAsia" w:cstheme="majorBidi"/>
      <w:b/>
      <w:bCs/>
      <w:sz w:val="28"/>
      <w:szCs w:val="28"/>
    </w:rPr>
  </w:style>
  <w:style w:type="paragraph" w:customStyle="1" w:styleId="BoxBodyText">
    <w:name w:val="Box Body Text"/>
    <w:basedOn w:val="Normal"/>
    <w:link w:val="BoxBodyTextChar"/>
    <w:autoRedefine/>
    <w:qFormat/>
    <w:rsid w:val="006C4153"/>
    <w:pPr>
      <w:jc w:val="both"/>
    </w:pPr>
    <w:rPr>
      <w:rFonts w:eastAsiaTheme="minorEastAsia" w:cs="Arial"/>
      <w:sz w:val="24"/>
      <w:szCs w:val="32"/>
    </w:rPr>
  </w:style>
  <w:style w:type="character" w:customStyle="1" w:styleId="BoxBodyTextChar">
    <w:name w:val="Box Body Text Char"/>
    <w:link w:val="BoxBodyText"/>
    <w:rsid w:val="006C4153"/>
    <w:rPr>
      <w:rFonts w:eastAsiaTheme="minorEastAsia" w:cs="Arial"/>
      <w:sz w:val="24"/>
      <w:szCs w:val="32"/>
    </w:rPr>
  </w:style>
  <w:style w:type="character" w:customStyle="1" w:styleId="Heading2Char">
    <w:name w:val="Heading 2 Char"/>
    <w:basedOn w:val="DefaultParagraphFont"/>
    <w:link w:val="Heading2"/>
    <w:uiPriority w:val="9"/>
    <w:rsid w:val="00B64FDC"/>
    <w:rPr>
      <w:rFonts w:ascii="Arial" w:eastAsiaTheme="minorEastAsia" w:hAnsi="Arial" w:cs="Arial"/>
      <w:b/>
      <w:color w:val="FFFFFF" w:themeColor="background1"/>
      <w:sz w:val="32"/>
      <w:szCs w:val="32"/>
    </w:rPr>
  </w:style>
  <w:style w:type="paragraph" w:styleId="ListParagraph">
    <w:name w:val="List Paragraph"/>
    <w:basedOn w:val="Normal"/>
    <w:link w:val="ListParagraphChar"/>
    <w:uiPriority w:val="34"/>
    <w:qFormat/>
    <w:rsid w:val="001E34A8"/>
    <w:pPr>
      <w:ind w:left="720"/>
      <w:contextualSpacing/>
    </w:pPr>
  </w:style>
  <w:style w:type="character" w:customStyle="1" w:styleId="ListParagraphChar">
    <w:name w:val="List Paragraph Char"/>
    <w:link w:val="ListParagraph"/>
    <w:uiPriority w:val="34"/>
    <w:rsid w:val="00742562"/>
  </w:style>
  <w:style w:type="paragraph" w:styleId="BalloonText">
    <w:name w:val="Balloon Text"/>
    <w:basedOn w:val="Normal"/>
    <w:link w:val="BalloonTextChar"/>
    <w:uiPriority w:val="99"/>
    <w:semiHidden/>
    <w:unhideWhenUsed/>
    <w:rsid w:val="001E34A8"/>
    <w:rPr>
      <w:rFonts w:ascii="Tahoma" w:hAnsi="Tahoma" w:cs="Tahoma"/>
      <w:sz w:val="16"/>
      <w:szCs w:val="16"/>
    </w:rPr>
  </w:style>
  <w:style w:type="character" w:customStyle="1" w:styleId="BalloonTextChar">
    <w:name w:val="Balloon Text Char"/>
    <w:basedOn w:val="DefaultParagraphFont"/>
    <w:link w:val="BalloonText"/>
    <w:uiPriority w:val="99"/>
    <w:semiHidden/>
    <w:rsid w:val="001E34A8"/>
    <w:rPr>
      <w:rFonts w:ascii="Tahoma" w:hAnsi="Tahoma" w:cs="Tahoma"/>
      <w:sz w:val="16"/>
      <w:szCs w:val="16"/>
    </w:rPr>
  </w:style>
  <w:style w:type="table" w:styleId="TableGrid">
    <w:name w:val="Table Grid"/>
    <w:basedOn w:val="TableNormal"/>
    <w:uiPriority w:val="59"/>
    <w:rsid w:val="00C7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82413"/>
    <w:pPr>
      <w:spacing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94AA7"/>
    <w:pPr>
      <w:spacing w:before="1320" w:after="960"/>
    </w:pPr>
    <w:rPr>
      <w:rFonts w:ascii="Arial" w:hAnsi="Arial"/>
      <w:b/>
      <w:bCs/>
      <w:caps/>
      <w:color w:val="FFFFFF" w:themeColor="background1"/>
      <w:sz w:val="30"/>
      <w:szCs w:val="24"/>
    </w:rPr>
  </w:style>
  <w:style w:type="paragraph" w:styleId="TOC2">
    <w:name w:val="toc 2"/>
    <w:basedOn w:val="Normal"/>
    <w:next w:val="Normal"/>
    <w:autoRedefine/>
    <w:uiPriority w:val="39"/>
    <w:unhideWhenUsed/>
    <w:rsid w:val="00B70465"/>
    <w:pPr>
      <w:tabs>
        <w:tab w:val="right" w:pos="8820"/>
      </w:tabs>
      <w:spacing w:before="1440" w:after="1200"/>
      <w:ind w:left="1800"/>
    </w:pPr>
    <w:rPr>
      <w:rFonts w:ascii="Arial" w:hAnsi="Arial" w:cs="Arial"/>
      <w:b/>
      <w:color w:val="FFFFFF" w:themeColor="background1"/>
      <w:sz w:val="30"/>
      <w:szCs w:val="32"/>
    </w:rPr>
  </w:style>
  <w:style w:type="character" w:styleId="Hyperlink">
    <w:name w:val="Hyperlink"/>
    <w:basedOn w:val="DefaultParagraphFont"/>
    <w:uiPriority w:val="99"/>
    <w:unhideWhenUsed/>
    <w:rsid w:val="00F82413"/>
    <w:rPr>
      <w:color w:val="0000FF" w:themeColor="hyperlink"/>
      <w:u w:val="single"/>
    </w:rPr>
  </w:style>
  <w:style w:type="paragraph" w:customStyle="1" w:styleId="Pa3">
    <w:name w:val="Pa3"/>
    <w:basedOn w:val="Normal"/>
    <w:next w:val="Normal"/>
    <w:uiPriority w:val="99"/>
    <w:rsid w:val="00F82413"/>
    <w:pPr>
      <w:autoSpaceDE w:val="0"/>
      <w:autoSpaceDN w:val="0"/>
      <w:adjustRightInd w:val="0"/>
      <w:spacing w:line="191" w:lineRule="atLeast"/>
    </w:pPr>
    <w:rPr>
      <w:rFonts w:ascii="DIN" w:hAnsi="DIN"/>
      <w:sz w:val="24"/>
      <w:szCs w:val="24"/>
    </w:rPr>
  </w:style>
  <w:style w:type="paragraph" w:customStyle="1" w:styleId="Pa15">
    <w:name w:val="Pa15"/>
    <w:basedOn w:val="Normal"/>
    <w:next w:val="Normal"/>
    <w:uiPriority w:val="99"/>
    <w:rsid w:val="00F82413"/>
    <w:pPr>
      <w:autoSpaceDE w:val="0"/>
      <w:autoSpaceDN w:val="0"/>
      <w:adjustRightInd w:val="0"/>
      <w:spacing w:line="191" w:lineRule="atLeast"/>
    </w:pPr>
    <w:rPr>
      <w:rFonts w:ascii="DIN" w:hAnsi="DIN"/>
      <w:sz w:val="24"/>
      <w:szCs w:val="24"/>
    </w:rPr>
  </w:style>
  <w:style w:type="paragraph" w:styleId="FootnoteText">
    <w:name w:val="footnote text"/>
    <w:basedOn w:val="Normal"/>
    <w:link w:val="FootnoteTextChar"/>
    <w:uiPriority w:val="8"/>
    <w:unhideWhenUsed/>
    <w:rsid w:val="00F82413"/>
    <w:rPr>
      <w:sz w:val="20"/>
      <w:szCs w:val="20"/>
    </w:rPr>
  </w:style>
  <w:style w:type="character" w:customStyle="1" w:styleId="FootnoteTextChar">
    <w:name w:val="Footnote Text Char"/>
    <w:basedOn w:val="DefaultParagraphFont"/>
    <w:link w:val="FootnoteText"/>
    <w:uiPriority w:val="8"/>
    <w:rsid w:val="00F82413"/>
    <w:rPr>
      <w:sz w:val="20"/>
      <w:szCs w:val="20"/>
    </w:rPr>
  </w:style>
  <w:style w:type="character" w:styleId="FootnoteReference">
    <w:name w:val="footnote reference"/>
    <w:basedOn w:val="DefaultParagraphFont"/>
    <w:uiPriority w:val="8"/>
    <w:unhideWhenUsed/>
    <w:rsid w:val="00F82413"/>
    <w:rPr>
      <w:vertAlign w:val="superscript"/>
    </w:rPr>
  </w:style>
  <w:style w:type="paragraph" w:styleId="Header">
    <w:name w:val="header"/>
    <w:basedOn w:val="Normal"/>
    <w:link w:val="HeaderChar"/>
    <w:uiPriority w:val="99"/>
    <w:unhideWhenUsed/>
    <w:rsid w:val="00F82413"/>
    <w:pPr>
      <w:tabs>
        <w:tab w:val="center" w:pos="4513"/>
        <w:tab w:val="right" w:pos="9026"/>
      </w:tabs>
    </w:pPr>
  </w:style>
  <w:style w:type="character" w:customStyle="1" w:styleId="HeaderChar">
    <w:name w:val="Header Char"/>
    <w:basedOn w:val="DefaultParagraphFont"/>
    <w:link w:val="Header"/>
    <w:uiPriority w:val="99"/>
    <w:rsid w:val="00F82413"/>
  </w:style>
  <w:style w:type="paragraph" w:styleId="Footer">
    <w:name w:val="footer"/>
    <w:basedOn w:val="Normal"/>
    <w:link w:val="FooterChar"/>
    <w:uiPriority w:val="99"/>
    <w:unhideWhenUsed/>
    <w:rsid w:val="00F82413"/>
    <w:pPr>
      <w:tabs>
        <w:tab w:val="center" w:pos="4513"/>
        <w:tab w:val="right" w:pos="9026"/>
      </w:tabs>
    </w:pPr>
  </w:style>
  <w:style w:type="character" w:customStyle="1" w:styleId="FooterChar">
    <w:name w:val="Footer Char"/>
    <w:basedOn w:val="DefaultParagraphFont"/>
    <w:link w:val="Footer"/>
    <w:uiPriority w:val="99"/>
    <w:rsid w:val="00F82413"/>
  </w:style>
  <w:style w:type="paragraph" w:styleId="BodyText">
    <w:name w:val="Body Text"/>
    <w:basedOn w:val="Normal"/>
    <w:link w:val="BodyTextChar"/>
    <w:uiPriority w:val="99"/>
    <w:rsid w:val="00DA7740"/>
    <w:pPr>
      <w:tabs>
        <w:tab w:val="left" w:pos="1361"/>
        <w:tab w:val="left" w:pos="1701"/>
        <w:tab w:val="left" w:pos="2041"/>
      </w:tabs>
      <w:spacing w:after="120"/>
      <w:ind w:left="680" w:right="680" w:firstLine="340"/>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rsid w:val="00DA7740"/>
    <w:rPr>
      <w:rFonts w:ascii="Times New Roman" w:eastAsia="Times New Roman" w:hAnsi="Times New Roman" w:cs="Times New Roman"/>
      <w:lang w:val="en-US"/>
    </w:rPr>
  </w:style>
  <w:style w:type="paragraph" w:customStyle="1" w:styleId="BoxHeading">
    <w:name w:val="Box Heading"/>
    <w:basedOn w:val="Normal"/>
    <w:next w:val="BoxBodyText"/>
    <w:link w:val="BoxHeadingChar"/>
    <w:rsid w:val="00DA7740"/>
    <w:pPr>
      <w:spacing w:before="240" w:after="240"/>
      <w:jc w:val="center"/>
    </w:pPr>
    <w:rPr>
      <w:rFonts w:ascii="Times New Roman" w:eastAsia="Times New Roman" w:hAnsi="Times New Roman" w:cs="Arial"/>
      <w:b/>
      <w:bCs/>
    </w:rPr>
  </w:style>
  <w:style w:type="character" w:customStyle="1" w:styleId="BoxHeadingChar">
    <w:name w:val="Box Heading Char"/>
    <w:link w:val="BoxHeading"/>
    <w:rsid w:val="00DA7740"/>
    <w:rPr>
      <w:rFonts w:ascii="Times New Roman" w:eastAsia="Times New Roman" w:hAnsi="Times New Roman" w:cs="Arial"/>
      <w:b/>
      <w:bCs/>
    </w:rPr>
  </w:style>
  <w:style w:type="paragraph" w:customStyle="1" w:styleId="BoxSource">
    <w:name w:val="Box Source"/>
    <w:basedOn w:val="Normal"/>
    <w:next w:val="BodyText"/>
    <w:rsid w:val="00DA7740"/>
    <w:pPr>
      <w:spacing w:after="360"/>
      <w:jc w:val="both"/>
    </w:pPr>
    <w:rPr>
      <w:rFonts w:ascii="Times New Roman" w:eastAsia="Times New Roman" w:hAnsi="Times New Roman" w:cs="Arial"/>
      <w:sz w:val="18"/>
      <w:szCs w:val="18"/>
      <w:lang w:val="en-US"/>
    </w:rPr>
  </w:style>
  <w:style w:type="paragraph" w:customStyle="1" w:styleId="Default">
    <w:name w:val="Default"/>
    <w:uiPriority w:val="99"/>
    <w:rsid w:val="00983C2A"/>
    <w:pPr>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B21AD6"/>
    <w:rPr>
      <w:rFonts w:ascii="clear_sansbold" w:hAnsi="clear_sansbold" w:hint="default"/>
      <w:b/>
      <w:bCs/>
    </w:rPr>
  </w:style>
  <w:style w:type="paragraph" w:styleId="NormalWeb">
    <w:name w:val="Normal (Web)"/>
    <w:basedOn w:val="Normal"/>
    <w:uiPriority w:val="99"/>
    <w:unhideWhenUsed/>
    <w:rsid w:val="00B21AD6"/>
    <w:pPr>
      <w:spacing w:before="100" w:beforeAutospacing="1" w:after="360"/>
    </w:pPr>
    <w:rPr>
      <w:rFonts w:ascii="Times New Roman" w:eastAsia="Times New Roman" w:hAnsi="Times New Roman" w:cs="Times New Roman"/>
      <w:sz w:val="24"/>
      <w:szCs w:val="24"/>
      <w:lang w:eastAsia="ja-JP"/>
    </w:rPr>
  </w:style>
  <w:style w:type="character" w:styleId="CommentReference">
    <w:name w:val="annotation reference"/>
    <w:basedOn w:val="DefaultParagraphFont"/>
    <w:uiPriority w:val="99"/>
    <w:semiHidden/>
    <w:unhideWhenUsed/>
    <w:rsid w:val="00D538A4"/>
    <w:rPr>
      <w:sz w:val="16"/>
      <w:szCs w:val="16"/>
    </w:rPr>
  </w:style>
  <w:style w:type="paragraph" w:styleId="CommentText">
    <w:name w:val="annotation text"/>
    <w:basedOn w:val="Normal"/>
    <w:link w:val="CommentTextChar"/>
    <w:uiPriority w:val="99"/>
    <w:unhideWhenUsed/>
    <w:rsid w:val="00D538A4"/>
    <w:rPr>
      <w:sz w:val="20"/>
      <w:szCs w:val="20"/>
    </w:rPr>
  </w:style>
  <w:style w:type="character" w:customStyle="1" w:styleId="CommentTextChar">
    <w:name w:val="Comment Text Char"/>
    <w:basedOn w:val="DefaultParagraphFont"/>
    <w:link w:val="CommentText"/>
    <w:uiPriority w:val="99"/>
    <w:rsid w:val="00D538A4"/>
    <w:rPr>
      <w:sz w:val="20"/>
      <w:szCs w:val="20"/>
    </w:rPr>
  </w:style>
  <w:style w:type="paragraph" w:styleId="CommentSubject">
    <w:name w:val="annotation subject"/>
    <w:basedOn w:val="CommentText"/>
    <w:next w:val="CommentText"/>
    <w:link w:val="CommentSubjectChar"/>
    <w:uiPriority w:val="99"/>
    <w:semiHidden/>
    <w:unhideWhenUsed/>
    <w:rsid w:val="00D538A4"/>
    <w:rPr>
      <w:b/>
      <w:bCs/>
    </w:rPr>
  </w:style>
  <w:style w:type="character" w:customStyle="1" w:styleId="CommentSubjectChar">
    <w:name w:val="Comment Subject Char"/>
    <w:basedOn w:val="CommentTextChar"/>
    <w:link w:val="CommentSubject"/>
    <w:uiPriority w:val="99"/>
    <w:semiHidden/>
    <w:rsid w:val="00D538A4"/>
    <w:rPr>
      <w:b/>
      <w:bCs/>
      <w:sz w:val="20"/>
      <w:szCs w:val="20"/>
    </w:rPr>
  </w:style>
  <w:style w:type="paragraph" w:styleId="TOC3">
    <w:name w:val="toc 3"/>
    <w:basedOn w:val="Normal"/>
    <w:next w:val="Normal"/>
    <w:autoRedefine/>
    <w:uiPriority w:val="39"/>
    <w:unhideWhenUsed/>
    <w:rsid w:val="009C78F7"/>
    <w:pPr>
      <w:ind w:left="220"/>
    </w:pPr>
    <w:rPr>
      <w:sz w:val="20"/>
      <w:szCs w:val="20"/>
    </w:rPr>
  </w:style>
  <w:style w:type="paragraph" w:styleId="TOC4">
    <w:name w:val="toc 4"/>
    <w:basedOn w:val="Normal"/>
    <w:next w:val="Normal"/>
    <w:autoRedefine/>
    <w:uiPriority w:val="39"/>
    <w:unhideWhenUsed/>
    <w:rsid w:val="009C78F7"/>
    <w:pPr>
      <w:ind w:left="440"/>
    </w:pPr>
    <w:rPr>
      <w:sz w:val="20"/>
      <w:szCs w:val="20"/>
    </w:rPr>
  </w:style>
  <w:style w:type="paragraph" w:styleId="TOC5">
    <w:name w:val="toc 5"/>
    <w:basedOn w:val="Normal"/>
    <w:next w:val="Normal"/>
    <w:autoRedefine/>
    <w:uiPriority w:val="39"/>
    <w:unhideWhenUsed/>
    <w:rsid w:val="009C78F7"/>
    <w:pPr>
      <w:ind w:left="660"/>
    </w:pPr>
    <w:rPr>
      <w:sz w:val="20"/>
      <w:szCs w:val="20"/>
    </w:rPr>
  </w:style>
  <w:style w:type="paragraph" w:styleId="TOC6">
    <w:name w:val="toc 6"/>
    <w:basedOn w:val="Normal"/>
    <w:next w:val="Normal"/>
    <w:autoRedefine/>
    <w:uiPriority w:val="39"/>
    <w:unhideWhenUsed/>
    <w:rsid w:val="009C78F7"/>
    <w:pPr>
      <w:ind w:left="880"/>
    </w:pPr>
    <w:rPr>
      <w:sz w:val="20"/>
      <w:szCs w:val="20"/>
    </w:rPr>
  </w:style>
  <w:style w:type="paragraph" w:styleId="TOC7">
    <w:name w:val="toc 7"/>
    <w:basedOn w:val="Normal"/>
    <w:next w:val="Normal"/>
    <w:autoRedefine/>
    <w:uiPriority w:val="39"/>
    <w:unhideWhenUsed/>
    <w:rsid w:val="009C78F7"/>
    <w:pPr>
      <w:ind w:left="1100"/>
    </w:pPr>
    <w:rPr>
      <w:sz w:val="20"/>
      <w:szCs w:val="20"/>
    </w:rPr>
  </w:style>
  <w:style w:type="paragraph" w:styleId="TOC8">
    <w:name w:val="toc 8"/>
    <w:basedOn w:val="Normal"/>
    <w:next w:val="Normal"/>
    <w:autoRedefine/>
    <w:uiPriority w:val="39"/>
    <w:unhideWhenUsed/>
    <w:rsid w:val="009C78F7"/>
    <w:pPr>
      <w:ind w:left="1320"/>
    </w:pPr>
    <w:rPr>
      <w:sz w:val="20"/>
      <w:szCs w:val="20"/>
    </w:rPr>
  </w:style>
  <w:style w:type="paragraph" w:styleId="TOC9">
    <w:name w:val="toc 9"/>
    <w:basedOn w:val="Normal"/>
    <w:next w:val="Normal"/>
    <w:autoRedefine/>
    <w:uiPriority w:val="39"/>
    <w:unhideWhenUsed/>
    <w:rsid w:val="009C78F7"/>
    <w:pPr>
      <w:ind w:left="1540"/>
    </w:pPr>
    <w:rPr>
      <w:sz w:val="20"/>
      <w:szCs w:val="20"/>
    </w:rPr>
  </w:style>
  <w:style w:type="character" w:customStyle="1" w:styleId="st1">
    <w:name w:val="st1"/>
    <w:basedOn w:val="DefaultParagraphFont"/>
    <w:rsid w:val="00F53A13"/>
  </w:style>
  <w:style w:type="character" w:styleId="Emphasis">
    <w:name w:val="Emphasis"/>
    <w:basedOn w:val="DefaultParagraphFont"/>
    <w:uiPriority w:val="20"/>
    <w:qFormat/>
    <w:rsid w:val="007D2085"/>
    <w:rPr>
      <w:b/>
      <w:bCs/>
      <w:i w:val="0"/>
      <w:iCs w:val="0"/>
    </w:rPr>
  </w:style>
  <w:style w:type="character" w:styleId="FollowedHyperlink">
    <w:name w:val="FollowedHyperlink"/>
    <w:basedOn w:val="DefaultParagraphFont"/>
    <w:uiPriority w:val="99"/>
    <w:semiHidden/>
    <w:unhideWhenUsed/>
    <w:rsid w:val="00F3279E"/>
    <w:rPr>
      <w:color w:val="800080" w:themeColor="followedHyperlink"/>
      <w:u w:val="single"/>
    </w:rPr>
  </w:style>
  <w:style w:type="character" w:customStyle="1" w:styleId="apple-converted-space">
    <w:name w:val="apple-converted-space"/>
    <w:basedOn w:val="DefaultParagraphFont"/>
    <w:rsid w:val="004A029F"/>
  </w:style>
  <w:style w:type="paragraph" w:styleId="PlainText">
    <w:name w:val="Plain Text"/>
    <w:basedOn w:val="Normal"/>
    <w:link w:val="PlainTextChar"/>
    <w:uiPriority w:val="99"/>
    <w:rsid w:val="004E66FB"/>
    <w:pPr>
      <w:spacing w:after="20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4E66FB"/>
    <w:rPr>
      <w:rFonts w:ascii="Courier New" w:hAnsi="Courier New" w:cs="Courier New"/>
      <w:sz w:val="20"/>
      <w:szCs w:val="20"/>
    </w:rPr>
  </w:style>
  <w:style w:type="paragraph" w:styleId="Date">
    <w:name w:val="Date"/>
    <w:basedOn w:val="Normal"/>
    <w:next w:val="Normal"/>
    <w:link w:val="DateChar"/>
    <w:uiPriority w:val="99"/>
    <w:semiHidden/>
    <w:unhideWhenUsed/>
    <w:rsid w:val="001E150C"/>
  </w:style>
  <w:style w:type="character" w:customStyle="1" w:styleId="DateChar">
    <w:name w:val="Date Char"/>
    <w:basedOn w:val="DefaultParagraphFont"/>
    <w:link w:val="Date"/>
    <w:uiPriority w:val="99"/>
    <w:semiHidden/>
    <w:rsid w:val="001E150C"/>
  </w:style>
  <w:style w:type="paragraph" w:styleId="NoSpacing">
    <w:name w:val="No Spacing"/>
    <w:link w:val="NoSpacingChar"/>
    <w:uiPriority w:val="1"/>
    <w:qFormat/>
    <w:rsid w:val="003D4ABF"/>
    <w:rPr>
      <w:rFonts w:eastAsiaTheme="minorEastAsia"/>
    </w:rPr>
  </w:style>
  <w:style w:type="character" w:customStyle="1" w:styleId="NoSpacingChar">
    <w:name w:val="No Spacing Char"/>
    <w:basedOn w:val="DefaultParagraphFont"/>
    <w:link w:val="NoSpacing"/>
    <w:uiPriority w:val="1"/>
    <w:rsid w:val="003D4ABF"/>
    <w:rPr>
      <w:rFonts w:eastAsiaTheme="minorEastAsia"/>
    </w:rPr>
  </w:style>
  <w:style w:type="paragraph" w:styleId="Title">
    <w:name w:val="Title"/>
    <w:basedOn w:val="Normal"/>
    <w:next w:val="Normal"/>
    <w:link w:val="TitleChar"/>
    <w:uiPriority w:val="10"/>
    <w:qFormat/>
    <w:rsid w:val="006C53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5338"/>
    <w:rPr>
      <w:rFonts w:asciiTheme="majorHAnsi" w:eastAsiaTheme="majorEastAsia" w:hAnsiTheme="majorHAnsi" w:cstheme="majorBidi"/>
      <w:color w:val="17365D" w:themeColor="text2" w:themeShade="BF"/>
      <w:spacing w:val="5"/>
      <w:kern w:val="28"/>
      <w:sz w:val="52"/>
      <w:szCs w:val="52"/>
    </w:rPr>
  </w:style>
  <w:style w:type="paragraph" w:styleId="ListBullet">
    <w:name w:val="List Bullet"/>
    <w:basedOn w:val="Normal"/>
    <w:uiPriority w:val="2"/>
    <w:qFormat/>
    <w:rsid w:val="007F3FDC"/>
    <w:pPr>
      <w:numPr>
        <w:numId w:val="24"/>
      </w:numPr>
      <w:spacing w:after="240"/>
    </w:pPr>
  </w:style>
  <w:style w:type="table" w:customStyle="1" w:styleId="TableGrid1">
    <w:name w:val="Table Grid1"/>
    <w:basedOn w:val="TableNormal"/>
    <w:next w:val="TableGrid"/>
    <w:uiPriority w:val="59"/>
    <w:rsid w:val="00AF3672"/>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2D0B"/>
  </w:style>
  <w:style w:type="paragraph" w:customStyle="1" w:styleId="JPGA">
    <w:name w:val="JPGA"/>
    <w:basedOn w:val="Normal"/>
    <w:next w:val="Normal"/>
    <w:qFormat/>
    <w:rsid w:val="003278C1"/>
    <w:rPr>
      <w:rFonts w:ascii="Arial" w:eastAsia="Times New Roman" w:hAnsi="Arial" w:cs="Times New Roman"/>
      <w:szCs w:val="24"/>
      <w:lang w:eastAsia="en-GB"/>
    </w:rPr>
  </w:style>
  <w:style w:type="character" w:customStyle="1" w:styleId="s1">
    <w:name w:val="s1"/>
    <w:basedOn w:val="DefaultParagraphFont"/>
    <w:rsid w:val="0032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2590">
      <w:bodyDiv w:val="1"/>
      <w:marLeft w:val="0"/>
      <w:marRight w:val="0"/>
      <w:marTop w:val="0"/>
      <w:marBottom w:val="0"/>
      <w:divBdr>
        <w:top w:val="none" w:sz="0" w:space="0" w:color="auto"/>
        <w:left w:val="none" w:sz="0" w:space="0" w:color="auto"/>
        <w:bottom w:val="none" w:sz="0" w:space="0" w:color="auto"/>
        <w:right w:val="none" w:sz="0" w:space="0" w:color="auto"/>
      </w:divBdr>
    </w:div>
    <w:div w:id="223033731">
      <w:bodyDiv w:val="1"/>
      <w:marLeft w:val="0"/>
      <w:marRight w:val="0"/>
      <w:marTop w:val="0"/>
      <w:marBottom w:val="0"/>
      <w:divBdr>
        <w:top w:val="none" w:sz="0" w:space="0" w:color="auto"/>
        <w:left w:val="none" w:sz="0" w:space="0" w:color="auto"/>
        <w:bottom w:val="none" w:sz="0" w:space="0" w:color="auto"/>
        <w:right w:val="none" w:sz="0" w:space="0" w:color="auto"/>
      </w:divBdr>
    </w:div>
    <w:div w:id="263804242">
      <w:bodyDiv w:val="1"/>
      <w:marLeft w:val="0"/>
      <w:marRight w:val="0"/>
      <w:marTop w:val="0"/>
      <w:marBottom w:val="0"/>
      <w:divBdr>
        <w:top w:val="none" w:sz="0" w:space="0" w:color="auto"/>
        <w:left w:val="none" w:sz="0" w:space="0" w:color="auto"/>
        <w:bottom w:val="none" w:sz="0" w:space="0" w:color="auto"/>
        <w:right w:val="none" w:sz="0" w:space="0" w:color="auto"/>
      </w:divBdr>
    </w:div>
    <w:div w:id="472328592">
      <w:bodyDiv w:val="1"/>
      <w:marLeft w:val="0"/>
      <w:marRight w:val="0"/>
      <w:marTop w:val="0"/>
      <w:marBottom w:val="0"/>
      <w:divBdr>
        <w:top w:val="none" w:sz="0" w:space="0" w:color="auto"/>
        <w:left w:val="none" w:sz="0" w:space="0" w:color="auto"/>
        <w:bottom w:val="none" w:sz="0" w:space="0" w:color="auto"/>
        <w:right w:val="none" w:sz="0" w:space="0" w:color="auto"/>
      </w:divBdr>
    </w:div>
    <w:div w:id="552734959">
      <w:bodyDiv w:val="1"/>
      <w:marLeft w:val="0"/>
      <w:marRight w:val="0"/>
      <w:marTop w:val="0"/>
      <w:marBottom w:val="0"/>
      <w:divBdr>
        <w:top w:val="none" w:sz="0" w:space="0" w:color="auto"/>
        <w:left w:val="none" w:sz="0" w:space="0" w:color="auto"/>
        <w:bottom w:val="none" w:sz="0" w:space="0" w:color="auto"/>
        <w:right w:val="none" w:sz="0" w:space="0" w:color="auto"/>
      </w:divBdr>
    </w:div>
    <w:div w:id="622538275">
      <w:bodyDiv w:val="1"/>
      <w:marLeft w:val="0"/>
      <w:marRight w:val="0"/>
      <w:marTop w:val="0"/>
      <w:marBottom w:val="0"/>
      <w:divBdr>
        <w:top w:val="none" w:sz="0" w:space="0" w:color="auto"/>
        <w:left w:val="none" w:sz="0" w:space="0" w:color="auto"/>
        <w:bottom w:val="none" w:sz="0" w:space="0" w:color="auto"/>
        <w:right w:val="none" w:sz="0" w:space="0" w:color="auto"/>
      </w:divBdr>
    </w:div>
    <w:div w:id="626738933">
      <w:bodyDiv w:val="1"/>
      <w:marLeft w:val="0"/>
      <w:marRight w:val="0"/>
      <w:marTop w:val="0"/>
      <w:marBottom w:val="0"/>
      <w:divBdr>
        <w:top w:val="none" w:sz="0" w:space="0" w:color="auto"/>
        <w:left w:val="none" w:sz="0" w:space="0" w:color="auto"/>
        <w:bottom w:val="none" w:sz="0" w:space="0" w:color="auto"/>
        <w:right w:val="none" w:sz="0" w:space="0" w:color="auto"/>
      </w:divBdr>
    </w:div>
    <w:div w:id="698435410">
      <w:bodyDiv w:val="1"/>
      <w:marLeft w:val="0"/>
      <w:marRight w:val="0"/>
      <w:marTop w:val="0"/>
      <w:marBottom w:val="0"/>
      <w:divBdr>
        <w:top w:val="none" w:sz="0" w:space="0" w:color="auto"/>
        <w:left w:val="none" w:sz="0" w:space="0" w:color="auto"/>
        <w:bottom w:val="none" w:sz="0" w:space="0" w:color="auto"/>
        <w:right w:val="none" w:sz="0" w:space="0" w:color="auto"/>
      </w:divBdr>
    </w:div>
    <w:div w:id="717707650">
      <w:bodyDiv w:val="1"/>
      <w:marLeft w:val="0"/>
      <w:marRight w:val="0"/>
      <w:marTop w:val="0"/>
      <w:marBottom w:val="0"/>
      <w:divBdr>
        <w:top w:val="none" w:sz="0" w:space="0" w:color="auto"/>
        <w:left w:val="none" w:sz="0" w:space="0" w:color="auto"/>
        <w:bottom w:val="none" w:sz="0" w:space="0" w:color="auto"/>
        <w:right w:val="none" w:sz="0" w:space="0" w:color="auto"/>
      </w:divBdr>
    </w:div>
    <w:div w:id="862135285">
      <w:bodyDiv w:val="1"/>
      <w:marLeft w:val="0"/>
      <w:marRight w:val="0"/>
      <w:marTop w:val="0"/>
      <w:marBottom w:val="0"/>
      <w:divBdr>
        <w:top w:val="none" w:sz="0" w:space="0" w:color="auto"/>
        <w:left w:val="none" w:sz="0" w:space="0" w:color="auto"/>
        <w:bottom w:val="none" w:sz="0" w:space="0" w:color="auto"/>
        <w:right w:val="none" w:sz="0" w:space="0" w:color="auto"/>
      </w:divBdr>
    </w:div>
    <w:div w:id="1045452353">
      <w:bodyDiv w:val="1"/>
      <w:marLeft w:val="0"/>
      <w:marRight w:val="0"/>
      <w:marTop w:val="0"/>
      <w:marBottom w:val="0"/>
      <w:divBdr>
        <w:top w:val="none" w:sz="0" w:space="0" w:color="auto"/>
        <w:left w:val="none" w:sz="0" w:space="0" w:color="auto"/>
        <w:bottom w:val="none" w:sz="0" w:space="0" w:color="auto"/>
        <w:right w:val="none" w:sz="0" w:space="0" w:color="auto"/>
      </w:divBdr>
    </w:div>
    <w:div w:id="1129011486">
      <w:bodyDiv w:val="1"/>
      <w:marLeft w:val="0"/>
      <w:marRight w:val="0"/>
      <w:marTop w:val="0"/>
      <w:marBottom w:val="0"/>
      <w:divBdr>
        <w:top w:val="none" w:sz="0" w:space="0" w:color="auto"/>
        <w:left w:val="none" w:sz="0" w:space="0" w:color="auto"/>
        <w:bottom w:val="none" w:sz="0" w:space="0" w:color="auto"/>
        <w:right w:val="none" w:sz="0" w:space="0" w:color="auto"/>
      </w:divBdr>
    </w:div>
    <w:div w:id="1142648973">
      <w:bodyDiv w:val="1"/>
      <w:marLeft w:val="0"/>
      <w:marRight w:val="0"/>
      <w:marTop w:val="0"/>
      <w:marBottom w:val="0"/>
      <w:divBdr>
        <w:top w:val="none" w:sz="0" w:space="0" w:color="auto"/>
        <w:left w:val="none" w:sz="0" w:space="0" w:color="auto"/>
        <w:bottom w:val="none" w:sz="0" w:space="0" w:color="auto"/>
        <w:right w:val="none" w:sz="0" w:space="0" w:color="auto"/>
      </w:divBdr>
    </w:div>
    <w:div w:id="1233543429">
      <w:bodyDiv w:val="1"/>
      <w:marLeft w:val="0"/>
      <w:marRight w:val="0"/>
      <w:marTop w:val="0"/>
      <w:marBottom w:val="0"/>
      <w:divBdr>
        <w:top w:val="none" w:sz="0" w:space="0" w:color="auto"/>
        <w:left w:val="none" w:sz="0" w:space="0" w:color="auto"/>
        <w:bottom w:val="none" w:sz="0" w:space="0" w:color="auto"/>
        <w:right w:val="none" w:sz="0" w:space="0" w:color="auto"/>
      </w:divBdr>
    </w:div>
    <w:div w:id="1321881573">
      <w:bodyDiv w:val="1"/>
      <w:marLeft w:val="0"/>
      <w:marRight w:val="0"/>
      <w:marTop w:val="0"/>
      <w:marBottom w:val="0"/>
      <w:divBdr>
        <w:top w:val="none" w:sz="0" w:space="0" w:color="auto"/>
        <w:left w:val="none" w:sz="0" w:space="0" w:color="auto"/>
        <w:bottom w:val="none" w:sz="0" w:space="0" w:color="auto"/>
        <w:right w:val="none" w:sz="0" w:space="0" w:color="auto"/>
      </w:divBdr>
    </w:div>
    <w:div w:id="1342587470">
      <w:bodyDiv w:val="1"/>
      <w:marLeft w:val="0"/>
      <w:marRight w:val="0"/>
      <w:marTop w:val="0"/>
      <w:marBottom w:val="0"/>
      <w:divBdr>
        <w:top w:val="none" w:sz="0" w:space="0" w:color="auto"/>
        <w:left w:val="none" w:sz="0" w:space="0" w:color="auto"/>
        <w:bottom w:val="none" w:sz="0" w:space="0" w:color="auto"/>
        <w:right w:val="none" w:sz="0" w:space="0" w:color="auto"/>
      </w:divBdr>
    </w:div>
    <w:div w:id="1451167358">
      <w:bodyDiv w:val="1"/>
      <w:marLeft w:val="0"/>
      <w:marRight w:val="0"/>
      <w:marTop w:val="0"/>
      <w:marBottom w:val="0"/>
      <w:divBdr>
        <w:top w:val="none" w:sz="0" w:space="0" w:color="auto"/>
        <w:left w:val="none" w:sz="0" w:space="0" w:color="auto"/>
        <w:bottom w:val="none" w:sz="0" w:space="0" w:color="auto"/>
        <w:right w:val="none" w:sz="0" w:space="0" w:color="auto"/>
      </w:divBdr>
    </w:div>
    <w:div w:id="1479808864">
      <w:bodyDiv w:val="1"/>
      <w:marLeft w:val="0"/>
      <w:marRight w:val="0"/>
      <w:marTop w:val="0"/>
      <w:marBottom w:val="0"/>
      <w:divBdr>
        <w:top w:val="none" w:sz="0" w:space="0" w:color="auto"/>
        <w:left w:val="none" w:sz="0" w:space="0" w:color="auto"/>
        <w:bottom w:val="none" w:sz="0" w:space="0" w:color="auto"/>
        <w:right w:val="none" w:sz="0" w:space="0" w:color="auto"/>
      </w:divBdr>
    </w:div>
    <w:div w:id="1538202394">
      <w:bodyDiv w:val="1"/>
      <w:marLeft w:val="0"/>
      <w:marRight w:val="0"/>
      <w:marTop w:val="0"/>
      <w:marBottom w:val="0"/>
      <w:divBdr>
        <w:top w:val="none" w:sz="0" w:space="0" w:color="auto"/>
        <w:left w:val="none" w:sz="0" w:space="0" w:color="auto"/>
        <w:bottom w:val="none" w:sz="0" w:space="0" w:color="auto"/>
        <w:right w:val="none" w:sz="0" w:space="0" w:color="auto"/>
      </w:divBdr>
    </w:div>
    <w:div w:id="1644847043">
      <w:bodyDiv w:val="1"/>
      <w:marLeft w:val="0"/>
      <w:marRight w:val="0"/>
      <w:marTop w:val="0"/>
      <w:marBottom w:val="0"/>
      <w:divBdr>
        <w:top w:val="none" w:sz="0" w:space="0" w:color="auto"/>
        <w:left w:val="none" w:sz="0" w:space="0" w:color="auto"/>
        <w:bottom w:val="none" w:sz="0" w:space="0" w:color="auto"/>
        <w:right w:val="none" w:sz="0" w:space="0" w:color="auto"/>
      </w:divBdr>
    </w:div>
    <w:div w:id="1682119668">
      <w:bodyDiv w:val="1"/>
      <w:marLeft w:val="0"/>
      <w:marRight w:val="0"/>
      <w:marTop w:val="0"/>
      <w:marBottom w:val="0"/>
      <w:divBdr>
        <w:top w:val="none" w:sz="0" w:space="0" w:color="auto"/>
        <w:left w:val="none" w:sz="0" w:space="0" w:color="auto"/>
        <w:bottom w:val="none" w:sz="0" w:space="0" w:color="auto"/>
        <w:right w:val="none" w:sz="0" w:space="0" w:color="auto"/>
      </w:divBdr>
      <w:divsChild>
        <w:div w:id="254555082">
          <w:marLeft w:val="0"/>
          <w:marRight w:val="0"/>
          <w:marTop w:val="0"/>
          <w:marBottom w:val="0"/>
          <w:divBdr>
            <w:top w:val="none" w:sz="0" w:space="0" w:color="auto"/>
            <w:left w:val="none" w:sz="0" w:space="0" w:color="auto"/>
            <w:bottom w:val="none" w:sz="0" w:space="0" w:color="auto"/>
            <w:right w:val="none" w:sz="0" w:space="0" w:color="auto"/>
          </w:divBdr>
          <w:divsChild>
            <w:div w:id="1921405308">
              <w:marLeft w:val="0"/>
              <w:marRight w:val="0"/>
              <w:marTop w:val="0"/>
              <w:marBottom w:val="0"/>
              <w:divBdr>
                <w:top w:val="none" w:sz="0" w:space="0" w:color="auto"/>
                <w:left w:val="none" w:sz="0" w:space="0" w:color="auto"/>
                <w:bottom w:val="none" w:sz="0" w:space="0" w:color="auto"/>
                <w:right w:val="none" w:sz="0" w:space="0" w:color="auto"/>
              </w:divBdr>
              <w:divsChild>
                <w:div w:id="8962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0737">
      <w:bodyDiv w:val="1"/>
      <w:marLeft w:val="0"/>
      <w:marRight w:val="0"/>
      <w:marTop w:val="0"/>
      <w:marBottom w:val="0"/>
      <w:divBdr>
        <w:top w:val="none" w:sz="0" w:space="0" w:color="auto"/>
        <w:left w:val="none" w:sz="0" w:space="0" w:color="auto"/>
        <w:bottom w:val="none" w:sz="0" w:space="0" w:color="auto"/>
        <w:right w:val="none" w:sz="0" w:space="0" w:color="auto"/>
      </w:divBdr>
    </w:div>
    <w:div w:id="1712146197">
      <w:bodyDiv w:val="1"/>
      <w:marLeft w:val="0"/>
      <w:marRight w:val="0"/>
      <w:marTop w:val="0"/>
      <w:marBottom w:val="0"/>
      <w:divBdr>
        <w:top w:val="none" w:sz="0" w:space="0" w:color="auto"/>
        <w:left w:val="none" w:sz="0" w:space="0" w:color="auto"/>
        <w:bottom w:val="none" w:sz="0" w:space="0" w:color="auto"/>
        <w:right w:val="none" w:sz="0" w:space="0" w:color="auto"/>
      </w:divBdr>
    </w:div>
    <w:div w:id="1785884229">
      <w:bodyDiv w:val="1"/>
      <w:marLeft w:val="0"/>
      <w:marRight w:val="0"/>
      <w:marTop w:val="0"/>
      <w:marBottom w:val="0"/>
      <w:divBdr>
        <w:top w:val="none" w:sz="0" w:space="0" w:color="auto"/>
        <w:left w:val="none" w:sz="0" w:space="0" w:color="auto"/>
        <w:bottom w:val="none" w:sz="0" w:space="0" w:color="auto"/>
        <w:right w:val="none" w:sz="0" w:space="0" w:color="auto"/>
      </w:divBdr>
    </w:div>
    <w:div w:id="1838223437">
      <w:bodyDiv w:val="1"/>
      <w:marLeft w:val="0"/>
      <w:marRight w:val="0"/>
      <w:marTop w:val="0"/>
      <w:marBottom w:val="0"/>
      <w:divBdr>
        <w:top w:val="none" w:sz="0" w:space="0" w:color="auto"/>
        <w:left w:val="none" w:sz="0" w:space="0" w:color="auto"/>
        <w:bottom w:val="none" w:sz="0" w:space="0" w:color="auto"/>
        <w:right w:val="none" w:sz="0" w:space="0" w:color="auto"/>
      </w:divBdr>
    </w:div>
    <w:div w:id="1921057864">
      <w:bodyDiv w:val="1"/>
      <w:marLeft w:val="0"/>
      <w:marRight w:val="0"/>
      <w:marTop w:val="0"/>
      <w:marBottom w:val="0"/>
      <w:divBdr>
        <w:top w:val="none" w:sz="0" w:space="0" w:color="auto"/>
        <w:left w:val="none" w:sz="0" w:space="0" w:color="auto"/>
        <w:bottom w:val="none" w:sz="0" w:space="0" w:color="auto"/>
        <w:right w:val="none" w:sz="0" w:space="0" w:color="auto"/>
      </w:divBdr>
      <w:divsChild>
        <w:div w:id="1225796847">
          <w:marLeft w:val="0"/>
          <w:marRight w:val="0"/>
          <w:marTop w:val="0"/>
          <w:marBottom w:val="0"/>
          <w:divBdr>
            <w:top w:val="none" w:sz="0" w:space="0" w:color="auto"/>
            <w:left w:val="none" w:sz="0" w:space="0" w:color="auto"/>
            <w:bottom w:val="none" w:sz="0" w:space="0" w:color="auto"/>
            <w:right w:val="none" w:sz="0" w:space="0" w:color="auto"/>
          </w:divBdr>
        </w:div>
      </w:divsChild>
    </w:div>
    <w:div w:id="1929147176">
      <w:bodyDiv w:val="1"/>
      <w:marLeft w:val="0"/>
      <w:marRight w:val="0"/>
      <w:marTop w:val="0"/>
      <w:marBottom w:val="0"/>
      <w:divBdr>
        <w:top w:val="none" w:sz="0" w:space="0" w:color="auto"/>
        <w:left w:val="none" w:sz="0" w:space="0" w:color="auto"/>
        <w:bottom w:val="none" w:sz="0" w:space="0" w:color="auto"/>
        <w:right w:val="none" w:sz="0" w:space="0" w:color="auto"/>
      </w:divBdr>
    </w:div>
    <w:div w:id="199367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emf"/><Relationship Id="rId21" Type="http://schemas.openxmlformats.org/officeDocument/2006/relationships/image" Target="media/image11.png"/><Relationship Id="rId42" Type="http://schemas.openxmlformats.org/officeDocument/2006/relationships/hyperlink" Target="https://www.ifac.org/about-ifac/accountability-now" TargetMode="External"/><Relationship Id="rId63" Type="http://schemas.openxmlformats.org/officeDocument/2006/relationships/hyperlink" Target="http://www.imf.org/external/np/fad/trans/" TargetMode="External"/><Relationship Id="rId84" Type="http://schemas.openxmlformats.org/officeDocument/2006/relationships/image" Target="media/image160.png"/><Relationship Id="rId138" Type="http://schemas.openxmlformats.org/officeDocument/2006/relationships/image" Target="media/image87.emf"/><Relationship Id="rId159" Type="http://schemas.openxmlformats.org/officeDocument/2006/relationships/image" Target="media/image102.emf"/><Relationship Id="rId170" Type="http://schemas.openxmlformats.org/officeDocument/2006/relationships/image" Target="media/image113.emf"/><Relationship Id="rId191" Type="http://schemas.openxmlformats.org/officeDocument/2006/relationships/image" Target="media/image127.emf"/><Relationship Id="rId205" Type="http://schemas.openxmlformats.org/officeDocument/2006/relationships/hyperlink" Target="http://www.internationalbudget.org/publications/involving-citizens-in-public-budgets-mechanisms-for-transparent-and-participatory-budgeting/" TargetMode="External"/><Relationship Id="rId226" Type="http://schemas.openxmlformats.org/officeDocument/2006/relationships/hyperlink" Target="https://www.imf.org/external/np/pp/2007/eng/101907g.pdf" TargetMode="External"/><Relationship Id="rId107" Type="http://schemas.openxmlformats.org/officeDocument/2006/relationships/image" Target="media/image58.emf"/><Relationship Id="rId11" Type="http://schemas.openxmlformats.org/officeDocument/2006/relationships/image" Target="media/image3.png"/><Relationship Id="rId32" Type="http://schemas.openxmlformats.org/officeDocument/2006/relationships/hyperlink" Target="http://oe.cd/FL" TargetMode="External"/><Relationship Id="rId53" Type="http://schemas.openxmlformats.org/officeDocument/2006/relationships/image" Target="media/image25.emf"/><Relationship Id="rId74" Type="http://schemas.openxmlformats.org/officeDocument/2006/relationships/footer" Target="footer3.xml"/><Relationship Id="rId128" Type="http://schemas.openxmlformats.org/officeDocument/2006/relationships/hyperlink" Target="https://www.ifac.org/publications-resources/international-framework-good-governance-public-sector" TargetMode="External"/><Relationship Id="rId149" Type="http://schemas.openxmlformats.org/officeDocument/2006/relationships/hyperlink" Target="http://www.oecd.org/officialdocuments/publicdisplaydocumentpdf/?cote=GOV/PGC/SBO(2011)6&amp;doclanguage=en" TargetMode="External"/><Relationship Id="rId5" Type="http://schemas.openxmlformats.org/officeDocument/2006/relationships/settings" Target="settings.xml"/><Relationship Id="rId95" Type="http://schemas.openxmlformats.org/officeDocument/2006/relationships/image" Target="media/image46.emf"/><Relationship Id="rId160" Type="http://schemas.openxmlformats.org/officeDocument/2006/relationships/image" Target="media/image103.emf"/><Relationship Id="rId181" Type="http://schemas.openxmlformats.org/officeDocument/2006/relationships/hyperlink" Target="http://myghanabudget.org/" TargetMode="External"/><Relationship Id="rId216" Type="http://schemas.openxmlformats.org/officeDocument/2006/relationships/image" Target="media/image141.emf"/><Relationship Id="rId237" Type="http://schemas.openxmlformats.org/officeDocument/2006/relationships/footer" Target="footer4.xml"/><Relationship Id="rId22" Type="http://schemas.openxmlformats.org/officeDocument/2006/relationships/image" Target="media/image12.png"/><Relationship Id="rId43" Type="http://schemas.openxmlformats.org/officeDocument/2006/relationships/hyperlink" Target="http://www.ipsasb.org/" TargetMode="External"/><Relationship Id="rId64" Type="http://schemas.openxmlformats.org/officeDocument/2006/relationships/hyperlink" Target="http://www.imf.org/external/np/sta/gfsm/pdf/text14.pdf" TargetMode="External"/><Relationship Id="rId118" Type="http://schemas.openxmlformats.org/officeDocument/2006/relationships/image" Target="media/image69.emf"/><Relationship Id="rId139" Type="http://schemas.openxmlformats.org/officeDocument/2006/relationships/image" Target="media/image88.emf"/><Relationship Id="rId85" Type="http://schemas.openxmlformats.org/officeDocument/2006/relationships/image" Target="media/image170.png"/><Relationship Id="rId150" Type="http://schemas.openxmlformats.org/officeDocument/2006/relationships/image" Target="media/image93.emf"/><Relationship Id="rId155" Type="http://schemas.openxmlformats.org/officeDocument/2006/relationships/image" Target="media/image98.emf"/><Relationship Id="rId171" Type="http://schemas.openxmlformats.org/officeDocument/2006/relationships/hyperlink" Target="http://dx.doi.org/10.1787/eco_studies-2011-5kg2d3gx4d5c" TargetMode="External"/><Relationship Id="rId176" Type="http://schemas.openxmlformats.org/officeDocument/2006/relationships/image" Target="media/image114.emf"/><Relationship Id="rId192" Type="http://schemas.openxmlformats.org/officeDocument/2006/relationships/image" Target="media/image128.emf"/><Relationship Id="rId197" Type="http://schemas.openxmlformats.org/officeDocument/2006/relationships/image" Target="media/image133.emf"/><Relationship Id="rId206" Type="http://schemas.openxmlformats.org/officeDocument/2006/relationships/hyperlink" Target="https://www.oecd.org/gov/budgeting/48170438.pdf" TargetMode="External"/><Relationship Id="rId227" Type="http://schemas.openxmlformats.org/officeDocument/2006/relationships/hyperlink" Target="http://www.imf.org/external/np/fad/publicinvestment/" TargetMode="External"/><Relationship Id="rId201" Type="http://schemas.openxmlformats.org/officeDocument/2006/relationships/image" Target="media/image137.emf"/><Relationship Id="rId222" Type="http://schemas.openxmlformats.org/officeDocument/2006/relationships/image" Target="media/image147.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www.un.org/ga/search/view_doc.asp?symbol=A/RES/67/218&amp;Lang=E" TargetMode="External"/><Relationship Id="rId38" Type="http://schemas.openxmlformats.org/officeDocument/2006/relationships/hyperlink" Target="http://www.internationalbudget.org/opening-budgets/citizens-budgets/" TargetMode="External"/><Relationship Id="rId59" Type="http://schemas.openxmlformats.org/officeDocument/2006/relationships/image" Target="media/image31.emf"/><Relationship Id="rId103" Type="http://schemas.openxmlformats.org/officeDocument/2006/relationships/image" Target="media/image54.emf"/><Relationship Id="rId108" Type="http://schemas.openxmlformats.org/officeDocument/2006/relationships/image" Target="media/image59.emf"/><Relationship Id="rId124" Type="http://schemas.openxmlformats.org/officeDocument/2006/relationships/image" Target="media/image75.emf"/><Relationship Id="rId129" Type="http://schemas.openxmlformats.org/officeDocument/2006/relationships/hyperlink" Target="https://www.ifac.org/publications-resources/bolt-built" TargetMode="External"/><Relationship Id="rId54" Type="http://schemas.openxmlformats.org/officeDocument/2006/relationships/image" Target="media/image26.emf"/><Relationship Id="rId70" Type="http://schemas.openxmlformats.org/officeDocument/2006/relationships/image" Target="media/image34.png"/><Relationship Id="rId75" Type="http://schemas.openxmlformats.org/officeDocument/2006/relationships/image" Target="media/image36.png"/><Relationship Id="rId91" Type="http://schemas.openxmlformats.org/officeDocument/2006/relationships/image" Target="media/image42.emf"/><Relationship Id="rId96" Type="http://schemas.openxmlformats.org/officeDocument/2006/relationships/image" Target="media/image47.emf"/><Relationship Id="rId140" Type="http://schemas.openxmlformats.org/officeDocument/2006/relationships/image" Target="media/image89.emf"/><Relationship Id="rId145" Type="http://schemas.openxmlformats.org/officeDocument/2006/relationships/hyperlink" Target="http://www.ipu.org/pdf/publications/self-e.pdf" TargetMode="External"/><Relationship Id="rId161" Type="http://schemas.openxmlformats.org/officeDocument/2006/relationships/image" Target="media/image104.emf"/><Relationship Id="rId166" Type="http://schemas.openxmlformats.org/officeDocument/2006/relationships/image" Target="media/image109.emf"/><Relationship Id="rId182" Type="http://schemas.openxmlformats.org/officeDocument/2006/relationships/hyperlink" Target="http://myghanabudget.org/" TargetMode="External"/><Relationship Id="rId187" Type="http://schemas.openxmlformats.org/officeDocument/2006/relationships/image" Target="media/image123.emf"/><Relationship Id="rId217" Type="http://schemas.openxmlformats.org/officeDocument/2006/relationships/image" Target="media/image14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fiscaltransparency.net/resourcesfiles/files/20151116137.pdf" TargetMode="External"/><Relationship Id="rId233" Type="http://schemas.openxmlformats.org/officeDocument/2006/relationships/hyperlink" Target="http://www.oecd.org/dac/effectiveness/45181522.pdf" TargetMode="External"/><Relationship Id="rId238" Type="http://schemas.openxmlformats.org/officeDocument/2006/relationships/footer" Target="footer5.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www.imf.org/external/np/exr/facts/fiscal.htm" TargetMode="External"/><Relationship Id="rId114" Type="http://schemas.openxmlformats.org/officeDocument/2006/relationships/image" Target="media/image65.emf"/><Relationship Id="rId119" Type="http://schemas.openxmlformats.org/officeDocument/2006/relationships/image" Target="media/image70.emf"/><Relationship Id="rId44" Type="http://schemas.openxmlformats.org/officeDocument/2006/relationships/hyperlink" Target="https://www.ifac.org/publications-resources/bolt-built" TargetMode="External"/><Relationship Id="rId60" Type="http://schemas.openxmlformats.org/officeDocument/2006/relationships/image" Target="media/image32.emf"/><Relationship Id="rId65" Type="http://schemas.openxmlformats.org/officeDocument/2006/relationships/hyperlink" Target="http://www.imf.org/external/Pubs/FT/GFS/Manual/2014/gfsfinal.pdf" TargetMode="External"/><Relationship Id="rId86" Type="http://schemas.openxmlformats.org/officeDocument/2006/relationships/image" Target="media/image180.png"/><Relationship Id="rId130" Type="http://schemas.openxmlformats.org/officeDocument/2006/relationships/image" Target="media/image79.emf"/><Relationship Id="rId135" Type="http://schemas.openxmlformats.org/officeDocument/2006/relationships/image" Target="media/image84.emf"/><Relationship Id="rId151" Type="http://schemas.openxmlformats.org/officeDocument/2006/relationships/image" Target="media/image94.emf"/><Relationship Id="rId156" Type="http://schemas.openxmlformats.org/officeDocument/2006/relationships/image" Target="media/image99.emf"/><Relationship Id="rId177" Type="http://schemas.openxmlformats.org/officeDocument/2006/relationships/image" Target="media/image115.emf"/><Relationship Id="rId198" Type="http://schemas.openxmlformats.org/officeDocument/2006/relationships/image" Target="media/image134.emf"/><Relationship Id="rId172" Type="http://schemas.openxmlformats.org/officeDocument/2006/relationships/hyperlink" Target="https://www.imf.org/external/np/pp/eng/2013/071613.pdf" TargetMode="External"/><Relationship Id="rId193" Type="http://schemas.openxmlformats.org/officeDocument/2006/relationships/image" Target="media/image129.emf"/><Relationship Id="rId202" Type="http://schemas.openxmlformats.org/officeDocument/2006/relationships/image" Target="media/image138.emf"/><Relationship Id="rId207" Type="http://schemas.openxmlformats.org/officeDocument/2006/relationships/hyperlink" Target="http://www-wds.worldbank.org/external/default/WDSContentServer/WDSP/IB/2013/09/26/000356161_20130926123854/Rendered/PDF/813320PUB0Fina00Box374313B00PUBLIC0.pdf" TargetMode="External"/><Relationship Id="rId223" Type="http://schemas.openxmlformats.org/officeDocument/2006/relationships/image" Target="media/image148.emf"/><Relationship Id="rId228" Type="http://schemas.openxmlformats.org/officeDocument/2006/relationships/hyperlink" Target="http://www.open-contracting.org/resources/strategy-2015-2018/"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internationalbudget.org/publications/guide-to-transparency-in-government-budget-reports-why-are-budget-reports-important-and-what-should-they-include/" TargetMode="External"/><Relationship Id="rId109" Type="http://schemas.openxmlformats.org/officeDocument/2006/relationships/image" Target="media/image60.emf"/><Relationship Id="rId34" Type="http://schemas.openxmlformats.org/officeDocument/2006/relationships/image" Target="media/image21.pn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37.png"/><Relationship Id="rId97" Type="http://schemas.openxmlformats.org/officeDocument/2006/relationships/image" Target="media/image48.emf"/><Relationship Id="rId104" Type="http://schemas.openxmlformats.org/officeDocument/2006/relationships/image" Target="media/image55.emf"/><Relationship Id="rId120" Type="http://schemas.openxmlformats.org/officeDocument/2006/relationships/image" Target="media/image71.emf"/><Relationship Id="rId125" Type="http://schemas.openxmlformats.org/officeDocument/2006/relationships/image" Target="media/image76.emf"/><Relationship Id="rId141" Type="http://schemas.openxmlformats.org/officeDocument/2006/relationships/image" Target="media/image90.emf"/><Relationship Id="rId146" Type="http://schemas.openxmlformats.org/officeDocument/2006/relationships/hyperlink" Target="https://www.oecd.org/gov/budgeting/43411793.pdf" TargetMode="External"/><Relationship Id="rId167" Type="http://schemas.openxmlformats.org/officeDocument/2006/relationships/image" Target="media/image110.emf"/><Relationship Id="rId188" Type="http://schemas.openxmlformats.org/officeDocument/2006/relationships/image" Target="media/image124.emf"/><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image" Target="media/image43.emf"/><Relationship Id="rId162" Type="http://schemas.openxmlformats.org/officeDocument/2006/relationships/image" Target="media/image105.emf"/><Relationship Id="rId183" Type="http://schemas.openxmlformats.org/officeDocument/2006/relationships/image" Target="media/image119.emf"/><Relationship Id="rId213" Type="http://schemas.openxmlformats.org/officeDocument/2006/relationships/hyperlink" Target="http://www.oecd.org/governance/ministerial/the-governance-of-inclusive-growth.pdf" TargetMode="External"/><Relationship Id="rId218" Type="http://schemas.openxmlformats.org/officeDocument/2006/relationships/image" Target="media/image143.emf"/><Relationship Id="rId234" Type="http://schemas.openxmlformats.org/officeDocument/2006/relationships/hyperlink" Target="http://documents.worldbank.org/curated/en/2007/04/10449733/corruption-technology-public-procurement" TargetMode="External"/><Relationship Id="rId239"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www.ifac.org/" TargetMode="External"/><Relationship Id="rId45" Type="http://schemas.openxmlformats.org/officeDocument/2006/relationships/hyperlink" Target="https://www.ifac.org/publications-resources/principles-effective-business-reporting-processes" TargetMode="External"/><Relationship Id="rId66" Type="http://schemas.openxmlformats.org/officeDocument/2006/relationships/hyperlink" Target="http://www.imf.org/external/np/fad/publicinvestment/index.htm" TargetMode="External"/><Relationship Id="rId87" Type="http://schemas.openxmlformats.org/officeDocument/2006/relationships/image" Target="media/image38.png"/><Relationship Id="rId110" Type="http://schemas.openxmlformats.org/officeDocument/2006/relationships/image" Target="media/image61.emf"/><Relationship Id="rId115" Type="http://schemas.openxmlformats.org/officeDocument/2006/relationships/image" Target="media/image66.emf"/><Relationship Id="rId131" Type="http://schemas.openxmlformats.org/officeDocument/2006/relationships/image" Target="media/image80.emf"/><Relationship Id="rId136" Type="http://schemas.openxmlformats.org/officeDocument/2006/relationships/image" Target="media/image85.emf"/><Relationship Id="rId157" Type="http://schemas.openxmlformats.org/officeDocument/2006/relationships/image" Target="media/image100.emf"/><Relationship Id="rId178" Type="http://schemas.openxmlformats.org/officeDocument/2006/relationships/image" Target="media/image116.emf"/><Relationship Id="rId61" Type="http://schemas.openxmlformats.org/officeDocument/2006/relationships/image" Target="media/image33.emf"/><Relationship Id="rId82" Type="http://schemas.openxmlformats.org/officeDocument/2006/relationships/image" Target="media/image22.png"/><Relationship Id="rId152" Type="http://schemas.openxmlformats.org/officeDocument/2006/relationships/image" Target="media/image95.emf"/><Relationship Id="rId173" Type="http://schemas.openxmlformats.org/officeDocument/2006/relationships/hyperlink" Target="https://www.imf.org/external/pubs/ft/wp/2014/wp1458.pdf" TargetMode="External"/><Relationship Id="rId194" Type="http://schemas.openxmlformats.org/officeDocument/2006/relationships/image" Target="media/image130.emf"/><Relationship Id="rId199" Type="http://schemas.openxmlformats.org/officeDocument/2006/relationships/image" Target="media/image135.emf"/><Relationship Id="rId203" Type="http://schemas.openxmlformats.org/officeDocument/2006/relationships/hyperlink" Target="http://www.internationalbudget.org/publications/the-power-of-making-it-simple-a-government-guide-to-developing-citizens-budgets/" TargetMode="External"/><Relationship Id="rId208" Type="http://schemas.openxmlformats.org/officeDocument/2006/relationships/hyperlink" Target="http://www.g20.utoronto.ca/2015/G20-Anti-Corruption-Open-Data-Principles.pdf" TargetMode="External"/><Relationship Id="rId229" Type="http://schemas.openxmlformats.org/officeDocument/2006/relationships/hyperlink" Target="http://www.unpcdc.org/media/416641/open_contracting_a_guide_for_practitioners_by_practitioners-v2.pdf" TargetMode="External"/><Relationship Id="rId19" Type="http://schemas.openxmlformats.org/officeDocument/2006/relationships/footer" Target="footer1.xml"/><Relationship Id="rId224" Type="http://schemas.openxmlformats.org/officeDocument/2006/relationships/image" Target="media/image149.emf"/><Relationship Id="rId240" Type="http://schemas.openxmlformats.org/officeDocument/2006/relationships/footer" Target="footer6.xm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hyperlink" Target="http://www.internationalbudget.org/opening-budgets/open-budget-initiative/open-budget-survey/" TargetMode="External"/><Relationship Id="rId56" Type="http://schemas.openxmlformats.org/officeDocument/2006/relationships/image" Target="media/image28.emf"/><Relationship Id="rId100" Type="http://schemas.openxmlformats.org/officeDocument/2006/relationships/image" Target="media/image51.emf"/><Relationship Id="rId105" Type="http://schemas.openxmlformats.org/officeDocument/2006/relationships/image" Target="media/image56.emf"/><Relationship Id="rId126" Type="http://schemas.openxmlformats.org/officeDocument/2006/relationships/image" Target="media/image77.emf"/><Relationship Id="rId147" Type="http://schemas.openxmlformats.org/officeDocument/2006/relationships/hyperlink" Target="http://www.oecd.org/governance/budgeting/43514045.pdf" TargetMode="External"/><Relationship Id="rId168" Type="http://schemas.openxmlformats.org/officeDocument/2006/relationships/image" Target="media/image111.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hyperlink" Target="http://www.pefa.org" TargetMode="External"/><Relationship Id="rId93" Type="http://schemas.openxmlformats.org/officeDocument/2006/relationships/image" Target="media/image44.emf"/><Relationship Id="rId98" Type="http://schemas.openxmlformats.org/officeDocument/2006/relationships/image" Target="media/image49.emf"/><Relationship Id="rId121" Type="http://schemas.openxmlformats.org/officeDocument/2006/relationships/image" Target="media/image72.emf"/><Relationship Id="rId142" Type="http://schemas.openxmlformats.org/officeDocument/2006/relationships/image" Target="media/image91.emf"/><Relationship Id="rId163" Type="http://schemas.openxmlformats.org/officeDocument/2006/relationships/image" Target="media/image106.emf"/><Relationship Id="rId184" Type="http://schemas.openxmlformats.org/officeDocument/2006/relationships/image" Target="media/image120.emf"/><Relationship Id="rId189" Type="http://schemas.openxmlformats.org/officeDocument/2006/relationships/image" Target="media/image125.emf"/><Relationship Id="rId219" Type="http://schemas.openxmlformats.org/officeDocument/2006/relationships/image" Target="media/image144.emf"/><Relationship Id="rId3" Type="http://schemas.openxmlformats.org/officeDocument/2006/relationships/styles" Target="styles.xml"/><Relationship Id="rId214" Type="http://schemas.openxmlformats.org/officeDocument/2006/relationships/image" Target="media/image139.png"/><Relationship Id="rId230" Type="http://schemas.openxmlformats.org/officeDocument/2006/relationships/hyperlink" Target="http://www.oecd.org/gov/ethics/High-Level_Principles_Integrity_Transparency_Control_Events_Infrastructures.pdf" TargetMode="External"/><Relationship Id="rId235" Type="http://schemas.openxmlformats.org/officeDocument/2006/relationships/hyperlink" Target="http://siteresources.worldbank.org/INFORMATIONANDCOMMUNICATIONANDTECHNOLOGIES/Resources/2011_WorldBankICT_eProcurement_Reference_Guide.docx" TargetMode="External"/><Relationship Id="rId25" Type="http://schemas.openxmlformats.org/officeDocument/2006/relationships/image" Target="media/image15.png"/><Relationship Id="rId46" Type="http://schemas.openxmlformats.org/officeDocument/2006/relationships/hyperlink" Target="http://www.ifac.org/publications-resources/evaluating-and-improving-internal-control-organizations-0" TargetMode="External"/><Relationship Id="rId67" Type="http://schemas.openxmlformats.org/officeDocument/2006/relationships/hyperlink" Target="http://www.imf.org/external/np/fad/publicinvestment/index.htm" TargetMode="External"/><Relationship Id="rId116" Type="http://schemas.openxmlformats.org/officeDocument/2006/relationships/image" Target="media/image67.emf"/><Relationship Id="rId137" Type="http://schemas.openxmlformats.org/officeDocument/2006/relationships/image" Target="media/image86.emf"/><Relationship Id="rId158" Type="http://schemas.openxmlformats.org/officeDocument/2006/relationships/image" Target="media/image101.emf"/><Relationship Id="rId349" Type="http://schemas.microsoft.com/office/2011/relationships/people" Target="people.xml"/><Relationship Id="rId20" Type="http://schemas.openxmlformats.org/officeDocument/2006/relationships/hyperlink" Target="https://www.ifac.org/" TargetMode="External"/><Relationship Id="rId41" Type="http://schemas.openxmlformats.org/officeDocument/2006/relationships/hyperlink" Target="https://www.ifac.org/publications-resources/international-framework-good-governance-public-sector" TargetMode="External"/><Relationship Id="rId62" Type="http://schemas.openxmlformats.org/officeDocument/2006/relationships/hyperlink" Target="http://www.imf.org/external/np/rosc/rosc.asp" TargetMode="External"/><Relationship Id="rId83" Type="http://schemas.openxmlformats.org/officeDocument/2006/relationships/image" Target="media/image42.png"/><Relationship Id="rId88" Type="http://schemas.openxmlformats.org/officeDocument/2006/relationships/image" Target="media/image39.png"/><Relationship Id="rId111" Type="http://schemas.openxmlformats.org/officeDocument/2006/relationships/image" Target="media/image62.emf"/><Relationship Id="rId132" Type="http://schemas.openxmlformats.org/officeDocument/2006/relationships/image" Target="media/image81.emf"/><Relationship Id="rId153" Type="http://schemas.openxmlformats.org/officeDocument/2006/relationships/image" Target="media/image96.emf"/><Relationship Id="rId174" Type="http://schemas.openxmlformats.org/officeDocument/2006/relationships/hyperlink" Target="http://dx.doi.org/10.1787/budget-11-5kg3pdgcpn42" TargetMode="External"/><Relationship Id="rId179" Type="http://schemas.openxmlformats.org/officeDocument/2006/relationships/image" Target="media/image117.emf"/><Relationship Id="rId195" Type="http://schemas.openxmlformats.org/officeDocument/2006/relationships/image" Target="media/image131.emf"/><Relationship Id="rId209" Type="http://schemas.openxmlformats.org/officeDocument/2006/relationships/hyperlink" Target="http://www.fiscaltransparency.net/resourcesfiles/files/20150902128.pdf" TargetMode="External"/><Relationship Id="rId190" Type="http://schemas.openxmlformats.org/officeDocument/2006/relationships/image" Target="media/image126.emf"/><Relationship Id="rId204" Type="http://schemas.openxmlformats.org/officeDocument/2006/relationships/hyperlink" Target="http://www.internationalbudget.org/opening-budgets/citizens-budgets/" TargetMode="External"/><Relationship Id="rId220" Type="http://schemas.openxmlformats.org/officeDocument/2006/relationships/image" Target="media/image145.emf"/><Relationship Id="rId225" Type="http://schemas.openxmlformats.org/officeDocument/2006/relationships/hyperlink" Target="http://www.seffaflik.org/wp-content/uploads/2015/02/G20-PRINCIPLES-FOR-PROMOTING-INTEGRITY-IN-PUBLIC-PROCUREMENT.pdf" TargetMode="External"/><Relationship Id="rId241"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hyperlink" Target="http://www.internationalbudget.org/opening-budgets/open-budget-initiative/research/" TargetMode="External"/><Relationship Id="rId57" Type="http://schemas.openxmlformats.org/officeDocument/2006/relationships/image" Target="media/image29.emf"/><Relationship Id="rId106" Type="http://schemas.openxmlformats.org/officeDocument/2006/relationships/image" Target="media/image57.emf"/><Relationship Id="rId127"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hyperlink" Target="http://www.ipsasb.org/" TargetMode="External"/><Relationship Id="rId52" Type="http://schemas.openxmlformats.org/officeDocument/2006/relationships/image" Target="media/image24.emf"/><Relationship Id="rId73" Type="http://schemas.openxmlformats.org/officeDocument/2006/relationships/footer" Target="footer2.xml"/><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122" Type="http://schemas.openxmlformats.org/officeDocument/2006/relationships/image" Target="media/image73.emf"/><Relationship Id="rId143" Type="http://schemas.openxmlformats.org/officeDocument/2006/relationships/image" Target="media/image92.emf"/><Relationship Id="rId148" Type="http://schemas.openxmlformats.org/officeDocument/2006/relationships/hyperlink" Target="https://openknowledge.worldbank.org/handle/10986/6547" TargetMode="External"/><Relationship Id="rId164" Type="http://schemas.openxmlformats.org/officeDocument/2006/relationships/image" Target="media/image107.emf"/><Relationship Id="rId169" Type="http://schemas.openxmlformats.org/officeDocument/2006/relationships/image" Target="media/image112.emf"/><Relationship Id="rId185" Type="http://schemas.openxmlformats.org/officeDocument/2006/relationships/image" Target="media/image121.emf"/><Relationship Id="rId35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8.emf"/><Relationship Id="rId210" Type="http://schemas.openxmlformats.org/officeDocument/2006/relationships/hyperlink" Target="http://www.oecd.org/gov/digital-government/Recommendation-digital-government-strategies.pdf" TargetMode="External"/><Relationship Id="rId215" Type="http://schemas.openxmlformats.org/officeDocument/2006/relationships/image" Target="media/image140.png"/><Relationship Id="rId236" Type="http://schemas.openxmlformats.org/officeDocument/2006/relationships/hyperlink" Target="http://pubdocs.worldbank.org/en/773541448296707678/Disclosure-in-PPPs-Framework.pdf" TargetMode="External"/><Relationship Id="rId26" Type="http://schemas.openxmlformats.org/officeDocument/2006/relationships/image" Target="media/image16.png"/><Relationship Id="rId231" Type="http://schemas.openxmlformats.org/officeDocument/2006/relationships/hyperlink" Target="https://www.oecd.org/gov/budgeting/Towards-a-Framework-for-the-Governance-of-Infrastructure.pdf" TargetMode="External"/><Relationship Id="rId47" Type="http://schemas.openxmlformats.org/officeDocument/2006/relationships/hyperlink" Target="http://www.ipsasb.org" TargetMode="External"/><Relationship Id="rId68" Type="http://schemas.openxmlformats.org/officeDocument/2006/relationships/hyperlink" Target="http://www.tadat.org/overview/overview.html" TargetMode="External"/><Relationship Id="rId89" Type="http://schemas.openxmlformats.org/officeDocument/2006/relationships/image" Target="media/image40.png"/><Relationship Id="rId112" Type="http://schemas.openxmlformats.org/officeDocument/2006/relationships/image" Target="media/image63.emf"/><Relationship Id="rId133" Type="http://schemas.openxmlformats.org/officeDocument/2006/relationships/image" Target="media/image82.emf"/><Relationship Id="rId154" Type="http://schemas.openxmlformats.org/officeDocument/2006/relationships/image" Target="media/image97.emf"/><Relationship Id="rId175" Type="http://schemas.openxmlformats.org/officeDocument/2006/relationships/hyperlink" Target="http://www.oecd-ilibrary.org/governance/oecd-journal-on-budgeting/volume-15/issue-2_budget-v15-2-en" TargetMode="External"/><Relationship Id="rId196" Type="http://schemas.openxmlformats.org/officeDocument/2006/relationships/image" Target="media/image132.emf"/><Relationship Id="rId200" Type="http://schemas.openxmlformats.org/officeDocument/2006/relationships/image" Target="media/image136.emf"/><Relationship Id="rId16" Type="http://schemas.openxmlformats.org/officeDocument/2006/relationships/image" Target="media/image8.png"/><Relationship Id="rId221" Type="http://schemas.openxmlformats.org/officeDocument/2006/relationships/image" Target="media/image146.emf"/><Relationship Id="rId242" Type="http://schemas.openxmlformats.org/officeDocument/2006/relationships/theme" Target="theme/theme1.xml"/><Relationship Id="rId37" Type="http://schemas.openxmlformats.org/officeDocument/2006/relationships/hyperlink" Target="http://www.internationalbudget.org/publications/the-power-of-making-it-simple-a-government-guide-to-developing-citizens-budgets/" TargetMode="External"/><Relationship Id="rId58" Type="http://schemas.openxmlformats.org/officeDocument/2006/relationships/image" Target="media/image30.emf"/><Relationship Id="rId102" Type="http://schemas.openxmlformats.org/officeDocument/2006/relationships/image" Target="media/image53.emf"/><Relationship Id="rId123" Type="http://schemas.openxmlformats.org/officeDocument/2006/relationships/image" Target="media/image74.emf"/><Relationship Id="rId144" Type="http://schemas.openxmlformats.org/officeDocument/2006/relationships/hyperlink" Target="http://www.oecd.org/governance/budgeting/43410274.pdf" TargetMode="External"/><Relationship Id="rId90" Type="http://schemas.openxmlformats.org/officeDocument/2006/relationships/image" Target="media/image41.png"/><Relationship Id="rId165" Type="http://schemas.openxmlformats.org/officeDocument/2006/relationships/image" Target="media/image108.emf"/><Relationship Id="rId186" Type="http://schemas.openxmlformats.org/officeDocument/2006/relationships/image" Target="media/image122.emf"/><Relationship Id="rId211" Type="http://schemas.openxmlformats.org/officeDocument/2006/relationships/hyperlink" Target="http://siteresources.worldbank.org/PSGLP/Resources/ParticipatoryBudgeting.pdf" TargetMode="External"/><Relationship Id="rId232" Type="http://schemas.openxmlformats.org/officeDocument/2006/relationships/hyperlink" Target="https://www.oecd.org/governance/budgeting/PPP-Recommendation.pdf" TargetMode="External"/><Relationship Id="rId27" Type="http://schemas.openxmlformats.org/officeDocument/2006/relationships/image" Target="media/image17.png"/><Relationship Id="rId48" Type="http://schemas.openxmlformats.org/officeDocument/2006/relationships/hyperlink" Target="http://www.oecd.org/gov/budgeting/pic.htm" TargetMode="External"/><Relationship Id="rId69" Type="http://schemas.openxmlformats.org/officeDocument/2006/relationships/hyperlink" Target="http://oe.cd/FL" TargetMode="External"/><Relationship Id="rId113" Type="http://schemas.openxmlformats.org/officeDocument/2006/relationships/image" Target="media/image64.emf"/><Relationship Id="rId134" Type="http://schemas.openxmlformats.org/officeDocument/2006/relationships/image" Target="media/image83.emf"/></Relationships>
</file>

<file path=word/_rels/footnotes.xml.rels><?xml version="1.0" encoding="UTF-8" standalone="yes"?>
<Relationships xmlns="http://schemas.openxmlformats.org/package/2006/relationships"><Relationship Id="rId3" Type="http://schemas.openxmlformats.org/officeDocument/2006/relationships/hyperlink" Target="http://www.imf.org/external/np/fad/trans/" TargetMode="External"/><Relationship Id="rId2" Type="http://schemas.openxmlformats.org/officeDocument/2006/relationships/hyperlink" Target="http://www.fiscaltransparency.net/fowg/" TargetMode="External"/><Relationship Id="rId1" Type="http://schemas.openxmlformats.org/officeDocument/2006/relationships/hyperlink" Target="http://www.fiscaltransparenc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F53B5-418A-43CC-9E34-893C73A5B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A4112844.dotm</Template>
  <TotalTime>158</TotalTime>
  <Pages>93</Pages>
  <Words>20241</Words>
  <Characters>115375</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135346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CHOI Jaehyuk</dc:creator>
  <cp:lastModifiedBy>DOWNES Ronald</cp:lastModifiedBy>
  <cp:revision>4</cp:revision>
  <cp:lastPrinted>2017-03-20T19:33:00Z</cp:lastPrinted>
  <dcterms:created xsi:type="dcterms:W3CDTF">2017-03-31T07:04:00Z</dcterms:created>
  <dcterms:modified xsi:type="dcterms:W3CDTF">2017-03-31T13:09:00Z</dcterms:modified>
</cp:coreProperties>
</file>